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B4DF0C" w14:textId="77777777" w:rsidR="002F51BE" w:rsidRPr="00D82AA7" w:rsidRDefault="00C86B86" w:rsidP="002F51BE">
      <w:r w:rsidRPr="00D82AA7">
        <w:rPr>
          <w:noProof/>
        </w:rPr>
        <w:drawing>
          <wp:anchor distT="0" distB="0" distL="114300" distR="114300" simplePos="0" relativeHeight="251687936" behindDoc="0" locked="0" layoutInCell="1" allowOverlap="1" wp14:anchorId="1AB4E561" wp14:editId="1AB4E562">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1AB4DF0D" w14:textId="77777777" w:rsidR="002F51BE" w:rsidRPr="00D82AA7" w:rsidRDefault="002F51BE" w:rsidP="002F51BE"/>
    <w:p w14:paraId="1AB4DF0E" w14:textId="77777777" w:rsidR="001A0FB0" w:rsidRPr="00D82AA7" w:rsidRDefault="001A0FB0" w:rsidP="002F51BE"/>
    <w:p w14:paraId="1AB4DF0F" w14:textId="77777777" w:rsidR="002F51BE" w:rsidRPr="00D82AA7" w:rsidRDefault="002F51BE" w:rsidP="002F51BE"/>
    <w:tbl>
      <w:tblPr>
        <w:tblW w:w="10524" w:type="dxa"/>
        <w:tblInd w:w="-1134" w:type="dxa"/>
        <w:tblLook w:val="01E0" w:firstRow="1" w:lastRow="1" w:firstColumn="1" w:lastColumn="1" w:noHBand="0" w:noVBand="0"/>
      </w:tblPr>
      <w:tblGrid>
        <w:gridCol w:w="2019"/>
        <w:gridCol w:w="8505"/>
      </w:tblGrid>
      <w:tr w:rsidR="002F51BE" w:rsidRPr="00D82AA7" w14:paraId="1AB4DF11" w14:textId="77777777" w:rsidTr="00071802">
        <w:trPr>
          <w:trHeight w:val="722"/>
        </w:trPr>
        <w:tc>
          <w:tcPr>
            <w:tcW w:w="10524" w:type="dxa"/>
            <w:gridSpan w:val="2"/>
            <w:tcMar>
              <w:top w:w="0" w:type="dxa"/>
              <w:left w:w="0" w:type="dxa"/>
              <w:bottom w:w="0" w:type="dxa"/>
              <w:right w:w="108" w:type="dxa"/>
            </w:tcMar>
          </w:tcPr>
          <w:p w14:paraId="1AB4DF10" w14:textId="77777777" w:rsidR="002F51BE" w:rsidRPr="00D82AA7" w:rsidRDefault="002F51BE" w:rsidP="00071802">
            <w:pPr>
              <w:rPr>
                <w:b/>
                <w:color w:val="000033"/>
                <w:sz w:val="36"/>
                <w:szCs w:val="36"/>
              </w:rPr>
            </w:pPr>
          </w:p>
        </w:tc>
      </w:tr>
      <w:tr w:rsidR="002F51BE" w:rsidRPr="00D82AA7" w14:paraId="1AB4DF14" w14:textId="77777777" w:rsidTr="00071802">
        <w:tc>
          <w:tcPr>
            <w:tcW w:w="2019" w:type="dxa"/>
            <w:tcMar>
              <w:top w:w="0" w:type="dxa"/>
              <w:left w:w="0" w:type="dxa"/>
              <w:bottom w:w="0" w:type="dxa"/>
              <w:right w:w="57" w:type="dxa"/>
            </w:tcMar>
            <w:vAlign w:val="bottom"/>
          </w:tcPr>
          <w:p w14:paraId="1AB4DF12"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3" w14:textId="5F9B3BAE" w:rsidR="002F51BE" w:rsidRPr="00D82AA7" w:rsidRDefault="00176D9B" w:rsidP="00071802">
            <w:pPr>
              <w:pStyle w:val="IcentoTitel1"/>
            </w:pPr>
            <w:bookmarkStart w:id="0" w:name="BM_Datum"/>
            <w:bookmarkEnd w:id="0"/>
            <w:r>
              <w:t>Hyper-V</w:t>
            </w:r>
          </w:p>
        </w:tc>
      </w:tr>
      <w:tr w:rsidR="002F51BE" w:rsidRPr="00D82AA7" w14:paraId="1AB4DF16" w14:textId="77777777" w:rsidTr="00071802">
        <w:tc>
          <w:tcPr>
            <w:tcW w:w="10524" w:type="dxa"/>
            <w:gridSpan w:val="2"/>
            <w:tcMar>
              <w:top w:w="0" w:type="dxa"/>
              <w:left w:w="0" w:type="dxa"/>
              <w:bottom w:w="0" w:type="dxa"/>
              <w:right w:w="57" w:type="dxa"/>
            </w:tcMar>
            <w:vAlign w:val="bottom"/>
          </w:tcPr>
          <w:p w14:paraId="1AB4DF15" w14:textId="77777777" w:rsidR="002F51BE" w:rsidRPr="00D82AA7" w:rsidRDefault="002F51BE" w:rsidP="00071802">
            <w:pPr>
              <w:rPr>
                <w:b/>
              </w:rPr>
            </w:pPr>
          </w:p>
        </w:tc>
      </w:tr>
      <w:tr w:rsidR="002F51BE" w:rsidRPr="00D82AA7" w14:paraId="1AB4DF19" w14:textId="77777777" w:rsidTr="00071802">
        <w:tc>
          <w:tcPr>
            <w:tcW w:w="2019" w:type="dxa"/>
            <w:tcMar>
              <w:top w:w="0" w:type="dxa"/>
              <w:left w:w="0" w:type="dxa"/>
              <w:bottom w:w="0" w:type="dxa"/>
              <w:right w:w="57" w:type="dxa"/>
            </w:tcMar>
            <w:vAlign w:val="bottom"/>
          </w:tcPr>
          <w:p w14:paraId="1AB4DF17"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8" w14:textId="3D126711" w:rsidR="002F51BE" w:rsidRPr="00D82AA7" w:rsidRDefault="006E450D" w:rsidP="00692BE3">
            <w:pPr>
              <w:pStyle w:val="Icentosubtitel"/>
            </w:pPr>
            <w:bookmarkStart w:id="1" w:name="BM_Klant"/>
            <w:bookmarkEnd w:id="1"/>
            <w:r>
              <w:rPr>
                <w:szCs w:val="18"/>
              </w:rPr>
              <w:t>Systeem Documentatie</w:t>
            </w:r>
          </w:p>
        </w:tc>
      </w:tr>
    </w:tbl>
    <w:p w14:paraId="1AB4DF1A" w14:textId="77777777" w:rsidR="002F51BE" w:rsidRPr="00D82AA7" w:rsidRDefault="002F51BE" w:rsidP="002F51BE"/>
    <w:p w14:paraId="1AB4DF1B" w14:textId="77777777" w:rsidR="002F51BE" w:rsidRPr="00D82AA7" w:rsidRDefault="002F51BE" w:rsidP="002F51BE"/>
    <w:p w14:paraId="1AB4DF1C" w14:textId="77777777" w:rsidR="00C731DF" w:rsidRPr="00D82AA7" w:rsidRDefault="00C731DF" w:rsidP="002F51BE">
      <w:pPr>
        <w:rPr>
          <w:szCs w:val="18"/>
        </w:rPr>
      </w:pPr>
      <w:bookmarkStart w:id="2" w:name="BM_Opmerkingen"/>
      <w:bookmarkEnd w:id="2"/>
    </w:p>
    <w:p w14:paraId="1AB4DF1D" w14:textId="77777777" w:rsidR="00C731DF" w:rsidRPr="00D82AA7" w:rsidRDefault="00C731DF" w:rsidP="002F51BE">
      <w:pPr>
        <w:rPr>
          <w:szCs w:val="18"/>
        </w:rPr>
      </w:pPr>
      <w:r w:rsidRPr="00D82AA7">
        <w:rPr>
          <w:noProof/>
          <w:szCs w:val="18"/>
        </w:rPr>
        <w:drawing>
          <wp:anchor distT="0" distB="0" distL="114300" distR="114300" simplePos="0" relativeHeight="251685888" behindDoc="1" locked="0" layoutInCell="1" allowOverlap="1" wp14:anchorId="1AB4E563" wp14:editId="1AB4E564">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1AB4DF1E" w14:textId="77777777" w:rsidR="00C731DF" w:rsidRPr="00D82AA7" w:rsidRDefault="00C731DF" w:rsidP="002F51BE">
      <w:pPr>
        <w:rPr>
          <w:szCs w:val="18"/>
        </w:rPr>
      </w:pPr>
    </w:p>
    <w:p w14:paraId="1AB4DF1F" w14:textId="77777777" w:rsidR="00C731DF" w:rsidRPr="00D82AA7" w:rsidRDefault="00C731DF" w:rsidP="002F51BE">
      <w:pPr>
        <w:rPr>
          <w:szCs w:val="18"/>
        </w:rPr>
      </w:pPr>
    </w:p>
    <w:p w14:paraId="1AB4DF20" w14:textId="77777777" w:rsidR="00C731DF" w:rsidRPr="00D82AA7" w:rsidRDefault="00C731DF" w:rsidP="002F51BE">
      <w:pPr>
        <w:rPr>
          <w:szCs w:val="18"/>
        </w:rPr>
      </w:pPr>
    </w:p>
    <w:p w14:paraId="1AB4DF21" w14:textId="77777777" w:rsidR="002F51BE" w:rsidRPr="00D82AA7" w:rsidRDefault="002F51BE" w:rsidP="002F51BE">
      <w:pPr>
        <w:rPr>
          <w:szCs w:val="18"/>
        </w:rPr>
      </w:pPr>
    </w:p>
    <w:p w14:paraId="1AB4DF22" w14:textId="77777777" w:rsidR="002F51BE" w:rsidRPr="00D82AA7" w:rsidRDefault="002F51BE" w:rsidP="002F51BE">
      <w:pPr>
        <w:rPr>
          <w:szCs w:val="18"/>
        </w:rPr>
      </w:pPr>
    </w:p>
    <w:p w14:paraId="1AB4DF23" w14:textId="77777777" w:rsidR="002F51BE" w:rsidRPr="00D82AA7" w:rsidRDefault="000A5980" w:rsidP="002F51BE">
      <w:r w:rsidRPr="00D82AA7">
        <w:rPr>
          <w:noProof/>
        </w:rPr>
        <mc:AlternateContent>
          <mc:Choice Requires="wpg">
            <w:drawing>
              <wp:anchor distT="0" distB="0" distL="114300" distR="114300" simplePos="0" relativeHeight="251660288" behindDoc="0" locked="0" layoutInCell="1" allowOverlap="1" wp14:anchorId="1AB4E565" wp14:editId="1AB4E566">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0" w14:textId="77777777" w:rsidR="00BD35EE" w:rsidRDefault="00BD35EE"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1"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1AB4E600" w14:textId="77777777" w:rsidR="00BD35EE" w:rsidRDefault="00BD35EE"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1AB4E601"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1312" behindDoc="0" locked="0" layoutInCell="1" allowOverlap="1" wp14:anchorId="1AB4E567" wp14:editId="1AB4E568">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2" w14:textId="77777777" w:rsidR="00BD35EE" w:rsidRDefault="00BD35EE"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3"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1AB4E602" w14:textId="77777777" w:rsidR="00BD35EE" w:rsidRDefault="00BD35EE"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1AB4E603"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2336" behindDoc="0" locked="0" layoutInCell="1" allowOverlap="1" wp14:anchorId="1AB4E569" wp14:editId="1AB4E56A">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4" w14:textId="77777777" w:rsidR="00BD35EE" w:rsidRDefault="00BD35EE"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5"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1AB4E604" w14:textId="77777777" w:rsidR="00BD35EE" w:rsidRDefault="00BD35EE"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1AB4E605"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3360" behindDoc="0" locked="0" layoutInCell="1" allowOverlap="1" wp14:anchorId="1AB4E56B" wp14:editId="1AB4E56C">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6" w14:textId="77777777" w:rsidR="00BD35EE" w:rsidRDefault="00BD35EE"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7"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1AB4E606" w14:textId="77777777" w:rsidR="00BD35EE" w:rsidRDefault="00BD35EE"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1AB4E607"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4384" behindDoc="0" locked="0" layoutInCell="1" allowOverlap="1" wp14:anchorId="1AB4E56D" wp14:editId="1AB4E56E">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8" w14:textId="77777777" w:rsidR="00BD35EE" w:rsidRDefault="00BD35EE"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9"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1AB4E608" w14:textId="77777777" w:rsidR="00BD35EE" w:rsidRDefault="00BD35EE"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1AB4E609"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5408" behindDoc="0" locked="0" layoutInCell="1" allowOverlap="1" wp14:anchorId="1AB4E56F" wp14:editId="1AB4E570">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A" w14:textId="77777777" w:rsidR="00BD35EE" w:rsidRDefault="00BD35EE"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B"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1AB4E60A" w14:textId="77777777" w:rsidR="00BD35EE" w:rsidRDefault="00BD35EE"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1AB4E60B"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6432" behindDoc="0" locked="0" layoutInCell="1" allowOverlap="1" wp14:anchorId="1AB4E571" wp14:editId="1AB4E572">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C" w14:textId="77777777" w:rsidR="00BD35EE" w:rsidRDefault="00BD35EE"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D"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1AB4E60C" w14:textId="77777777" w:rsidR="00BD35EE" w:rsidRDefault="00BD35EE"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1AB4E60D"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7456" behindDoc="0" locked="0" layoutInCell="1" allowOverlap="1" wp14:anchorId="1AB4E573" wp14:editId="1AB4E574">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E" w14:textId="77777777" w:rsidR="00BD35EE" w:rsidRDefault="00BD35EE"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F"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1AB4E60E" w14:textId="77777777" w:rsidR="00BD35EE" w:rsidRDefault="00BD35EE"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1AB4E60F"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8480" behindDoc="0" locked="0" layoutInCell="1" allowOverlap="1" wp14:anchorId="1AB4E575" wp14:editId="1AB4E576">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0" w14:textId="77777777" w:rsidR="00BD35EE" w:rsidRDefault="00BD35EE"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1"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1AB4E610" w14:textId="77777777" w:rsidR="00BD35EE" w:rsidRDefault="00BD35EE"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1AB4E611"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9504" behindDoc="0" locked="0" layoutInCell="1" allowOverlap="1" wp14:anchorId="1AB4E577" wp14:editId="1AB4E578">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2" w14:textId="77777777" w:rsidR="00BD35EE" w:rsidRDefault="00BD35EE"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3"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1AB4E612" w14:textId="77777777" w:rsidR="00BD35EE" w:rsidRDefault="00BD35EE"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1AB4E613"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0528" behindDoc="0" locked="0" layoutInCell="1" allowOverlap="1" wp14:anchorId="1AB4E579" wp14:editId="1AB4E57A">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4" w14:textId="77777777" w:rsidR="00BD35EE" w:rsidRDefault="00BD35EE"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5"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1AB4E614" w14:textId="77777777" w:rsidR="00BD35EE" w:rsidRDefault="00BD35EE"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1AB4E615"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1552" behindDoc="0" locked="0" layoutInCell="1" allowOverlap="1" wp14:anchorId="1AB4E57B" wp14:editId="1AB4E57C">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6" w14:textId="77777777" w:rsidR="00BD35EE" w:rsidRDefault="00BD35EE"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7"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1AB4E616" w14:textId="77777777" w:rsidR="00BD35EE" w:rsidRDefault="00BD35EE"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1AB4E617"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2576" behindDoc="0" locked="0" layoutInCell="1" allowOverlap="1" wp14:anchorId="1AB4E57D" wp14:editId="1AB4E57E">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8" w14:textId="77777777" w:rsidR="00BD35EE" w:rsidRDefault="00BD35EE"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9"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1AB4E618" w14:textId="77777777" w:rsidR="00BD35EE" w:rsidRDefault="00BD35EE"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1AB4E619"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3600" behindDoc="0" locked="0" layoutInCell="1" allowOverlap="1" wp14:anchorId="1AB4E57F" wp14:editId="1AB4E580">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A" w14:textId="77777777" w:rsidR="00BD35EE" w:rsidRDefault="00BD35EE"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B"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1AB4E61A" w14:textId="77777777" w:rsidR="00BD35EE" w:rsidRDefault="00BD35EE"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1AB4E61B"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4624" behindDoc="0" locked="0" layoutInCell="1" allowOverlap="1" wp14:anchorId="1AB4E581" wp14:editId="1AB4E582">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C" w14:textId="77777777" w:rsidR="00BD35EE" w:rsidRDefault="00BD35EE"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D"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1AB4E61C" w14:textId="77777777" w:rsidR="00BD35EE" w:rsidRDefault="00BD35EE"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1AB4E61D"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5648" behindDoc="0" locked="0" layoutInCell="1" allowOverlap="1" wp14:anchorId="1AB4E583" wp14:editId="1AB4E584">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E" w14:textId="77777777" w:rsidR="00BD35EE" w:rsidRDefault="00BD35EE"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F"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1AB4E61E" w14:textId="77777777" w:rsidR="00BD35EE" w:rsidRDefault="00BD35EE"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1AB4E61F"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6672" behindDoc="0" locked="0" layoutInCell="1" allowOverlap="1" wp14:anchorId="1AB4E585" wp14:editId="1AB4E586">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0" w14:textId="77777777" w:rsidR="00BD35EE" w:rsidRDefault="00BD35EE"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1"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1AB4E620" w14:textId="77777777" w:rsidR="00BD35EE" w:rsidRDefault="00BD35EE"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1AB4E621"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7696" behindDoc="0" locked="0" layoutInCell="1" allowOverlap="1" wp14:anchorId="1AB4E587" wp14:editId="1AB4E588">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2" w14:textId="77777777" w:rsidR="00BD35EE" w:rsidRDefault="00BD35EE"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3"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1AB4E622" w14:textId="77777777" w:rsidR="00BD35EE" w:rsidRDefault="00BD35EE"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1AB4E623"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8720" behindDoc="0" locked="0" layoutInCell="1" allowOverlap="1" wp14:anchorId="1AB4E589" wp14:editId="1AB4E58A">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4" w14:textId="77777777" w:rsidR="00BD35EE" w:rsidRDefault="00BD35EE"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5"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1AB4E624" w14:textId="77777777" w:rsidR="00BD35EE" w:rsidRDefault="00BD35EE"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1AB4E625"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9744" behindDoc="0" locked="0" layoutInCell="1" allowOverlap="1" wp14:anchorId="1AB4E58B" wp14:editId="1AB4E58C">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6" w14:textId="77777777" w:rsidR="00BD35EE" w:rsidRDefault="00BD35EE"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7"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1AB4E626" w14:textId="77777777" w:rsidR="00BD35EE" w:rsidRDefault="00BD35EE"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1AB4E627" w14:textId="77777777" w:rsidR="00BD35EE" w:rsidRDefault="00BD35EE"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80768" behindDoc="0" locked="0" layoutInCell="1" allowOverlap="1" wp14:anchorId="1AB4E58D" wp14:editId="1AB4E58E">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8" w14:textId="77777777" w:rsidR="00BD35EE" w:rsidRDefault="00BD35EE"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9" w14:textId="77777777" w:rsidR="00BD35EE" w:rsidRDefault="00BD35EE"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1AB4E628" w14:textId="77777777" w:rsidR="00BD35EE" w:rsidRDefault="00BD35EE"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1AB4E629" w14:textId="77777777" w:rsidR="00BD35EE" w:rsidRDefault="00BD35EE" w:rsidP="002F51BE"/>
                    </w:txbxContent>
                  </v:textbox>
                </v:rect>
                <w10:wrap anchorx="page" anchory="page"/>
              </v:group>
            </w:pict>
          </mc:Fallback>
        </mc:AlternateContent>
      </w:r>
      <w:r w:rsidRPr="00D82AA7">
        <w:rPr>
          <w:noProof/>
        </w:rPr>
        <mc:AlternateContent>
          <mc:Choice Requires="wps">
            <w:drawing>
              <wp:anchor distT="0" distB="0" distL="114300" distR="114300" simplePos="0" relativeHeight="251681792" behindDoc="0" locked="0" layoutInCell="1" allowOverlap="1" wp14:anchorId="1AB4E58F" wp14:editId="1AB4E590">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D82AA7">
        <w:rPr>
          <w:noProof/>
        </w:rPr>
        <mc:AlternateContent>
          <mc:Choice Requires="wps">
            <w:drawing>
              <wp:anchor distT="0" distB="0" distL="114300" distR="114300" simplePos="0" relativeHeight="251682816" behindDoc="0" locked="0" layoutInCell="1" allowOverlap="1" wp14:anchorId="1AB4E591" wp14:editId="1AB4E592">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1AB4DF24" w14:textId="77777777" w:rsidR="002F51BE" w:rsidRPr="00D82AA7" w:rsidRDefault="002F51BE" w:rsidP="002F51BE"/>
    <w:p w14:paraId="1AB4DF25" w14:textId="77777777" w:rsidR="002F51BE" w:rsidRPr="00D82AA7" w:rsidRDefault="002F51BE" w:rsidP="002F51BE">
      <w:pPr>
        <w:rPr>
          <w:szCs w:val="18"/>
        </w:rPr>
      </w:pPr>
    </w:p>
    <w:p w14:paraId="1AB4DF26" w14:textId="77777777" w:rsidR="002F51BE" w:rsidRPr="00D82AA7" w:rsidRDefault="002F51BE" w:rsidP="002F51BE">
      <w:pPr>
        <w:rPr>
          <w:szCs w:val="18"/>
        </w:rPr>
      </w:pPr>
    </w:p>
    <w:p w14:paraId="1AB4DF27" w14:textId="77777777" w:rsidR="002F51BE" w:rsidRPr="00D82AA7" w:rsidRDefault="002F51BE" w:rsidP="002F51BE"/>
    <w:p w14:paraId="1AB4DF28" w14:textId="77777777" w:rsidR="002F51BE" w:rsidRPr="00D82AA7" w:rsidRDefault="002F51BE" w:rsidP="002F51BE"/>
    <w:p w14:paraId="1AB4DF29" w14:textId="77777777" w:rsidR="002F51BE" w:rsidRPr="00D82AA7" w:rsidRDefault="002F51BE" w:rsidP="002F51BE"/>
    <w:p w14:paraId="1AB4DF2A" w14:textId="77777777" w:rsidR="002F51BE" w:rsidRPr="00D82AA7" w:rsidRDefault="002F51BE" w:rsidP="002F51BE"/>
    <w:p w14:paraId="1AB4DF2B" w14:textId="77777777" w:rsidR="002F51BE" w:rsidRPr="00D82AA7" w:rsidRDefault="002F51BE" w:rsidP="002F51BE"/>
    <w:p w14:paraId="1AB4DF2C" w14:textId="77777777" w:rsidR="002F51BE" w:rsidRPr="00D82AA7" w:rsidRDefault="002F51BE" w:rsidP="002F51BE"/>
    <w:p w14:paraId="1AB4DF2D" w14:textId="77777777" w:rsidR="002F51BE" w:rsidRPr="00D82AA7" w:rsidRDefault="002F51BE" w:rsidP="002F51BE"/>
    <w:p w14:paraId="1AB4DF2E" w14:textId="77777777" w:rsidR="002F51BE" w:rsidRPr="00D82AA7" w:rsidRDefault="002F51BE" w:rsidP="002F51BE"/>
    <w:p w14:paraId="1AB4DF2F" w14:textId="77777777" w:rsidR="002F51BE" w:rsidRPr="00D82AA7" w:rsidRDefault="002F51BE" w:rsidP="002F51BE"/>
    <w:p w14:paraId="1AB4DF30" w14:textId="77777777" w:rsidR="002F51BE" w:rsidRPr="00D82AA7" w:rsidRDefault="002F51BE" w:rsidP="002F51BE"/>
    <w:p w14:paraId="1AB4DF31" w14:textId="77777777" w:rsidR="00C731DF" w:rsidRPr="00D82AA7"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D82AA7" w14:paraId="1AB4DF34" w14:textId="77777777" w:rsidTr="00C731DF">
        <w:trPr>
          <w:cantSplit/>
          <w:trHeight w:val="339"/>
        </w:trPr>
        <w:tc>
          <w:tcPr>
            <w:tcW w:w="1984" w:type="dxa"/>
            <w:shd w:val="clear" w:color="auto" w:fill="FFFFFF"/>
            <w:vAlign w:val="bottom"/>
            <w:hideMark/>
          </w:tcPr>
          <w:p w14:paraId="1AB4DF32"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datum</w:t>
            </w:r>
          </w:p>
        </w:tc>
        <w:tc>
          <w:tcPr>
            <w:tcW w:w="6743" w:type="dxa"/>
            <w:shd w:val="clear" w:color="auto" w:fill="FFFFFF"/>
            <w:vAlign w:val="bottom"/>
            <w:hideMark/>
          </w:tcPr>
          <w:p w14:paraId="1AB4DF33" w14:textId="77777777" w:rsidR="002F51BE" w:rsidRPr="00D82AA7" w:rsidRDefault="00692BE3" w:rsidP="00071802">
            <w:pPr>
              <w:rPr>
                <w:szCs w:val="18"/>
                <w:highlight w:val="yellow"/>
              </w:rPr>
            </w:pPr>
            <w:r w:rsidRPr="00D82AA7">
              <w:fldChar w:fldCharType="begin"/>
            </w:r>
            <w:r w:rsidRPr="00D82AA7">
              <w:instrText xml:space="preserve"> DATE  \@ "d MMMM yyyy"  \* MERGEFORMAT </w:instrText>
            </w:r>
            <w:r w:rsidRPr="00D82AA7">
              <w:fldChar w:fldCharType="separate"/>
            </w:r>
            <w:r w:rsidR="00933DE7">
              <w:rPr>
                <w:noProof/>
              </w:rPr>
              <w:t>2 oktober 2012</w:t>
            </w:r>
            <w:r w:rsidRPr="00D82AA7">
              <w:fldChar w:fldCharType="end"/>
            </w:r>
          </w:p>
        </w:tc>
      </w:tr>
      <w:tr w:rsidR="002F51BE" w:rsidRPr="00D82AA7" w14:paraId="1AB4DF37" w14:textId="77777777" w:rsidTr="00C731DF">
        <w:trPr>
          <w:cantSplit/>
          <w:trHeight w:val="339"/>
        </w:trPr>
        <w:tc>
          <w:tcPr>
            <w:tcW w:w="1984" w:type="dxa"/>
            <w:shd w:val="clear" w:color="auto" w:fill="FFFFFF"/>
            <w:vAlign w:val="bottom"/>
            <w:hideMark/>
          </w:tcPr>
          <w:p w14:paraId="1AB4DF35"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op verzoek van</w:t>
            </w:r>
          </w:p>
        </w:tc>
        <w:tc>
          <w:tcPr>
            <w:tcW w:w="6743" w:type="dxa"/>
            <w:shd w:val="clear" w:color="auto" w:fill="FFFFFF"/>
            <w:vAlign w:val="bottom"/>
            <w:hideMark/>
          </w:tcPr>
          <w:p w14:paraId="1AB4DF36" w14:textId="77777777" w:rsidR="002F51BE" w:rsidRPr="00D82AA7" w:rsidRDefault="000A5980" w:rsidP="00071802">
            <w:pPr>
              <w:rPr>
                <w:szCs w:val="18"/>
                <w:highlight w:val="yellow"/>
              </w:rPr>
            </w:pPr>
            <w:r w:rsidRPr="00D82AA7">
              <w:rPr>
                <w:sz w:val="16"/>
                <w:szCs w:val="16"/>
              </w:rPr>
              <w:t>VNOG</w:t>
            </w:r>
          </w:p>
        </w:tc>
      </w:tr>
      <w:tr w:rsidR="002F51BE" w:rsidRPr="00D82AA7" w14:paraId="1AB4DF3A" w14:textId="77777777" w:rsidTr="00C731DF">
        <w:trPr>
          <w:cantSplit/>
          <w:trHeight w:val="339"/>
        </w:trPr>
        <w:tc>
          <w:tcPr>
            <w:tcW w:w="1984" w:type="dxa"/>
            <w:shd w:val="clear" w:color="auto" w:fill="FFFFFF"/>
            <w:vAlign w:val="bottom"/>
            <w:hideMark/>
          </w:tcPr>
          <w:p w14:paraId="1AB4DF38"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versie</w:t>
            </w:r>
          </w:p>
        </w:tc>
        <w:tc>
          <w:tcPr>
            <w:tcW w:w="6743" w:type="dxa"/>
            <w:shd w:val="clear" w:color="auto" w:fill="FFFFFF"/>
            <w:vAlign w:val="bottom"/>
            <w:hideMark/>
          </w:tcPr>
          <w:p w14:paraId="1AB4DF39" w14:textId="1AA42358" w:rsidR="002F51BE" w:rsidRPr="00D82AA7" w:rsidRDefault="00933DE7" w:rsidP="00071802">
            <w:pPr>
              <w:rPr>
                <w:szCs w:val="18"/>
              </w:rPr>
            </w:pPr>
            <w:r>
              <w:rPr>
                <w:sz w:val="16"/>
                <w:szCs w:val="16"/>
              </w:rPr>
              <w:t>1.0</w:t>
            </w:r>
          </w:p>
        </w:tc>
      </w:tr>
      <w:tr w:rsidR="002F51BE" w:rsidRPr="006E450D" w14:paraId="1AB4DF3D" w14:textId="77777777" w:rsidTr="00C731DF">
        <w:trPr>
          <w:cantSplit/>
          <w:trHeight w:val="343"/>
        </w:trPr>
        <w:tc>
          <w:tcPr>
            <w:tcW w:w="1984" w:type="dxa"/>
            <w:shd w:val="clear" w:color="auto" w:fill="FFFFFF"/>
            <w:vAlign w:val="bottom"/>
            <w:hideMark/>
          </w:tcPr>
          <w:p w14:paraId="1AB4DF3B"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documentreferentie</w:t>
            </w:r>
          </w:p>
        </w:tc>
        <w:tc>
          <w:tcPr>
            <w:tcW w:w="6743" w:type="dxa"/>
            <w:shd w:val="clear" w:color="auto" w:fill="FFFFFF"/>
            <w:vAlign w:val="bottom"/>
            <w:hideMark/>
          </w:tcPr>
          <w:p w14:paraId="1AB4DF3C" w14:textId="77777777" w:rsidR="002F51BE" w:rsidRPr="006E450D" w:rsidRDefault="00692BE3" w:rsidP="00071802">
            <w:pPr>
              <w:rPr>
                <w:szCs w:val="18"/>
                <w:highlight w:val="yellow"/>
              </w:rPr>
            </w:pPr>
            <w:r w:rsidRPr="00D82AA7">
              <w:rPr>
                <w:szCs w:val="18"/>
              </w:rPr>
              <w:fldChar w:fldCharType="begin"/>
            </w:r>
            <w:r w:rsidRPr="006E450D">
              <w:rPr>
                <w:szCs w:val="18"/>
              </w:rPr>
              <w:instrText xml:space="preserve"> FILENAME   \* MERGEFORMAT </w:instrText>
            </w:r>
            <w:r w:rsidRPr="00D82AA7">
              <w:rPr>
                <w:szCs w:val="18"/>
              </w:rPr>
              <w:fldChar w:fldCharType="separate"/>
            </w:r>
            <w:r w:rsidR="00933DE7">
              <w:rPr>
                <w:noProof/>
                <w:szCs w:val="18"/>
              </w:rPr>
              <w:t>SD20120724JSl(Inrichting Hyper-V)v1.0.docx</w:t>
            </w:r>
            <w:r w:rsidRPr="00D82AA7">
              <w:rPr>
                <w:szCs w:val="18"/>
              </w:rPr>
              <w:fldChar w:fldCharType="end"/>
            </w:r>
          </w:p>
        </w:tc>
      </w:tr>
    </w:tbl>
    <w:p w14:paraId="1AB4DF3E" w14:textId="77777777" w:rsidR="002F51BE" w:rsidRPr="006E450D" w:rsidRDefault="002F51BE" w:rsidP="002F51BE"/>
    <w:p w14:paraId="1AB4DF3F" w14:textId="77777777" w:rsidR="002F51BE" w:rsidRPr="006E450D" w:rsidRDefault="002F51BE" w:rsidP="002F51BE"/>
    <w:p w14:paraId="1AB4DF40" w14:textId="77777777" w:rsidR="002F51BE" w:rsidRPr="006E450D" w:rsidRDefault="002F51BE" w:rsidP="002F51BE"/>
    <w:tbl>
      <w:tblPr>
        <w:tblStyle w:val="TableGrid"/>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6E450D" w14:paraId="1AB4DF42" w14:textId="77777777" w:rsidTr="00535989">
        <w:trPr>
          <w:trHeight w:val="1418"/>
        </w:trPr>
        <w:tc>
          <w:tcPr>
            <w:tcW w:w="2235" w:type="dxa"/>
          </w:tcPr>
          <w:p w14:paraId="1AB4DF41" w14:textId="77777777" w:rsidR="002F51BE" w:rsidRPr="006E450D" w:rsidRDefault="002F51BE" w:rsidP="00535989"/>
        </w:tc>
      </w:tr>
    </w:tbl>
    <w:p w14:paraId="1AB4DF43" w14:textId="77777777" w:rsidR="002F51BE" w:rsidRPr="006E450D" w:rsidRDefault="002F51BE" w:rsidP="002F51BE">
      <w:r w:rsidRPr="006E450D">
        <w:br w:type="page"/>
      </w:r>
    </w:p>
    <w:p w14:paraId="1AB4DF44" w14:textId="77777777" w:rsidR="002F51BE" w:rsidRPr="006E450D" w:rsidRDefault="002F51BE" w:rsidP="002F51BE"/>
    <w:p w14:paraId="1AB4DF45" w14:textId="77777777" w:rsidR="002F51BE" w:rsidRPr="006E450D" w:rsidRDefault="002F51BE" w:rsidP="002F51BE"/>
    <w:p w14:paraId="1AB4DF46" w14:textId="77777777" w:rsidR="002F51BE" w:rsidRPr="006E450D" w:rsidRDefault="002F51BE" w:rsidP="002F51BE"/>
    <w:p w14:paraId="1AB4DF47" w14:textId="77777777" w:rsidR="002F51BE" w:rsidRPr="006E450D" w:rsidRDefault="002F51BE" w:rsidP="002F51BE"/>
    <w:p w14:paraId="1AB4DF48" w14:textId="77777777" w:rsidR="002F51BE" w:rsidRPr="006E450D" w:rsidRDefault="002F51BE" w:rsidP="002F51BE"/>
    <w:p w14:paraId="1AB4DF49" w14:textId="77777777" w:rsidR="002F51BE" w:rsidRPr="006E450D" w:rsidRDefault="002F51BE" w:rsidP="002F51BE"/>
    <w:p w14:paraId="1AB4DF4A" w14:textId="77777777" w:rsidR="002F51BE" w:rsidRPr="006E450D" w:rsidRDefault="002F51BE" w:rsidP="002F51BE"/>
    <w:p w14:paraId="1AB4DF4B" w14:textId="77777777" w:rsidR="002F51BE" w:rsidRPr="006E450D" w:rsidRDefault="002F51BE" w:rsidP="002F51BE"/>
    <w:p w14:paraId="1AB4DF4C" w14:textId="77777777" w:rsidR="002F51BE" w:rsidRPr="006E450D" w:rsidRDefault="002F51BE" w:rsidP="002F51BE"/>
    <w:p w14:paraId="1AB4DF4D" w14:textId="77777777" w:rsidR="002F51BE" w:rsidRPr="006E450D" w:rsidRDefault="002F51BE" w:rsidP="002F51BE"/>
    <w:p w14:paraId="1AB4DF4E" w14:textId="77777777" w:rsidR="002F51BE" w:rsidRPr="006E450D" w:rsidRDefault="002F51BE" w:rsidP="002F51BE"/>
    <w:p w14:paraId="1AB4DF4F" w14:textId="77777777" w:rsidR="002F51BE" w:rsidRPr="006E450D" w:rsidRDefault="002F51BE" w:rsidP="002F51BE"/>
    <w:p w14:paraId="1AB4DF50" w14:textId="77777777" w:rsidR="002F51BE" w:rsidRPr="006E450D" w:rsidRDefault="002F51BE" w:rsidP="002F51BE"/>
    <w:p w14:paraId="1AB4DF51" w14:textId="77777777" w:rsidR="002F51BE" w:rsidRPr="006E450D" w:rsidRDefault="002F51BE" w:rsidP="002F51BE"/>
    <w:p w14:paraId="1AB4DF52" w14:textId="77777777" w:rsidR="002F51BE" w:rsidRPr="006E450D" w:rsidRDefault="002F51BE" w:rsidP="002F51BE"/>
    <w:p w14:paraId="1AB4DF53" w14:textId="77777777" w:rsidR="002F51BE" w:rsidRPr="006E450D" w:rsidRDefault="002F51BE" w:rsidP="002F51BE"/>
    <w:p w14:paraId="1AB4DF54" w14:textId="77777777" w:rsidR="002F51BE" w:rsidRPr="006E450D" w:rsidRDefault="002F51BE" w:rsidP="002F51BE"/>
    <w:p w14:paraId="1AB4DF55" w14:textId="77777777" w:rsidR="002F51BE" w:rsidRPr="006E450D" w:rsidRDefault="002F51BE" w:rsidP="002F51BE"/>
    <w:p w14:paraId="1AB4DF56" w14:textId="77777777" w:rsidR="002F51BE" w:rsidRPr="006E450D" w:rsidRDefault="002F51BE" w:rsidP="002F51BE"/>
    <w:p w14:paraId="1AB4DF57" w14:textId="77777777" w:rsidR="0007392B" w:rsidRPr="006E450D" w:rsidRDefault="0007392B" w:rsidP="002F51BE"/>
    <w:p w14:paraId="1AB4DF58" w14:textId="77777777" w:rsidR="002F51BE" w:rsidRPr="006E450D" w:rsidRDefault="002F51BE" w:rsidP="002F51BE"/>
    <w:p w14:paraId="1AB4DF59" w14:textId="77777777" w:rsidR="002F51BE" w:rsidRPr="006E450D" w:rsidRDefault="002F51BE" w:rsidP="002F51BE"/>
    <w:p w14:paraId="1AB4DF5A" w14:textId="77777777" w:rsidR="002F51BE" w:rsidRPr="006E450D" w:rsidRDefault="002F51BE" w:rsidP="002F51BE"/>
    <w:tbl>
      <w:tblPr>
        <w:tblW w:w="7088" w:type="dxa"/>
        <w:tblLook w:val="01E0" w:firstRow="1" w:lastRow="1" w:firstColumn="1" w:lastColumn="1" w:noHBand="0" w:noVBand="0"/>
      </w:tblPr>
      <w:tblGrid>
        <w:gridCol w:w="7088"/>
      </w:tblGrid>
      <w:tr w:rsidR="002F51BE" w:rsidRPr="00D82AA7" w14:paraId="1AB4DF5D" w14:textId="77777777" w:rsidTr="00071802">
        <w:tc>
          <w:tcPr>
            <w:tcW w:w="7088" w:type="dxa"/>
            <w:tcMar>
              <w:top w:w="0" w:type="dxa"/>
              <w:left w:w="113" w:type="dxa"/>
              <w:bottom w:w="0" w:type="dxa"/>
              <w:right w:w="113" w:type="dxa"/>
            </w:tcMar>
            <w:vAlign w:val="bottom"/>
          </w:tcPr>
          <w:p w14:paraId="1AB4DF5B" w14:textId="77777777" w:rsidR="002F51BE" w:rsidRPr="00D82AA7" w:rsidRDefault="002F51BE" w:rsidP="00071802">
            <w:pPr>
              <w:rPr>
                <w:rStyle w:val="IcentoDisclaimertitel"/>
              </w:rPr>
            </w:pPr>
            <w:r w:rsidRPr="00D82AA7">
              <w:rPr>
                <w:rStyle w:val="IcentoDisclaimertitel"/>
              </w:rPr>
              <w:t>Disclaimer</w:t>
            </w:r>
          </w:p>
          <w:p w14:paraId="1AB4DF5C" w14:textId="77777777" w:rsidR="002F51BE" w:rsidRPr="00D82AA7" w:rsidRDefault="002F51BE" w:rsidP="00071802">
            <w:pPr>
              <w:pStyle w:val="Kop3Icento"/>
              <w:rPr>
                <w:iCs w:val="0"/>
              </w:rPr>
            </w:pPr>
          </w:p>
        </w:tc>
      </w:tr>
      <w:tr w:rsidR="002F51BE" w:rsidRPr="00D82AA7" w14:paraId="1AB4DF63" w14:textId="77777777" w:rsidTr="00071802">
        <w:trPr>
          <w:trHeight w:val="2685"/>
        </w:trPr>
        <w:tc>
          <w:tcPr>
            <w:tcW w:w="7088" w:type="dxa"/>
            <w:tcMar>
              <w:top w:w="0" w:type="dxa"/>
              <w:left w:w="113" w:type="dxa"/>
              <w:bottom w:w="0" w:type="dxa"/>
              <w:right w:w="113" w:type="dxa"/>
            </w:tcMar>
            <w:vAlign w:val="bottom"/>
          </w:tcPr>
          <w:p w14:paraId="1AB4DF5E" w14:textId="77777777" w:rsidR="002F51BE" w:rsidRPr="00D82AA7" w:rsidRDefault="002F51BE" w:rsidP="00071802">
            <w:pPr>
              <w:rPr>
                <w:rStyle w:val="Icentodisclaimertekst8"/>
              </w:rPr>
            </w:pPr>
            <w:r w:rsidRPr="00D82AA7">
              <w:rPr>
                <w:rStyle w:val="Icentodisclaimertekst8"/>
              </w:rPr>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D82AA7">
              <w:rPr>
                <w:rStyle w:val="Icentodisclaimertekst8"/>
              </w:rPr>
              <w:t>PeopleWare ICT Solutions</w:t>
            </w:r>
            <w:r w:rsidRPr="00D82AA7">
              <w:rPr>
                <w:rStyle w:val="Icentodisclaimertekst8"/>
              </w:rPr>
              <w:t xml:space="preserve">. Tevens is het niet toegestaan dit document op enigerlei wijze aan derden ter beschikking te stellen zonder voorafgaande schriftelijke toestemming van </w:t>
            </w:r>
            <w:r w:rsidR="000A5980" w:rsidRPr="00D82AA7">
              <w:rPr>
                <w:rStyle w:val="Icentodisclaimertekst8"/>
              </w:rPr>
              <w:t>PeopleWare ICT Solutions</w:t>
            </w:r>
            <w:r w:rsidRPr="00D82AA7">
              <w:rPr>
                <w:rStyle w:val="Icentodisclaimertekst8"/>
              </w:rPr>
              <w:t xml:space="preserve">. </w:t>
            </w:r>
            <w:r w:rsidR="000A5980" w:rsidRPr="00D82AA7">
              <w:rPr>
                <w:rStyle w:val="Icentodisclaimertekst8"/>
              </w:rPr>
              <w:t>PeopleWare ICT Solutions</w:t>
            </w:r>
            <w:r w:rsidRPr="00D82AA7">
              <w:rPr>
                <w:rStyle w:val="Icentodisclaimertekst8"/>
              </w:rPr>
              <w:t xml:space="preserve"> behoudt zich alle rechten voor ter zake auteursrecht rustende op dit document. Alle genoemde handelsmerken in dit document zijn eigendom van de rechthebbenden.</w:t>
            </w:r>
          </w:p>
          <w:p w14:paraId="1AB4DF5F" w14:textId="77777777" w:rsidR="002F51BE" w:rsidRPr="00D82AA7" w:rsidRDefault="002F51BE" w:rsidP="00071802">
            <w:pPr>
              <w:rPr>
                <w:rStyle w:val="Icentodisclaimertekst8"/>
              </w:rPr>
            </w:pPr>
          </w:p>
          <w:p w14:paraId="1AB4DF60" w14:textId="77777777" w:rsidR="002F51BE" w:rsidRPr="00D82AA7" w:rsidRDefault="002F51BE" w:rsidP="00071802">
            <w:pPr>
              <w:rPr>
                <w:rStyle w:val="Icentodisclaimertekst8"/>
              </w:rPr>
            </w:pPr>
            <w:r w:rsidRPr="00D82AA7">
              <w:rPr>
                <w:rStyle w:val="Icentodisclaimertekst8"/>
              </w:rPr>
              <w:t xml:space="preserve">Dit document is gebaseerd op informatie die is verstrekt door u en </w:t>
            </w:r>
            <w:r w:rsidR="000A5980" w:rsidRPr="00D82AA7">
              <w:rPr>
                <w:rStyle w:val="Icentodisclaimertekst8"/>
              </w:rPr>
              <w:t>PeopleWare ICT Solutions</w:t>
            </w:r>
            <w:r w:rsidRPr="00D82AA7">
              <w:rPr>
                <w:rStyle w:val="Icentodisclaimertekst8"/>
              </w:rPr>
              <w:t xml:space="preserve"> kan niet garanderen dat deze informatie correct en/of compleet is. Omdat </w:t>
            </w:r>
            <w:r w:rsidR="000A5980" w:rsidRPr="00D82AA7">
              <w:rPr>
                <w:rStyle w:val="Icentodisclaimertekst8"/>
              </w:rPr>
              <w:t>PeopleWare ICT Solutions</w:t>
            </w:r>
            <w:r w:rsidRPr="00D82AA7">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D82AA7">
              <w:rPr>
                <w:rStyle w:val="Icentodisclaimertekst8"/>
              </w:rPr>
              <w:t>PeopleWare ICT Solutions</w:t>
            </w:r>
            <w:r w:rsidRPr="00D82AA7">
              <w:rPr>
                <w:rStyle w:val="Icentodisclaimertekst8"/>
              </w:rPr>
              <w:t>.</w:t>
            </w:r>
          </w:p>
          <w:p w14:paraId="1AB4DF61" w14:textId="77777777" w:rsidR="002F51BE" w:rsidRPr="00D82AA7" w:rsidRDefault="002F51BE" w:rsidP="00071802">
            <w:pPr>
              <w:rPr>
                <w:rStyle w:val="Icentodisclaimertekst8"/>
              </w:rPr>
            </w:pPr>
          </w:p>
          <w:p w14:paraId="1AB4DF62" w14:textId="77777777" w:rsidR="002F51BE" w:rsidRPr="00D82AA7" w:rsidRDefault="002F51BE" w:rsidP="00071802">
            <w:r w:rsidRPr="00D82AA7">
              <w:rPr>
                <w:rStyle w:val="Icentodisclaimertekst8"/>
              </w:rPr>
              <w:t xml:space="preserve">© </w:t>
            </w:r>
            <w:r w:rsidR="000A5980" w:rsidRPr="00D82AA7">
              <w:rPr>
                <w:rStyle w:val="Icentodisclaimertekst8"/>
              </w:rPr>
              <w:t>2012,</w:t>
            </w:r>
            <w:r w:rsidRPr="00D82AA7">
              <w:rPr>
                <w:rStyle w:val="Icentodisclaimertekst8"/>
              </w:rPr>
              <w:t xml:space="preserve"> </w:t>
            </w:r>
            <w:r w:rsidR="000A5980" w:rsidRPr="00D82AA7">
              <w:rPr>
                <w:rStyle w:val="Icentodisclaimertekst8"/>
              </w:rPr>
              <w:t>PeopleWare ICT Solutions</w:t>
            </w:r>
          </w:p>
        </w:tc>
      </w:tr>
    </w:tbl>
    <w:p w14:paraId="1AB4DF64" w14:textId="77777777" w:rsidR="002F51BE" w:rsidRPr="00D82AA7" w:rsidRDefault="002F51BE" w:rsidP="002F51BE">
      <w:pPr>
        <w:jc w:val="right"/>
        <w:rPr>
          <w:i/>
        </w:rPr>
      </w:pPr>
    </w:p>
    <w:p w14:paraId="1AB4DF65"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D82AA7" w14:paraId="1AB4DF67" w14:textId="77777777" w:rsidTr="00071802">
        <w:trPr>
          <w:cantSplit/>
          <w:trHeight w:val="339"/>
        </w:trPr>
        <w:tc>
          <w:tcPr>
            <w:tcW w:w="9072" w:type="dxa"/>
            <w:gridSpan w:val="7"/>
            <w:shd w:val="clear" w:color="auto" w:fill="FFFFFF"/>
            <w:vAlign w:val="bottom"/>
            <w:hideMark/>
          </w:tcPr>
          <w:p w14:paraId="1AB4DF66" w14:textId="77777777" w:rsidR="002F51BE" w:rsidRPr="00D82AA7" w:rsidRDefault="002F51BE" w:rsidP="00071802">
            <w:pPr>
              <w:pStyle w:val="IcentoTitel1"/>
            </w:pPr>
            <w:r w:rsidRPr="00D82AA7">
              <w:rPr>
                <w:b w:val="0"/>
                <w:bCs w:val="0"/>
              </w:rPr>
              <w:lastRenderedPageBreak/>
              <w:br w:type="page"/>
            </w:r>
            <w:r w:rsidRPr="00D82AA7">
              <w:rPr>
                <w:sz w:val="32"/>
                <w:szCs w:val="32"/>
              </w:rPr>
              <w:t>Documentenbeheer</w:t>
            </w:r>
          </w:p>
        </w:tc>
      </w:tr>
      <w:tr w:rsidR="002F51BE" w:rsidRPr="00D82AA7" w14:paraId="1AB4DF6B"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68" w14:textId="77777777" w:rsidR="002F51BE" w:rsidRPr="00D82AA7" w:rsidRDefault="002F51BE" w:rsidP="00071802"/>
          <w:p w14:paraId="1AB4DF69" w14:textId="77777777" w:rsidR="002F51BE" w:rsidRPr="00D82AA7" w:rsidRDefault="002F51BE" w:rsidP="00071802">
            <w:r w:rsidRPr="00D82AA7">
              <w:t>Versiebeheer</w:t>
            </w:r>
          </w:p>
          <w:p w14:paraId="1AB4DF6A" w14:textId="77777777" w:rsidR="002F51BE" w:rsidRPr="00D82AA7" w:rsidRDefault="002F51BE" w:rsidP="00071802">
            <w:pPr>
              <w:rPr>
                <w:b/>
                <w:szCs w:val="18"/>
              </w:rPr>
            </w:pPr>
          </w:p>
        </w:tc>
      </w:tr>
      <w:tr w:rsidR="002F51BE" w:rsidRPr="00D82AA7" w14:paraId="1AB4DF7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C" w14:textId="77777777" w:rsidR="002F51BE" w:rsidRPr="00D82AA7" w:rsidRDefault="002F51BE" w:rsidP="00071802">
            <w:pPr>
              <w:pStyle w:val="Icentotabelkop"/>
              <w:rPr>
                <w:color w:val="FFFFFF"/>
              </w:rPr>
            </w:pPr>
            <w:r w:rsidRPr="00D82AA7">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D" w14:textId="77777777" w:rsidR="002F51BE" w:rsidRPr="00D82AA7" w:rsidRDefault="002F51BE" w:rsidP="00071802">
            <w:pPr>
              <w:pStyle w:val="Icentotabelkop"/>
              <w:rPr>
                <w:color w:val="FFFFFF"/>
              </w:rPr>
            </w:pPr>
            <w:r w:rsidRPr="00D82AA7">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E" w14:textId="77777777" w:rsidR="002F51BE" w:rsidRPr="00D82AA7" w:rsidRDefault="002F51BE" w:rsidP="00071802">
            <w:pPr>
              <w:pStyle w:val="Icentotabelkop"/>
              <w:rPr>
                <w:color w:val="FFFFFF"/>
              </w:rPr>
            </w:pPr>
            <w:r w:rsidRPr="00D82AA7">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F" w14:textId="77777777" w:rsidR="002F51BE" w:rsidRPr="00D82AA7" w:rsidRDefault="002F51BE" w:rsidP="00071802">
            <w:pPr>
              <w:pStyle w:val="Icentotabelkop"/>
              <w:rPr>
                <w:color w:val="FFFFFF"/>
              </w:rPr>
            </w:pPr>
            <w:r w:rsidRPr="00D82AA7">
              <w:rPr>
                <w:color w:val="FFFFFF"/>
              </w:rPr>
              <w:t>Datum</w:t>
            </w:r>
          </w:p>
        </w:tc>
      </w:tr>
      <w:tr w:rsidR="002F51BE" w:rsidRPr="00D82AA7" w14:paraId="1AB4DF7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1" w14:textId="77777777" w:rsidR="002F51BE" w:rsidRPr="00D82AA7" w:rsidRDefault="00C86B86" w:rsidP="00071802">
            <w:r w:rsidRPr="00D82AA7">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2" w14:textId="77777777" w:rsidR="002F51BE" w:rsidRPr="00D82AA7" w:rsidRDefault="00C86B86" w:rsidP="0007180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3" w14:textId="63CA053C" w:rsidR="002F51BE" w:rsidRPr="00D82AA7" w:rsidRDefault="00C86B86" w:rsidP="007B675F">
            <w:r w:rsidRPr="00D82AA7">
              <w:t xml:space="preserve">Eerste versie.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4" w14:textId="3193F0BD" w:rsidR="002F51BE" w:rsidRPr="00D82AA7" w:rsidRDefault="00176D9B" w:rsidP="00071802">
            <w:r>
              <w:t>26</w:t>
            </w:r>
            <w:r w:rsidR="007B675F">
              <w:t>-07</w:t>
            </w:r>
            <w:r w:rsidR="00C86B86" w:rsidRPr="00D82AA7">
              <w:t>-2012</w:t>
            </w:r>
          </w:p>
        </w:tc>
      </w:tr>
      <w:tr w:rsidR="00933DE7" w:rsidRPr="00D82AA7" w14:paraId="1AB4DF7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6" w14:textId="25ECA337" w:rsidR="00933DE7" w:rsidRPr="00D82AA7" w:rsidRDefault="00933DE7" w:rsidP="007751BC">
            <w:r>
              <w:t>1.0</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7" w14:textId="218DCD53" w:rsidR="00933DE7" w:rsidRPr="00D82AA7" w:rsidRDefault="00933DE7" w:rsidP="007751BC">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8" w14:textId="0898732C" w:rsidR="00933DE7" w:rsidRPr="00D82AA7" w:rsidRDefault="00933DE7" w:rsidP="007751BC">
            <w:r>
              <w:t>Review</w:t>
            </w:r>
            <w:r w:rsidRPr="00D82AA7">
              <w:t xml:space="preserv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9" w14:textId="68FE5D7A" w:rsidR="00933DE7" w:rsidRPr="00D82AA7" w:rsidRDefault="00933DE7" w:rsidP="007751BC">
            <w:r>
              <w:t>02-10</w:t>
            </w:r>
            <w:r w:rsidRPr="00D82AA7">
              <w:t>-2012</w:t>
            </w:r>
          </w:p>
        </w:tc>
      </w:tr>
      <w:tr w:rsidR="00933DE7" w:rsidRPr="00D82AA7" w14:paraId="1AB4DF7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B" w14:textId="6C410579" w:rsidR="00933DE7" w:rsidRPr="00D82AA7" w:rsidRDefault="00933DE7"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C" w14:textId="11831172" w:rsidR="00933DE7" w:rsidRPr="00D82AA7" w:rsidRDefault="00933DE7" w:rsidP="00355BE2"/>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D" w14:textId="446C804E" w:rsidR="00933DE7" w:rsidRPr="00D82AA7" w:rsidRDefault="00933DE7" w:rsidP="00D2535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E" w14:textId="5A95EB30" w:rsidR="00933DE7" w:rsidRPr="00D82AA7" w:rsidRDefault="00933DE7" w:rsidP="00D25355"/>
        </w:tc>
      </w:tr>
      <w:tr w:rsidR="00933DE7" w:rsidRPr="00D82AA7" w14:paraId="1AB4DF8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0" w14:textId="72079A5E" w:rsidR="00933DE7" w:rsidRPr="00D82AA7" w:rsidRDefault="00933DE7"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1" w14:textId="3C7F12F8" w:rsidR="00933DE7" w:rsidRPr="00D82AA7" w:rsidRDefault="00933DE7"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2" w14:textId="4CB0FA4C" w:rsidR="00933DE7" w:rsidRPr="00D82AA7" w:rsidRDefault="00933DE7"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3" w14:textId="157BE29A" w:rsidR="00933DE7" w:rsidRPr="00D82AA7" w:rsidRDefault="00933DE7" w:rsidP="00C6261B"/>
        </w:tc>
      </w:tr>
      <w:tr w:rsidR="00933DE7" w:rsidRPr="00D82AA7" w14:paraId="1AB4DF8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5" w14:textId="2C45FF13" w:rsidR="00933DE7" w:rsidRPr="00D82AA7" w:rsidRDefault="00933DE7"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6" w14:textId="4AAEBAED" w:rsidR="00933DE7" w:rsidRPr="00D82AA7" w:rsidRDefault="00933DE7"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7" w14:textId="03861A61" w:rsidR="00933DE7" w:rsidRPr="00D82AA7" w:rsidRDefault="00933DE7"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8" w14:textId="28BA0608" w:rsidR="00933DE7" w:rsidRPr="00D82AA7" w:rsidRDefault="00933DE7" w:rsidP="00C6261B"/>
        </w:tc>
      </w:tr>
      <w:tr w:rsidR="00933DE7" w:rsidRPr="00D82AA7" w14:paraId="09AB3D4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7C0A7C" w14:textId="19E0B253" w:rsidR="00933DE7" w:rsidRPr="00D82AA7" w:rsidRDefault="00933DE7"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AAFB3B" w14:textId="7405B43E" w:rsidR="00933DE7" w:rsidRPr="00D82AA7" w:rsidRDefault="00933DE7"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774EB83" w14:textId="7281AE39" w:rsidR="00933DE7" w:rsidRPr="00D82AA7" w:rsidRDefault="00933DE7"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B7BDBC6" w14:textId="145741BD" w:rsidR="00933DE7" w:rsidRPr="00D82AA7" w:rsidRDefault="00933DE7" w:rsidP="00C6261B"/>
        </w:tc>
      </w:tr>
      <w:tr w:rsidR="00933DE7" w:rsidRPr="00D82AA7" w14:paraId="298CB03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C6DA64" w14:textId="0CC47C78" w:rsidR="00933DE7" w:rsidRPr="00D82AA7" w:rsidRDefault="00933DE7"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DB4F7D4" w14:textId="27F568DC" w:rsidR="00933DE7" w:rsidRPr="00D82AA7" w:rsidRDefault="00933DE7"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294877D" w14:textId="3439C989" w:rsidR="00933DE7" w:rsidRPr="00D82AA7" w:rsidRDefault="00933DE7"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1E8979" w14:textId="5C25E11C" w:rsidR="00933DE7" w:rsidRPr="00D82AA7" w:rsidRDefault="00933DE7" w:rsidP="00C6261B"/>
        </w:tc>
      </w:tr>
      <w:tr w:rsidR="00933DE7" w:rsidRPr="00D82AA7" w14:paraId="775F2B7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DA2E02" w14:textId="68EA5A9E" w:rsidR="00933DE7" w:rsidRDefault="00933DE7"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B23C258" w14:textId="044F1522" w:rsidR="00933DE7" w:rsidRPr="00D82AA7" w:rsidRDefault="00933DE7"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5E3659D" w14:textId="1BA782BC" w:rsidR="00933DE7" w:rsidRDefault="00933DE7"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BE01FD" w14:textId="68E7B213" w:rsidR="00933DE7" w:rsidRDefault="00933DE7" w:rsidP="00C6261B"/>
        </w:tc>
      </w:tr>
      <w:tr w:rsidR="00933DE7" w:rsidRPr="00D82AA7" w14:paraId="2875791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0D57F0" w14:textId="335410BA" w:rsidR="00933DE7" w:rsidRDefault="00933DE7"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06F3813C" w14:textId="0912DA79" w:rsidR="00933DE7" w:rsidRPr="00D82AA7" w:rsidRDefault="00933DE7"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6B1959E" w14:textId="7191FFE5" w:rsidR="00933DE7" w:rsidRDefault="00933DE7" w:rsidP="00A477A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C5986E" w14:textId="01A3521E" w:rsidR="00933DE7" w:rsidRDefault="00933DE7" w:rsidP="00C6261B"/>
        </w:tc>
      </w:tr>
      <w:tr w:rsidR="00933DE7" w:rsidRPr="00D82AA7" w14:paraId="1AB4DF8E"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8A" w14:textId="77777777" w:rsidR="00933DE7" w:rsidRPr="00D82AA7" w:rsidRDefault="00933DE7" w:rsidP="00071802"/>
          <w:p w14:paraId="1AB4DF8B" w14:textId="77777777" w:rsidR="00933DE7" w:rsidRPr="00D82AA7" w:rsidRDefault="00933DE7" w:rsidP="00071802"/>
          <w:p w14:paraId="1AB4DF8C" w14:textId="77777777" w:rsidR="00933DE7" w:rsidRPr="00D82AA7" w:rsidRDefault="00933DE7" w:rsidP="00071802">
            <w:r w:rsidRPr="00D82AA7">
              <w:t>Document review &amp; distributie</w:t>
            </w:r>
          </w:p>
          <w:p w14:paraId="1AB4DF8D" w14:textId="77777777" w:rsidR="00933DE7" w:rsidRPr="00D82AA7" w:rsidRDefault="00933DE7" w:rsidP="00071802">
            <w:pPr>
              <w:rPr>
                <w:b/>
                <w:szCs w:val="18"/>
              </w:rPr>
            </w:pPr>
          </w:p>
        </w:tc>
      </w:tr>
      <w:tr w:rsidR="00933DE7" w:rsidRPr="00D82AA7" w14:paraId="1AB4DF93"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8F" w14:textId="77777777" w:rsidR="00933DE7" w:rsidRPr="00D82AA7" w:rsidRDefault="00933DE7" w:rsidP="00071802">
            <w:pPr>
              <w:pStyle w:val="Icentotabelkop"/>
              <w:rPr>
                <w:color w:val="FFFFFF"/>
              </w:rPr>
            </w:pPr>
            <w:r w:rsidRPr="00D82AA7">
              <w:rPr>
                <w:color w:val="FFFFFF"/>
              </w:rPr>
              <w:t xml:space="preserve">Naam </w:t>
            </w:r>
            <w:proofErr w:type="spellStart"/>
            <w:r w:rsidRPr="00D82AA7">
              <w:rPr>
                <w:color w:val="FFFFFF"/>
              </w:rPr>
              <w:t>reviewer</w:t>
            </w:r>
            <w:proofErr w:type="spellEnd"/>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0" w14:textId="77777777" w:rsidR="00933DE7" w:rsidRPr="00D82AA7" w:rsidRDefault="00933DE7" w:rsidP="00071802">
            <w:pPr>
              <w:pStyle w:val="Icentotabelkop"/>
              <w:rPr>
                <w:color w:val="FFFFFF"/>
              </w:rPr>
            </w:pPr>
            <w:r w:rsidRPr="00D82AA7">
              <w:rPr>
                <w:color w:val="FFFFFF"/>
              </w:rPr>
              <w:t>Organisatie</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1" w14:textId="77777777" w:rsidR="00933DE7" w:rsidRPr="00D82AA7" w:rsidRDefault="00933DE7" w:rsidP="00071802">
            <w:pPr>
              <w:pStyle w:val="Icentotabelkop"/>
              <w:rPr>
                <w:color w:val="FFFFFF"/>
              </w:rPr>
            </w:pPr>
            <w:r w:rsidRPr="00D82AA7">
              <w:rPr>
                <w:color w:val="FFFFFF"/>
              </w:rPr>
              <w:t>E-mail adres</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2" w14:textId="77777777" w:rsidR="00933DE7" w:rsidRPr="00D82AA7" w:rsidRDefault="00933DE7" w:rsidP="00071802">
            <w:pPr>
              <w:pStyle w:val="Icentotabelkop"/>
              <w:rPr>
                <w:color w:val="FFFFFF"/>
              </w:rPr>
            </w:pPr>
            <w:r w:rsidRPr="00D82AA7">
              <w:rPr>
                <w:color w:val="FFFFFF"/>
              </w:rPr>
              <w:t>Review datum</w:t>
            </w:r>
          </w:p>
        </w:tc>
      </w:tr>
      <w:tr w:rsidR="00933DE7" w:rsidRPr="00D82AA7" w14:paraId="1AB4DF9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4" w14:textId="6CEFD146" w:rsidR="00933DE7" w:rsidRPr="00D82AA7" w:rsidRDefault="00933DE7"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5" w14:textId="1D0BE8D4" w:rsidR="00933DE7" w:rsidRPr="00D82AA7" w:rsidRDefault="00933DE7"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6" w14:textId="6FBF6829" w:rsidR="00933DE7" w:rsidRPr="00D82AA7" w:rsidRDefault="00933DE7"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7" w14:textId="5837CCFA" w:rsidR="00933DE7" w:rsidRPr="00D82AA7" w:rsidRDefault="00933DE7" w:rsidP="00071802"/>
        </w:tc>
      </w:tr>
      <w:tr w:rsidR="00933DE7" w:rsidRPr="00D82AA7" w14:paraId="1AB4DF9D"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9" w14:textId="4E8C6E27" w:rsidR="00933DE7" w:rsidRPr="00D82AA7" w:rsidRDefault="00933DE7"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A" w14:textId="37E45B39" w:rsidR="00933DE7" w:rsidRPr="00D82AA7" w:rsidRDefault="00933DE7"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B" w14:textId="70CE5D76" w:rsidR="00933DE7" w:rsidRPr="00D82AA7" w:rsidRDefault="00933DE7"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C" w14:textId="473C567A" w:rsidR="00933DE7" w:rsidRPr="00D82AA7" w:rsidRDefault="00933DE7" w:rsidP="00071802"/>
        </w:tc>
      </w:tr>
      <w:tr w:rsidR="00933DE7" w:rsidRPr="00D82AA7" w14:paraId="1AB4DFA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E" w14:textId="3DC2454C" w:rsidR="00933DE7" w:rsidRPr="00D82AA7" w:rsidRDefault="00933DE7"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F" w14:textId="781E4ECF" w:rsidR="00933DE7" w:rsidRPr="00D82AA7" w:rsidRDefault="00933DE7"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0" w14:textId="210FD9AC" w:rsidR="00933DE7" w:rsidRPr="00D82AA7" w:rsidRDefault="00933DE7"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A1" w14:textId="7C6A9CD7" w:rsidR="00933DE7" w:rsidRPr="00D82AA7" w:rsidRDefault="00933DE7" w:rsidP="00071802"/>
        </w:tc>
      </w:tr>
      <w:tr w:rsidR="00933DE7" w:rsidRPr="00D82AA7" w14:paraId="0942954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F66108F" w14:textId="63CF3102" w:rsidR="00933DE7" w:rsidRDefault="00933DE7"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9963071" w14:textId="3F5610CC" w:rsidR="00933DE7" w:rsidRDefault="00933DE7"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1CD2781" w14:textId="729E55FF" w:rsidR="00933DE7" w:rsidRDefault="00933DE7"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6717281" w14:textId="60E9563D" w:rsidR="00933DE7" w:rsidRDefault="00933DE7" w:rsidP="00071802"/>
        </w:tc>
      </w:tr>
      <w:tr w:rsidR="00933DE7" w:rsidRPr="00D82AA7" w14:paraId="3D5A7F9E"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5BFCE9F" w14:textId="75C83135" w:rsidR="00933DE7" w:rsidRDefault="00933DE7"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667E6F" w14:textId="1BD281BF" w:rsidR="00933DE7" w:rsidRDefault="00933DE7"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90D258A" w14:textId="47F1A1A1" w:rsidR="00933DE7" w:rsidRDefault="00933DE7"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8660855" w14:textId="1E97FDD5" w:rsidR="00933DE7" w:rsidRDefault="00933DE7" w:rsidP="00A477A5"/>
        </w:tc>
      </w:tr>
      <w:tr w:rsidR="00933DE7" w:rsidRPr="00D82AA7" w14:paraId="0764C17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D0D884D" w14:textId="6D7471C3" w:rsidR="00933DE7" w:rsidRDefault="00933DE7"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B32C9F0" w14:textId="12FF7692" w:rsidR="00933DE7" w:rsidRDefault="00933DE7"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679DF78" w14:textId="632EBC6C" w:rsidR="00933DE7" w:rsidRDefault="00933DE7"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7ECBFE" w14:textId="1C14C0A2" w:rsidR="00933DE7" w:rsidRDefault="00933DE7" w:rsidP="00071802"/>
        </w:tc>
      </w:tr>
      <w:tr w:rsidR="00933DE7" w:rsidRPr="00D82AA7" w14:paraId="1AB4DFA7"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A3" w14:textId="77777777" w:rsidR="00933DE7" w:rsidRPr="00D82AA7" w:rsidRDefault="00933DE7" w:rsidP="00071802"/>
          <w:p w14:paraId="1AB4DFA4" w14:textId="77777777" w:rsidR="00933DE7" w:rsidRPr="00D82AA7" w:rsidRDefault="00933DE7" w:rsidP="00071802"/>
          <w:p w14:paraId="1AB4DFA5" w14:textId="77777777" w:rsidR="00933DE7" w:rsidRPr="00D82AA7" w:rsidRDefault="00933DE7" w:rsidP="00071802">
            <w:r w:rsidRPr="00D82AA7">
              <w:t>Documentgoedkeuring</w:t>
            </w:r>
          </w:p>
          <w:p w14:paraId="1AB4DFA6" w14:textId="77777777" w:rsidR="00933DE7" w:rsidRPr="00D82AA7" w:rsidRDefault="00933DE7" w:rsidP="00071802">
            <w:pPr>
              <w:rPr>
                <w:b/>
                <w:szCs w:val="18"/>
              </w:rPr>
            </w:pPr>
          </w:p>
        </w:tc>
      </w:tr>
      <w:tr w:rsidR="00933DE7" w:rsidRPr="00D82AA7" w14:paraId="1AB4DFAB"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8" w14:textId="77777777" w:rsidR="00933DE7" w:rsidRPr="00D82AA7" w:rsidRDefault="00933DE7" w:rsidP="00071802">
            <w:pPr>
              <w:pStyle w:val="Icentotabelkop"/>
              <w:rPr>
                <w:color w:val="FFFFFF"/>
              </w:rPr>
            </w:pPr>
            <w:r w:rsidRPr="00D82AA7">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9" w14:textId="77777777" w:rsidR="00933DE7" w:rsidRPr="00D82AA7" w:rsidRDefault="00933DE7" w:rsidP="00071802">
            <w:pPr>
              <w:pStyle w:val="Icentotabelkop"/>
              <w:rPr>
                <w:color w:val="FFFFFF"/>
              </w:rPr>
            </w:pPr>
            <w:r w:rsidRPr="00D82AA7">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A" w14:textId="77777777" w:rsidR="00933DE7" w:rsidRPr="00D82AA7" w:rsidRDefault="00933DE7" w:rsidP="00071802">
            <w:pPr>
              <w:pStyle w:val="Icentotabelkop"/>
              <w:rPr>
                <w:color w:val="FFFFFF"/>
              </w:rPr>
            </w:pPr>
            <w:r w:rsidRPr="00D82AA7">
              <w:rPr>
                <w:color w:val="FFFFFF"/>
              </w:rPr>
              <w:t>Datum</w:t>
            </w:r>
          </w:p>
        </w:tc>
      </w:tr>
      <w:tr w:rsidR="00933DE7" w:rsidRPr="00D82AA7" w14:paraId="1AB4DFAF"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C" w14:textId="77777777" w:rsidR="00933DE7" w:rsidRPr="00D82AA7" w:rsidRDefault="00933DE7"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AD" w14:textId="77777777" w:rsidR="00933DE7" w:rsidRPr="00D82AA7" w:rsidRDefault="00933DE7"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E" w14:textId="77777777" w:rsidR="00933DE7" w:rsidRPr="00D82AA7" w:rsidRDefault="00933DE7" w:rsidP="00071802"/>
        </w:tc>
      </w:tr>
      <w:tr w:rsidR="00933DE7" w:rsidRPr="00D82AA7" w14:paraId="1AB4DF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0" w14:textId="77777777" w:rsidR="00933DE7" w:rsidRPr="00D82AA7" w:rsidRDefault="00933DE7"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1" w14:textId="77777777" w:rsidR="00933DE7" w:rsidRPr="00D82AA7" w:rsidRDefault="00933DE7"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2" w14:textId="77777777" w:rsidR="00933DE7" w:rsidRPr="00D82AA7" w:rsidRDefault="00933DE7" w:rsidP="00071802"/>
        </w:tc>
      </w:tr>
      <w:tr w:rsidR="00933DE7" w:rsidRPr="00D82AA7" w14:paraId="1AB4DFB7"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4" w14:textId="77777777" w:rsidR="00933DE7" w:rsidRPr="00D82AA7" w:rsidRDefault="00933DE7"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5" w14:textId="77777777" w:rsidR="00933DE7" w:rsidRPr="00D82AA7" w:rsidRDefault="00933DE7"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6" w14:textId="77777777" w:rsidR="00933DE7" w:rsidRPr="00D82AA7" w:rsidRDefault="00933DE7" w:rsidP="00071802"/>
        </w:tc>
      </w:tr>
    </w:tbl>
    <w:p w14:paraId="1AB4DFB8" w14:textId="77777777" w:rsidR="002F51BE" w:rsidRPr="00D82AA7" w:rsidRDefault="002F51BE" w:rsidP="002F51BE">
      <w:pPr>
        <w:pStyle w:val="IcentoTitel1"/>
      </w:pPr>
    </w:p>
    <w:p w14:paraId="1AB4DFB9" w14:textId="77777777" w:rsidR="002F51BE" w:rsidRPr="00D82AA7" w:rsidRDefault="002F51BE" w:rsidP="002F51BE">
      <w:r w:rsidRPr="00D82AA7">
        <w:rPr>
          <w:b/>
          <w:bCs/>
        </w:rPr>
        <w:br w:type="page"/>
      </w:r>
    </w:p>
    <w:p w14:paraId="1AB4DFFE" w14:textId="77777777" w:rsidR="002F51BE" w:rsidRPr="00D82AA7" w:rsidRDefault="002F51BE" w:rsidP="002F51BE"/>
    <w:p w14:paraId="1AB4DFFF" w14:textId="77777777" w:rsidR="002F51BE" w:rsidRPr="00D82AA7" w:rsidRDefault="002F51BE" w:rsidP="002F51BE">
      <w:pPr>
        <w:pStyle w:val="IcentoTitel1"/>
        <w:rPr>
          <w:color w:val="000000"/>
          <w:szCs w:val="40"/>
        </w:rPr>
      </w:pPr>
      <w:bookmarkStart w:id="3" w:name="_Toc192304133"/>
      <w:bookmarkStart w:id="4" w:name="_Toc192302596"/>
      <w:bookmarkStart w:id="5" w:name="_Toc192319125"/>
      <w:bookmarkStart w:id="6" w:name="_Toc192306224"/>
      <w:bookmarkStart w:id="7" w:name="_Toc192306181"/>
      <w:bookmarkStart w:id="8" w:name="_Toc192305852"/>
      <w:r w:rsidRPr="00D82AA7">
        <w:rPr>
          <w:color w:val="000000"/>
          <w:szCs w:val="40"/>
        </w:rPr>
        <w:t>Inhoudsopgave</w:t>
      </w:r>
    </w:p>
    <w:p w14:paraId="1AB4E000" w14:textId="77777777" w:rsidR="002F51BE" w:rsidRPr="00D82AA7" w:rsidRDefault="002F51BE" w:rsidP="002F51BE">
      <w:pPr>
        <w:rPr>
          <w:lang w:eastAsia="en-US"/>
        </w:rPr>
      </w:pPr>
    </w:p>
    <w:bookmarkStart w:id="9" w:name="_Toc292921706"/>
    <w:p w14:paraId="70D13A33" w14:textId="77777777" w:rsidR="00933DE7" w:rsidRDefault="00327F48">
      <w:pPr>
        <w:pStyle w:val="TOC1"/>
        <w:rPr>
          <w:rFonts w:asciiTheme="minorHAnsi" w:eastAsiaTheme="minorEastAsia" w:hAnsiTheme="minorHAnsi" w:cstheme="minorBidi"/>
          <w:sz w:val="22"/>
          <w:szCs w:val="22"/>
        </w:rPr>
      </w:pPr>
      <w:r w:rsidRPr="00D82AA7">
        <w:rPr>
          <w:noProof w:val="0"/>
        </w:rPr>
        <w:fldChar w:fldCharType="begin"/>
      </w:r>
      <w:r w:rsidR="002F51BE" w:rsidRPr="00D82AA7">
        <w:rPr>
          <w:noProof w:val="0"/>
        </w:rPr>
        <w:instrText xml:space="preserve"> TOC \h \z \t "_HS_bijlage;1;_HS_Hoofdstuk;1;_HS_Paragraaf;2;_HS_SubParagraaf;3" </w:instrText>
      </w:r>
      <w:r w:rsidRPr="00D82AA7">
        <w:rPr>
          <w:noProof w:val="0"/>
        </w:rPr>
        <w:fldChar w:fldCharType="separate"/>
      </w:r>
      <w:hyperlink w:anchor="_Toc336943505" w:history="1">
        <w:r w:rsidR="00933DE7" w:rsidRPr="00823DD2">
          <w:rPr>
            <w:rStyle w:val="Hyperlink"/>
          </w:rPr>
          <w:t>Hoofdstuk 1 Parameters</w:t>
        </w:r>
        <w:r w:rsidR="00933DE7">
          <w:rPr>
            <w:webHidden/>
          </w:rPr>
          <w:tab/>
        </w:r>
        <w:r w:rsidR="00933DE7">
          <w:rPr>
            <w:webHidden/>
          </w:rPr>
          <w:fldChar w:fldCharType="begin"/>
        </w:r>
        <w:r w:rsidR="00933DE7">
          <w:rPr>
            <w:webHidden/>
          </w:rPr>
          <w:instrText xml:space="preserve"> PAGEREF _Toc336943505 \h </w:instrText>
        </w:r>
        <w:r w:rsidR="00933DE7">
          <w:rPr>
            <w:webHidden/>
          </w:rPr>
        </w:r>
        <w:r w:rsidR="00933DE7">
          <w:rPr>
            <w:webHidden/>
          </w:rPr>
          <w:fldChar w:fldCharType="separate"/>
        </w:r>
        <w:r w:rsidR="00933DE7">
          <w:rPr>
            <w:webHidden/>
          </w:rPr>
          <w:t>5</w:t>
        </w:r>
        <w:r w:rsidR="00933DE7">
          <w:rPr>
            <w:webHidden/>
          </w:rPr>
          <w:fldChar w:fldCharType="end"/>
        </w:r>
      </w:hyperlink>
    </w:p>
    <w:p w14:paraId="25B2AB31" w14:textId="77777777" w:rsidR="00933DE7" w:rsidRDefault="00933DE7">
      <w:pPr>
        <w:pStyle w:val="TOC2"/>
        <w:rPr>
          <w:rFonts w:asciiTheme="minorHAnsi" w:eastAsiaTheme="minorEastAsia" w:hAnsiTheme="minorHAnsi" w:cstheme="minorBidi"/>
          <w:noProof/>
          <w:sz w:val="22"/>
          <w:szCs w:val="22"/>
        </w:rPr>
      </w:pPr>
      <w:hyperlink w:anchor="_Toc336943506" w:history="1">
        <w:r w:rsidRPr="00823DD2">
          <w:rPr>
            <w:rStyle w:val="Hyperlink"/>
            <w:noProof/>
          </w:rPr>
          <w:t>1.1</w:t>
        </w:r>
        <w:r>
          <w:rPr>
            <w:rFonts w:asciiTheme="minorHAnsi" w:eastAsiaTheme="minorEastAsia" w:hAnsiTheme="minorHAnsi" w:cstheme="minorBidi"/>
            <w:noProof/>
            <w:sz w:val="22"/>
            <w:szCs w:val="22"/>
          </w:rPr>
          <w:tab/>
        </w:r>
        <w:r w:rsidRPr="00823DD2">
          <w:rPr>
            <w:rStyle w:val="Hyperlink"/>
            <w:noProof/>
          </w:rPr>
          <w:t>Hyper-V Nodes</w:t>
        </w:r>
        <w:r>
          <w:rPr>
            <w:noProof/>
            <w:webHidden/>
          </w:rPr>
          <w:tab/>
        </w:r>
        <w:r>
          <w:rPr>
            <w:noProof/>
            <w:webHidden/>
          </w:rPr>
          <w:fldChar w:fldCharType="begin"/>
        </w:r>
        <w:r>
          <w:rPr>
            <w:noProof/>
            <w:webHidden/>
          </w:rPr>
          <w:instrText xml:space="preserve"> PAGEREF _Toc336943506 \h </w:instrText>
        </w:r>
        <w:r>
          <w:rPr>
            <w:noProof/>
            <w:webHidden/>
          </w:rPr>
        </w:r>
        <w:r>
          <w:rPr>
            <w:noProof/>
            <w:webHidden/>
          </w:rPr>
          <w:fldChar w:fldCharType="separate"/>
        </w:r>
        <w:r>
          <w:rPr>
            <w:noProof/>
            <w:webHidden/>
          </w:rPr>
          <w:t>5</w:t>
        </w:r>
        <w:r>
          <w:rPr>
            <w:noProof/>
            <w:webHidden/>
          </w:rPr>
          <w:fldChar w:fldCharType="end"/>
        </w:r>
      </w:hyperlink>
    </w:p>
    <w:p w14:paraId="525E4999" w14:textId="77777777" w:rsidR="00933DE7" w:rsidRDefault="00933DE7">
      <w:pPr>
        <w:pStyle w:val="TOC2"/>
        <w:rPr>
          <w:rFonts w:asciiTheme="minorHAnsi" w:eastAsiaTheme="minorEastAsia" w:hAnsiTheme="minorHAnsi" w:cstheme="minorBidi"/>
          <w:noProof/>
          <w:sz w:val="22"/>
          <w:szCs w:val="22"/>
        </w:rPr>
      </w:pPr>
      <w:hyperlink w:anchor="_Toc336943507" w:history="1">
        <w:r w:rsidRPr="00823DD2">
          <w:rPr>
            <w:rStyle w:val="Hyperlink"/>
            <w:noProof/>
          </w:rPr>
          <w:t>1.2</w:t>
        </w:r>
        <w:r>
          <w:rPr>
            <w:rFonts w:asciiTheme="minorHAnsi" w:eastAsiaTheme="minorEastAsia" w:hAnsiTheme="minorHAnsi" w:cstheme="minorBidi"/>
            <w:noProof/>
            <w:sz w:val="22"/>
            <w:szCs w:val="22"/>
          </w:rPr>
          <w:tab/>
        </w:r>
        <w:r w:rsidRPr="00823DD2">
          <w:rPr>
            <w:rStyle w:val="Hyperlink"/>
            <w:noProof/>
          </w:rPr>
          <w:t>Patches en hotfixes</w:t>
        </w:r>
        <w:r>
          <w:rPr>
            <w:noProof/>
            <w:webHidden/>
          </w:rPr>
          <w:tab/>
        </w:r>
        <w:r>
          <w:rPr>
            <w:noProof/>
            <w:webHidden/>
          </w:rPr>
          <w:fldChar w:fldCharType="begin"/>
        </w:r>
        <w:r>
          <w:rPr>
            <w:noProof/>
            <w:webHidden/>
          </w:rPr>
          <w:instrText xml:space="preserve"> PAGEREF _Toc336943507 \h </w:instrText>
        </w:r>
        <w:r>
          <w:rPr>
            <w:noProof/>
            <w:webHidden/>
          </w:rPr>
        </w:r>
        <w:r>
          <w:rPr>
            <w:noProof/>
            <w:webHidden/>
          </w:rPr>
          <w:fldChar w:fldCharType="separate"/>
        </w:r>
        <w:r>
          <w:rPr>
            <w:noProof/>
            <w:webHidden/>
          </w:rPr>
          <w:t>5</w:t>
        </w:r>
        <w:r>
          <w:rPr>
            <w:noProof/>
            <w:webHidden/>
          </w:rPr>
          <w:fldChar w:fldCharType="end"/>
        </w:r>
      </w:hyperlink>
    </w:p>
    <w:p w14:paraId="063A4169" w14:textId="77777777" w:rsidR="00933DE7" w:rsidRDefault="00933DE7">
      <w:pPr>
        <w:pStyle w:val="TOC1"/>
        <w:rPr>
          <w:rFonts w:asciiTheme="minorHAnsi" w:eastAsiaTheme="minorEastAsia" w:hAnsiTheme="minorHAnsi" w:cstheme="minorBidi"/>
          <w:sz w:val="22"/>
          <w:szCs w:val="22"/>
        </w:rPr>
      </w:pPr>
      <w:hyperlink w:anchor="_Toc336943508" w:history="1">
        <w:r w:rsidRPr="00823DD2">
          <w:rPr>
            <w:rStyle w:val="Hyperlink"/>
          </w:rPr>
          <w:t>Hoofdstuk 2 Hyper-V</w:t>
        </w:r>
        <w:r>
          <w:rPr>
            <w:webHidden/>
          </w:rPr>
          <w:tab/>
        </w:r>
        <w:r>
          <w:rPr>
            <w:webHidden/>
          </w:rPr>
          <w:fldChar w:fldCharType="begin"/>
        </w:r>
        <w:r>
          <w:rPr>
            <w:webHidden/>
          </w:rPr>
          <w:instrText xml:space="preserve"> PAGEREF _Toc336943508 \h </w:instrText>
        </w:r>
        <w:r>
          <w:rPr>
            <w:webHidden/>
          </w:rPr>
        </w:r>
        <w:r>
          <w:rPr>
            <w:webHidden/>
          </w:rPr>
          <w:fldChar w:fldCharType="separate"/>
        </w:r>
        <w:r>
          <w:rPr>
            <w:webHidden/>
          </w:rPr>
          <w:t>7</w:t>
        </w:r>
        <w:r>
          <w:rPr>
            <w:webHidden/>
          </w:rPr>
          <w:fldChar w:fldCharType="end"/>
        </w:r>
      </w:hyperlink>
    </w:p>
    <w:p w14:paraId="03EC0FEC" w14:textId="77777777" w:rsidR="00933DE7" w:rsidRDefault="00933DE7">
      <w:pPr>
        <w:pStyle w:val="TOC2"/>
        <w:rPr>
          <w:rFonts w:asciiTheme="minorHAnsi" w:eastAsiaTheme="minorEastAsia" w:hAnsiTheme="minorHAnsi" w:cstheme="minorBidi"/>
          <w:noProof/>
          <w:sz w:val="22"/>
          <w:szCs w:val="22"/>
        </w:rPr>
      </w:pPr>
      <w:hyperlink w:anchor="_Toc336943509" w:history="1">
        <w:r w:rsidRPr="00823DD2">
          <w:rPr>
            <w:rStyle w:val="Hyperlink"/>
            <w:noProof/>
          </w:rPr>
          <w:t>2.1</w:t>
        </w:r>
        <w:r>
          <w:rPr>
            <w:rFonts w:asciiTheme="minorHAnsi" w:eastAsiaTheme="minorEastAsia" w:hAnsiTheme="minorHAnsi" w:cstheme="minorBidi"/>
            <w:noProof/>
            <w:sz w:val="22"/>
            <w:szCs w:val="22"/>
          </w:rPr>
          <w:tab/>
        </w:r>
        <w:r w:rsidRPr="00823DD2">
          <w:rPr>
            <w:rStyle w:val="Hyperlink"/>
            <w:noProof/>
          </w:rPr>
          <w:t>Bios configuratie</w:t>
        </w:r>
        <w:r>
          <w:rPr>
            <w:noProof/>
            <w:webHidden/>
          </w:rPr>
          <w:tab/>
        </w:r>
        <w:r>
          <w:rPr>
            <w:noProof/>
            <w:webHidden/>
          </w:rPr>
          <w:fldChar w:fldCharType="begin"/>
        </w:r>
        <w:r>
          <w:rPr>
            <w:noProof/>
            <w:webHidden/>
          </w:rPr>
          <w:instrText xml:space="preserve"> PAGEREF _Toc336943509 \h </w:instrText>
        </w:r>
        <w:r>
          <w:rPr>
            <w:noProof/>
            <w:webHidden/>
          </w:rPr>
        </w:r>
        <w:r>
          <w:rPr>
            <w:noProof/>
            <w:webHidden/>
          </w:rPr>
          <w:fldChar w:fldCharType="separate"/>
        </w:r>
        <w:r>
          <w:rPr>
            <w:noProof/>
            <w:webHidden/>
          </w:rPr>
          <w:t>7</w:t>
        </w:r>
        <w:r>
          <w:rPr>
            <w:noProof/>
            <w:webHidden/>
          </w:rPr>
          <w:fldChar w:fldCharType="end"/>
        </w:r>
      </w:hyperlink>
    </w:p>
    <w:p w14:paraId="122B7BBF" w14:textId="77777777" w:rsidR="00933DE7" w:rsidRDefault="00933DE7">
      <w:pPr>
        <w:pStyle w:val="TOC2"/>
        <w:rPr>
          <w:rFonts w:asciiTheme="minorHAnsi" w:eastAsiaTheme="minorEastAsia" w:hAnsiTheme="minorHAnsi" w:cstheme="minorBidi"/>
          <w:noProof/>
          <w:sz w:val="22"/>
          <w:szCs w:val="22"/>
        </w:rPr>
      </w:pPr>
      <w:hyperlink w:anchor="_Toc336943510" w:history="1">
        <w:r w:rsidRPr="00823DD2">
          <w:rPr>
            <w:rStyle w:val="Hyperlink"/>
            <w:noProof/>
          </w:rPr>
          <w:t>2.2</w:t>
        </w:r>
        <w:r>
          <w:rPr>
            <w:rFonts w:asciiTheme="minorHAnsi" w:eastAsiaTheme="minorEastAsia" w:hAnsiTheme="minorHAnsi" w:cstheme="minorBidi"/>
            <w:noProof/>
            <w:sz w:val="22"/>
            <w:szCs w:val="22"/>
          </w:rPr>
          <w:tab/>
        </w:r>
        <w:r w:rsidRPr="00823DD2">
          <w:rPr>
            <w:rStyle w:val="Hyperlink"/>
            <w:noProof/>
          </w:rPr>
          <w:t>Netwerk configuratie</w:t>
        </w:r>
        <w:r>
          <w:rPr>
            <w:noProof/>
            <w:webHidden/>
          </w:rPr>
          <w:tab/>
        </w:r>
        <w:r>
          <w:rPr>
            <w:noProof/>
            <w:webHidden/>
          </w:rPr>
          <w:fldChar w:fldCharType="begin"/>
        </w:r>
        <w:r>
          <w:rPr>
            <w:noProof/>
            <w:webHidden/>
          </w:rPr>
          <w:instrText xml:space="preserve"> PAGEREF _Toc336943510 \h </w:instrText>
        </w:r>
        <w:r>
          <w:rPr>
            <w:noProof/>
            <w:webHidden/>
          </w:rPr>
        </w:r>
        <w:r>
          <w:rPr>
            <w:noProof/>
            <w:webHidden/>
          </w:rPr>
          <w:fldChar w:fldCharType="separate"/>
        </w:r>
        <w:r>
          <w:rPr>
            <w:noProof/>
            <w:webHidden/>
          </w:rPr>
          <w:t>7</w:t>
        </w:r>
        <w:r>
          <w:rPr>
            <w:noProof/>
            <w:webHidden/>
          </w:rPr>
          <w:fldChar w:fldCharType="end"/>
        </w:r>
      </w:hyperlink>
    </w:p>
    <w:p w14:paraId="29370BE8" w14:textId="77777777" w:rsidR="00933DE7" w:rsidRDefault="00933DE7">
      <w:pPr>
        <w:pStyle w:val="TOC2"/>
        <w:rPr>
          <w:rFonts w:asciiTheme="minorHAnsi" w:eastAsiaTheme="minorEastAsia" w:hAnsiTheme="minorHAnsi" w:cstheme="minorBidi"/>
          <w:noProof/>
          <w:sz w:val="22"/>
          <w:szCs w:val="22"/>
        </w:rPr>
      </w:pPr>
      <w:hyperlink w:anchor="_Toc336943511" w:history="1">
        <w:r w:rsidRPr="00823DD2">
          <w:rPr>
            <w:rStyle w:val="Hyperlink"/>
            <w:noProof/>
          </w:rPr>
          <w:t>2.3</w:t>
        </w:r>
        <w:r>
          <w:rPr>
            <w:rFonts w:asciiTheme="minorHAnsi" w:eastAsiaTheme="minorEastAsia" w:hAnsiTheme="minorHAnsi" w:cstheme="minorBidi"/>
            <w:noProof/>
            <w:sz w:val="22"/>
            <w:szCs w:val="22"/>
          </w:rPr>
          <w:tab/>
        </w:r>
        <w:r w:rsidRPr="00823DD2">
          <w:rPr>
            <w:rStyle w:val="Hyperlink"/>
            <w:noProof/>
          </w:rPr>
          <w:t>Voorbereidingen</w:t>
        </w:r>
        <w:r>
          <w:rPr>
            <w:noProof/>
            <w:webHidden/>
          </w:rPr>
          <w:tab/>
        </w:r>
        <w:r>
          <w:rPr>
            <w:noProof/>
            <w:webHidden/>
          </w:rPr>
          <w:fldChar w:fldCharType="begin"/>
        </w:r>
        <w:r>
          <w:rPr>
            <w:noProof/>
            <w:webHidden/>
          </w:rPr>
          <w:instrText xml:space="preserve"> PAGEREF _Toc336943511 \h </w:instrText>
        </w:r>
        <w:r>
          <w:rPr>
            <w:noProof/>
            <w:webHidden/>
          </w:rPr>
        </w:r>
        <w:r>
          <w:rPr>
            <w:noProof/>
            <w:webHidden/>
          </w:rPr>
          <w:fldChar w:fldCharType="separate"/>
        </w:r>
        <w:r>
          <w:rPr>
            <w:noProof/>
            <w:webHidden/>
          </w:rPr>
          <w:t>9</w:t>
        </w:r>
        <w:r>
          <w:rPr>
            <w:noProof/>
            <w:webHidden/>
          </w:rPr>
          <w:fldChar w:fldCharType="end"/>
        </w:r>
      </w:hyperlink>
    </w:p>
    <w:p w14:paraId="3FD07BA1" w14:textId="77777777" w:rsidR="00933DE7" w:rsidRDefault="00933DE7">
      <w:pPr>
        <w:pStyle w:val="TOC2"/>
        <w:rPr>
          <w:rFonts w:asciiTheme="minorHAnsi" w:eastAsiaTheme="minorEastAsia" w:hAnsiTheme="minorHAnsi" w:cstheme="minorBidi"/>
          <w:noProof/>
          <w:sz w:val="22"/>
          <w:szCs w:val="22"/>
        </w:rPr>
      </w:pPr>
      <w:hyperlink w:anchor="_Toc336943512" w:history="1">
        <w:r w:rsidRPr="00823DD2">
          <w:rPr>
            <w:rStyle w:val="Hyperlink"/>
            <w:noProof/>
          </w:rPr>
          <w:t>2.4</w:t>
        </w:r>
        <w:r>
          <w:rPr>
            <w:rFonts w:asciiTheme="minorHAnsi" w:eastAsiaTheme="minorEastAsia" w:hAnsiTheme="minorHAnsi" w:cstheme="minorBidi"/>
            <w:noProof/>
            <w:sz w:val="22"/>
            <w:szCs w:val="22"/>
          </w:rPr>
          <w:tab/>
        </w:r>
        <w:r w:rsidRPr="00823DD2">
          <w:rPr>
            <w:rStyle w:val="Hyperlink"/>
            <w:noProof/>
          </w:rPr>
          <w:t>Cluster en Hyper-V</w:t>
        </w:r>
        <w:r>
          <w:rPr>
            <w:noProof/>
            <w:webHidden/>
          </w:rPr>
          <w:tab/>
        </w:r>
        <w:r>
          <w:rPr>
            <w:noProof/>
            <w:webHidden/>
          </w:rPr>
          <w:fldChar w:fldCharType="begin"/>
        </w:r>
        <w:r>
          <w:rPr>
            <w:noProof/>
            <w:webHidden/>
          </w:rPr>
          <w:instrText xml:space="preserve"> PAGEREF _Toc336943512 \h </w:instrText>
        </w:r>
        <w:r>
          <w:rPr>
            <w:noProof/>
            <w:webHidden/>
          </w:rPr>
        </w:r>
        <w:r>
          <w:rPr>
            <w:noProof/>
            <w:webHidden/>
          </w:rPr>
          <w:fldChar w:fldCharType="separate"/>
        </w:r>
        <w:r>
          <w:rPr>
            <w:noProof/>
            <w:webHidden/>
          </w:rPr>
          <w:t>10</w:t>
        </w:r>
        <w:r>
          <w:rPr>
            <w:noProof/>
            <w:webHidden/>
          </w:rPr>
          <w:fldChar w:fldCharType="end"/>
        </w:r>
      </w:hyperlink>
    </w:p>
    <w:p w14:paraId="3C2399BE" w14:textId="77777777" w:rsidR="00933DE7" w:rsidRDefault="00933DE7">
      <w:pPr>
        <w:pStyle w:val="TOC1"/>
        <w:rPr>
          <w:rFonts w:asciiTheme="minorHAnsi" w:eastAsiaTheme="minorEastAsia" w:hAnsiTheme="minorHAnsi" w:cstheme="minorBidi"/>
          <w:sz w:val="22"/>
          <w:szCs w:val="22"/>
        </w:rPr>
      </w:pPr>
      <w:hyperlink w:anchor="_Toc336943513" w:history="1">
        <w:r w:rsidRPr="00823DD2">
          <w:rPr>
            <w:rStyle w:val="Hyperlink"/>
            <w:lang w:val="en-US"/>
          </w:rPr>
          <w:t>Hoofdstuk 3 Passthrough Disks</w:t>
        </w:r>
        <w:r>
          <w:rPr>
            <w:webHidden/>
          </w:rPr>
          <w:tab/>
        </w:r>
        <w:r>
          <w:rPr>
            <w:webHidden/>
          </w:rPr>
          <w:fldChar w:fldCharType="begin"/>
        </w:r>
        <w:r>
          <w:rPr>
            <w:webHidden/>
          </w:rPr>
          <w:instrText xml:space="preserve"> PAGEREF _Toc336943513 \h </w:instrText>
        </w:r>
        <w:r>
          <w:rPr>
            <w:webHidden/>
          </w:rPr>
        </w:r>
        <w:r>
          <w:rPr>
            <w:webHidden/>
          </w:rPr>
          <w:fldChar w:fldCharType="separate"/>
        </w:r>
        <w:r>
          <w:rPr>
            <w:webHidden/>
          </w:rPr>
          <w:t>11</w:t>
        </w:r>
        <w:r>
          <w:rPr>
            <w:webHidden/>
          </w:rPr>
          <w:fldChar w:fldCharType="end"/>
        </w:r>
      </w:hyperlink>
    </w:p>
    <w:p w14:paraId="3CCDE816" w14:textId="77777777" w:rsidR="00933DE7" w:rsidRDefault="00933DE7">
      <w:pPr>
        <w:pStyle w:val="TOC1"/>
        <w:tabs>
          <w:tab w:val="left" w:pos="1100"/>
        </w:tabs>
        <w:rPr>
          <w:rFonts w:asciiTheme="minorHAnsi" w:eastAsiaTheme="minorEastAsia" w:hAnsiTheme="minorHAnsi" w:cstheme="minorBidi"/>
          <w:sz w:val="22"/>
          <w:szCs w:val="22"/>
        </w:rPr>
      </w:pPr>
      <w:hyperlink w:anchor="_Toc336943514" w:history="1">
        <w:r w:rsidRPr="00823DD2">
          <w:rPr>
            <w:rStyle w:val="Hyperlink"/>
            <w:lang w:val="en-US"/>
          </w:rPr>
          <w:t>Bijlage 1</w:t>
        </w:r>
        <w:r>
          <w:rPr>
            <w:rFonts w:asciiTheme="minorHAnsi" w:eastAsiaTheme="minorEastAsia" w:hAnsiTheme="minorHAnsi" w:cstheme="minorBidi"/>
            <w:sz w:val="22"/>
            <w:szCs w:val="22"/>
          </w:rPr>
          <w:tab/>
        </w:r>
        <w:r w:rsidRPr="00823DD2">
          <w:rPr>
            <w:rStyle w:val="Hyperlink"/>
          </w:rPr>
          <w:t>IP</w:t>
        </w:r>
        <w:r w:rsidRPr="00823DD2">
          <w:rPr>
            <w:rStyle w:val="Hyperlink"/>
            <w:lang w:val="en-US"/>
          </w:rPr>
          <w:t xml:space="preserve"> Configuratie</w:t>
        </w:r>
        <w:r>
          <w:rPr>
            <w:webHidden/>
          </w:rPr>
          <w:tab/>
        </w:r>
        <w:r>
          <w:rPr>
            <w:webHidden/>
          </w:rPr>
          <w:fldChar w:fldCharType="begin"/>
        </w:r>
        <w:r>
          <w:rPr>
            <w:webHidden/>
          </w:rPr>
          <w:instrText xml:space="preserve"> PAGEREF _Toc336943514 \h </w:instrText>
        </w:r>
        <w:r>
          <w:rPr>
            <w:webHidden/>
          </w:rPr>
        </w:r>
        <w:r>
          <w:rPr>
            <w:webHidden/>
          </w:rPr>
          <w:fldChar w:fldCharType="separate"/>
        </w:r>
        <w:r>
          <w:rPr>
            <w:webHidden/>
          </w:rPr>
          <w:t>17</w:t>
        </w:r>
        <w:r>
          <w:rPr>
            <w:webHidden/>
          </w:rPr>
          <w:fldChar w:fldCharType="end"/>
        </w:r>
      </w:hyperlink>
    </w:p>
    <w:p w14:paraId="424D7A92" w14:textId="77777777" w:rsidR="00933DE7" w:rsidRDefault="00933DE7">
      <w:pPr>
        <w:pStyle w:val="TOC1"/>
        <w:tabs>
          <w:tab w:val="left" w:pos="1100"/>
        </w:tabs>
        <w:rPr>
          <w:rFonts w:asciiTheme="minorHAnsi" w:eastAsiaTheme="minorEastAsia" w:hAnsiTheme="minorHAnsi" w:cstheme="minorBidi"/>
          <w:sz w:val="22"/>
          <w:szCs w:val="22"/>
        </w:rPr>
      </w:pPr>
      <w:hyperlink w:anchor="_Toc336943515" w:history="1">
        <w:r w:rsidRPr="00823DD2">
          <w:rPr>
            <w:rStyle w:val="Hyperlink"/>
            <w:lang w:val="en-US"/>
          </w:rPr>
          <w:t>Bijlage 2</w:t>
        </w:r>
        <w:r>
          <w:rPr>
            <w:rFonts w:asciiTheme="minorHAnsi" w:eastAsiaTheme="minorEastAsia" w:hAnsiTheme="minorHAnsi" w:cstheme="minorBidi"/>
            <w:sz w:val="22"/>
            <w:szCs w:val="22"/>
          </w:rPr>
          <w:tab/>
        </w:r>
        <w:r w:rsidRPr="00823DD2">
          <w:rPr>
            <w:rStyle w:val="Hyperlink"/>
            <w:lang w:val="en-US"/>
          </w:rPr>
          <w:t>Netwerkconfiguratie</w:t>
        </w:r>
        <w:r>
          <w:rPr>
            <w:webHidden/>
          </w:rPr>
          <w:tab/>
        </w:r>
        <w:r>
          <w:rPr>
            <w:webHidden/>
          </w:rPr>
          <w:fldChar w:fldCharType="begin"/>
        </w:r>
        <w:r>
          <w:rPr>
            <w:webHidden/>
          </w:rPr>
          <w:instrText xml:space="preserve"> PAGEREF _Toc336943515 \h </w:instrText>
        </w:r>
        <w:r>
          <w:rPr>
            <w:webHidden/>
          </w:rPr>
        </w:r>
        <w:r>
          <w:rPr>
            <w:webHidden/>
          </w:rPr>
          <w:fldChar w:fldCharType="separate"/>
        </w:r>
        <w:r>
          <w:rPr>
            <w:webHidden/>
          </w:rPr>
          <w:t>18</w:t>
        </w:r>
        <w:r>
          <w:rPr>
            <w:webHidden/>
          </w:rPr>
          <w:fldChar w:fldCharType="end"/>
        </w:r>
      </w:hyperlink>
    </w:p>
    <w:p w14:paraId="31640011" w14:textId="77777777" w:rsidR="00933DE7" w:rsidRDefault="00933DE7">
      <w:pPr>
        <w:pStyle w:val="TOC1"/>
        <w:tabs>
          <w:tab w:val="left" w:pos="1100"/>
        </w:tabs>
        <w:rPr>
          <w:rFonts w:asciiTheme="minorHAnsi" w:eastAsiaTheme="minorEastAsia" w:hAnsiTheme="minorHAnsi" w:cstheme="minorBidi"/>
          <w:sz w:val="22"/>
          <w:szCs w:val="22"/>
        </w:rPr>
      </w:pPr>
      <w:hyperlink w:anchor="_Toc336943516" w:history="1">
        <w:r w:rsidRPr="00823DD2">
          <w:rPr>
            <w:rStyle w:val="Hyperlink"/>
            <w:lang w:val="en-US"/>
          </w:rPr>
          <w:t>Bijlage 3</w:t>
        </w:r>
        <w:r>
          <w:rPr>
            <w:rFonts w:asciiTheme="minorHAnsi" w:eastAsiaTheme="minorEastAsia" w:hAnsiTheme="minorHAnsi" w:cstheme="minorBidi"/>
            <w:sz w:val="22"/>
            <w:szCs w:val="22"/>
          </w:rPr>
          <w:tab/>
        </w:r>
        <w:r w:rsidRPr="00823DD2">
          <w:rPr>
            <w:rStyle w:val="Hyperlink"/>
            <w:lang w:val="en-US"/>
          </w:rPr>
          <w:t>AntiAffinity</w:t>
        </w:r>
        <w:r>
          <w:rPr>
            <w:webHidden/>
          </w:rPr>
          <w:tab/>
        </w:r>
        <w:r>
          <w:rPr>
            <w:webHidden/>
          </w:rPr>
          <w:fldChar w:fldCharType="begin"/>
        </w:r>
        <w:r>
          <w:rPr>
            <w:webHidden/>
          </w:rPr>
          <w:instrText xml:space="preserve"> PAGEREF _Toc336943516 \h </w:instrText>
        </w:r>
        <w:r>
          <w:rPr>
            <w:webHidden/>
          </w:rPr>
        </w:r>
        <w:r>
          <w:rPr>
            <w:webHidden/>
          </w:rPr>
          <w:fldChar w:fldCharType="separate"/>
        </w:r>
        <w:r>
          <w:rPr>
            <w:webHidden/>
          </w:rPr>
          <w:t>22</w:t>
        </w:r>
        <w:r>
          <w:rPr>
            <w:webHidden/>
          </w:rPr>
          <w:fldChar w:fldCharType="end"/>
        </w:r>
      </w:hyperlink>
    </w:p>
    <w:p w14:paraId="1AB4E038" w14:textId="77777777" w:rsidR="002F51BE" w:rsidRPr="00D82AA7" w:rsidRDefault="00327F48" w:rsidP="002F51BE">
      <w:pPr>
        <w:rPr>
          <w:b/>
          <w:bCs/>
          <w:color w:val="000033"/>
          <w:sz w:val="24"/>
          <w:szCs w:val="15"/>
        </w:rPr>
      </w:pPr>
      <w:r w:rsidRPr="00D82AA7">
        <w:fldChar w:fldCharType="end"/>
      </w:r>
      <w:r w:rsidR="002F51BE" w:rsidRPr="00D82AA7">
        <w:br w:type="page"/>
      </w:r>
    </w:p>
    <w:p w14:paraId="1AB4E042" w14:textId="4F3DC961" w:rsidR="002F51BE" w:rsidRPr="00D82AA7" w:rsidRDefault="007B675F" w:rsidP="007B675F">
      <w:pPr>
        <w:pStyle w:val="HSHoofdstuk"/>
      </w:pPr>
      <w:bookmarkStart w:id="10" w:name="_Toc192319128"/>
      <w:bookmarkStart w:id="11" w:name="_Toc192306227"/>
      <w:bookmarkStart w:id="12" w:name="_Toc192306184"/>
      <w:bookmarkStart w:id="13" w:name="_Toc192305855"/>
      <w:bookmarkStart w:id="14" w:name="_Toc192304137"/>
      <w:bookmarkStart w:id="15" w:name="_Toc336943505"/>
      <w:bookmarkEnd w:id="3"/>
      <w:bookmarkEnd w:id="4"/>
      <w:bookmarkEnd w:id="5"/>
      <w:bookmarkEnd w:id="6"/>
      <w:bookmarkEnd w:id="7"/>
      <w:bookmarkEnd w:id="8"/>
      <w:bookmarkEnd w:id="9"/>
      <w:r>
        <w:lastRenderedPageBreak/>
        <w:t>Parameters</w:t>
      </w:r>
      <w:bookmarkEnd w:id="15"/>
    </w:p>
    <w:bookmarkEnd w:id="10"/>
    <w:bookmarkEnd w:id="11"/>
    <w:bookmarkEnd w:id="12"/>
    <w:bookmarkEnd w:id="13"/>
    <w:bookmarkEnd w:id="14"/>
    <w:p w14:paraId="1AB4E043" w14:textId="77777777" w:rsidR="002F51BE" w:rsidRPr="00D82AA7" w:rsidRDefault="002F51BE" w:rsidP="00AD2E0F">
      <w:pPr>
        <w:pStyle w:val="HSStandaard"/>
      </w:pPr>
    </w:p>
    <w:p w14:paraId="1AB4E044" w14:textId="6C584AC4" w:rsidR="002F51BE" w:rsidRDefault="00F665C3" w:rsidP="002F51BE">
      <w:r>
        <w:t>Zie Implementatie Specificaties.</w:t>
      </w:r>
    </w:p>
    <w:p w14:paraId="685913F3" w14:textId="77777777" w:rsidR="004E793A" w:rsidRDefault="004E793A" w:rsidP="002F51BE"/>
    <w:p w14:paraId="2FB8BE79" w14:textId="6C903156" w:rsidR="00166382" w:rsidRDefault="00176D9B" w:rsidP="00166382">
      <w:pPr>
        <w:pStyle w:val="HSParagraaf"/>
      </w:pPr>
      <w:bookmarkStart w:id="16" w:name="_Toc336943506"/>
      <w:r>
        <w:t xml:space="preserve">Hyper-V </w:t>
      </w:r>
      <w:proofErr w:type="spellStart"/>
      <w:r>
        <w:t>Nodes</w:t>
      </w:r>
      <w:bookmarkEnd w:id="16"/>
      <w:proofErr w:type="spellEnd"/>
    </w:p>
    <w:p w14:paraId="5D6FE9AB" w14:textId="77777777" w:rsidR="00166382" w:rsidRDefault="00166382" w:rsidP="00166382">
      <w:pPr>
        <w:pStyle w:val="HSStandaard"/>
      </w:pPr>
    </w:p>
    <w:tbl>
      <w:tblPr>
        <w:tblStyle w:val="MediumShading1-Accent1"/>
        <w:tblW w:w="0" w:type="auto"/>
        <w:tblLook w:val="04A0" w:firstRow="1" w:lastRow="0" w:firstColumn="1" w:lastColumn="0" w:noHBand="0" w:noVBand="1"/>
      </w:tblPr>
      <w:tblGrid>
        <w:gridCol w:w="3227"/>
        <w:gridCol w:w="5953"/>
      </w:tblGrid>
      <w:tr w:rsidR="00166382" w14:paraId="7CD81939"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617AC1A" w14:textId="77777777" w:rsidR="00166382" w:rsidRDefault="00166382" w:rsidP="00400C50">
            <w:pPr>
              <w:pStyle w:val="HSStandaard"/>
            </w:pPr>
            <w:r>
              <w:t>Functie</w:t>
            </w:r>
          </w:p>
        </w:tc>
        <w:tc>
          <w:tcPr>
            <w:tcW w:w="5953" w:type="dxa"/>
          </w:tcPr>
          <w:p w14:paraId="5532118C" w14:textId="77777777" w:rsidR="00166382" w:rsidRDefault="00166382" w:rsidP="00400C50">
            <w:pPr>
              <w:pStyle w:val="HSStandaard"/>
              <w:cnfStyle w:val="100000000000" w:firstRow="1" w:lastRow="0" w:firstColumn="0" w:lastColumn="0" w:oddVBand="0" w:evenVBand="0" w:oddHBand="0" w:evenHBand="0" w:firstRowFirstColumn="0" w:firstRowLastColumn="0" w:lastRowFirstColumn="0" w:lastRowLastColumn="0"/>
            </w:pPr>
            <w:r>
              <w:t>Database Server</w:t>
            </w:r>
          </w:p>
        </w:tc>
      </w:tr>
      <w:tr w:rsidR="00166382" w14:paraId="5DDC7BC3"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94C9918" w14:textId="48E383F8" w:rsidR="00166382" w:rsidRPr="00687A0A" w:rsidRDefault="00166382" w:rsidP="00400C50">
            <w:pPr>
              <w:pStyle w:val="HSStandaard"/>
              <w:rPr>
                <w:bCs w:val="0"/>
              </w:rPr>
            </w:pPr>
          </w:p>
        </w:tc>
        <w:tc>
          <w:tcPr>
            <w:tcW w:w="5953" w:type="dxa"/>
          </w:tcPr>
          <w:p w14:paraId="5A99EB15" w14:textId="13874EB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rPr>
                <w:bCs/>
              </w:rPr>
            </w:pPr>
          </w:p>
        </w:tc>
      </w:tr>
      <w:tr w:rsidR="00166382" w14:paraId="5BBF5339"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6E84E0B2" w14:textId="56BC64CA" w:rsidR="00166382" w:rsidRPr="00687A0A" w:rsidRDefault="00166382" w:rsidP="00400C50">
            <w:pPr>
              <w:pStyle w:val="HSStandaard"/>
            </w:pPr>
          </w:p>
        </w:tc>
        <w:tc>
          <w:tcPr>
            <w:tcW w:w="5953" w:type="dxa"/>
          </w:tcPr>
          <w:p w14:paraId="7AAD0C57" w14:textId="5B4A917E"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p>
        </w:tc>
      </w:tr>
      <w:tr w:rsidR="00166382" w14:paraId="0269A84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55E8A805" w14:textId="2F1A80B9" w:rsidR="00166382" w:rsidRPr="00687A0A" w:rsidRDefault="00166382" w:rsidP="00400C50">
            <w:pPr>
              <w:pStyle w:val="HSStandaard"/>
            </w:pPr>
          </w:p>
        </w:tc>
        <w:tc>
          <w:tcPr>
            <w:tcW w:w="5953" w:type="dxa"/>
          </w:tcPr>
          <w:p w14:paraId="59829A63" w14:textId="1473874E"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p>
        </w:tc>
      </w:tr>
      <w:tr w:rsidR="00166382" w14:paraId="09135D11"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2A686263" w14:textId="0651FA0F" w:rsidR="00166382" w:rsidRPr="00687A0A" w:rsidRDefault="00166382" w:rsidP="00400C50">
            <w:pPr>
              <w:pStyle w:val="HSStandaard"/>
            </w:pPr>
          </w:p>
        </w:tc>
        <w:tc>
          <w:tcPr>
            <w:tcW w:w="5953" w:type="dxa"/>
          </w:tcPr>
          <w:p w14:paraId="01934038" w14:textId="26C8F454"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p>
        </w:tc>
      </w:tr>
      <w:tr w:rsidR="00166382" w:rsidRPr="00166382" w14:paraId="53E9512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6E61BE9" w14:textId="29A787B4" w:rsidR="00166382" w:rsidRPr="00687A0A" w:rsidRDefault="00166382" w:rsidP="00400C50">
            <w:pPr>
              <w:pStyle w:val="HSStandaard"/>
            </w:pPr>
          </w:p>
        </w:tc>
        <w:tc>
          <w:tcPr>
            <w:tcW w:w="5953" w:type="dxa"/>
          </w:tcPr>
          <w:p w14:paraId="42D72D15" w14:textId="11F2C620" w:rsidR="00166382" w:rsidRPr="00421855" w:rsidRDefault="00166382"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166382" w14:paraId="089986FE"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38DA11F1" w14:textId="79E03F78" w:rsidR="00166382" w:rsidRPr="00687A0A" w:rsidRDefault="00166382" w:rsidP="00400C50">
            <w:pPr>
              <w:pStyle w:val="HSStandaard"/>
            </w:pPr>
          </w:p>
        </w:tc>
        <w:tc>
          <w:tcPr>
            <w:tcW w:w="5953" w:type="dxa"/>
          </w:tcPr>
          <w:p w14:paraId="62A254BB" w14:textId="1B0DC236"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p>
        </w:tc>
      </w:tr>
      <w:tr w:rsidR="00166382" w14:paraId="696C1DC4"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04DC77D3" w14:textId="50347EFE" w:rsidR="00166382" w:rsidRPr="00687A0A" w:rsidRDefault="00166382" w:rsidP="00400C50">
            <w:pPr>
              <w:pStyle w:val="HSStandaard"/>
            </w:pPr>
          </w:p>
        </w:tc>
        <w:tc>
          <w:tcPr>
            <w:tcW w:w="5953" w:type="dxa"/>
          </w:tcPr>
          <w:p w14:paraId="18ED79F3" w14:textId="2AEFE517"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p>
        </w:tc>
      </w:tr>
      <w:tr w:rsidR="00166382" w14:paraId="39D56F2D"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73BED4C5" w14:textId="4860B082" w:rsidR="00166382" w:rsidRPr="00687A0A" w:rsidRDefault="00166382" w:rsidP="00400C50">
            <w:pPr>
              <w:pStyle w:val="HSStandaard"/>
            </w:pPr>
          </w:p>
        </w:tc>
        <w:tc>
          <w:tcPr>
            <w:tcW w:w="5953" w:type="dxa"/>
          </w:tcPr>
          <w:p w14:paraId="7AF59155" w14:textId="08F8B5BC"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p>
        </w:tc>
      </w:tr>
      <w:tr w:rsidR="00166382" w14:paraId="6C136DB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C16F095" w14:textId="47E1D360" w:rsidR="00166382" w:rsidRPr="00687A0A" w:rsidRDefault="00166382" w:rsidP="00400C50">
            <w:pPr>
              <w:pStyle w:val="HSStandaard"/>
            </w:pPr>
          </w:p>
        </w:tc>
        <w:tc>
          <w:tcPr>
            <w:tcW w:w="5953" w:type="dxa"/>
          </w:tcPr>
          <w:p w14:paraId="271858CD" w14:textId="40604272"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p>
        </w:tc>
      </w:tr>
      <w:tr w:rsidR="00166382" w14:paraId="0AADC1B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063E223" w14:textId="1397E5D7" w:rsidR="00166382" w:rsidRPr="00687A0A" w:rsidRDefault="00166382" w:rsidP="00400C50">
            <w:pPr>
              <w:pStyle w:val="HSStandaard"/>
            </w:pPr>
          </w:p>
        </w:tc>
        <w:tc>
          <w:tcPr>
            <w:tcW w:w="5953" w:type="dxa"/>
          </w:tcPr>
          <w:p w14:paraId="52E73374" w14:textId="3D76DA0C" w:rsidR="00166382" w:rsidRPr="00687A0A" w:rsidRDefault="00166382" w:rsidP="00400C50">
            <w:pPr>
              <w:pStyle w:val="HSStandaard"/>
              <w:cnfStyle w:val="000000010000" w:firstRow="0" w:lastRow="0" w:firstColumn="0" w:lastColumn="0" w:oddVBand="0" w:evenVBand="0" w:oddHBand="0" w:evenHBand="1" w:firstRowFirstColumn="0" w:firstRowLastColumn="0" w:lastRowFirstColumn="0" w:lastRowLastColumn="0"/>
            </w:pPr>
          </w:p>
        </w:tc>
      </w:tr>
      <w:tr w:rsidR="00166382" w14:paraId="35D52D58"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27" w:type="dxa"/>
          </w:tcPr>
          <w:p w14:paraId="46ED0B0E" w14:textId="05C73C05" w:rsidR="00166382" w:rsidRPr="00687A0A" w:rsidRDefault="00166382" w:rsidP="00400C50">
            <w:pPr>
              <w:pStyle w:val="HSStandaard"/>
            </w:pPr>
          </w:p>
        </w:tc>
        <w:tc>
          <w:tcPr>
            <w:tcW w:w="5953" w:type="dxa"/>
          </w:tcPr>
          <w:p w14:paraId="0CB5CF0F" w14:textId="455916A9" w:rsidR="00166382" w:rsidRPr="00687A0A" w:rsidRDefault="00166382" w:rsidP="00400C50">
            <w:pPr>
              <w:pStyle w:val="HSStandaard"/>
              <w:cnfStyle w:val="000000100000" w:firstRow="0" w:lastRow="0" w:firstColumn="0" w:lastColumn="0" w:oddVBand="0" w:evenVBand="0" w:oddHBand="1" w:evenHBand="0" w:firstRowFirstColumn="0" w:firstRowLastColumn="0" w:lastRowFirstColumn="0" w:lastRowLastColumn="0"/>
            </w:pPr>
          </w:p>
        </w:tc>
      </w:tr>
    </w:tbl>
    <w:p w14:paraId="6920B029" w14:textId="77777777" w:rsidR="00166382" w:rsidRDefault="00166382" w:rsidP="00166382">
      <w:pPr>
        <w:pStyle w:val="HSStandaard"/>
      </w:pPr>
    </w:p>
    <w:p w14:paraId="29E8A489" w14:textId="77777777" w:rsidR="000C16A5" w:rsidRDefault="000C16A5" w:rsidP="000C16A5">
      <w:pPr>
        <w:pStyle w:val="HSParagraaf"/>
      </w:pPr>
      <w:bookmarkStart w:id="17" w:name="_Toc327519112"/>
      <w:bookmarkStart w:id="18" w:name="_Toc336943507"/>
      <w:r>
        <w:t xml:space="preserve">Patches en </w:t>
      </w:r>
      <w:proofErr w:type="spellStart"/>
      <w:r>
        <w:t>hotfixes</w:t>
      </w:r>
      <w:bookmarkEnd w:id="17"/>
      <w:bookmarkEnd w:id="18"/>
      <w:proofErr w:type="spellEnd"/>
    </w:p>
    <w:p w14:paraId="1AB4E045" w14:textId="77777777" w:rsidR="002F51BE" w:rsidRDefault="002F51BE" w:rsidP="002F51BE"/>
    <w:p w14:paraId="6A7C2BFC" w14:textId="77777777" w:rsidR="000C16A5" w:rsidRDefault="000C16A5" w:rsidP="002F51BE"/>
    <w:p w14:paraId="38B06440" w14:textId="77777777" w:rsidR="000C16A5" w:rsidRDefault="000C16A5" w:rsidP="002F51BE"/>
    <w:tbl>
      <w:tblPr>
        <w:tblStyle w:val="MediumShading1-Accent1"/>
        <w:tblW w:w="0" w:type="auto"/>
        <w:tblLook w:val="04A0" w:firstRow="1" w:lastRow="0" w:firstColumn="1" w:lastColumn="0" w:noHBand="0" w:noVBand="1"/>
      </w:tblPr>
      <w:tblGrid>
        <w:gridCol w:w="1559"/>
        <w:gridCol w:w="7621"/>
      </w:tblGrid>
      <w:tr w:rsidR="000C16A5" w14:paraId="1FF15460" w14:textId="77777777" w:rsidTr="00BD35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4512FC86" w14:textId="77777777" w:rsidR="000C16A5" w:rsidRDefault="000C16A5" w:rsidP="00BD35EE">
            <w:pPr>
              <w:pStyle w:val="HSStandaard"/>
            </w:pPr>
            <w:r>
              <w:t>Patch</w:t>
            </w:r>
          </w:p>
        </w:tc>
        <w:tc>
          <w:tcPr>
            <w:tcW w:w="7621" w:type="dxa"/>
          </w:tcPr>
          <w:p w14:paraId="046E8BAE" w14:textId="77777777" w:rsidR="000C16A5" w:rsidRDefault="000C16A5" w:rsidP="00BD35EE">
            <w:pPr>
              <w:pStyle w:val="HSStandaard"/>
              <w:cnfStyle w:val="100000000000" w:firstRow="1" w:lastRow="0" w:firstColumn="0" w:lastColumn="0" w:oddVBand="0" w:evenVBand="0" w:oddHBand="0" w:evenHBand="0" w:firstRowFirstColumn="0" w:firstRowLastColumn="0" w:lastRowFirstColumn="0" w:lastRowLastColumn="0"/>
            </w:pPr>
            <w:r>
              <w:t>Omschrijving</w:t>
            </w:r>
          </w:p>
        </w:tc>
      </w:tr>
      <w:tr w:rsidR="000C16A5" w:rsidRPr="00933DE7" w14:paraId="2AD27FC8"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83EA944" w14:textId="336DFB57" w:rsidR="000C16A5" w:rsidRPr="00FE407B" w:rsidRDefault="000C16A5" w:rsidP="000C16A5">
            <w:r>
              <w:t>KB2520155</w:t>
            </w:r>
          </w:p>
        </w:tc>
        <w:tc>
          <w:tcPr>
            <w:tcW w:w="7621" w:type="dxa"/>
          </w:tcPr>
          <w:p w14:paraId="66F046A1" w14:textId="0E1ED3C2"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0C16A5">
              <w:rPr>
                <w:lang w:val="en-US"/>
              </w:rPr>
              <w:t>DNS Host record of a computer is deleted after you change the DNS server assignment</w:t>
            </w:r>
          </w:p>
        </w:tc>
      </w:tr>
      <w:tr w:rsidR="000C16A5" w:rsidRPr="00933DE7" w14:paraId="0354F4B6"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687CE7B5" w14:textId="1D500629" w:rsidR="000C16A5" w:rsidRPr="00FE407B" w:rsidRDefault="000C16A5" w:rsidP="000C16A5">
            <w:r>
              <w:t>KB2541014</w:t>
            </w:r>
          </w:p>
        </w:tc>
        <w:tc>
          <w:tcPr>
            <w:tcW w:w="7621" w:type="dxa"/>
          </w:tcPr>
          <w:p w14:paraId="1AD1F29B" w14:textId="0A180A19"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0C16A5">
              <w:rPr>
                <w:lang w:val="en-US"/>
              </w:rPr>
              <w:t>Hibernation does not work or memory dump file is not created after you install Windows 7 or Windows Server 2008 R2 Service Pack 1</w:t>
            </w:r>
          </w:p>
        </w:tc>
      </w:tr>
      <w:tr w:rsidR="000C16A5" w:rsidRPr="00933DE7" w14:paraId="09E5E7DD"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781644B" w14:textId="2209064C" w:rsidR="000C16A5" w:rsidRDefault="000C16A5" w:rsidP="000C16A5">
            <w:r>
              <w:t>KB2525835</w:t>
            </w:r>
          </w:p>
        </w:tc>
        <w:tc>
          <w:tcPr>
            <w:tcW w:w="7621" w:type="dxa"/>
          </w:tcPr>
          <w:p w14:paraId="09F15210" w14:textId="1D96D887"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0C16A5">
              <w:rPr>
                <w:lang w:val="en-US"/>
              </w:rPr>
              <w:t>MS11-047: Vulnerability in Microsoft Hyper-V could cause denial of service: June 14, 2011</w:t>
            </w:r>
          </w:p>
        </w:tc>
      </w:tr>
      <w:tr w:rsidR="000C16A5" w:rsidRPr="00933DE7" w14:paraId="527E894D"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6480E771" w14:textId="4F435C50" w:rsidR="000C16A5" w:rsidRDefault="000C16A5" w:rsidP="000C16A5">
            <w:r>
              <w:t>KB2559392</w:t>
            </w:r>
          </w:p>
        </w:tc>
        <w:tc>
          <w:tcPr>
            <w:tcW w:w="7621" w:type="dxa"/>
          </w:tcPr>
          <w:p w14:paraId="403BD59C" w14:textId="5A6AF428"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0C16A5">
              <w:rPr>
                <w:lang w:val="en-US"/>
              </w:rPr>
              <w:t>The List Running Processes test fails when you run the Failover Cluster Validation Wizard on a Windows 7-based or Windows Server 2008 R2-based cluster node</w:t>
            </w:r>
          </w:p>
        </w:tc>
      </w:tr>
      <w:tr w:rsidR="000C16A5" w:rsidRPr="00933DE7" w14:paraId="73C17EE2"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BAD7BE4" w14:textId="66394692" w:rsidR="000C16A5" w:rsidRDefault="000C16A5" w:rsidP="000C16A5">
            <w:r>
              <w:t>KB2586470</w:t>
            </w:r>
          </w:p>
        </w:tc>
        <w:tc>
          <w:tcPr>
            <w:tcW w:w="7621" w:type="dxa"/>
          </w:tcPr>
          <w:p w14:paraId="19768B0F" w14:textId="5D4C26E0"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0C16A5">
              <w:rPr>
                <w:lang w:val="en-US"/>
              </w:rPr>
              <w:t>A saved virtual machine crashes on resume when it hits a debugging breakpoint in Windows Server 2008 R2</w:t>
            </w:r>
          </w:p>
        </w:tc>
      </w:tr>
      <w:tr w:rsidR="000C16A5" w:rsidRPr="00933DE7" w14:paraId="6F267FCB"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6D3C99C5" w14:textId="3E554341" w:rsidR="000C16A5" w:rsidRPr="00FE407B" w:rsidRDefault="000C16A5" w:rsidP="000C16A5">
            <w:r>
              <w:t>KB2614892</w:t>
            </w:r>
          </w:p>
        </w:tc>
        <w:tc>
          <w:tcPr>
            <w:tcW w:w="7621" w:type="dxa"/>
          </w:tcPr>
          <w:p w14:paraId="48E4087D" w14:textId="6ACB6AB1"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0C16A5">
              <w:rPr>
                <w:lang w:val="en-US"/>
              </w:rPr>
              <w:t>A computer stops responding because of a deadlock situation in the Mountmgr.sys driver in running Windows 7 or in Windows Server 2008 R2</w:t>
            </w:r>
          </w:p>
        </w:tc>
      </w:tr>
      <w:tr w:rsidR="000C16A5" w:rsidRPr="00933DE7" w14:paraId="779CDE71"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18D235F1" w14:textId="6801E3E3" w:rsidR="000C16A5" w:rsidRDefault="000C16A5" w:rsidP="000C16A5">
            <w:r>
              <w:t>KB2636573</w:t>
            </w:r>
          </w:p>
        </w:tc>
        <w:tc>
          <w:tcPr>
            <w:tcW w:w="7621" w:type="dxa"/>
          </w:tcPr>
          <w:p w14:paraId="536C2A3A" w14:textId="61012E6C"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0C16A5">
              <w:rPr>
                <w:lang w:val="en-US"/>
              </w:rPr>
              <w:t>FIX: The guest operating system may crash when you perform a live migration of Hyper-V virtual machines in a Windows Server 2008 R2 environment</w:t>
            </w:r>
          </w:p>
        </w:tc>
      </w:tr>
      <w:tr w:rsidR="000C16A5" w:rsidRPr="00933DE7" w14:paraId="3FAA54BF"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3018D87" w14:textId="1F61E73D" w:rsidR="000C16A5" w:rsidRPr="00FE407B" w:rsidRDefault="000C16A5" w:rsidP="000C16A5">
            <w:r>
              <w:t>KB2639032</w:t>
            </w:r>
          </w:p>
        </w:tc>
        <w:tc>
          <w:tcPr>
            <w:tcW w:w="7621" w:type="dxa"/>
          </w:tcPr>
          <w:p w14:paraId="5D9F3468" w14:textId="75BAFC30"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0C16A5">
              <w:rPr>
                <w:lang w:val="en-US"/>
              </w:rPr>
              <w:t>"0x0000003B," "0x00000027," and "0x0000007e" Stop errors when a connection to a CSV is lost on a Windows Server 2008 R2-based failover cluster</w:t>
            </w:r>
          </w:p>
        </w:tc>
      </w:tr>
      <w:tr w:rsidR="000C16A5" w:rsidRPr="00933DE7" w14:paraId="5F585F21"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72F565E9" w14:textId="09155748" w:rsidR="000C16A5" w:rsidRDefault="000C16A5" w:rsidP="000C16A5">
            <w:r>
              <w:t>KB2654363</w:t>
            </w:r>
          </w:p>
        </w:tc>
        <w:tc>
          <w:tcPr>
            <w:tcW w:w="7621" w:type="dxa"/>
          </w:tcPr>
          <w:p w14:paraId="4B538D16" w14:textId="30925EA3"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0C16A5">
              <w:rPr>
                <w:lang w:val="en-US"/>
              </w:rPr>
              <w:t>Computer crashes when you use Driver Verifier to monitor Storport.sys if you disable the HBA in Windows 7 or Windows Server 2008 R2</w:t>
            </w:r>
          </w:p>
        </w:tc>
      </w:tr>
      <w:tr w:rsidR="000C16A5" w:rsidRPr="00933DE7" w14:paraId="375AC8BF"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481EA7F" w14:textId="12C20860" w:rsidR="000C16A5" w:rsidRPr="00FE407B" w:rsidRDefault="000C16A5" w:rsidP="000C16A5">
            <w:r>
              <w:t>KB2662288</w:t>
            </w:r>
          </w:p>
        </w:tc>
        <w:tc>
          <w:tcPr>
            <w:tcW w:w="7621" w:type="dxa"/>
          </w:tcPr>
          <w:p w14:paraId="070DCC14" w14:textId="1D7CC66D"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0C16A5">
              <w:rPr>
                <w:lang w:val="en-US"/>
              </w:rPr>
              <w:t xml:space="preserve">A differencing VHD file that is created by using Microsoft </w:t>
            </w:r>
            <w:proofErr w:type="spellStart"/>
            <w:r w:rsidRPr="000C16A5">
              <w:rPr>
                <w:lang w:val="en-US"/>
              </w:rPr>
              <w:t>iSCSI</w:t>
            </w:r>
            <w:proofErr w:type="spellEnd"/>
            <w:r w:rsidRPr="000C16A5">
              <w:rPr>
                <w:lang w:val="en-US"/>
              </w:rPr>
              <w:t xml:space="preserve"> Software Target 3.3 becomes corrupted when you mount or attach it in Windows Server 2008 R2 or in Windows 7</w:t>
            </w:r>
          </w:p>
        </w:tc>
      </w:tr>
      <w:tr w:rsidR="000C16A5" w:rsidRPr="00933DE7" w14:paraId="2338A518"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0D42B0B" w14:textId="38C80C96" w:rsidR="000C16A5" w:rsidRPr="00FE407B" w:rsidRDefault="000C16A5" w:rsidP="000C16A5">
            <w:r>
              <w:t>KB2668084</w:t>
            </w:r>
          </w:p>
        </w:tc>
        <w:tc>
          <w:tcPr>
            <w:tcW w:w="7621" w:type="dxa"/>
          </w:tcPr>
          <w:p w14:paraId="56840ECD" w14:textId="72EC48A8"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0C16A5">
              <w:rPr>
                <w:lang w:val="en-US"/>
              </w:rPr>
              <w:t>Virtual machine is restored in the Saved state incorrectly on a Hyper-V server that is running Windows Server 2008 R2</w:t>
            </w:r>
          </w:p>
        </w:tc>
      </w:tr>
      <w:tr w:rsidR="000C16A5" w:rsidRPr="00933DE7" w14:paraId="319D44E2"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4A70F6F" w14:textId="6D97BBCB" w:rsidR="000C16A5" w:rsidRPr="00FE407B" w:rsidRDefault="000C16A5" w:rsidP="000C16A5">
            <w:r>
              <w:t>KB2685891</w:t>
            </w:r>
          </w:p>
        </w:tc>
        <w:tc>
          <w:tcPr>
            <w:tcW w:w="7621" w:type="dxa"/>
          </w:tcPr>
          <w:p w14:paraId="0807E307" w14:textId="2DD7653D"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0C16A5">
              <w:rPr>
                <w:lang w:val="en-US"/>
              </w:rPr>
              <w:t>CAP does not come online in a Windows Server 2008 R2-based failover cluster</w:t>
            </w:r>
          </w:p>
        </w:tc>
      </w:tr>
      <w:tr w:rsidR="000C16A5" w:rsidRPr="00933DE7" w14:paraId="35E58C72"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4F223C4B" w14:textId="710C4AC3" w:rsidR="000C16A5" w:rsidRPr="00FE407B" w:rsidRDefault="000C16A5" w:rsidP="000C16A5">
            <w:r>
              <w:t>KB2687646</w:t>
            </w:r>
          </w:p>
        </w:tc>
        <w:tc>
          <w:tcPr>
            <w:tcW w:w="7621" w:type="dxa"/>
          </w:tcPr>
          <w:p w14:paraId="6F6FFA63" w14:textId="7B8D82FD"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0C16A5">
              <w:rPr>
                <w:lang w:val="en-US"/>
              </w:rPr>
              <w:t>A LUN that is registered to a cluster shared volume is invisible and inaccessible in a Windows Server 2008 R2</w:t>
            </w:r>
          </w:p>
        </w:tc>
      </w:tr>
      <w:tr w:rsidR="000C16A5" w:rsidRPr="00933DE7" w14:paraId="18769B4F"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4249BB38" w14:textId="55C77B12" w:rsidR="000C16A5" w:rsidRPr="00FE407B" w:rsidRDefault="000C16A5" w:rsidP="00BD35EE">
            <w:pPr>
              <w:pStyle w:val="HSStandaard"/>
            </w:pPr>
            <w:r w:rsidRPr="00866913">
              <w:t>KB2692929</w:t>
            </w:r>
          </w:p>
        </w:tc>
        <w:tc>
          <w:tcPr>
            <w:tcW w:w="7621" w:type="dxa"/>
          </w:tcPr>
          <w:p w14:paraId="21A029F7" w14:textId="60C94292"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866913">
              <w:rPr>
                <w:lang w:val="en-US"/>
              </w:rPr>
              <w:t>"0x80041001" error when the Win32_Environment WMI class is queried by multiple requestors in Windows 7 or in Windows Server 2008 R2</w:t>
            </w:r>
          </w:p>
        </w:tc>
      </w:tr>
      <w:tr w:rsidR="000C16A5" w:rsidRPr="00933DE7" w14:paraId="0EA2EE35"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84A2194" w14:textId="77777777" w:rsidR="000C16A5" w:rsidRPr="00866913" w:rsidRDefault="000C16A5" w:rsidP="00BD35EE">
            <w:r w:rsidRPr="00866913">
              <w:t>KB2699780</w:t>
            </w:r>
          </w:p>
          <w:p w14:paraId="1930F07B" w14:textId="6C8F1119" w:rsidR="000C16A5" w:rsidRPr="000C16A5" w:rsidRDefault="000C16A5" w:rsidP="00BD35EE">
            <w:pPr>
              <w:pStyle w:val="HSStandaard"/>
              <w:rPr>
                <w:lang w:val="en-US"/>
              </w:rPr>
            </w:pPr>
          </w:p>
        </w:tc>
        <w:tc>
          <w:tcPr>
            <w:tcW w:w="7621" w:type="dxa"/>
          </w:tcPr>
          <w:p w14:paraId="05865CCE" w14:textId="1EF6EDAE"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866913">
              <w:rPr>
                <w:lang w:val="en-US"/>
              </w:rPr>
              <w:t>Memory leak in the Remote Registry service on a computer that is running Windows 7 or Windows Server 2008 R2</w:t>
            </w:r>
          </w:p>
        </w:tc>
      </w:tr>
      <w:tr w:rsidR="000C16A5" w:rsidRPr="00933DE7" w14:paraId="0CE35792"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0B228C96" w14:textId="77777777" w:rsidR="000C16A5" w:rsidRDefault="000C16A5" w:rsidP="000C16A5">
            <w:r>
              <w:t>KB2705742</w:t>
            </w:r>
          </w:p>
          <w:p w14:paraId="1B99108B" w14:textId="40E84236" w:rsidR="000C16A5" w:rsidRPr="000C16A5" w:rsidRDefault="000C16A5" w:rsidP="00BD35EE">
            <w:pPr>
              <w:rPr>
                <w:lang w:val="en-US"/>
              </w:rPr>
            </w:pPr>
          </w:p>
        </w:tc>
        <w:tc>
          <w:tcPr>
            <w:tcW w:w="7621" w:type="dxa"/>
          </w:tcPr>
          <w:p w14:paraId="5A1C5B31" w14:textId="472944B0"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0C16A5">
              <w:rPr>
                <w:lang w:val="en-US"/>
              </w:rPr>
              <w:t>"0x0000003B" Stop error when you use a Citrix XenApp application in Windows 7 or in Windows Server 2008 R2</w:t>
            </w:r>
          </w:p>
        </w:tc>
      </w:tr>
      <w:tr w:rsidR="000C16A5" w:rsidRPr="00933DE7" w14:paraId="479F7FA7"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383ACAB1" w14:textId="77777777" w:rsidR="000C16A5" w:rsidRPr="00866913" w:rsidRDefault="000C16A5" w:rsidP="00BD35EE">
            <w:r w:rsidRPr="00866913">
              <w:t>KB2708549</w:t>
            </w:r>
          </w:p>
          <w:p w14:paraId="7981F42E" w14:textId="77777777" w:rsidR="000C16A5" w:rsidRPr="00FE407B" w:rsidRDefault="000C16A5" w:rsidP="00BD35EE">
            <w:pPr>
              <w:pStyle w:val="HSStandaard"/>
            </w:pPr>
          </w:p>
        </w:tc>
        <w:tc>
          <w:tcPr>
            <w:tcW w:w="7621" w:type="dxa"/>
          </w:tcPr>
          <w:p w14:paraId="09817CDA" w14:textId="427EC06B"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866913">
              <w:rPr>
                <w:lang w:val="en-US"/>
              </w:rPr>
              <w:t>Stop error when you create a VSS snapshot backup in Windows 7 SP1 or in Windows Server 2008 R2 SP1: "fvevol!FveFilterDeviceControl+1d0"</w:t>
            </w:r>
          </w:p>
        </w:tc>
      </w:tr>
      <w:tr w:rsidR="000C16A5" w:rsidRPr="00933DE7" w14:paraId="48D12870"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58009238" w14:textId="77777777" w:rsidR="000C16A5" w:rsidRPr="00866913" w:rsidRDefault="000C16A5" w:rsidP="00BD35EE">
            <w:pPr>
              <w:rPr>
                <w:lang w:val="en-US"/>
              </w:rPr>
            </w:pPr>
            <w:r w:rsidRPr="00866913">
              <w:rPr>
                <w:lang w:val="en-US"/>
              </w:rPr>
              <w:t>KB2708811</w:t>
            </w:r>
          </w:p>
          <w:p w14:paraId="53181B4E" w14:textId="77777777" w:rsidR="000C16A5" w:rsidRPr="00FE407B" w:rsidRDefault="000C16A5" w:rsidP="00BD35EE">
            <w:pPr>
              <w:pStyle w:val="HSStandaard"/>
            </w:pPr>
          </w:p>
        </w:tc>
        <w:tc>
          <w:tcPr>
            <w:tcW w:w="7621" w:type="dxa"/>
          </w:tcPr>
          <w:p w14:paraId="5EDC69BC" w14:textId="28F65393"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866913">
              <w:rPr>
                <w:lang w:val="en-US"/>
              </w:rPr>
              <w:t>Data corruption occurs when a sparse file undergoes random write stress in Windows 7 or in Windows Server 2008 R2</w:t>
            </w:r>
          </w:p>
        </w:tc>
      </w:tr>
      <w:tr w:rsidR="000C16A5" w:rsidRPr="00933DE7" w14:paraId="0AB551FE"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4B1E5E4A" w14:textId="7F9D09F4" w:rsidR="000C16A5" w:rsidRPr="00FE407B" w:rsidRDefault="000C16A5" w:rsidP="000C16A5">
            <w:r>
              <w:t>KB2708857</w:t>
            </w:r>
          </w:p>
        </w:tc>
        <w:tc>
          <w:tcPr>
            <w:tcW w:w="7621" w:type="dxa"/>
          </w:tcPr>
          <w:p w14:paraId="671423FB" w14:textId="54EC2FB4"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0C16A5">
              <w:rPr>
                <w:lang w:val="en-US"/>
              </w:rPr>
              <w:t>RDX cartridge disks are not recognized correctly in Windows 7, in Windows Vista, in Windows Server 2008, or in Windows Server 2008 R2</w:t>
            </w:r>
          </w:p>
        </w:tc>
      </w:tr>
      <w:tr w:rsidR="000C16A5" w:rsidRPr="00933DE7" w14:paraId="1CFDA318"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5DC23658" w14:textId="65BD4ABC" w:rsidR="000C16A5" w:rsidRDefault="000C16A5" w:rsidP="000C16A5">
            <w:r>
              <w:t>KB2711774</w:t>
            </w:r>
          </w:p>
        </w:tc>
        <w:tc>
          <w:tcPr>
            <w:tcW w:w="7621" w:type="dxa"/>
          </w:tcPr>
          <w:p w14:paraId="7EABB9A3" w14:textId="2D2C3887"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proofErr w:type="spellStart"/>
            <w:r w:rsidRPr="000C16A5">
              <w:rPr>
                <w:lang w:val="en-US"/>
              </w:rPr>
              <w:t>AltGr</w:t>
            </w:r>
            <w:proofErr w:type="spellEnd"/>
            <w:r w:rsidRPr="000C16A5">
              <w:rPr>
                <w:lang w:val="en-US"/>
              </w:rPr>
              <w:t xml:space="preserve"> key does not work in a Red Hat Linux virtual machine on a Windows Server 2008 R2-based computer</w:t>
            </w:r>
          </w:p>
        </w:tc>
      </w:tr>
      <w:tr w:rsidR="000C16A5" w:rsidRPr="00933DE7" w14:paraId="05171CB8"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69172FC6" w14:textId="77777777" w:rsidR="000C16A5" w:rsidRPr="00866913" w:rsidRDefault="000C16A5" w:rsidP="00BD35EE">
            <w:pPr>
              <w:rPr>
                <w:lang w:val="en-US"/>
              </w:rPr>
            </w:pPr>
            <w:r w:rsidRPr="00866913">
              <w:rPr>
                <w:lang w:val="en-US"/>
              </w:rPr>
              <w:t>KB2718576</w:t>
            </w:r>
          </w:p>
          <w:p w14:paraId="3990A91B" w14:textId="77777777" w:rsidR="000C16A5" w:rsidRPr="00FE407B" w:rsidRDefault="000C16A5" w:rsidP="00BD35EE">
            <w:pPr>
              <w:pStyle w:val="HSStandaard"/>
            </w:pPr>
          </w:p>
        </w:tc>
        <w:tc>
          <w:tcPr>
            <w:tcW w:w="7621" w:type="dxa"/>
          </w:tcPr>
          <w:p w14:paraId="7DB4330B" w14:textId="77777777" w:rsidR="000C16A5" w:rsidRPr="005F19BE" w:rsidRDefault="000C16A5" w:rsidP="00BD35EE">
            <w:pPr>
              <w:pStyle w:val="HSStandaard"/>
              <w:cnfStyle w:val="000000100000" w:firstRow="0" w:lastRow="0" w:firstColumn="0" w:lastColumn="0" w:oddVBand="0" w:evenVBand="0" w:oddHBand="1" w:evenHBand="0" w:firstRowFirstColumn="0" w:firstRowLastColumn="0" w:lastRowFirstColumn="0" w:lastRowLastColumn="0"/>
              <w:rPr>
                <w:lang w:val="en-US"/>
              </w:rPr>
            </w:pPr>
            <w:r w:rsidRPr="00866913">
              <w:rPr>
                <w:lang w:val="en-US"/>
              </w:rPr>
              <w:lastRenderedPageBreak/>
              <w:t xml:space="preserve">MPIO disk is removed unexpectedly when a PR_IN command fails in a Windows </w:t>
            </w:r>
            <w:r w:rsidRPr="00866913">
              <w:rPr>
                <w:lang w:val="en-US"/>
              </w:rPr>
              <w:lastRenderedPageBreak/>
              <w:t>Server 2008 R2 environment</w:t>
            </w:r>
          </w:p>
        </w:tc>
      </w:tr>
      <w:tr w:rsidR="000C16A5" w:rsidRPr="00933DE7" w14:paraId="7462F55B"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9" w:type="dxa"/>
          </w:tcPr>
          <w:p w14:paraId="62B56BB9" w14:textId="77777777" w:rsidR="000C16A5" w:rsidRDefault="000C16A5" w:rsidP="00BD35EE">
            <w:pPr>
              <w:rPr>
                <w:b w:val="0"/>
                <w:lang w:val="en-US"/>
              </w:rPr>
            </w:pPr>
            <w:r w:rsidRPr="00866913">
              <w:rPr>
                <w:lang w:val="en-US"/>
              </w:rPr>
              <w:lastRenderedPageBreak/>
              <w:t>KB2722392</w:t>
            </w:r>
          </w:p>
          <w:p w14:paraId="64F290D7" w14:textId="77777777" w:rsidR="000C16A5" w:rsidRPr="00FE407B" w:rsidRDefault="000C16A5" w:rsidP="00BD35EE">
            <w:pPr>
              <w:pStyle w:val="HSStandaard"/>
            </w:pPr>
          </w:p>
        </w:tc>
        <w:tc>
          <w:tcPr>
            <w:tcW w:w="7621" w:type="dxa"/>
          </w:tcPr>
          <w:p w14:paraId="48AB72E1" w14:textId="77777777" w:rsidR="000C16A5" w:rsidRPr="005F19BE" w:rsidRDefault="000C16A5" w:rsidP="00BD35EE">
            <w:pPr>
              <w:pStyle w:val="HSStandaard"/>
              <w:cnfStyle w:val="000000010000" w:firstRow="0" w:lastRow="0" w:firstColumn="0" w:lastColumn="0" w:oddVBand="0" w:evenVBand="0" w:oddHBand="0" w:evenHBand="1" w:firstRowFirstColumn="0" w:firstRowLastColumn="0" w:lastRowFirstColumn="0" w:lastRowLastColumn="0"/>
              <w:rPr>
                <w:lang w:val="en-US"/>
              </w:rPr>
            </w:pPr>
            <w:r w:rsidRPr="00866913">
              <w:rPr>
                <w:lang w:val="en-US"/>
              </w:rPr>
              <w:t>"0x000000F4" Stop error when you run the Device Fundamental tests in Windows 7 or in Windows Server 2008 R2</w:t>
            </w:r>
          </w:p>
        </w:tc>
      </w:tr>
    </w:tbl>
    <w:p w14:paraId="29FF6002" w14:textId="77777777" w:rsidR="000C16A5" w:rsidRPr="000C16A5" w:rsidRDefault="000C16A5" w:rsidP="002F51BE">
      <w:pPr>
        <w:rPr>
          <w:lang w:val="en-US"/>
        </w:rPr>
      </w:pPr>
    </w:p>
    <w:p w14:paraId="1AB4E046" w14:textId="1A743342" w:rsidR="002F51BE" w:rsidRPr="00D82AA7" w:rsidRDefault="002F51BE" w:rsidP="00F665C3">
      <w:pPr>
        <w:pStyle w:val="HSHoofdstuk"/>
      </w:pPr>
      <w:r w:rsidRPr="000C16A5">
        <w:rPr>
          <w:szCs w:val="24"/>
          <w:lang w:val="en-US"/>
        </w:rPr>
        <w:br w:type="page"/>
      </w:r>
      <w:bookmarkStart w:id="19" w:name="_Toc192302597"/>
      <w:bookmarkStart w:id="20" w:name="_Toc336943508"/>
      <w:r w:rsidR="00431E2E">
        <w:lastRenderedPageBreak/>
        <w:t>Hyper-V</w:t>
      </w:r>
      <w:bookmarkEnd w:id="20"/>
    </w:p>
    <w:p w14:paraId="1AB4E047" w14:textId="77777777" w:rsidR="00473D1D" w:rsidRDefault="00473D1D" w:rsidP="00473D1D">
      <w:pPr>
        <w:pStyle w:val="HSStandaard"/>
      </w:pPr>
    </w:p>
    <w:p w14:paraId="002E3A7D" w14:textId="77777777" w:rsidR="004E793A" w:rsidRDefault="004E793A" w:rsidP="004E793A">
      <w:pPr>
        <w:pStyle w:val="HSStandaard"/>
        <w:rPr>
          <w:lang w:val="en-US"/>
        </w:rPr>
      </w:pPr>
    </w:p>
    <w:p w14:paraId="42B6BBE3" w14:textId="4A1D212A" w:rsidR="002250AF" w:rsidRDefault="002250AF" w:rsidP="002250AF">
      <w:pPr>
        <w:pStyle w:val="HSParagraaf"/>
      </w:pPr>
      <w:bookmarkStart w:id="21" w:name="_Toc336943509"/>
      <w:r>
        <w:t>Bios configuratie</w:t>
      </w:r>
      <w:bookmarkEnd w:id="21"/>
    </w:p>
    <w:p w14:paraId="7752DD56" w14:textId="77777777" w:rsidR="002250AF" w:rsidRDefault="002250AF" w:rsidP="002250AF">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2250AF" w14:paraId="7C453983" w14:textId="77777777" w:rsidTr="00BB6D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1021F55" w14:textId="77777777" w:rsidR="002250AF" w:rsidRDefault="002250AF" w:rsidP="00BB6D5C">
            <w:pPr>
              <w:pStyle w:val="HSStandaard"/>
            </w:pPr>
            <w:r>
              <w:t>Scherm</w:t>
            </w:r>
          </w:p>
        </w:tc>
        <w:tc>
          <w:tcPr>
            <w:tcW w:w="2953" w:type="dxa"/>
          </w:tcPr>
          <w:p w14:paraId="0978D9B9" w14:textId="77777777" w:rsidR="002250AF" w:rsidRDefault="002250AF" w:rsidP="00BB6D5C">
            <w:pPr>
              <w:pStyle w:val="HSStandaard"/>
              <w:cnfStyle w:val="100000000000" w:firstRow="1" w:lastRow="0" w:firstColumn="0" w:lastColumn="0" w:oddVBand="0" w:evenVBand="0" w:oddHBand="0" w:evenHBand="0" w:firstRowFirstColumn="0" w:firstRowLastColumn="0" w:lastRowFirstColumn="0" w:lastRowLastColumn="0"/>
            </w:pPr>
            <w:r>
              <w:t>Aktie</w:t>
            </w:r>
          </w:p>
        </w:tc>
      </w:tr>
      <w:tr w:rsidR="00BB6D5C" w14:paraId="6657E7D7" w14:textId="77777777" w:rsidTr="00BB6D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3073792" w14:textId="2DD88172" w:rsidR="00BB6D5C" w:rsidRDefault="00BB6D5C" w:rsidP="00BB6D5C">
            <w:pPr>
              <w:pStyle w:val="HSStandaard"/>
            </w:pPr>
            <w:r>
              <w:rPr>
                <w:b w:val="0"/>
                <w:bCs w:val="0"/>
              </w:rPr>
              <w:object w:dxaOrig="10890" w:dyaOrig="6090" w14:anchorId="41B33D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6pt;height:171pt" o:ole="">
                  <v:imagedata r:id="rId14" o:title=""/>
                </v:shape>
                <o:OLEObject Type="Embed" ProgID="PBrush" ShapeID="_x0000_i1025" DrawAspect="Content" ObjectID="_1410685398" r:id="rId15"/>
              </w:object>
            </w:r>
          </w:p>
        </w:tc>
        <w:tc>
          <w:tcPr>
            <w:tcW w:w="2953" w:type="dxa"/>
          </w:tcPr>
          <w:p w14:paraId="16EB924A" w14:textId="7F989CF5" w:rsidR="00BB6D5C" w:rsidRDefault="00BB6D5C" w:rsidP="00BB6D5C">
            <w:pPr>
              <w:pStyle w:val="HSStandaard"/>
              <w:cnfStyle w:val="000000100000" w:firstRow="0" w:lastRow="0" w:firstColumn="0" w:lastColumn="0" w:oddVBand="0" w:evenVBand="0" w:oddHBand="1" w:evenHBand="0" w:firstRowFirstColumn="0" w:firstRowLastColumn="0" w:lastRowFirstColumn="0" w:lastRowLastColumn="0"/>
            </w:pPr>
            <w:r>
              <w:t>Maximum Performance</w:t>
            </w:r>
          </w:p>
        </w:tc>
      </w:tr>
      <w:tr w:rsidR="00BB6D5C" w:rsidRPr="00933DE7" w14:paraId="570311DA" w14:textId="77777777" w:rsidTr="00BB6D5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521B61E" w14:textId="6984CC33" w:rsidR="00BB6D5C" w:rsidRDefault="00BB6D5C" w:rsidP="00BB6D5C">
            <w:pPr>
              <w:pStyle w:val="HSStandaard"/>
            </w:pPr>
            <w:r>
              <w:rPr>
                <w:b w:val="0"/>
                <w:bCs w:val="0"/>
              </w:rPr>
              <w:object w:dxaOrig="10905" w:dyaOrig="6090" w14:anchorId="5DA25E6B">
                <v:shape id="_x0000_i1026" type="#_x0000_t75" style="width:306.75pt;height:171pt" o:ole="">
                  <v:imagedata r:id="rId16" o:title=""/>
                </v:shape>
                <o:OLEObject Type="Embed" ProgID="PBrush" ShapeID="_x0000_i1026" DrawAspect="Content" ObjectID="_1410685399" r:id="rId17"/>
              </w:object>
            </w:r>
          </w:p>
        </w:tc>
        <w:tc>
          <w:tcPr>
            <w:tcW w:w="2953" w:type="dxa"/>
          </w:tcPr>
          <w:p w14:paraId="19546DC0" w14:textId="1CCA55B9" w:rsidR="00BB6D5C" w:rsidRPr="00BB6D5C" w:rsidRDefault="00BB6D5C" w:rsidP="00BB6D5C">
            <w:pPr>
              <w:pStyle w:val="HSStandaard"/>
              <w:cnfStyle w:val="000000010000" w:firstRow="0" w:lastRow="0" w:firstColumn="0" w:lastColumn="0" w:oddVBand="0" w:evenVBand="0" w:oddHBand="0" w:evenHBand="1" w:firstRowFirstColumn="0" w:firstRowLastColumn="0" w:lastRowFirstColumn="0" w:lastRowLastColumn="0"/>
              <w:rPr>
                <w:lang w:val="en-US"/>
              </w:rPr>
            </w:pPr>
            <w:r w:rsidRPr="00BB6D5C">
              <w:rPr>
                <w:lang w:val="en-US"/>
              </w:rPr>
              <w:t>HP Static High Performance Mode</w:t>
            </w:r>
          </w:p>
        </w:tc>
      </w:tr>
      <w:tr w:rsidR="002250AF" w14:paraId="4E99F5C9" w14:textId="77777777" w:rsidTr="00BB6D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6BC5659" w14:textId="285B0496" w:rsidR="002250AF" w:rsidRDefault="002250AF" w:rsidP="00BB6D5C">
            <w:pPr>
              <w:pStyle w:val="HSStandaard"/>
            </w:pPr>
            <w:r>
              <w:rPr>
                <w:b w:val="0"/>
                <w:bCs w:val="0"/>
              </w:rPr>
              <w:object w:dxaOrig="10890" w:dyaOrig="6105" w14:anchorId="230C29D9">
                <v:shape id="_x0000_i1027" type="#_x0000_t75" style="width:306pt;height:171.75pt" o:ole="">
                  <v:imagedata r:id="rId18" o:title=""/>
                </v:shape>
                <o:OLEObject Type="Embed" ProgID="PBrush" ShapeID="_x0000_i1027" DrawAspect="Content" ObjectID="_1410685400" r:id="rId19"/>
              </w:object>
            </w:r>
          </w:p>
        </w:tc>
        <w:tc>
          <w:tcPr>
            <w:tcW w:w="2953" w:type="dxa"/>
          </w:tcPr>
          <w:p w14:paraId="02493C46" w14:textId="46CBAAA9" w:rsidR="002250AF" w:rsidRDefault="002250AF" w:rsidP="00BB6D5C">
            <w:pPr>
              <w:pStyle w:val="HSStandaard"/>
              <w:cnfStyle w:val="000000100000" w:firstRow="0" w:lastRow="0" w:firstColumn="0" w:lastColumn="0" w:oddVBand="0" w:evenVBand="0" w:oddHBand="1" w:evenHBand="0" w:firstRowFirstColumn="0" w:firstRowLastColumn="0" w:lastRowFirstColumn="0" w:lastRowLastColumn="0"/>
            </w:pPr>
            <w:r>
              <w:t>No C-</w:t>
            </w:r>
            <w:proofErr w:type="spellStart"/>
            <w:r>
              <w:t>states</w:t>
            </w:r>
            <w:proofErr w:type="spellEnd"/>
          </w:p>
        </w:tc>
      </w:tr>
    </w:tbl>
    <w:p w14:paraId="3E87443D" w14:textId="77777777" w:rsidR="00431E2E" w:rsidRPr="002250AF" w:rsidRDefault="00431E2E" w:rsidP="004E793A">
      <w:pPr>
        <w:pStyle w:val="HSStandaard"/>
      </w:pPr>
    </w:p>
    <w:p w14:paraId="6651AE53" w14:textId="77777777" w:rsidR="00431E2E" w:rsidRPr="002250AF" w:rsidRDefault="00431E2E" w:rsidP="004E793A">
      <w:pPr>
        <w:pStyle w:val="HSStandaard"/>
      </w:pPr>
    </w:p>
    <w:p w14:paraId="030B5781" w14:textId="2EE90A3C" w:rsidR="00F665C3" w:rsidRDefault="00431E2E" w:rsidP="00F665C3">
      <w:pPr>
        <w:pStyle w:val="HSParagraaf"/>
      </w:pPr>
      <w:bookmarkStart w:id="22" w:name="_Toc336943510"/>
      <w:r>
        <w:t>Netwerk configuratie</w:t>
      </w:r>
      <w:bookmarkEnd w:id="22"/>
    </w:p>
    <w:p w14:paraId="254BCCB7" w14:textId="77777777" w:rsidR="00F665C3" w:rsidRDefault="00F665C3" w:rsidP="00F665C3">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56196" w14:paraId="486130C7"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9FA141E" w14:textId="77777777" w:rsidR="00F56196" w:rsidRDefault="00F56196" w:rsidP="00400C50">
            <w:pPr>
              <w:pStyle w:val="HSStandaard"/>
            </w:pPr>
            <w:r>
              <w:t>Scherm</w:t>
            </w:r>
          </w:p>
        </w:tc>
        <w:tc>
          <w:tcPr>
            <w:tcW w:w="2953" w:type="dxa"/>
          </w:tcPr>
          <w:p w14:paraId="39E2AF05" w14:textId="77777777" w:rsidR="00F56196" w:rsidRDefault="00F56196" w:rsidP="00400C50">
            <w:pPr>
              <w:pStyle w:val="HSStandaard"/>
              <w:cnfStyle w:val="100000000000" w:firstRow="1" w:lastRow="0" w:firstColumn="0" w:lastColumn="0" w:oddVBand="0" w:evenVBand="0" w:oddHBand="0" w:evenHBand="0" w:firstRowFirstColumn="0" w:firstRowLastColumn="0" w:lastRowFirstColumn="0" w:lastRowLastColumn="0"/>
            </w:pPr>
            <w:r>
              <w:t>Aktie</w:t>
            </w:r>
          </w:p>
        </w:tc>
      </w:tr>
      <w:tr w:rsidR="00852F35" w14:paraId="78F486F7"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091A74B" w14:textId="77777777" w:rsidR="00852F35" w:rsidRPr="00852F35" w:rsidRDefault="00852F35" w:rsidP="00852F35">
            <w:pPr>
              <w:pStyle w:val="HSStandaard"/>
              <w:rPr>
                <w:lang w:val="en-US"/>
              </w:rPr>
            </w:pPr>
            <w:r w:rsidRPr="00852F35">
              <w:rPr>
                <w:lang w:val="en-US"/>
              </w:rPr>
              <w:t xml:space="preserve">netsh.exe </w:t>
            </w:r>
            <w:proofErr w:type="spellStart"/>
            <w:r w:rsidRPr="00852F35">
              <w:rPr>
                <w:lang w:val="en-US"/>
              </w:rPr>
              <w:t>int</w:t>
            </w:r>
            <w:proofErr w:type="spellEnd"/>
            <w:r w:rsidRPr="00852F35">
              <w:rPr>
                <w:lang w:val="en-US"/>
              </w:rPr>
              <w:t xml:space="preserve"> set </w:t>
            </w:r>
            <w:proofErr w:type="spellStart"/>
            <w:r w:rsidRPr="00852F35">
              <w:rPr>
                <w:lang w:val="en-US"/>
              </w:rPr>
              <w:t>int</w:t>
            </w:r>
            <w:proofErr w:type="spellEnd"/>
            <w:r w:rsidRPr="00852F35">
              <w:rPr>
                <w:lang w:val="en-US"/>
              </w:rPr>
              <w:t xml:space="preserve"> name="Local Area Connection 8" </w:t>
            </w:r>
            <w:proofErr w:type="spellStart"/>
            <w:r w:rsidRPr="00852F35">
              <w:rPr>
                <w:lang w:val="en-US"/>
              </w:rPr>
              <w:t>newname</w:t>
            </w:r>
            <w:proofErr w:type="spellEnd"/>
            <w:r w:rsidRPr="00852F35">
              <w:rPr>
                <w:lang w:val="en-US"/>
              </w:rPr>
              <w:t>="Cluster"</w:t>
            </w:r>
          </w:p>
          <w:p w14:paraId="6ECB8E28" w14:textId="77777777" w:rsidR="00852F35" w:rsidRPr="00852F35" w:rsidRDefault="00852F35" w:rsidP="00852F35">
            <w:pPr>
              <w:pStyle w:val="HSStandaard"/>
              <w:rPr>
                <w:lang w:val="en-US"/>
              </w:rPr>
            </w:pPr>
            <w:r w:rsidRPr="00852F35">
              <w:rPr>
                <w:lang w:val="en-US"/>
              </w:rPr>
              <w:t xml:space="preserve">netsh.exe </w:t>
            </w:r>
            <w:proofErr w:type="spellStart"/>
            <w:r w:rsidRPr="00852F35">
              <w:rPr>
                <w:lang w:val="en-US"/>
              </w:rPr>
              <w:t>int</w:t>
            </w:r>
            <w:proofErr w:type="spellEnd"/>
            <w:r w:rsidRPr="00852F35">
              <w:rPr>
                <w:lang w:val="en-US"/>
              </w:rPr>
              <w:t xml:space="preserve"> set </w:t>
            </w:r>
            <w:proofErr w:type="spellStart"/>
            <w:r w:rsidRPr="00852F35">
              <w:rPr>
                <w:lang w:val="en-US"/>
              </w:rPr>
              <w:t>int</w:t>
            </w:r>
            <w:proofErr w:type="spellEnd"/>
            <w:r w:rsidRPr="00852F35">
              <w:rPr>
                <w:lang w:val="en-US"/>
              </w:rPr>
              <w:t xml:space="preserve"> name="Local Area Connection 7" </w:t>
            </w:r>
            <w:proofErr w:type="spellStart"/>
            <w:r w:rsidRPr="00852F35">
              <w:rPr>
                <w:lang w:val="en-US"/>
              </w:rPr>
              <w:t>newname</w:t>
            </w:r>
            <w:proofErr w:type="spellEnd"/>
            <w:r w:rsidRPr="00852F35">
              <w:rPr>
                <w:lang w:val="en-US"/>
              </w:rPr>
              <w:t>="Trunk"</w:t>
            </w:r>
          </w:p>
          <w:p w14:paraId="1219914B" w14:textId="77777777" w:rsidR="00852F35" w:rsidRPr="00852F35" w:rsidRDefault="00852F35" w:rsidP="00852F35">
            <w:pPr>
              <w:pStyle w:val="HSStandaard"/>
              <w:rPr>
                <w:lang w:val="en-US"/>
              </w:rPr>
            </w:pPr>
            <w:r w:rsidRPr="00852F35">
              <w:rPr>
                <w:lang w:val="en-US"/>
              </w:rPr>
              <w:t xml:space="preserve">netsh.exe </w:t>
            </w:r>
            <w:proofErr w:type="spellStart"/>
            <w:r w:rsidRPr="00852F35">
              <w:rPr>
                <w:lang w:val="en-US"/>
              </w:rPr>
              <w:t>int</w:t>
            </w:r>
            <w:proofErr w:type="spellEnd"/>
            <w:r w:rsidRPr="00852F35">
              <w:rPr>
                <w:lang w:val="en-US"/>
              </w:rPr>
              <w:t xml:space="preserve"> set </w:t>
            </w:r>
            <w:proofErr w:type="spellStart"/>
            <w:r w:rsidRPr="00852F35">
              <w:rPr>
                <w:lang w:val="en-US"/>
              </w:rPr>
              <w:t>int</w:t>
            </w:r>
            <w:proofErr w:type="spellEnd"/>
            <w:r w:rsidRPr="00852F35">
              <w:rPr>
                <w:lang w:val="en-US"/>
              </w:rPr>
              <w:t xml:space="preserve"> name="Local Area Connection 6" </w:t>
            </w:r>
            <w:proofErr w:type="spellStart"/>
            <w:r w:rsidRPr="00852F35">
              <w:rPr>
                <w:lang w:val="en-US"/>
              </w:rPr>
              <w:t>newname</w:t>
            </w:r>
            <w:proofErr w:type="spellEnd"/>
            <w:r w:rsidRPr="00852F35">
              <w:rPr>
                <w:lang w:val="en-US"/>
              </w:rPr>
              <w:t>="Live Migration"</w:t>
            </w:r>
          </w:p>
          <w:p w14:paraId="79E79387" w14:textId="77777777" w:rsidR="00852F35" w:rsidRPr="00852F35" w:rsidRDefault="00852F35" w:rsidP="00852F35">
            <w:pPr>
              <w:pStyle w:val="HSStandaard"/>
              <w:rPr>
                <w:lang w:val="en-US"/>
              </w:rPr>
            </w:pPr>
            <w:r w:rsidRPr="00852F35">
              <w:rPr>
                <w:lang w:val="en-US"/>
              </w:rPr>
              <w:t xml:space="preserve">netsh.exe </w:t>
            </w:r>
            <w:proofErr w:type="spellStart"/>
            <w:r w:rsidRPr="00852F35">
              <w:rPr>
                <w:lang w:val="en-US"/>
              </w:rPr>
              <w:t>int</w:t>
            </w:r>
            <w:proofErr w:type="spellEnd"/>
            <w:r w:rsidRPr="00852F35">
              <w:rPr>
                <w:lang w:val="en-US"/>
              </w:rPr>
              <w:t xml:space="preserve"> set </w:t>
            </w:r>
            <w:proofErr w:type="spellStart"/>
            <w:r w:rsidRPr="00852F35">
              <w:rPr>
                <w:lang w:val="en-US"/>
              </w:rPr>
              <w:t>int</w:t>
            </w:r>
            <w:proofErr w:type="spellEnd"/>
            <w:r w:rsidRPr="00852F35">
              <w:rPr>
                <w:lang w:val="en-US"/>
              </w:rPr>
              <w:t xml:space="preserve"> name="Local Area Connection 5" </w:t>
            </w:r>
            <w:proofErr w:type="spellStart"/>
            <w:r w:rsidRPr="00852F35">
              <w:rPr>
                <w:lang w:val="en-US"/>
              </w:rPr>
              <w:t>newname</w:t>
            </w:r>
            <w:proofErr w:type="spellEnd"/>
            <w:r w:rsidRPr="00852F35">
              <w:rPr>
                <w:lang w:val="en-US"/>
              </w:rPr>
              <w:t>="CSV"</w:t>
            </w:r>
          </w:p>
          <w:p w14:paraId="4413A578" w14:textId="77777777" w:rsidR="00852F35" w:rsidRPr="00852F35" w:rsidRDefault="00852F35" w:rsidP="00852F35">
            <w:pPr>
              <w:pStyle w:val="HSStandaard"/>
              <w:rPr>
                <w:lang w:val="en-US"/>
              </w:rPr>
            </w:pPr>
            <w:r w:rsidRPr="00852F35">
              <w:rPr>
                <w:lang w:val="en-US"/>
              </w:rPr>
              <w:t xml:space="preserve">netsh.exe </w:t>
            </w:r>
            <w:proofErr w:type="spellStart"/>
            <w:r w:rsidRPr="00852F35">
              <w:rPr>
                <w:lang w:val="en-US"/>
              </w:rPr>
              <w:t>int</w:t>
            </w:r>
            <w:proofErr w:type="spellEnd"/>
            <w:r w:rsidRPr="00852F35">
              <w:rPr>
                <w:lang w:val="en-US"/>
              </w:rPr>
              <w:t xml:space="preserve"> set </w:t>
            </w:r>
            <w:proofErr w:type="spellStart"/>
            <w:r w:rsidRPr="00852F35">
              <w:rPr>
                <w:lang w:val="en-US"/>
              </w:rPr>
              <w:t>int</w:t>
            </w:r>
            <w:proofErr w:type="spellEnd"/>
            <w:r w:rsidRPr="00852F35">
              <w:rPr>
                <w:lang w:val="en-US"/>
              </w:rPr>
              <w:t xml:space="preserve"> name="Local Area Connection 4" </w:t>
            </w:r>
            <w:proofErr w:type="spellStart"/>
            <w:r w:rsidRPr="00852F35">
              <w:rPr>
                <w:lang w:val="en-US"/>
              </w:rPr>
              <w:lastRenderedPageBreak/>
              <w:t>newname</w:t>
            </w:r>
            <w:proofErr w:type="spellEnd"/>
            <w:r w:rsidRPr="00852F35">
              <w:rPr>
                <w:lang w:val="en-US"/>
              </w:rPr>
              <w:t>="NIC 7 - Disabled"</w:t>
            </w:r>
          </w:p>
          <w:p w14:paraId="40BFB726" w14:textId="77777777" w:rsidR="00852F35" w:rsidRPr="00852F35" w:rsidRDefault="00852F35" w:rsidP="00852F35">
            <w:pPr>
              <w:pStyle w:val="HSStandaard"/>
              <w:rPr>
                <w:lang w:val="en-US"/>
              </w:rPr>
            </w:pPr>
            <w:r w:rsidRPr="00852F35">
              <w:rPr>
                <w:lang w:val="en-US"/>
              </w:rPr>
              <w:t xml:space="preserve">netsh.exe </w:t>
            </w:r>
            <w:proofErr w:type="spellStart"/>
            <w:r w:rsidRPr="00852F35">
              <w:rPr>
                <w:lang w:val="en-US"/>
              </w:rPr>
              <w:t>int</w:t>
            </w:r>
            <w:proofErr w:type="spellEnd"/>
            <w:r w:rsidRPr="00852F35">
              <w:rPr>
                <w:lang w:val="en-US"/>
              </w:rPr>
              <w:t xml:space="preserve"> set </w:t>
            </w:r>
            <w:proofErr w:type="spellStart"/>
            <w:r w:rsidRPr="00852F35">
              <w:rPr>
                <w:lang w:val="en-US"/>
              </w:rPr>
              <w:t>int</w:t>
            </w:r>
            <w:proofErr w:type="spellEnd"/>
            <w:r w:rsidRPr="00852F35">
              <w:rPr>
                <w:lang w:val="en-US"/>
              </w:rPr>
              <w:t xml:space="preserve"> name="Local Area Connection 3" </w:t>
            </w:r>
            <w:proofErr w:type="spellStart"/>
            <w:r w:rsidRPr="00852F35">
              <w:rPr>
                <w:lang w:val="en-US"/>
              </w:rPr>
              <w:t>newname</w:t>
            </w:r>
            <w:proofErr w:type="spellEnd"/>
            <w:r w:rsidRPr="00852F35">
              <w:rPr>
                <w:lang w:val="en-US"/>
              </w:rPr>
              <w:t>="NIC 8 - Disabled"</w:t>
            </w:r>
          </w:p>
          <w:p w14:paraId="15E1FC62" w14:textId="77777777" w:rsidR="00852F35" w:rsidRPr="00852F35" w:rsidRDefault="00852F35" w:rsidP="00852F35">
            <w:pPr>
              <w:pStyle w:val="HSStandaard"/>
              <w:rPr>
                <w:lang w:val="en-US"/>
              </w:rPr>
            </w:pPr>
            <w:r w:rsidRPr="00852F35">
              <w:rPr>
                <w:lang w:val="en-US"/>
              </w:rPr>
              <w:t xml:space="preserve">netsh.exe </w:t>
            </w:r>
            <w:proofErr w:type="spellStart"/>
            <w:r w:rsidRPr="00852F35">
              <w:rPr>
                <w:lang w:val="en-US"/>
              </w:rPr>
              <w:t>int</w:t>
            </w:r>
            <w:proofErr w:type="spellEnd"/>
            <w:r w:rsidRPr="00852F35">
              <w:rPr>
                <w:lang w:val="en-US"/>
              </w:rPr>
              <w:t xml:space="preserve"> set </w:t>
            </w:r>
            <w:proofErr w:type="spellStart"/>
            <w:r w:rsidRPr="00852F35">
              <w:rPr>
                <w:lang w:val="en-US"/>
              </w:rPr>
              <w:t>int</w:t>
            </w:r>
            <w:proofErr w:type="spellEnd"/>
            <w:r w:rsidRPr="00852F35">
              <w:rPr>
                <w:lang w:val="en-US"/>
              </w:rPr>
              <w:t xml:space="preserve"> name="Local Area Connection 2" </w:t>
            </w:r>
            <w:proofErr w:type="spellStart"/>
            <w:r w:rsidRPr="00852F35">
              <w:rPr>
                <w:lang w:val="en-US"/>
              </w:rPr>
              <w:t>newname</w:t>
            </w:r>
            <w:proofErr w:type="spellEnd"/>
            <w:r w:rsidRPr="00852F35">
              <w:rPr>
                <w:lang w:val="en-US"/>
              </w:rPr>
              <w:t>="Management"</w:t>
            </w:r>
          </w:p>
          <w:p w14:paraId="4CFF2E15" w14:textId="199BEB55" w:rsidR="00852F35" w:rsidRPr="00852F35" w:rsidRDefault="00852F35" w:rsidP="00852F35">
            <w:pPr>
              <w:pStyle w:val="HSStandaard"/>
              <w:rPr>
                <w:lang w:val="en-US"/>
              </w:rPr>
            </w:pPr>
            <w:r w:rsidRPr="00852F35">
              <w:rPr>
                <w:lang w:val="en-US"/>
              </w:rPr>
              <w:t xml:space="preserve">netsh.exe </w:t>
            </w:r>
            <w:proofErr w:type="spellStart"/>
            <w:r w:rsidRPr="00852F35">
              <w:rPr>
                <w:lang w:val="en-US"/>
              </w:rPr>
              <w:t>int</w:t>
            </w:r>
            <w:proofErr w:type="spellEnd"/>
            <w:r w:rsidRPr="00852F35">
              <w:rPr>
                <w:lang w:val="en-US"/>
              </w:rPr>
              <w:t xml:space="preserve"> set </w:t>
            </w:r>
            <w:proofErr w:type="spellStart"/>
            <w:r w:rsidRPr="00852F35">
              <w:rPr>
                <w:lang w:val="en-US"/>
              </w:rPr>
              <w:t>int</w:t>
            </w:r>
            <w:proofErr w:type="spellEnd"/>
            <w:r w:rsidRPr="00852F35">
              <w:rPr>
                <w:lang w:val="en-US"/>
              </w:rPr>
              <w:t xml:space="preserve"> name="Local Area Connection" </w:t>
            </w:r>
            <w:proofErr w:type="spellStart"/>
            <w:r w:rsidRPr="00852F35">
              <w:rPr>
                <w:lang w:val="en-US"/>
              </w:rPr>
              <w:t>newname</w:t>
            </w:r>
            <w:proofErr w:type="spellEnd"/>
            <w:r w:rsidRPr="00852F35">
              <w:rPr>
                <w:lang w:val="en-US"/>
              </w:rPr>
              <w:t>="Backup"</w:t>
            </w:r>
          </w:p>
        </w:tc>
        <w:tc>
          <w:tcPr>
            <w:tcW w:w="2953" w:type="dxa"/>
          </w:tcPr>
          <w:p w14:paraId="0D9FEA68" w14:textId="77777777" w:rsidR="00852F35" w:rsidRDefault="00852F35" w:rsidP="00400C50">
            <w:pPr>
              <w:pStyle w:val="HSStandaard"/>
              <w:cnfStyle w:val="000000100000" w:firstRow="0" w:lastRow="0" w:firstColumn="0" w:lastColumn="0" w:oddVBand="0" w:evenVBand="0" w:oddHBand="1" w:evenHBand="0" w:firstRowFirstColumn="0" w:firstRowLastColumn="0" w:lastRowFirstColumn="0" w:lastRowLastColumn="0"/>
            </w:pPr>
            <w:proofErr w:type="spellStart"/>
            <w:r>
              <w:lastRenderedPageBreak/>
              <w:t>Hernoem</w:t>
            </w:r>
            <w:proofErr w:type="spellEnd"/>
            <w:r>
              <w:t xml:space="preserve"> de </w:t>
            </w:r>
            <w:proofErr w:type="spellStart"/>
            <w:r>
              <w:t>NICs</w:t>
            </w:r>
            <w:proofErr w:type="spellEnd"/>
          </w:p>
          <w:p w14:paraId="4AF0590B" w14:textId="77777777" w:rsidR="00852F35" w:rsidRDefault="00852F35" w:rsidP="00400C50">
            <w:pPr>
              <w:pStyle w:val="HSStandaard"/>
              <w:cnfStyle w:val="000000100000" w:firstRow="0" w:lastRow="0" w:firstColumn="0" w:lastColumn="0" w:oddVBand="0" w:evenVBand="0" w:oddHBand="1" w:evenHBand="0" w:firstRowFirstColumn="0" w:firstRowLastColumn="0" w:lastRowFirstColumn="0" w:lastRowLastColumn="0"/>
            </w:pPr>
          </w:p>
          <w:p w14:paraId="7497A727" w14:textId="29008869" w:rsidR="00852F35" w:rsidRDefault="00852F35" w:rsidP="00400C50">
            <w:pPr>
              <w:pStyle w:val="HSStandaard"/>
              <w:cnfStyle w:val="000000100000" w:firstRow="0" w:lastRow="0" w:firstColumn="0" w:lastColumn="0" w:oddVBand="0" w:evenVBand="0" w:oddHBand="1" w:evenHBand="0" w:firstRowFirstColumn="0" w:firstRowLastColumn="0" w:lastRowFirstColumn="0" w:lastRowLastColumn="0"/>
            </w:pPr>
            <w:r>
              <w:t>(dubbelcheck de exacte namen, deze kunnen afwijken)</w:t>
            </w:r>
          </w:p>
        </w:tc>
      </w:tr>
      <w:tr w:rsidR="00C27D66" w14:paraId="3DD11FE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5071FE4" w14:textId="1004D141" w:rsidR="00C27D66" w:rsidRDefault="00C27D66" w:rsidP="00400C50">
            <w:pPr>
              <w:pStyle w:val="HSStandaard"/>
            </w:pPr>
            <w:r>
              <w:lastRenderedPageBreak/>
              <w:t>Bijlage 1</w:t>
            </w:r>
          </w:p>
        </w:tc>
        <w:tc>
          <w:tcPr>
            <w:tcW w:w="2953" w:type="dxa"/>
          </w:tcPr>
          <w:p w14:paraId="2D5F5874" w14:textId="1AC19884" w:rsidR="00C27D66" w:rsidRDefault="00C27D66" w:rsidP="00400C50">
            <w:pPr>
              <w:pStyle w:val="HSStandaard"/>
              <w:cnfStyle w:val="000000010000" w:firstRow="0" w:lastRow="0" w:firstColumn="0" w:lastColumn="0" w:oddVBand="0" w:evenVBand="0" w:oddHBand="0" w:evenHBand="1" w:firstRowFirstColumn="0" w:firstRowLastColumn="0" w:lastRowFirstColumn="0" w:lastRowLastColumn="0"/>
            </w:pPr>
            <w:r>
              <w:t>Zet IP adressen</w:t>
            </w:r>
          </w:p>
        </w:tc>
      </w:tr>
      <w:tr w:rsidR="00431E2E" w14:paraId="1691C52E"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622F097" w14:textId="588844B9" w:rsidR="00431E2E" w:rsidRDefault="00431E2E" w:rsidP="00400C50">
            <w:pPr>
              <w:pStyle w:val="HSStandaard"/>
            </w:pPr>
            <w:r>
              <w:t xml:space="preserve">Bijlage </w:t>
            </w:r>
            <w:r w:rsidR="00C27D66">
              <w:t>2</w:t>
            </w:r>
          </w:p>
        </w:tc>
        <w:tc>
          <w:tcPr>
            <w:tcW w:w="2953" w:type="dxa"/>
          </w:tcPr>
          <w:p w14:paraId="7574A2AD" w14:textId="27605774" w:rsidR="00431E2E" w:rsidRDefault="00431E2E" w:rsidP="00400C50">
            <w:pPr>
              <w:pStyle w:val="HSStandaard"/>
              <w:cnfStyle w:val="000000100000" w:firstRow="0" w:lastRow="0" w:firstColumn="0" w:lastColumn="0" w:oddVBand="0" w:evenVBand="0" w:oddHBand="1" w:evenHBand="0" w:firstRowFirstColumn="0" w:firstRowLastColumn="0" w:lastRowFirstColumn="0" w:lastRowLastColumn="0"/>
            </w:pPr>
            <w:r>
              <w:t>Draai het script van bijlage 1</w:t>
            </w:r>
          </w:p>
        </w:tc>
      </w:tr>
      <w:tr w:rsidR="00F56196" w:rsidRPr="00F56196" w14:paraId="0ED39609"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3991397" w14:textId="77777777" w:rsidR="00F56196" w:rsidRDefault="00F56196" w:rsidP="00400C50">
            <w:pPr>
              <w:pStyle w:val="HSStandaard"/>
            </w:pPr>
          </w:p>
        </w:tc>
        <w:tc>
          <w:tcPr>
            <w:tcW w:w="2953" w:type="dxa"/>
          </w:tcPr>
          <w:p w14:paraId="329164C5" w14:textId="13D65B93" w:rsidR="00F56196" w:rsidRPr="00F56196" w:rsidRDefault="00176D9B"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Pr>
                <w:lang w:val="en-US"/>
              </w:rPr>
              <w:t xml:space="preserve">Start </w:t>
            </w:r>
            <w:proofErr w:type="spellStart"/>
            <w:r>
              <w:rPr>
                <w:lang w:val="en-US"/>
              </w:rPr>
              <w:t>hpteam.cpl</w:t>
            </w:r>
            <w:proofErr w:type="spellEnd"/>
          </w:p>
        </w:tc>
      </w:tr>
      <w:tr w:rsidR="00F56196" w14:paraId="36562D26"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62FA126" w14:textId="285E17EE" w:rsidR="00F56196" w:rsidRPr="00F56196" w:rsidRDefault="00176D9B" w:rsidP="00400C50">
            <w:pPr>
              <w:pStyle w:val="HSStandaard"/>
              <w:rPr>
                <w:lang w:val="en-US"/>
              </w:rPr>
            </w:pPr>
            <w:r>
              <w:rPr>
                <w:b w:val="0"/>
                <w:bCs w:val="0"/>
              </w:rPr>
              <w:object w:dxaOrig="9660" w:dyaOrig="6960" w14:anchorId="54B9F781">
                <v:shape id="_x0000_i1028" type="#_x0000_t75" style="width:306pt;height:220.5pt" o:ole="">
                  <v:imagedata r:id="rId20" o:title=""/>
                </v:shape>
                <o:OLEObject Type="Embed" ProgID="PBrush" ShapeID="_x0000_i1028" DrawAspect="Content" ObjectID="_1410685401" r:id="rId21"/>
              </w:object>
            </w:r>
          </w:p>
        </w:tc>
        <w:tc>
          <w:tcPr>
            <w:tcW w:w="2953" w:type="dxa"/>
          </w:tcPr>
          <w:p w14:paraId="3CC8D9D5" w14:textId="77777777" w:rsidR="00F56196" w:rsidRDefault="00176D9B" w:rsidP="00400C50">
            <w:pPr>
              <w:pStyle w:val="HSStandaard"/>
              <w:cnfStyle w:val="000000100000" w:firstRow="0" w:lastRow="0" w:firstColumn="0" w:lastColumn="0" w:oddVBand="0" w:evenVBand="0" w:oddHBand="1" w:evenHBand="0" w:firstRowFirstColumn="0" w:firstRowLastColumn="0" w:lastRowFirstColumn="0" w:lastRowLastColumn="0"/>
            </w:pPr>
            <w:r>
              <w:t>Selecteer NIC4 en NIC8</w:t>
            </w:r>
          </w:p>
          <w:p w14:paraId="4C460C64" w14:textId="05C68751" w:rsidR="00176D9B" w:rsidRDefault="00176D9B" w:rsidP="00400C50">
            <w:pPr>
              <w:pStyle w:val="HSStandaard"/>
              <w:cnfStyle w:val="000000100000" w:firstRow="0" w:lastRow="0" w:firstColumn="0" w:lastColumn="0" w:oddVBand="0" w:evenVBand="0" w:oddHBand="1" w:evenHBand="0" w:firstRowFirstColumn="0" w:firstRowLastColumn="0" w:lastRowFirstColumn="0" w:lastRowLastColumn="0"/>
            </w:pPr>
            <w:r>
              <w:t>Team</w:t>
            </w:r>
          </w:p>
        </w:tc>
      </w:tr>
      <w:tr w:rsidR="00F56196" w14:paraId="3D85D0DB"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30ED5F6" w14:textId="130434E8" w:rsidR="00F56196" w:rsidRDefault="00176D9B" w:rsidP="00400C50">
            <w:pPr>
              <w:pStyle w:val="HSStandaard"/>
            </w:pPr>
            <w:r>
              <w:rPr>
                <w:b w:val="0"/>
                <w:bCs w:val="0"/>
              </w:rPr>
              <w:object w:dxaOrig="8070" w:dyaOrig="3660" w14:anchorId="2BAD26A7">
                <v:shape id="_x0000_i1029" type="#_x0000_t75" style="width:306pt;height:138.75pt" o:ole="">
                  <v:imagedata r:id="rId22" o:title=""/>
                </v:shape>
                <o:OLEObject Type="Embed" ProgID="PBrush" ShapeID="_x0000_i1029" DrawAspect="Content" ObjectID="_1410685402" r:id="rId23"/>
              </w:object>
            </w:r>
          </w:p>
        </w:tc>
        <w:tc>
          <w:tcPr>
            <w:tcW w:w="2953" w:type="dxa"/>
          </w:tcPr>
          <w:p w14:paraId="5A7A2E00" w14:textId="77777777" w:rsidR="00431E2E" w:rsidRDefault="00176D9B" w:rsidP="00400C50">
            <w:pPr>
              <w:pStyle w:val="HSStandaard"/>
              <w:cnfStyle w:val="000000010000" w:firstRow="0" w:lastRow="0" w:firstColumn="0" w:lastColumn="0" w:oddVBand="0" w:evenVBand="0" w:oddHBand="0" w:evenHBand="1" w:firstRowFirstColumn="0" w:firstRowLastColumn="0" w:lastRowFirstColumn="0" w:lastRowLastColumn="0"/>
            </w:pPr>
            <w:proofErr w:type="spellStart"/>
            <w:r>
              <w:t>Properties</w:t>
            </w:r>
            <w:proofErr w:type="spellEnd"/>
          </w:p>
          <w:p w14:paraId="1C439D2E" w14:textId="77777777" w:rsidR="00904BCE" w:rsidRDefault="00904BCE" w:rsidP="00400C50">
            <w:pPr>
              <w:pStyle w:val="HSStandaard"/>
              <w:cnfStyle w:val="000000010000" w:firstRow="0" w:lastRow="0" w:firstColumn="0" w:lastColumn="0" w:oddVBand="0" w:evenVBand="0" w:oddHBand="0" w:evenHBand="1" w:firstRowFirstColumn="0" w:firstRowLastColumn="0" w:lastRowFirstColumn="0" w:lastRowLastColumn="0"/>
            </w:pPr>
          </w:p>
          <w:p w14:paraId="0B32F8F7" w14:textId="68F1A5C1" w:rsidR="00904BCE" w:rsidRPr="00431E2E" w:rsidRDefault="00904BCE" w:rsidP="00400C50">
            <w:pPr>
              <w:pStyle w:val="HSStandaard"/>
              <w:cnfStyle w:val="000000010000" w:firstRow="0" w:lastRow="0" w:firstColumn="0" w:lastColumn="0" w:oddVBand="0" w:evenVBand="0" w:oddHBand="0" w:evenHBand="1" w:firstRowFirstColumn="0" w:firstRowLastColumn="0" w:lastRowFirstColumn="0" w:lastRowLastColumn="0"/>
            </w:pPr>
            <w:r>
              <w:t>TLB = TCP</w:t>
            </w:r>
          </w:p>
        </w:tc>
      </w:tr>
      <w:tr w:rsidR="00431E2E" w14:paraId="41DA514E"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697C5BE" w14:textId="1E18105A" w:rsidR="00431E2E" w:rsidRDefault="00431E2E" w:rsidP="00400C50">
            <w:pPr>
              <w:pStyle w:val="HSStandaard"/>
              <w:rPr>
                <w:b w:val="0"/>
                <w:bCs w:val="0"/>
              </w:rPr>
            </w:pPr>
            <w:r>
              <w:rPr>
                <w:b w:val="0"/>
                <w:bCs w:val="0"/>
              </w:rPr>
              <w:object w:dxaOrig="6570" w:dyaOrig="7215" w14:anchorId="79FE2828">
                <v:shape id="_x0000_i1030" type="#_x0000_t75" style="width:306pt;height:336pt" o:ole="">
                  <v:imagedata r:id="rId24" o:title=""/>
                </v:shape>
                <o:OLEObject Type="Embed" ProgID="PBrush" ShapeID="_x0000_i1030" DrawAspect="Content" ObjectID="_1410685403" r:id="rId25"/>
              </w:object>
            </w:r>
          </w:p>
        </w:tc>
        <w:tc>
          <w:tcPr>
            <w:tcW w:w="2953" w:type="dxa"/>
          </w:tcPr>
          <w:p w14:paraId="3789F074" w14:textId="1C380D36" w:rsidR="00431E2E" w:rsidRDefault="00431E2E" w:rsidP="00400C50">
            <w:pPr>
              <w:pStyle w:val="HSStandaard"/>
              <w:cnfStyle w:val="000000100000" w:firstRow="0" w:lastRow="0" w:firstColumn="0" w:lastColumn="0" w:oddVBand="0" w:evenVBand="0" w:oddHBand="1" w:evenHBand="0" w:firstRowFirstColumn="0" w:firstRowLastColumn="0" w:lastRowFirstColumn="0" w:lastRowLastColumn="0"/>
            </w:pPr>
            <w:r>
              <w:t xml:space="preserve">VLAN </w:t>
            </w:r>
            <w:proofErr w:type="spellStart"/>
            <w:r>
              <w:t>Promiscuous</w:t>
            </w:r>
            <w:proofErr w:type="spellEnd"/>
            <w:r>
              <w:t xml:space="preserve"> </w:t>
            </w:r>
            <w:proofErr w:type="spellStart"/>
            <w:r>
              <w:t>Enabled</w:t>
            </w:r>
            <w:proofErr w:type="spellEnd"/>
          </w:p>
        </w:tc>
      </w:tr>
      <w:tr w:rsidR="00176D9B" w:rsidRPr="00933DE7" w14:paraId="46818724"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DFD5EFE" w14:textId="66AFEB64" w:rsidR="00176D9B" w:rsidRPr="00176D9B" w:rsidRDefault="00176D9B" w:rsidP="00176D9B">
            <w:pPr>
              <w:pStyle w:val="HSStandaard"/>
              <w:rPr>
                <w:lang w:val="en-US"/>
              </w:rPr>
            </w:pPr>
            <w:r>
              <w:rPr>
                <w:b w:val="0"/>
                <w:bCs w:val="0"/>
              </w:rPr>
              <w:object w:dxaOrig="9615" w:dyaOrig="5205" w14:anchorId="59516A28">
                <v:shape id="_x0000_i1031" type="#_x0000_t75" style="width:306pt;height:165.75pt" o:ole="">
                  <v:imagedata r:id="rId26" o:title=""/>
                </v:shape>
                <o:OLEObject Type="Embed" ProgID="PBrush" ShapeID="_x0000_i1031" DrawAspect="Content" ObjectID="_1410685404" r:id="rId27"/>
              </w:object>
            </w:r>
          </w:p>
        </w:tc>
        <w:tc>
          <w:tcPr>
            <w:tcW w:w="2953" w:type="dxa"/>
          </w:tcPr>
          <w:p w14:paraId="1C32089F" w14:textId="158A1FBE" w:rsidR="00176D9B" w:rsidRPr="00176D9B" w:rsidRDefault="00176D9B"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r w:rsidRPr="00176D9B">
              <w:rPr>
                <w:lang w:val="en-US"/>
              </w:rPr>
              <w:t xml:space="preserve">netsh.exe </w:t>
            </w:r>
            <w:proofErr w:type="spellStart"/>
            <w:r w:rsidRPr="00176D9B">
              <w:rPr>
                <w:lang w:val="en-US"/>
              </w:rPr>
              <w:t>int</w:t>
            </w:r>
            <w:proofErr w:type="spellEnd"/>
            <w:r w:rsidRPr="00176D9B">
              <w:rPr>
                <w:lang w:val="en-US"/>
              </w:rPr>
              <w:t xml:space="preserve"> set </w:t>
            </w:r>
            <w:proofErr w:type="spellStart"/>
            <w:r w:rsidRPr="00176D9B">
              <w:rPr>
                <w:lang w:val="en-US"/>
              </w:rPr>
              <w:t>i</w:t>
            </w:r>
            <w:r>
              <w:rPr>
                <w:lang w:val="en-US"/>
              </w:rPr>
              <w:t>nt</w:t>
            </w:r>
            <w:proofErr w:type="spellEnd"/>
            <w:r>
              <w:rPr>
                <w:lang w:val="en-US"/>
              </w:rPr>
              <w:t xml:space="preserve"> name="Local Area Connection</w:t>
            </w:r>
            <w:r w:rsidR="00431E2E">
              <w:rPr>
                <w:lang w:val="en-US"/>
              </w:rPr>
              <w:t xml:space="preserve"> </w:t>
            </w:r>
            <w:r w:rsidR="00431E2E" w:rsidRPr="00431E2E">
              <w:rPr>
                <w:b/>
                <w:lang w:val="en-US"/>
              </w:rPr>
              <w:t>X</w:t>
            </w:r>
            <w:r w:rsidRPr="00176D9B">
              <w:rPr>
                <w:lang w:val="en-US"/>
              </w:rPr>
              <w:t xml:space="preserve">" </w:t>
            </w:r>
            <w:proofErr w:type="spellStart"/>
            <w:r w:rsidRPr="00176D9B">
              <w:rPr>
                <w:lang w:val="en-US"/>
              </w:rPr>
              <w:t>newname</w:t>
            </w:r>
            <w:proofErr w:type="spellEnd"/>
            <w:r w:rsidRPr="00176D9B">
              <w:rPr>
                <w:lang w:val="en-US"/>
              </w:rPr>
              <w:t>="</w:t>
            </w:r>
            <w:r>
              <w:rPr>
                <w:lang w:val="en-US"/>
              </w:rPr>
              <w:t>LAN Trunk</w:t>
            </w:r>
            <w:r w:rsidRPr="00176D9B">
              <w:rPr>
                <w:lang w:val="en-US"/>
              </w:rPr>
              <w:t>"</w:t>
            </w:r>
          </w:p>
        </w:tc>
      </w:tr>
    </w:tbl>
    <w:p w14:paraId="39AB36FF" w14:textId="77777777" w:rsidR="00431E2E" w:rsidRDefault="00431E2E" w:rsidP="00F56196">
      <w:pPr>
        <w:pStyle w:val="HSStandaard"/>
        <w:rPr>
          <w:lang w:val="en-US"/>
        </w:rPr>
      </w:pPr>
    </w:p>
    <w:p w14:paraId="65D7AE5C" w14:textId="05BD17C7" w:rsidR="00431E2E" w:rsidRDefault="00431E2E" w:rsidP="00431E2E">
      <w:pPr>
        <w:pStyle w:val="HSParagraaf"/>
      </w:pPr>
      <w:bookmarkStart w:id="23" w:name="_Toc336943511"/>
      <w:r>
        <w:t>Voorbereidingen</w:t>
      </w:r>
      <w:bookmarkEnd w:id="23"/>
    </w:p>
    <w:p w14:paraId="1E48F835" w14:textId="77777777" w:rsidR="00431E2E" w:rsidRDefault="00431E2E" w:rsidP="00431E2E">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431E2E" w14:paraId="5FAC35CD" w14:textId="77777777" w:rsidTr="00BB6D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066DB99" w14:textId="77777777" w:rsidR="00431E2E" w:rsidRDefault="00431E2E" w:rsidP="00BB6D5C">
            <w:pPr>
              <w:pStyle w:val="HSStandaard"/>
            </w:pPr>
            <w:r>
              <w:t>Scherm</w:t>
            </w:r>
          </w:p>
        </w:tc>
        <w:tc>
          <w:tcPr>
            <w:tcW w:w="2953" w:type="dxa"/>
          </w:tcPr>
          <w:p w14:paraId="35036E53" w14:textId="77777777" w:rsidR="00431E2E" w:rsidRDefault="00431E2E" w:rsidP="00BB6D5C">
            <w:pPr>
              <w:pStyle w:val="HSStandaard"/>
              <w:cnfStyle w:val="100000000000" w:firstRow="1" w:lastRow="0" w:firstColumn="0" w:lastColumn="0" w:oddVBand="0" w:evenVBand="0" w:oddHBand="0" w:evenHBand="0" w:firstRowFirstColumn="0" w:firstRowLastColumn="0" w:lastRowFirstColumn="0" w:lastRowLastColumn="0"/>
            </w:pPr>
            <w:r>
              <w:t>Aktie</w:t>
            </w:r>
          </w:p>
        </w:tc>
      </w:tr>
      <w:tr w:rsidR="00431E2E" w:rsidRPr="00431E2E" w14:paraId="2C585010" w14:textId="77777777" w:rsidTr="00BB6D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F14573" w14:textId="13289931" w:rsidR="00431E2E" w:rsidRDefault="00431E2E" w:rsidP="00431E2E">
            <w:pPr>
              <w:rPr>
                <w:lang w:val="en-US"/>
              </w:rPr>
            </w:pPr>
            <w:r>
              <w:rPr>
                <w:lang w:val="en-US"/>
              </w:rPr>
              <w:t>C:\Install\cp015350.exe</w:t>
            </w:r>
          </w:p>
          <w:p w14:paraId="3501FDA2" w14:textId="77777777" w:rsidR="00431E2E" w:rsidRPr="00431E2E" w:rsidRDefault="00431E2E" w:rsidP="00431E2E">
            <w:r w:rsidRPr="00431E2E">
              <w:t>C:\hp\hpsmh\bin\smhconfig.exe --</w:t>
            </w:r>
            <w:proofErr w:type="spellStart"/>
            <w:r w:rsidRPr="00431E2E">
              <w:t>ip</w:t>
            </w:r>
            <w:proofErr w:type="spellEnd"/>
            <w:r w:rsidRPr="00431E2E">
              <w:t>-binding-list=</w:t>
            </w:r>
          </w:p>
          <w:p w14:paraId="286BF3D0" w14:textId="77777777" w:rsidR="00431E2E" w:rsidRDefault="00431E2E" w:rsidP="00431E2E">
            <w:pPr>
              <w:rPr>
                <w:lang w:val="en-US"/>
              </w:rPr>
            </w:pPr>
            <w:r>
              <w:rPr>
                <w:lang w:val="en-US"/>
              </w:rPr>
              <w:t>C:\hp\hpsmh\bin\smhconfig.exe --</w:t>
            </w:r>
            <w:proofErr w:type="spellStart"/>
            <w:r>
              <w:rPr>
                <w:lang w:val="en-US"/>
              </w:rPr>
              <w:t>localaccess</w:t>
            </w:r>
            <w:proofErr w:type="spellEnd"/>
            <w:r>
              <w:rPr>
                <w:lang w:val="en-US"/>
              </w:rPr>
              <w:t>-enabled=true</w:t>
            </w:r>
          </w:p>
          <w:p w14:paraId="507542BC" w14:textId="77777777" w:rsidR="00431E2E" w:rsidRDefault="00431E2E" w:rsidP="00431E2E">
            <w:pPr>
              <w:rPr>
                <w:lang w:val="en-US"/>
              </w:rPr>
            </w:pPr>
            <w:r>
              <w:rPr>
                <w:lang w:val="en-US"/>
              </w:rPr>
              <w:t>C:\hp\hpsmh\bin\smhconfig.exe --</w:t>
            </w:r>
            <w:proofErr w:type="spellStart"/>
            <w:r>
              <w:rPr>
                <w:lang w:val="en-US"/>
              </w:rPr>
              <w:t>localaccess</w:t>
            </w:r>
            <w:proofErr w:type="spellEnd"/>
            <w:r>
              <w:rPr>
                <w:lang w:val="en-US"/>
              </w:rPr>
              <w:t>-type=administrator</w:t>
            </w:r>
          </w:p>
          <w:p w14:paraId="3D8E0DC6" w14:textId="77777777" w:rsidR="00431E2E" w:rsidRDefault="00431E2E" w:rsidP="00431E2E">
            <w:pPr>
              <w:rPr>
                <w:lang w:val="en-US"/>
              </w:rPr>
            </w:pPr>
            <w:r>
              <w:rPr>
                <w:lang w:val="en-US"/>
              </w:rPr>
              <w:t>C:\hp\hpsmh\bin\smhconfig.exe --port2301=false</w:t>
            </w:r>
          </w:p>
          <w:p w14:paraId="0DB338DA" w14:textId="77777777" w:rsidR="00431E2E" w:rsidRDefault="00431E2E" w:rsidP="00431E2E">
            <w:pPr>
              <w:rPr>
                <w:lang w:val="en-US"/>
              </w:rPr>
            </w:pPr>
            <w:r>
              <w:rPr>
                <w:lang w:val="en-US"/>
              </w:rPr>
              <w:t>C:\hp\hpsmh\bin\smhconfig.exe --restart</w:t>
            </w:r>
          </w:p>
          <w:p w14:paraId="6C98D688" w14:textId="17899D6F" w:rsidR="00431E2E" w:rsidRPr="00431E2E" w:rsidRDefault="00431E2E" w:rsidP="00431E2E">
            <w:pPr>
              <w:rPr>
                <w:lang w:val="en-US"/>
              </w:rPr>
            </w:pPr>
            <w:proofErr w:type="spellStart"/>
            <w:r>
              <w:rPr>
                <w:lang w:val="en-US"/>
              </w:rPr>
              <w:t>netsh</w:t>
            </w:r>
            <w:proofErr w:type="spellEnd"/>
            <w:r>
              <w:rPr>
                <w:lang w:val="en-US"/>
              </w:rPr>
              <w:t xml:space="preserve"> </w:t>
            </w:r>
            <w:proofErr w:type="spellStart"/>
            <w:r>
              <w:rPr>
                <w:lang w:val="en-US"/>
              </w:rPr>
              <w:t>advfirewall</w:t>
            </w:r>
            <w:proofErr w:type="spellEnd"/>
            <w:r>
              <w:rPr>
                <w:lang w:val="en-US"/>
              </w:rPr>
              <w:t xml:space="preserve"> firewall add rule name="HP System Management Homepage" </w:t>
            </w:r>
            <w:proofErr w:type="spellStart"/>
            <w:r>
              <w:rPr>
                <w:lang w:val="en-US"/>
              </w:rPr>
              <w:t>dir</w:t>
            </w:r>
            <w:proofErr w:type="spellEnd"/>
            <w:r>
              <w:rPr>
                <w:lang w:val="en-US"/>
              </w:rPr>
              <w:t>=in protocol=</w:t>
            </w:r>
            <w:proofErr w:type="spellStart"/>
            <w:r>
              <w:rPr>
                <w:lang w:val="en-US"/>
              </w:rPr>
              <w:t>tcp</w:t>
            </w:r>
            <w:proofErr w:type="spellEnd"/>
            <w:r>
              <w:rPr>
                <w:lang w:val="en-US"/>
              </w:rPr>
              <w:t xml:space="preserve"> profile=any </w:t>
            </w:r>
            <w:proofErr w:type="spellStart"/>
            <w:r>
              <w:rPr>
                <w:lang w:val="en-US"/>
              </w:rPr>
              <w:t>localport</w:t>
            </w:r>
            <w:proofErr w:type="spellEnd"/>
            <w:r>
              <w:rPr>
                <w:lang w:val="en-US"/>
              </w:rPr>
              <w:t>=2381 action=allow</w:t>
            </w:r>
          </w:p>
        </w:tc>
        <w:tc>
          <w:tcPr>
            <w:tcW w:w="2953" w:type="dxa"/>
          </w:tcPr>
          <w:p w14:paraId="3E6B102C" w14:textId="5D5C5CAD" w:rsidR="00431E2E" w:rsidRPr="00F56196" w:rsidRDefault="00431E2E" w:rsidP="00BB6D5C">
            <w:pPr>
              <w:pStyle w:val="HSStandaard"/>
              <w:cnfStyle w:val="000000100000" w:firstRow="0" w:lastRow="0" w:firstColumn="0" w:lastColumn="0" w:oddVBand="0" w:evenVBand="0" w:oddHBand="1" w:evenHBand="0" w:firstRowFirstColumn="0" w:firstRowLastColumn="0" w:lastRowFirstColumn="0" w:lastRowLastColumn="0"/>
              <w:rPr>
                <w:lang w:val="en-US"/>
              </w:rPr>
            </w:pPr>
            <w:r w:rsidRPr="00431E2E">
              <w:rPr>
                <w:lang w:val="en-US"/>
              </w:rPr>
              <w:t>HP WBEM agents en System Management Homepage</w:t>
            </w:r>
          </w:p>
        </w:tc>
      </w:tr>
      <w:tr w:rsidR="00431E2E" w:rsidRPr="00431E2E" w14:paraId="2E1DC912" w14:textId="77777777" w:rsidTr="00BB6D5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30434C0" w14:textId="3A58A6B7" w:rsidR="00431E2E" w:rsidRPr="00F56196" w:rsidRDefault="00431E2E" w:rsidP="00BB6D5C">
            <w:pPr>
              <w:pStyle w:val="HSStandaard"/>
              <w:rPr>
                <w:lang w:val="en-US"/>
              </w:rPr>
            </w:pPr>
            <w:r>
              <w:rPr>
                <w:lang w:val="en-US"/>
              </w:rPr>
              <w:t>dism.exe /Online /Enable-Feature /</w:t>
            </w:r>
            <w:proofErr w:type="spellStart"/>
            <w:r>
              <w:rPr>
                <w:lang w:val="en-US"/>
              </w:rPr>
              <w:t>FeatureName:Microsoft-Hyper-V</w:t>
            </w:r>
            <w:proofErr w:type="spellEnd"/>
            <w:r>
              <w:rPr>
                <w:lang w:val="en-US"/>
              </w:rPr>
              <w:t xml:space="preserve"> /</w:t>
            </w:r>
            <w:proofErr w:type="spellStart"/>
            <w:r>
              <w:rPr>
                <w:lang w:val="en-US"/>
              </w:rPr>
              <w:t>FeatureName:MultipathIo</w:t>
            </w:r>
            <w:proofErr w:type="spellEnd"/>
            <w:r>
              <w:rPr>
                <w:lang w:val="en-US"/>
              </w:rPr>
              <w:t xml:space="preserve"> /</w:t>
            </w:r>
            <w:proofErr w:type="spellStart"/>
            <w:r>
              <w:rPr>
                <w:lang w:val="en-US"/>
              </w:rPr>
              <w:t>FeatureName:WindowsServerBackup</w:t>
            </w:r>
            <w:proofErr w:type="spellEnd"/>
            <w:r>
              <w:rPr>
                <w:lang w:val="en-US"/>
              </w:rPr>
              <w:t xml:space="preserve"> /</w:t>
            </w:r>
            <w:proofErr w:type="spellStart"/>
            <w:r>
              <w:rPr>
                <w:lang w:val="en-US"/>
              </w:rPr>
              <w:t>FeatureName:FailoverCluster-Core</w:t>
            </w:r>
            <w:proofErr w:type="spellEnd"/>
          </w:p>
        </w:tc>
        <w:tc>
          <w:tcPr>
            <w:tcW w:w="2953" w:type="dxa"/>
          </w:tcPr>
          <w:p w14:paraId="3EDFE33F" w14:textId="422FD23C" w:rsidR="00431E2E" w:rsidRPr="00431E2E" w:rsidRDefault="00431E2E" w:rsidP="00BB6D5C">
            <w:pPr>
              <w:pStyle w:val="HSStandaard"/>
              <w:cnfStyle w:val="000000010000" w:firstRow="0" w:lastRow="0" w:firstColumn="0" w:lastColumn="0" w:oddVBand="0" w:evenVBand="0" w:oddHBand="0" w:evenHBand="1" w:firstRowFirstColumn="0" w:firstRowLastColumn="0" w:lastRowFirstColumn="0" w:lastRowLastColumn="0"/>
              <w:rPr>
                <w:lang w:val="en-US"/>
              </w:rPr>
            </w:pPr>
            <w:r w:rsidRPr="00431E2E">
              <w:rPr>
                <w:lang w:val="en-US"/>
              </w:rPr>
              <w:t xml:space="preserve">Windows 2008 R2 </w:t>
            </w:r>
            <w:proofErr w:type="spellStart"/>
            <w:r w:rsidRPr="00431E2E">
              <w:rPr>
                <w:lang w:val="en-US"/>
              </w:rPr>
              <w:t>Componenten</w:t>
            </w:r>
            <w:proofErr w:type="spellEnd"/>
          </w:p>
        </w:tc>
      </w:tr>
      <w:tr w:rsidR="00431E2E" w:rsidRPr="00431E2E" w14:paraId="23A0081B" w14:textId="77777777" w:rsidTr="00BB6D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7B78191" w14:textId="4A306B0A" w:rsidR="00431E2E" w:rsidRPr="00431E2E" w:rsidRDefault="00431E2E" w:rsidP="00BB6D5C">
            <w:pPr>
              <w:pStyle w:val="HSStandaard"/>
              <w:rPr>
                <w:lang w:val="en-US"/>
              </w:rPr>
            </w:pPr>
            <w:proofErr w:type="spellStart"/>
            <w:r w:rsidRPr="00431E2E">
              <w:rPr>
                <w:lang w:val="en-US"/>
              </w:rPr>
              <w:t>mpclaim</w:t>
            </w:r>
            <w:proofErr w:type="spellEnd"/>
            <w:r w:rsidRPr="00431E2E">
              <w:rPr>
                <w:lang w:val="en-US"/>
              </w:rPr>
              <w:t xml:space="preserve"> -r -</w:t>
            </w:r>
            <w:proofErr w:type="spellStart"/>
            <w:r w:rsidRPr="00431E2E">
              <w:rPr>
                <w:lang w:val="en-US"/>
              </w:rPr>
              <w:t>i</w:t>
            </w:r>
            <w:proofErr w:type="spellEnd"/>
            <w:r w:rsidRPr="00431E2E">
              <w:rPr>
                <w:lang w:val="en-US"/>
              </w:rPr>
              <w:t xml:space="preserve"> -a</w:t>
            </w:r>
          </w:p>
        </w:tc>
        <w:tc>
          <w:tcPr>
            <w:tcW w:w="2953" w:type="dxa"/>
          </w:tcPr>
          <w:p w14:paraId="65F28332" w14:textId="0C524D18" w:rsidR="00431E2E" w:rsidRPr="00431E2E" w:rsidRDefault="00431E2E" w:rsidP="00BB6D5C">
            <w:pPr>
              <w:pStyle w:val="HSStandaard"/>
              <w:cnfStyle w:val="000000100000" w:firstRow="0" w:lastRow="0" w:firstColumn="0" w:lastColumn="0" w:oddVBand="0" w:evenVBand="0" w:oddHBand="1" w:evenHBand="0" w:firstRowFirstColumn="0" w:firstRowLastColumn="0" w:lastRowFirstColumn="0" w:lastRowLastColumn="0"/>
              <w:rPr>
                <w:lang w:val="en-US"/>
              </w:rPr>
            </w:pPr>
            <w:r w:rsidRPr="00431E2E">
              <w:rPr>
                <w:lang w:val="en-US"/>
              </w:rPr>
              <w:t xml:space="preserve">MPIO </w:t>
            </w:r>
            <w:proofErr w:type="spellStart"/>
            <w:r w:rsidRPr="00431E2E">
              <w:rPr>
                <w:lang w:val="en-US"/>
              </w:rPr>
              <w:t>configuratie</w:t>
            </w:r>
            <w:proofErr w:type="spellEnd"/>
          </w:p>
        </w:tc>
      </w:tr>
      <w:tr w:rsidR="00431E2E" w:rsidRPr="007A5475" w14:paraId="204EA317" w14:textId="77777777" w:rsidTr="00BB6D5C">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429AA21" w14:textId="42BD6FE2" w:rsidR="00431E2E" w:rsidRPr="00176D9B" w:rsidRDefault="00431E2E" w:rsidP="00BB6D5C">
            <w:pPr>
              <w:pStyle w:val="HSStandaard"/>
              <w:rPr>
                <w:lang w:val="en-US"/>
              </w:rPr>
            </w:pPr>
          </w:p>
        </w:tc>
        <w:tc>
          <w:tcPr>
            <w:tcW w:w="2953" w:type="dxa"/>
          </w:tcPr>
          <w:p w14:paraId="3D708297" w14:textId="25C99DF4" w:rsidR="00431E2E" w:rsidRPr="00176D9B" w:rsidRDefault="00431E2E" w:rsidP="00BB6D5C">
            <w:pPr>
              <w:pStyle w:val="HSStandaard"/>
              <w:cnfStyle w:val="000000010000" w:firstRow="0" w:lastRow="0" w:firstColumn="0" w:lastColumn="0" w:oddVBand="0" w:evenVBand="0" w:oddHBand="0" w:evenHBand="1" w:firstRowFirstColumn="0" w:firstRowLastColumn="0" w:lastRowFirstColumn="0" w:lastRowLastColumn="0"/>
              <w:rPr>
                <w:lang w:val="en-US"/>
              </w:rPr>
            </w:pPr>
          </w:p>
        </w:tc>
      </w:tr>
    </w:tbl>
    <w:p w14:paraId="342C22F7" w14:textId="77777777" w:rsidR="00431E2E" w:rsidRDefault="00431E2E" w:rsidP="00F56196">
      <w:pPr>
        <w:pStyle w:val="HSStandaard"/>
        <w:rPr>
          <w:lang w:val="en-US"/>
        </w:rPr>
      </w:pPr>
    </w:p>
    <w:p w14:paraId="1C461B2D" w14:textId="77777777" w:rsidR="00431E2E" w:rsidRDefault="00431E2E" w:rsidP="00431E2E">
      <w:pPr>
        <w:pStyle w:val="HSParagraaf"/>
      </w:pPr>
      <w:bookmarkStart w:id="24" w:name="_Toc336943512"/>
      <w:r>
        <w:lastRenderedPageBreak/>
        <w:t>Cluster en Hyper-V</w:t>
      </w:r>
      <w:bookmarkEnd w:id="24"/>
    </w:p>
    <w:p w14:paraId="488D3EBA" w14:textId="77777777" w:rsidR="00431E2E" w:rsidRDefault="00431E2E" w:rsidP="00431E2E">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431E2E" w14:paraId="1124921F" w14:textId="77777777" w:rsidTr="00BB6D5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DAC33F1" w14:textId="77777777" w:rsidR="00431E2E" w:rsidRDefault="00431E2E" w:rsidP="00BB6D5C">
            <w:pPr>
              <w:pStyle w:val="HSStandaard"/>
            </w:pPr>
            <w:r>
              <w:t>Scherm</w:t>
            </w:r>
          </w:p>
        </w:tc>
        <w:tc>
          <w:tcPr>
            <w:tcW w:w="2953" w:type="dxa"/>
          </w:tcPr>
          <w:p w14:paraId="0251A49B" w14:textId="77777777" w:rsidR="00431E2E" w:rsidRDefault="00431E2E" w:rsidP="00BB6D5C">
            <w:pPr>
              <w:pStyle w:val="HSStandaard"/>
              <w:cnfStyle w:val="100000000000" w:firstRow="1" w:lastRow="0" w:firstColumn="0" w:lastColumn="0" w:oddVBand="0" w:evenVBand="0" w:oddHBand="0" w:evenHBand="0" w:firstRowFirstColumn="0" w:firstRowLastColumn="0" w:lastRowFirstColumn="0" w:lastRowLastColumn="0"/>
            </w:pPr>
            <w:r>
              <w:t>Aktie</w:t>
            </w:r>
          </w:p>
        </w:tc>
      </w:tr>
      <w:tr w:rsidR="00431E2E" w:rsidRPr="00933DE7" w14:paraId="68629106" w14:textId="77777777" w:rsidTr="00BB6D5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3067180" w14:textId="77777777" w:rsidR="00431E2E" w:rsidRPr="00431E2E" w:rsidRDefault="00431E2E" w:rsidP="00BB6D5C">
            <w:pPr>
              <w:rPr>
                <w:rFonts w:ascii="Times New Roman" w:hAnsi="Times New Roman"/>
                <w:sz w:val="24"/>
                <w:szCs w:val="24"/>
                <w:lang w:val="en-US"/>
              </w:rPr>
            </w:pPr>
            <w:r w:rsidRPr="00431E2E">
              <w:rPr>
                <w:rFonts w:ascii="Segoe UI" w:hAnsi="Segoe UI" w:cs="Segoe UI"/>
                <w:color w:val="000000"/>
                <w:sz w:val="20"/>
                <w:lang w:val="en-US"/>
              </w:rPr>
              <w:t xml:space="preserve">Import-Module </w:t>
            </w:r>
            <w:proofErr w:type="spellStart"/>
            <w:r w:rsidRPr="00431E2E">
              <w:rPr>
                <w:rFonts w:ascii="Segoe UI" w:hAnsi="Segoe UI" w:cs="Segoe UI"/>
                <w:color w:val="000000"/>
                <w:sz w:val="20"/>
                <w:lang w:val="en-US"/>
              </w:rPr>
              <w:t>FailoverClusters</w:t>
            </w:r>
            <w:proofErr w:type="spellEnd"/>
            <w:r w:rsidRPr="00431E2E">
              <w:rPr>
                <w:rFonts w:ascii="Segoe UI" w:hAnsi="Segoe UI" w:cs="Segoe UI"/>
                <w:color w:val="000000"/>
                <w:sz w:val="20"/>
                <w:lang w:val="en-US"/>
              </w:rPr>
              <w:br/>
              <w:t>Add-</w:t>
            </w:r>
            <w:proofErr w:type="spellStart"/>
            <w:r w:rsidRPr="00431E2E">
              <w:rPr>
                <w:rFonts w:ascii="Segoe UI" w:hAnsi="Segoe UI" w:cs="Segoe UI"/>
                <w:color w:val="000000"/>
                <w:sz w:val="20"/>
                <w:lang w:val="en-US"/>
              </w:rPr>
              <w:t>ClusterNode</w:t>
            </w:r>
            <w:proofErr w:type="spellEnd"/>
            <w:r w:rsidRPr="00431E2E">
              <w:rPr>
                <w:rFonts w:ascii="Segoe UI" w:hAnsi="Segoe UI" w:cs="Segoe UI"/>
                <w:color w:val="000000"/>
                <w:sz w:val="20"/>
                <w:lang w:val="en-US"/>
              </w:rPr>
              <w:t xml:space="preserve"> -Name &lt;server&gt; -Cluster svs30</w:t>
            </w:r>
          </w:p>
        </w:tc>
        <w:tc>
          <w:tcPr>
            <w:tcW w:w="2953" w:type="dxa"/>
          </w:tcPr>
          <w:p w14:paraId="693D1BDB" w14:textId="77777777" w:rsidR="00431E2E" w:rsidRPr="00F56196" w:rsidRDefault="00431E2E" w:rsidP="00BB6D5C">
            <w:pPr>
              <w:pStyle w:val="HSStandaard"/>
              <w:cnfStyle w:val="000000100000" w:firstRow="0" w:lastRow="0" w:firstColumn="0" w:lastColumn="0" w:oddVBand="0" w:evenVBand="0" w:oddHBand="1" w:evenHBand="0" w:firstRowFirstColumn="0" w:firstRowLastColumn="0" w:lastRowFirstColumn="0" w:lastRowLastColumn="0"/>
              <w:rPr>
                <w:lang w:val="en-US"/>
              </w:rPr>
            </w:pPr>
          </w:p>
        </w:tc>
      </w:tr>
    </w:tbl>
    <w:p w14:paraId="16C354C2" w14:textId="663A7FEC" w:rsidR="00CA1425" w:rsidRDefault="00CA1425" w:rsidP="00CA1425">
      <w:pPr>
        <w:pStyle w:val="HSStandaard"/>
        <w:rPr>
          <w:lang w:val="en-US"/>
        </w:rPr>
      </w:pPr>
    </w:p>
    <w:p w14:paraId="6D4A6091" w14:textId="77777777" w:rsidR="00CA1425" w:rsidRDefault="00CA1425">
      <w:pPr>
        <w:rPr>
          <w:b/>
          <w:bCs/>
          <w:color w:val="000033"/>
          <w:sz w:val="32"/>
          <w:szCs w:val="15"/>
          <w:lang w:val="en-US"/>
        </w:rPr>
      </w:pPr>
      <w:r>
        <w:rPr>
          <w:lang w:val="en-US"/>
        </w:rPr>
        <w:br w:type="page"/>
      </w:r>
    </w:p>
    <w:p w14:paraId="187BF389" w14:textId="72C248B1" w:rsidR="00CA1425" w:rsidRDefault="00CA1425" w:rsidP="00CA1425">
      <w:pPr>
        <w:pStyle w:val="HSHoofdstuk"/>
        <w:rPr>
          <w:lang w:val="en-US"/>
        </w:rPr>
      </w:pPr>
      <w:bookmarkStart w:id="25" w:name="_Toc336943513"/>
      <w:proofErr w:type="spellStart"/>
      <w:r>
        <w:rPr>
          <w:lang w:val="en-US"/>
        </w:rPr>
        <w:lastRenderedPageBreak/>
        <w:t>Passthrough</w:t>
      </w:r>
      <w:proofErr w:type="spellEnd"/>
      <w:r>
        <w:rPr>
          <w:lang w:val="en-US"/>
        </w:rPr>
        <w:t xml:space="preserve"> Disks</w:t>
      </w:r>
      <w:bookmarkEnd w:id="25"/>
    </w:p>
    <w:p w14:paraId="596780BA" w14:textId="77777777" w:rsidR="00CA1425" w:rsidRDefault="00CA1425" w:rsidP="00CA1425">
      <w:pPr>
        <w:pStyle w:val="HSStandaard"/>
        <w:rPr>
          <w:lang w:val="en-US"/>
        </w:rPr>
      </w:pPr>
    </w:p>
    <w:tbl>
      <w:tblPr>
        <w:tblStyle w:val="MediumShading1-Accent1"/>
        <w:tblW w:w="0" w:type="auto"/>
        <w:tblLayout w:type="fixed"/>
        <w:tblLook w:val="04A0" w:firstRow="1" w:lastRow="0" w:firstColumn="1" w:lastColumn="0" w:noHBand="0" w:noVBand="1"/>
      </w:tblPr>
      <w:tblGrid>
        <w:gridCol w:w="6345"/>
        <w:gridCol w:w="2953"/>
      </w:tblGrid>
      <w:tr w:rsidR="00CA1425" w14:paraId="6414464F" w14:textId="77777777" w:rsidTr="00BD35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DC83AC0" w14:textId="77777777" w:rsidR="00CA1425" w:rsidRDefault="00CA1425" w:rsidP="00BD35EE">
            <w:pPr>
              <w:pStyle w:val="HSStandaard"/>
            </w:pPr>
            <w:r>
              <w:t>Scherm</w:t>
            </w:r>
          </w:p>
        </w:tc>
        <w:tc>
          <w:tcPr>
            <w:tcW w:w="2953" w:type="dxa"/>
          </w:tcPr>
          <w:p w14:paraId="6582C033" w14:textId="77777777" w:rsidR="00CA1425" w:rsidRDefault="00CA1425" w:rsidP="00BD35EE">
            <w:pPr>
              <w:pStyle w:val="HSStandaard"/>
              <w:cnfStyle w:val="100000000000" w:firstRow="1" w:lastRow="0" w:firstColumn="0" w:lastColumn="0" w:oddVBand="0" w:evenVBand="0" w:oddHBand="0" w:evenHBand="0" w:firstRowFirstColumn="0" w:firstRowLastColumn="0" w:lastRowFirstColumn="0" w:lastRowLastColumn="0"/>
            </w:pPr>
            <w:r>
              <w:t>Aktie</w:t>
            </w:r>
          </w:p>
        </w:tc>
      </w:tr>
      <w:tr w:rsidR="00CA1425" w:rsidRPr="00CA1425" w14:paraId="485F1901"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8DA201C" w14:textId="2398201B" w:rsidR="00CA1425" w:rsidRPr="00431E2E" w:rsidRDefault="00CA1425" w:rsidP="00BD35EE">
            <w:pPr>
              <w:rPr>
                <w:rFonts w:ascii="Times New Roman" w:hAnsi="Times New Roman"/>
                <w:sz w:val="24"/>
                <w:szCs w:val="24"/>
                <w:lang w:val="en-US"/>
              </w:rPr>
            </w:pPr>
            <w:r>
              <w:rPr>
                <w:b w:val="0"/>
                <w:bCs w:val="0"/>
              </w:rPr>
              <w:object w:dxaOrig="8445" w:dyaOrig="5400" w14:anchorId="430C032A">
                <v:shape id="_x0000_i1032" type="#_x0000_t75" style="width:306pt;height:195.75pt" o:ole="">
                  <v:imagedata r:id="rId28" o:title=""/>
                </v:shape>
                <o:OLEObject Type="Embed" ProgID="PBrush" ShapeID="_x0000_i1032" DrawAspect="Content" ObjectID="_1410685405" r:id="rId29"/>
              </w:object>
            </w:r>
          </w:p>
        </w:tc>
        <w:tc>
          <w:tcPr>
            <w:tcW w:w="2953" w:type="dxa"/>
          </w:tcPr>
          <w:p w14:paraId="630EC316" w14:textId="383F93CD" w:rsidR="00CA1425" w:rsidRPr="00CA1425" w:rsidRDefault="00CA1425" w:rsidP="00CA1425">
            <w:pPr>
              <w:pStyle w:val="HSStandaard"/>
              <w:cnfStyle w:val="000000100000" w:firstRow="0" w:lastRow="0" w:firstColumn="0" w:lastColumn="0" w:oddVBand="0" w:evenVBand="0" w:oddHBand="1" w:evenHBand="0" w:firstRowFirstColumn="0" w:firstRowLastColumn="0" w:lastRowFirstColumn="0" w:lastRowLastColumn="0"/>
            </w:pPr>
            <w:proofErr w:type="spellStart"/>
            <w:r w:rsidRPr="00CA1425">
              <w:t>Creeer</w:t>
            </w:r>
            <w:proofErr w:type="spellEnd"/>
            <w:r w:rsidRPr="00CA1425">
              <w:t xml:space="preserve"> de disk in </w:t>
            </w:r>
            <w:proofErr w:type="spellStart"/>
            <w:r w:rsidRPr="00CA1425">
              <w:t>Command</w:t>
            </w:r>
            <w:proofErr w:type="spellEnd"/>
            <w:r w:rsidRPr="00CA1425">
              <w:t xml:space="preserve"> View</w:t>
            </w:r>
          </w:p>
        </w:tc>
      </w:tr>
      <w:tr w:rsidR="00CA1425" w:rsidRPr="00CA1425" w14:paraId="5FACAF85"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31327AF" w14:textId="4F68C384" w:rsidR="00CA1425" w:rsidRPr="00CA1425" w:rsidRDefault="00CA1425" w:rsidP="00BD35EE">
            <w:pPr>
              <w:rPr>
                <w:rFonts w:ascii="Times New Roman" w:hAnsi="Times New Roman"/>
                <w:sz w:val="24"/>
                <w:szCs w:val="24"/>
              </w:rPr>
            </w:pPr>
            <w:r>
              <w:rPr>
                <w:b w:val="0"/>
                <w:bCs w:val="0"/>
              </w:rPr>
              <w:object w:dxaOrig="8400" w:dyaOrig="4110" w14:anchorId="2938C563">
                <v:shape id="_x0000_i1033" type="#_x0000_t75" style="width:306pt;height:150pt" o:ole="">
                  <v:imagedata r:id="rId30" o:title=""/>
                </v:shape>
                <o:OLEObject Type="Embed" ProgID="PBrush" ShapeID="_x0000_i1033" DrawAspect="Content" ObjectID="_1410685406" r:id="rId31"/>
              </w:object>
            </w:r>
          </w:p>
        </w:tc>
        <w:tc>
          <w:tcPr>
            <w:tcW w:w="2953" w:type="dxa"/>
          </w:tcPr>
          <w:p w14:paraId="40E65737" w14:textId="11782416" w:rsidR="00CA1425" w:rsidRPr="00CA1425" w:rsidRDefault="00CA1425" w:rsidP="00BD35EE">
            <w:pPr>
              <w:pStyle w:val="HSStandaard"/>
              <w:cnfStyle w:val="000000010000" w:firstRow="0" w:lastRow="0" w:firstColumn="0" w:lastColumn="0" w:oddVBand="0" w:evenVBand="0" w:oddHBand="0" w:evenHBand="1" w:firstRowFirstColumn="0" w:firstRowLastColumn="0" w:lastRowFirstColumn="0" w:lastRowLastColumn="0"/>
            </w:pPr>
            <w:r>
              <w:t>P</w:t>
            </w:r>
            <w:r w:rsidRPr="00CA1425">
              <w:t>resent</w:t>
            </w:r>
            <w:r>
              <w:t>e</w:t>
            </w:r>
            <w:r w:rsidRPr="00CA1425">
              <w:t xml:space="preserve">er deze aan alle Hyper-V </w:t>
            </w:r>
            <w:proofErr w:type="spellStart"/>
            <w:r w:rsidRPr="00CA1425">
              <w:t>nodes</w:t>
            </w:r>
            <w:proofErr w:type="spellEnd"/>
          </w:p>
        </w:tc>
      </w:tr>
      <w:tr w:rsidR="00CA1425" w:rsidRPr="00CA1425" w14:paraId="6AE8CDEA"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7C3D6C2" w14:textId="66F83D36" w:rsidR="00CA1425" w:rsidRDefault="00CA1425" w:rsidP="00BD35EE">
            <w:r>
              <w:rPr>
                <w:b w:val="0"/>
                <w:bCs w:val="0"/>
              </w:rPr>
              <w:object w:dxaOrig="5580" w:dyaOrig="4695" w14:anchorId="3881CF3E">
                <v:shape id="_x0000_i1034" type="#_x0000_t75" style="width:279pt;height:234.75pt" o:ole="">
                  <v:imagedata r:id="rId32" o:title=""/>
                </v:shape>
                <o:OLEObject Type="Embed" ProgID="PBrush" ShapeID="_x0000_i1034" DrawAspect="Content" ObjectID="_1410685407" r:id="rId33"/>
              </w:object>
            </w:r>
          </w:p>
        </w:tc>
        <w:tc>
          <w:tcPr>
            <w:tcW w:w="2953" w:type="dxa"/>
          </w:tcPr>
          <w:p w14:paraId="003071B6" w14:textId="30B5720E" w:rsidR="00CA1425" w:rsidRDefault="00CA1425" w:rsidP="00BD35EE">
            <w:pPr>
              <w:pStyle w:val="HSStandaard"/>
              <w:cnfStyle w:val="000000100000" w:firstRow="0" w:lastRow="0" w:firstColumn="0" w:lastColumn="0" w:oddVBand="0" w:evenVBand="0" w:oddHBand="1" w:evenHBand="0" w:firstRowFirstColumn="0" w:firstRowLastColumn="0" w:lastRowFirstColumn="0" w:lastRowLastColumn="0"/>
            </w:pPr>
            <w:r>
              <w:t>Breng de LUN online</w:t>
            </w:r>
          </w:p>
          <w:p w14:paraId="5F12AFA2" w14:textId="77777777" w:rsidR="00CA1425" w:rsidRDefault="00CA1425" w:rsidP="00BD35EE">
            <w:pPr>
              <w:pStyle w:val="HSStandaard"/>
              <w:cnfStyle w:val="000000100000" w:firstRow="0" w:lastRow="0" w:firstColumn="0" w:lastColumn="0" w:oddVBand="0" w:evenVBand="0" w:oddHBand="1" w:evenHBand="0" w:firstRowFirstColumn="0" w:firstRowLastColumn="0" w:lastRowFirstColumn="0" w:lastRowLastColumn="0"/>
            </w:pPr>
          </w:p>
        </w:tc>
      </w:tr>
      <w:tr w:rsidR="00CA1425" w:rsidRPr="00CA1425" w14:paraId="2E664CE0"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C39EBC1" w14:textId="287F1DDA" w:rsidR="00CA1425" w:rsidRDefault="00CA1425" w:rsidP="00BD35EE">
            <w:r>
              <w:rPr>
                <w:b w:val="0"/>
                <w:bCs w:val="0"/>
              </w:rPr>
              <w:object w:dxaOrig="5715" w:dyaOrig="4950" w14:anchorId="7DD326A9">
                <v:shape id="_x0000_i1035" type="#_x0000_t75" style="width:285.75pt;height:247.5pt" o:ole="">
                  <v:imagedata r:id="rId34" o:title=""/>
                </v:shape>
                <o:OLEObject Type="Embed" ProgID="PBrush" ShapeID="_x0000_i1035" DrawAspect="Content" ObjectID="_1410685408" r:id="rId35"/>
              </w:object>
            </w:r>
          </w:p>
        </w:tc>
        <w:tc>
          <w:tcPr>
            <w:tcW w:w="2953" w:type="dxa"/>
          </w:tcPr>
          <w:p w14:paraId="35162A6C" w14:textId="253CDDBA" w:rsidR="00CA1425" w:rsidRDefault="00CA1425" w:rsidP="00BD35EE">
            <w:pPr>
              <w:pStyle w:val="HSStandaard"/>
              <w:cnfStyle w:val="000000010000" w:firstRow="0" w:lastRow="0" w:firstColumn="0" w:lastColumn="0" w:oddVBand="0" w:evenVBand="0" w:oddHBand="0" w:evenHBand="1" w:firstRowFirstColumn="0" w:firstRowLastColumn="0" w:lastRowFirstColumn="0" w:lastRowLastColumn="0"/>
            </w:pPr>
            <w:proofErr w:type="spellStart"/>
            <w:r>
              <w:t>Initialize</w:t>
            </w:r>
            <w:proofErr w:type="spellEnd"/>
            <w:r>
              <w:t xml:space="preserve"> Disk</w:t>
            </w:r>
          </w:p>
        </w:tc>
      </w:tr>
      <w:tr w:rsidR="00CA1425" w:rsidRPr="00CA1425" w14:paraId="2DBA2EF0"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5025A75" w14:textId="19F03C88" w:rsidR="00CA1425" w:rsidRDefault="00CA1425" w:rsidP="00BD35EE">
            <w:r>
              <w:rPr>
                <w:b w:val="0"/>
                <w:bCs w:val="0"/>
              </w:rPr>
              <w:object w:dxaOrig="6060" w:dyaOrig="4500" w14:anchorId="63B460BE">
                <v:shape id="_x0000_i1036" type="#_x0000_t75" style="width:303pt;height:225pt" o:ole="">
                  <v:imagedata r:id="rId36" o:title=""/>
                </v:shape>
                <o:OLEObject Type="Embed" ProgID="PBrush" ShapeID="_x0000_i1036" DrawAspect="Content" ObjectID="_1410685409" r:id="rId37"/>
              </w:object>
            </w:r>
          </w:p>
        </w:tc>
        <w:tc>
          <w:tcPr>
            <w:tcW w:w="2953" w:type="dxa"/>
          </w:tcPr>
          <w:p w14:paraId="2655340A" w14:textId="304EE946" w:rsidR="00CA1425" w:rsidRDefault="00CA1425" w:rsidP="00BD35EE">
            <w:pPr>
              <w:pStyle w:val="HSStandaard"/>
              <w:cnfStyle w:val="000000100000" w:firstRow="0" w:lastRow="0" w:firstColumn="0" w:lastColumn="0" w:oddVBand="0" w:evenVBand="0" w:oddHBand="1" w:evenHBand="0" w:firstRowFirstColumn="0" w:firstRowLastColumn="0" w:lastRowFirstColumn="0" w:lastRowLastColumn="0"/>
            </w:pPr>
            <w:r>
              <w:t>GPT</w:t>
            </w:r>
          </w:p>
        </w:tc>
      </w:tr>
      <w:tr w:rsidR="00CA1425" w:rsidRPr="00CA1425" w14:paraId="6BE163C0"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B1146B9" w14:textId="5EBA677E" w:rsidR="00CA1425" w:rsidRDefault="00CA1425" w:rsidP="00BD35EE">
            <w:r>
              <w:rPr>
                <w:b w:val="0"/>
                <w:bCs w:val="0"/>
              </w:rPr>
              <w:object w:dxaOrig="3900" w:dyaOrig="2610" w14:anchorId="0462D60D">
                <v:shape id="_x0000_i1037" type="#_x0000_t75" style="width:195pt;height:130.5pt" o:ole="">
                  <v:imagedata r:id="rId38" o:title=""/>
                </v:shape>
                <o:OLEObject Type="Embed" ProgID="PBrush" ShapeID="_x0000_i1037" DrawAspect="Content" ObjectID="_1410685410" r:id="rId39"/>
              </w:object>
            </w:r>
          </w:p>
        </w:tc>
        <w:tc>
          <w:tcPr>
            <w:tcW w:w="2953" w:type="dxa"/>
          </w:tcPr>
          <w:p w14:paraId="70D30E88" w14:textId="40BCAFC4" w:rsidR="00CA1425" w:rsidRDefault="00CA1425" w:rsidP="00BD35EE">
            <w:pPr>
              <w:pStyle w:val="HSStandaard"/>
              <w:cnfStyle w:val="000000010000" w:firstRow="0" w:lastRow="0" w:firstColumn="0" w:lastColumn="0" w:oddVBand="0" w:evenVBand="0" w:oddHBand="0" w:evenHBand="1" w:firstRowFirstColumn="0" w:firstRowLastColumn="0" w:lastRowFirstColumn="0" w:lastRowLastColumn="0"/>
            </w:pPr>
            <w:r>
              <w:t>Breng de Disk Offline</w:t>
            </w:r>
          </w:p>
        </w:tc>
      </w:tr>
      <w:tr w:rsidR="00CA1425" w:rsidRPr="00CA1425" w14:paraId="0907CA9B"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466D291" w14:textId="05AFE991" w:rsidR="00CA1425" w:rsidRDefault="006F7CCA" w:rsidP="00BD35EE">
            <w:r>
              <w:rPr>
                <w:b w:val="0"/>
                <w:bCs w:val="0"/>
              </w:rPr>
              <w:object w:dxaOrig="8775" w:dyaOrig="6075" w14:anchorId="22465396">
                <v:shape id="_x0000_i1038" type="#_x0000_t75" style="width:306pt;height:212.25pt" o:ole="">
                  <v:imagedata r:id="rId40" o:title=""/>
                </v:shape>
                <o:OLEObject Type="Embed" ProgID="PBrush" ShapeID="_x0000_i1038" DrawAspect="Content" ObjectID="_1410685411" r:id="rId41"/>
              </w:object>
            </w:r>
          </w:p>
        </w:tc>
        <w:tc>
          <w:tcPr>
            <w:tcW w:w="2953" w:type="dxa"/>
          </w:tcPr>
          <w:p w14:paraId="48A000DE" w14:textId="77777777" w:rsidR="00CA1425" w:rsidRDefault="00CA1425" w:rsidP="00CA1425">
            <w:pPr>
              <w:pStyle w:val="HSStandaard"/>
              <w:cnfStyle w:val="000000100000" w:firstRow="0" w:lastRow="0" w:firstColumn="0" w:lastColumn="0" w:oddVBand="0" w:evenVBand="0" w:oddHBand="1" w:evenHBand="0" w:firstRowFirstColumn="0" w:firstRowLastColumn="0" w:lastRowFirstColumn="0" w:lastRowLastColumn="0"/>
            </w:pPr>
            <w:r>
              <w:t>Open Cluster Manager</w:t>
            </w:r>
          </w:p>
          <w:p w14:paraId="57A8FD3C" w14:textId="3D4E3065" w:rsidR="006F7CCA" w:rsidRDefault="006F7CCA" w:rsidP="00CA1425">
            <w:pPr>
              <w:pStyle w:val="HSStandaard"/>
              <w:cnfStyle w:val="000000100000" w:firstRow="0" w:lastRow="0" w:firstColumn="0" w:lastColumn="0" w:oddVBand="0" w:evenVBand="0" w:oddHBand="1" w:evenHBand="0" w:firstRowFirstColumn="0" w:firstRowLastColumn="0" w:lastRowFirstColumn="0" w:lastRowLastColumn="0"/>
            </w:pPr>
            <w:r>
              <w:t>Voeg de Disk toe</w:t>
            </w:r>
          </w:p>
        </w:tc>
      </w:tr>
      <w:tr w:rsidR="006F7CCA" w:rsidRPr="00CA1425" w14:paraId="0A80715F"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1CB5C81" w14:textId="40A0A4F4" w:rsidR="006F7CCA" w:rsidRDefault="006F7CCA" w:rsidP="00BD35EE">
            <w:r>
              <w:rPr>
                <w:b w:val="0"/>
                <w:bCs w:val="0"/>
              </w:rPr>
              <w:object w:dxaOrig="9420" w:dyaOrig="5400" w14:anchorId="20671523">
                <v:shape id="_x0000_i1039" type="#_x0000_t75" style="width:306pt;height:175.5pt" o:ole="">
                  <v:imagedata r:id="rId42" o:title=""/>
                </v:shape>
                <o:OLEObject Type="Embed" ProgID="PBrush" ShapeID="_x0000_i1039" DrawAspect="Content" ObjectID="_1410685412" r:id="rId43"/>
              </w:object>
            </w:r>
          </w:p>
        </w:tc>
        <w:tc>
          <w:tcPr>
            <w:tcW w:w="2953" w:type="dxa"/>
          </w:tcPr>
          <w:p w14:paraId="11A88EF1" w14:textId="7C89F75D" w:rsidR="006F7CCA" w:rsidRDefault="006F7CCA" w:rsidP="00CA1425">
            <w:pPr>
              <w:pStyle w:val="HSStandaard"/>
              <w:cnfStyle w:val="000000010000" w:firstRow="0" w:lastRow="0" w:firstColumn="0" w:lastColumn="0" w:oddVBand="0" w:evenVBand="0" w:oddHBand="0" w:evenHBand="1" w:firstRowFirstColumn="0" w:firstRowLastColumn="0" w:lastRowFirstColumn="0" w:lastRowLastColumn="0"/>
            </w:pPr>
            <w:r>
              <w:t>Stop de VM waar de Disk aan moet komen</w:t>
            </w:r>
          </w:p>
        </w:tc>
      </w:tr>
      <w:tr w:rsidR="006F7CCA" w:rsidRPr="00CA1425" w14:paraId="64B9E8BE"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815959B" w14:textId="64A51A42" w:rsidR="006F7CCA" w:rsidRDefault="006F7CCA" w:rsidP="00BD35EE">
            <w:r>
              <w:rPr>
                <w:b w:val="0"/>
                <w:bCs w:val="0"/>
              </w:rPr>
              <w:object w:dxaOrig="5535" w:dyaOrig="3645" w14:anchorId="10CB5C6A">
                <v:shape id="_x0000_i1040" type="#_x0000_t75" style="width:276.75pt;height:182.25pt" o:ole="">
                  <v:imagedata r:id="rId44" o:title=""/>
                </v:shape>
                <o:OLEObject Type="Embed" ProgID="PBrush" ShapeID="_x0000_i1040" DrawAspect="Content" ObjectID="_1410685413" r:id="rId45"/>
              </w:object>
            </w:r>
          </w:p>
        </w:tc>
        <w:tc>
          <w:tcPr>
            <w:tcW w:w="2953" w:type="dxa"/>
          </w:tcPr>
          <w:p w14:paraId="5F1932AC" w14:textId="2CED4852" w:rsidR="006F7CCA" w:rsidRDefault="006F7CCA" w:rsidP="00CA1425">
            <w:pPr>
              <w:pStyle w:val="HSStandaard"/>
              <w:cnfStyle w:val="000000100000" w:firstRow="0" w:lastRow="0" w:firstColumn="0" w:lastColumn="0" w:oddVBand="0" w:evenVBand="0" w:oddHBand="1" w:evenHBand="0" w:firstRowFirstColumn="0" w:firstRowLastColumn="0" w:lastRowFirstColumn="0" w:lastRowLastColumn="0"/>
            </w:pPr>
            <w:r>
              <w:t xml:space="preserve">Open de </w:t>
            </w:r>
            <w:proofErr w:type="spellStart"/>
            <w:r>
              <w:t>Settings</w:t>
            </w:r>
            <w:proofErr w:type="spellEnd"/>
          </w:p>
        </w:tc>
      </w:tr>
      <w:tr w:rsidR="006F7CCA" w:rsidRPr="00CA1425" w14:paraId="2FBC2C0D"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FE7E4FC" w14:textId="7926AB5E" w:rsidR="006F7CCA" w:rsidRDefault="006F7CCA" w:rsidP="00BD35EE">
            <w:r>
              <w:rPr>
                <w:b w:val="0"/>
                <w:bCs w:val="0"/>
              </w:rPr>
              <w:object w:dxaOrig="10440" w:dyaOrig="5220" w14:anchorId="0F7FDF5E">
                <v:shape id="_x0000_i1041" type="#_x0000_t75" style="width:306.75pt;height:153pt" o:ole="">
                  <v:imagedata r:id="rId46" o:title=""/>
                </v:shape>
                <o:OLEObject Type="Embed" ProgID="PBrush" ShapeID="_x0000_i1041" DrawAspect="Content" ObjectID="_1410685414" r:id="rId47"/>
              </w:object>
            </w:r>
          </w:p>
        </w:tc>
        <w:tc>
          <w:tcPr>
            <w:tcW w:w="2953" w:type="dxa"/>
          </w:tcPr>
          <w:p w14:paraId="2E4888FD" w14:textId="5B892829" w:rsidR="006F7CCA" w:rsidRDefault="006F7CCA" w:rsidP="00CA1425">
            <w:pPr>
              <w:pStyle w:val="HSStandaard"/>
              <w:cnfStyle w:val="000000010000" w:firstRow="0" w:lastRow="0" w:firstColumn="0" w:lastColumn="0" w:oddVBand="0" w:evenVBand="0" w:oddHBand="0" w:evenHBand="1" w:firstRowFirstColumn="0" w:firstRowLastColumn="0" w:lastRowFirstColumn="0" w:lastRowLastColumn="0"/>
            </w:pPr>
            <w:proofErr w:type="spellStart"/>
            <w:r>
              <w:t>Add</w:t>
            </w:r>
            <w:proofErr w:type="spellEnd"/>
            <w:r>
              <w:t xml:space="preserve"> de Disk</w:t>
            </w:r>
          </w:p>
        </w:tc>
      </w:tr>
      <w:tr w:rsidR="006F7CCA" w:rsidRPr="00CA1425" w14:paraId="3C0F4929"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C86DC90" w14:textId="63552A1C" w:rsidR="006F7CCA" w:rsidRDefault="006F7CCA" w:rsidP="00BD35EE">
            <w:r>
              <w:rPr>
                <w:b w:val="0"/>
                <w:bCs w:val="0"/>
              </w:rPr>
              <w:object w:dxaOrig="6645" w:dyaOrig="4380" w14:anchorId="5FF73CC0">
                <v:shape id="_x0000_i1042" type="#_x0000_t75" style="width:306pt;height:201.75pt" o:ole="">
                  <v:imagedata r:id="rId48" o:title=""/>
                </v:shape>
                <o:OLEObject Type="Embed" ProgID="PBrush" ShapeID="_x0000_i1042" DrawAspect="Content" ObjectID="_1410685415" r:id="rId49"/>
              </w:object>
            </w:r>
          </w:p>
        </w:tc>
        <w:tc>
          <w:tcPr>
            <w:tcW w:w="2953" w:type="dxa"/>
          </w:tcPr>
          <w:p w14:paraId="4CC8526F" w14:textId="553D6516" w:rsidR="006F7CCA" w:rsidRDefault="006F7CCA" w:rsidP="00CA1425">
            <w:pPr>
              <w:pStyle w:val="HSStandaard"/>
              <w:cnfStyle w:val="000000100000" w:firstRow="0" w:lastRow="0" w:firstColumn="0" w:lastColumn="0" w:oddVBand="0" w:evenVBand="0" w:oddHBand="1" w:evenHBand="0" w:firstRowFirstColumn="0" w:firstRowLastColumn="0" w:lastRowFirstColumn="0" w:lastRowLastColumn="0"/>
            </w:pPr>
            <w:r>
              <w:t xml:space="preserve">Kies </w:t>
            </w:r>
            <w:proofErr w:type="spellStart"/>
            <w:r>
              <w:t>Physical</w:t>
            </w:r>
            <w:proofErr w:type="spellEnd"/>
            <w:r>
              <w:t xml:space="preserve"> hard disk</w:t>
            </w:r>
          </w:p>
        </w:tc>
      </w:tr>
      <w:tr w:rsidR="006F7CCA" w:rsidRPr="00CA1425" w14:paraId="3079E0F8"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D9B981C" w14:textId="52FD0232" w:rsidR="006F7CCA" w:rsidRDefault="006F7CCA" w:rsidP="00BD35EE">
            <w:r>
              <w:rPr>
                <w:b w:val="0"/>
                <w:bCs w:val="0"/>
              </w:rPr>
              <w:object w:dxaOrig="5655" w:dyaOrig="6870" w14:anchorId="4208499E">
                <v:shape id="_x0000_i1043" type="#_x0000_t75" style="width:282.75pt;height:343.5pt" o:ole="">
                  <v:imagedata r:id="rId50" o:title=""/>
                </v:shape>
                <o:OLEObject Type="Embed" ProgID="PBrush" ShapeID="_x0000_i1043" DrawAspect="Content" ObjectID="_1410685416" r:id="rId51"/>
              </w:object>
            </w:r>
          </w:p>
        </w:tc>
        <w:tc>
          <w:tcPr>
            <w:tcW w:w="2953" w:type="dxa"/>
          </w:tcPr>
          <w:p w14:paraId="652751CC" w14:textId="4F4A2329" w:rsidR="006F7CCA" w:rsidRDefault="006F7CCA" w:rsidP="00CA1425">
            <w:pPr>
              <w:pStyle w:val="HSStandaard"/>
              <w:cnfStyle w:val="000000010000" w:firstRow="0" w:lastRow="0" w:firstColumn="0" w:lastColumn="0" w:oddVBand="0" w:evenVBand="0" w:oddHBand="0" w:evenHBand="1" w:firstRowFirstColumn="0" w:firstRowLastColumn="0" w:lastRowFirstColumn="0" w:lastRowLastColumn="0"/>
            </w:pPr>
            <w:r>
              <w:t xml:space="preserve">Open de </w:t>
            </w:r>
            <w:proofErr w:type="spellStart"/>
            <w:r>
              <w:t>Properties</w:t>
            </w:r>
            <w:proofErr w:type="spellEnd"/>
            <w:r>
              <w:t xml:space="preserve"> van de Cluster Disk</w:t>
            </w:r>
          </w:p>
        </w:tc>
      </w:tr>
      <w:tr w:rsidR="006F7CCA" w:rsidRPr="00CA1425" w14:paraId="6B4F3581"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6C71C0E" w14:textId="50B1538B" w:rsidR="006F7CCA" w:rsidRDefault="006F7CCA" w:rsidP="00BD35EE">
            <w:r>
              <w:rPr>
                <w:b w:val="0"/>
                <w:bCs w:val="0"/>
              </w:rPr>
              <w:object w:dxaOrig="4560" w:dyaOrig="2055" w14:anchorId="091DA0DF">
                <v:shape id="_x0000_i1044" type="#_x0000_t75" style="width:228pt;height:102.75pt" o:ole="">
                  <v:imagedata r:id="rId52" o:title=""/>
                </v:shape>
                <o:OLEObject Type="Embed" ProgID="PBrush" ShapeID="_x0000_i1044" DrawAspect="Content" ObjectID="_1410685417" r:id="rId53"/>
              </w:object>
            </w:r>
          </w:p>
        </w:tc>
        <w:tc>
          <w:tcPr>
            <w:tcW w:w="2953" w:type="dxa"/>
          </w:tcPr>
          <w:p w14:paraId="6F8C1003" w14:textId="3DDECEBE" w:rsidR="006F7CCA" w:rsidRDefault="006F7CCA" w:rsidP="00CA1425">
            <w:pPr>
              <w:pStyle w:val="HSStandaard"/>
              <w:cnfStyle w:val="000000100000" w:firstRow="0" w:lastRow="0" w:firstColumn="0" w:lastColumn="0" w:oddVBand="0" w:evenVBand="0" w:oddHBand="1" w:evenHBand="0" w:firstRowFirstColumn="0" w:firstRowLastColumn="0" w:lastRowFirstColumn="0" w:lastRowLastColumn="0"/>
            </w:pPr>
            <w:proofErr w:type="spellStart"/>
            <w:r>
              <w:t>Hernoem</w:t>
            </w:r>
            <w:proofErr w:type="spellEnd"/>
            <w:r>
              <w:t xml:space="preserve"> de disk naar dezelfde naam als in </w:t>
            </w:r>
            <w:proofErr w:type="spellStart"/>
            <w:r>
              <w:t>Command</w:t>
            </w:r>
            <w:proofErr w:type="spellEnd"/>
            <w:r>
              <w:t xml:space="preserve"> View</w:t>
            </w:r>
          </w:p>
        </w:tc>
      </w:tr>
      <w:tr w:rsidR="006F7CCA" w:rsidRPr="00CA1425" w14:paraId="3C9F9DDB"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DD9046F" w14:textId="57F3384C" w:rsidR="006F7CCA" w:rsidRDefault="006F7CCA" w:rsidP="00BD35EE">
            <w:r>
              <w:rPr>
                <w:b w:val="0"/>
                <w:bCs w:val="0"/>
              </w:rPr>
              <w:object w:dxaOrig="5730" w:dyaOrig="3180" w14:anchorId="15E0463C">
                <v:shape id="_x0000_i1045" type="#_x0000_t75" style="width:286.5pt;height:159pt" o:ole="">
                  <v:imagedata r:id="rId54" o:title=""/>
                </v:shape>
                <o:OLEObject Type="Embed" ProgID="PBrush" ShapeID="_x0000_i1045" DrawAspect="Content" ObjectID="_1410685418" r:id="rId55"/>
              </w:object>
            </w:r>
          </w:p>
        </w:tc>
        <w:tc>
          <w:tcPr>
            <w:tcW w:w="2953" w:type="dxa"/>
          </w:tcPr>
          <w:p w14:paraId="698C0B6F" w14:textId="28C3A6E9" w:rsidR="006F7CCA" w:rsidRDefault="006F7CCA" w:rsidP="00CA1425">
            <w:pPr>
              <w:pStyle w:val="HSStandaard"/>
              <w:cnfStyle w:val="000000010000" w:firstRow="0" w:lastRow="0" w:firstColumn="0" w:lastColumn="0" w:oddVBand="0" w:evenVBand="0" w:oddHBand="0" w:evenHBand="1" w:firstRowFirstColumn="0" w:firstRowLastColumn="0" w:lastRowFirstColumn="0" w:lastRowLastColumn="0"/>
            </w:pPr>
            <w:r>
              <w:t xml:space="preserve">Controleer of alle </w:t>
            </w:r>
            <w:proofErr w:type="spellStart"/>
            <w:r>
              <w:t>Possible</w:t>
            </w:r>
            <w:proofErr w:type="spellEnd"/>
            <w:r>
              <w:t xml:space="preserve"> </w:t>
            </w:r>
            <w:proofErr w:type="spellStart"/>
            <w:r>
              <w:t>Owners</w:t>
            </w:r>
            <w:proofErr w:type="spellEnd"/>
            <w:r>
              <w:t xml:space="preserve"> aangevinkt zijn</w:t>
            </w:r>
          </w:p>
        </w:tc>
      </w:tr>
      <w:tr w:rsidR="006F7CCA" w:rsidRPr="00CA1425" w14:paraId="44F77D74"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0FEFE3F" w14:textId="107565C3" w:rsidR="006F7CCA" w:rsidRDefault="006F7CCA" w:rsidP="00BD35EE">
            <w:r>
              <w:rPr>
                <w:b w:val="0"/>
                <w:bCs w:val="0"/>
              </w:rPr>
              <w:object w:dxaOrig="4710" w:dyaOrig="2250" w14:anchorId="157DA6D1">
                <v:shape id="_x0000_i1046" type="#_x0000_t75" style="width:235.5pt;height:112.5pt" o:ole="">
                  <v:imagedata r:id="rId56" o:title=""/>
                </v:shape>
                <o:OLEObject Type="Embed" ProgID="PBrush" ShapeID="_x0000_i1046" DrawAspect="Content" ObjectID="_1410685419" r:id="rId57"/>
              </w:object>
            </w:r>
          </w:p>
        </w:tc>
        <w:tc>
          <w:tcPr>
            <w:tcW w:w="2953" w:type="dxa"/>
          </w:tcPr>
          <w:p w14:paraId="516C5B4D" w14:textId="6594A055" w:rsidR="006F7CCA" w:rsidRDefault="006F7CCA" w:rsidP="00CA1425">
            <w:pPr>
              <w:pStyle w:val="HSStandaard"/>
              <w:cnfStyle w:val="000000100000" w:firstRow="0" w:lastRow="0" w:firstColumn="0" w:lastColumn="0" w:oddVBand="0" w:evenVBand="0" w:oddHBand="1" w:evenHBand="0" w:firstRowFirstColumn="0" w:firstRowLastColumn="0" w:lastRowFirstColumn="0" w:lastRowLastColumn="0"/>
            </w:pPr>
            <w:r>
              <w:t>Start de VM</w:t>
            </w:r>
          </w:p>
        </w:tc>
      </w:tr>
      <w:tr w:rsidR="006F7CCA" w:rsidRPr="00CA1425" w14:paraId="678C4FBC"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B8E164C" w14:textId="5134D6C0" w:rsidR="006F7CCA" w:rsidRDefault="00026B89" w:rsidP="00BD35EE">
            <w:r>
              <w:rPr>
                <w:b w:val="0"/>
                <w:bCs w:val="0"/>
              </w:rPr>
              <w:object w:dxaOrig="7950" w:dyaOrig="6135" w14:anchorId="623A153F">
                <v:shape id="_x0000_i1047" type="#_x0000_t75" style="width:306pt;height:236.25pt" o:ole="">
                  <v:imagedata r:id="rId58" o:title=""/>
                </v:shape>
                <o:OLEObject Type="Embed" ProgID="PBrush" ShapeID="_x0000_i1047" DrawAspect="Content" ObjectID="_1410685420" r:id="rId59"/>
              </w:object>
            </w:r>
          </w:p>
        </w:tc>
        <w:tc>
          <w:tcPr>
            <w:tcW w:w="2953" w:type="dxa"/>
          </w:tcPr>
          <w:p w14:paraId="0CDBBF95" w14:textId="77777777" w:rsidR="006F7CCA" w:rsidRDefault="006F7CCA" w:rsidP="00CA1425">
            <w:pPr>
              <w:pStyle w:val="HSStandaard"/>
              <w:cnfStyle w:val="000000010000" w:firstRow="0" w:lastRow="0" w:firstColumn="0" w:lastColumn="0" w:oddVBand="0" w:evenVBand="0" w:oddHBand="0" w:evenHBand="1" w:firstRowFirstColumn="0" w:firstRowLastColumn="0" w:lastRowFirstColumn="0" w:lastRowLastColumn="0"/>
            </w:pPr>
            <w:r>
              <w:t>Open de VM (RDP)</w:t>
            </w:r>
          </w:p>
          <w:p w14:paraId="2A54EF6B" w14:textId="77777777" w:rsidR="006F7CCA" w:rsidRDefault="006F7CCA" w:rsidP="00026B89">
            <w:pPr>
              <w:pStyle w:val="HSStandaard"/>
              <w:cnfStyle w:val="000000010000" w:firstRow="0" w:lastRow="0" w:firstColumn="0" w:lastColumn="0" w:oddVBand="0" w:evenVBand="0" w:oddHBand="0" w:evenHBand="1" w:firstRowFirstColumn="0" w:firstRowLastColumn="0" w:lastRowFirstColumn="0" w:lastRowLastColumn="0"/>
            </w:pPr>
            <w:r>
              <w:t xml:space="preserve">Open </w:t>
            </w:r>
            <w:r w:rsidR="00026B89">
              <w:t>Disk</w:t>
            </w:r>
            <w:r>
              <w:t xml:space="preserve"> Manag</w:t>
            </w:r>
            <w:r w:rsidR="00026B89">
              <w:t>ement</w:t>
            </w:r>
          </w:p>
          <w:p w14:paraId="7F499333" w14:textId="77777777" w:rsidR="00026B89" w:rsidRDefault="00026B89" w:rsidP="00026B89">
            <w:pPr>
              <w:pStyle w:val="HSStandaard"/>
              <w:cnfStyle w:val="000000010000" w:firstRow="0" w:lastRow="0" w:firstColumn="0" w:lastColumn="0" w:oddVBand="0" w:evenVBand="0" w:oddHBand="0" w:evenHBand="1" w:firstRowFirstColumn="0" w:firstRowLastColumn="0" w:lastRowFirstColumn="0" w:lastRowLastColumn="0"/>
            </w:pPr>
            <w:r>
              <w:t>Maak een Simple Volume</w:t>
            </w:r>
          </w:p>
          <w:p w14:paraId="7074404D" w14:textId="77777777" w:rsidR="00026B89" w:rsidRDefault="00026B89" w:rsidP="00026B89">
            <w:pPr>
              <w:pStyle w:val="HSStandaard"/>
              <w:cnfStyle w:val="000000010000" w:firstRow="0" w:lastRow="0" w:firstColumn="0" w:lastColumn="0" w:oddVBand="0" w:evenVBand="0" w:oddHBand="0" w:evenHBand="1" w:firstRowFirstColumn="0" w:firstRowLastColumn="0" w:lastRowFirstColumn="0" w:lastRowLastColumn="0"/>
            </w:pPr>
          </w:p>
          <w:p w14:paraId="64FA0B31" w14:textId="00507995" w:rsidR="00026B89" w:rsidRDefault="00026B89" w:rsidP="00026B89">
            <w:pPr>
              <w:pStyle w:val="HSStandaard"/>
              <w:cnfStyle w:val="000000010000" w:firstRow="0" w:lastRow="0" w:firstColumn="0" w:lastColumn="0" w:oddVBand="0" w:evenVBand="0" w:oddHBand="0" w:evenHBand="1" w:firstRowFirstColumn="0" w:firstRowLastColumn="0" w:lastRowFirstColumn="0" w:lastRowLastColumn="0"/>
            </w:pPr>
          </w:p>
        </w:tc>
      </w:tr>
      <w:tr w:rsidR="00026B89" w:rsidRPr="00CA1425" w14:paraId="2669C06A"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CC63212" w14:textId="39C71136" w:rsidR="00026B89" w:rsidRDefault="00026B89" w:rsidP="00BD35EE">
            <w:r>
              <w:rPr>
                <w:b w:val="0"/>
                <w:bCs w:val="0"/>
              </w:rPr>
              <w:object w:dxaOrig="4470" w:dyaOrig="1575" w14:anchorId="27351082">
                <v:shape id="_x0000_i1048" type="#_x0000_t75" style="width:223.5pt;height:78.75pt" o:ole="">
                  <v:imagedata r:id="rId60" o:title=""/>
                </v:shape>
                <o:OLEObject Type="Embed" ProgID="PBrush" ShapeID="_x0000_i1048" DrawAspect="Content" ObjectID="_1410685421" r:id="rId61"/>
              </w:object>
            </w:r>
          </w:p>
        </w:tc>
        <w:tc>
          <w:tcPr>
            <w:tcW w:w="2953" w:type="dxa"/>
          </w:tcPr>
          <w:p w14:paraId="7B0A3732" w14:textId="77777777" w:rsidR="00026B89" w:rsidRDefault="00026B89" w:rsidP="00026B89">
            <w:pPr>
              <w:pStyle w:val="HSStandaard"/>
              <w:cnfStyle w:val="000000100000" w:firstRow="0" w:lastRow="0" w:firstColumn="0" w:lastColumn="0" w:oddVBand="0" w:evenVBand="0" w:oddHBand="1" w:evenHBand="0" w:firstRowFirstColumn="0" w:firstRowLastColumn="0" w:lastRowFirstColumn="0" w:lastRowLastColumn="0"/>
            </w:pPr>
            <w:r>
              <w:t xml:space="preserve">NB: Max </w:t>
            </w:r>
            <w:proofErr w:type="spellStart"/>
            <w:r>
              <w:t>size</w:t>
            </w:r>
            <w:proofErr w:type="spellEnd"/>
            <w:r>
              <w:t xml:space="preserve"> /4!!!!</w:t>
            </w:r>
          </w:p>
          <w:p w14:paraId="6A7BB208" w14:textId="77777777" w:rsidR="00026B89" w:rsidRDefault="00026B89" w:rsidP="00CA1425">
            <w:pPr>
              <w:pStyle w:val="HSStandaard"/>
              <w:cnfStyle w:val="000000100000" w:firstRow="0" w:lastRow="0" w:firstColumn="0" w:lastColumn="0" w:oddVBand="0" w:evenVBand="0" w:oddHBand="1" w:evenHBand="0" w:firstRowFirstColumn="0" w:firstRowLastColumn="0" w:lastRowFirstColumn="0" w:lastRowLastColumn="0"/>
            </w:pPr>
          </w:p>
        </w:tc>
      </w:tr>
      <w:tr w:rsidR="00026B89" w:rsidRPr="00CA1425" w14:paraId="0BE72C1A" w14:textId="77777777" w:rsidTr="00BD35EE">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3C34DB8" w14:textId="68AC5B39" w:rsidR="00026B89" w:rsidRDefault="00026B89" w:rsidP="00BD35EE">
            <w:r>
              <w:rPr>
                <w:b w:val="0"/>
                <w:bCs w:val="0"/>
              </w:rPr>
              <w:object w:dxaOrig="4935" w:dyaOrig="2310" w14:anchorId="3CD23E49">
                <v:shape id="_x0000_i1049" type="#_x0000_t75" style="width:246.75pt;height:115.5pt" o:ole="">
                  <v:imagedata r:id="rId62" o:title=""/>
                </v:shape>
                <o:OLEObject Type="Embed" ProgID="PBrush" ShapeID="_x0000_i1049" DrawAspect="Content" ObjectID="_1410685422" r:id="rId63"/>
              </w:object>
            </w:r>
          </w:p>
        </w:tc>
        <w:tc>
          <w:tcPr>
            <w:tcW w:w="2953" w:type="dxa"/>
          </w:tcPr>
          <w:p w14:paraId="768949F5" w14:textId="37347858" w:rsidR="00026B89" w:rsidRDefault="00026B89" w:rsidP="00026B89">
            <w:pPr>
              <w:pStyle w:val="HSStandaard"/>
              <w:cnfStyle w:val="000000010000" w:firstRow="0" w:lastRow="0" w:firstColumn="0" w:lastColumn="0" w:oddVBand="0" w:evenVBand="0" w:oddHBand="0" w:evenHBand="1" w:firstRowFirstColumn="0" w:firstRowLastColumn="0" w:lastRowFirstColumn="0" w:lastRowLastColumn="0"/>
            </w:pPr>
            <w:r>
              <w:t xml:space="preserve">Label het volume gelijk aan de naam in HP </w:t>
            </w:r>
            <w:proofErr w:type="spellStart"/>
            <w:r>
              <w:t>Command</w:t>
            </w:r>
            <w:proofErr w:type="spellEnd"/>
            <w:r>
              <w:t xml:space="preserve"> View</w:t>
            </w:r>
          </w:p>
        </w:tc>
      </w:tr>
      <w:tr w:rsidR="00E65B83" w:rsidRPr="00CA1425" w14:paraId="0200AA66" w14:textId="77777777" w:rsidTr="00BD35E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292C69D" w14:textId="7B373D39" w:rsidR="00E65B83" w:rsidRDefault="00E65B83" w:rsidP="00BD35EE">
            <w:r>
              <w:rPr>
                <w:b w:val="0"/>
                <w:bCs w:val="0"/>
              </w:rPr>
              <w:object w:dxaOrig="11145" w:dyaOrig="1620" w14:anchorId="786184D0">
                <v:shape id="_x0000_i1050" type="#_x0000_t75" style="width:306pt;height:44.25pt" o:ole="">
                  <v:imagedata r:id="rId64" o:title=""/>
                </v:shape>
                <o:OLEObject Type="Embed" ProgID="PBrush" ShapeID="_x0000_i1050" DrawAspect="Content" ObjectID="_1410685423" r:id="rId65"/>
              </w:object>
            </w:r>
          </w:p>
        </w:tc>
        <w:tc>
          <w:tcPr>
            <w:tcW w:w="2953" w:type="dxa"/>
          </w:tcPr>
          <w:p w14:paraId="23DA1FBF" w14:textId="1134B842" w:rsidR="00E65B83" w:rsidRDefault="00E65B83" w:rsidP="00026B89">
            <w:pPr>
              <w:pStyle w:val="HSStandaard"/>
              <w:cnfStyle w:val="000000100000" w:firstRow="0" w:lastRow="0" w:firstColumn="0" w:lastColumn="0" w:oddVBand="0" w:evenVBand="0" w:oddHBand="1" w:evenHBand="0" w:firstRowFirstColumn="0" w:firstRowLastColumn="0" w:lastRowFirstColumn="0" w:lastRowLastColumn="0"/>
            </w:pPr>
            <w:r>
              <w:t>Klaar.</w:t>
            </w:r>
          </w:p>
        </w:tc>
      </w:tr>
    </w:tbl>
    <w:p w14:paraId="2F330BC2" w14:textId="76420F31" w:rsidR="00CA1425" w:rsidRPr="00CA1425" w:rsidRDefault="00CA1425" w:rsidP="00CA1425">
      <w:pPr>
        <w:pStyle w:val="HSStandaard"/>
      </w:pPr>
    </w:p>
    <w:p w14:paraId="70610041" w14:textId="77777777" w:rsidR="00CA1425" w:rsidRPr="00CA1425" w:rsidRDefault="00CA1425">
      <w:pPr>
        <w:rPr>
          <w:b/>
          <w:bCs/>
          <w:color w:val="000033"/>
          <w:sz w:val="32"/>
          <w:szCs w:val="15"/>
        </w:rPr>
      </w:pPr>
      <w:r w:rsidRPr="00CA1425">
        <w:br w:type="page"/>
      </w:r>
    </w:p>
    <w:p w14:paraId="5B2AE25D" w14:textId="6069BCB2" w:rsidR="00C27D66" w:rsidRDefault="00C27D66" w:rsidP="000C16A5">
      <w:pPr>
        <w:pStyle w:val="HSbijlage"/>
        <w:rPr>
          <w:lang w:val="en-US"/>
        </w:rPr>
      </w:pPr>
      <w:bookmarkStart w:id="26" w:name="_Toc336943514"/>
      <w:bookmarkEnd w:id="19"/>
      <w:r w:rsidRPr="000C16A5">
        <w:lastRenderedPageBreak/>
        <w:t>IP</w:t>
      </w:r>
      <w:r>
        <w:rPr>
          <w:lang w:val="en-US"/>
        </w:rPr>
        <w:t xml:space="preserve"> </w:t>
      </w:r>
      <w:proofErr w:type="spellStart"/>
      <w:r>
        <w:rPr>
          <w:lang w:val="en-US"/>
        </w:rPr>
        <w:t>Configuratie</w:t>
      </w:r>
      <w:bookmarkEnd w:id="26"/>
      <w:proofErr w:type="spellEnd"/>
    </w:p>
    <w:p w14:paraId="504BB8AD" w14:textId="77777777" w:rsidR="00C27D66" w:rsidRDefault="00C27D66" w:rsidP="00C27D66">
      <w:pPr>
        <w:pStyle w:val="HSStandaard"/>
        <w:rPr>
          <w:lang w:val="en-US"/>
        </w:rPr>
      </w:pPr>
    </w:p>
    <w:tbl>
      <w:tblPr>
        <w:tblStyle w:val="TableGrid"/>
        <w:tblW w:w="0" w:type="auto"/>
        <w:tblLook w:val="04A0" w:firstRow="1" w:lastRow="0" w:firstColumn="1" w:lastColumn="0" w:noHBand="0" w:noVBand="1"/>
      </w:tblPr>
      <w:tblGrid>
        <w:gridCol w:w="9222"/>
      </w:tblGrid>
      <w:tr w:rsidR="00C27D66" w:rsidRPr="00933DE7" w14:paraId="5692E277" w14:textId="77777777" w:rsidTr="00C27D66">
        <w:tc>
          <w:tcPr>
            <w:tcW w:w="9222" w:type="dxa"/>
          </w:tcPr>
          <w:p w14:paraId="0235D5D3"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#SVS32</w:t>
            </w:r>
          </w:p>
          <w:p w14:paraId="6658AC88"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name="Management" static 172.17.5.51 255.255.255.0 172.17.5.254</w:t>
            </w:r>
          </w:p>
          <w:p w14:paraId="72DFD60A"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static 172.17.10.1 primary</w:t>
            </w:r>
          </w:p>
          <w:p w14:paraId="10233F69"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add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172.17.10.101 index=2</w:t>
            </w:r>
          </w:p>
          <w:p w14:paraId="334469B3"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name="Cluster" static 172.17.111.1 255.255.255.0</w:t>
            </w:r>
          </w:p>
          <w:p w14:paraId="6297C799"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name="CSV" static 172.17.112.1 255.255.255.0</w:t>
            </w:r>
          </w:p>
          <w:p w14:paraId="73D13509"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name="Live Migration" static 172.17.113.1 255.255.255.0</w:t>
            </w:r>
          </w:p>
          <w:p w14:paraId="3BEC8F29"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name="Backup" static 172.17.30.21 255.255.255.0</w:t>
            </w:r>
          </w:p>
          <w:p w14:paraId="7D3CD927" w14:textId="77777777" w:rsidR="00C27D66" w:rsidRPr="00C27D66" w:rsidRDefault="00C27D66" w:rsidP="00C27D66">
            <w:pPr>
              <w:pStyle w:val="HSStandaard"/>
              <w:rPr>
                <w:rFonts w:ascii="Lucida Console" w:hAnsi="Lucida Console"/>
                <w:sz w:val="16"/>
                <w:szCs w:val="16"/>
                <w:lang w:val="en-US"/>
              </w:rPr>
            </w:pPr>
          </w:p>
          <w:p w14:paraId="2263B564"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#SVS32</w:t>
            </w:r>
          </w:p>
          <w:p w14:paraId="6632797E"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name="Management" static 172.17.5.53 255.255.255.0 172.17.5.254</w:t>
            </w:r>
          </w:p>
          <w:p w14:paraId="396BD182"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static 172.17.10.1 primary</w:t>
            </w:r>
          </w:p>
          <w:p w14:paraId="78512FEE"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add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172.17.10.101 index=2</w:t>
            </w:r>
          </w:p>
          <w:p w14:paraId="5DA8B725"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name="Cluster" static 172.17.111.2 255.255.255.0</w:t>
            </w:r>
          </w:p>
          <w:p w14:paraId="2C86DFAF"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name="CSV" static 172.17.112.2 255.255.255.0</w:t>
            </w:r>
          </w:p>
          <w:p w14:paraId="4D3FFCDD"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name="Live Migration" static 172.17.113.2 255.255.255.0</w:t>
            </w:r>
          </w:p>
          <w:p w14:paraId="2AD47E48"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name="Backup" static 172.17.30.22 255.255.255.0</w:t>
            </w:r>
          </w:p>
          <w:p w14:paraId="34FD5B63" w14:textId="77777777" w:rsidR="00C27D66" w:rsidRPr="00C27D66" w:rsidRDefault="00C27D66" w:rsidP="00C27D66">
            <w:pPr>
              <w:pStyle w:val="HSStandaard"/>
              <w:rPr>
                <w:rFonts w:ascii="Lucida Console" w:hAnsi="Lucida Console"/>
                <w:sz w:val="16"/>
                <w:szCs w:val="16"/>
                <w:lang w:val="en-US"/>
              </w:rPr>
            </w:pPr>
          </w:p>
          <w:p w14:paraId="76A7A686"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#SVS33</w:t>
            </w:r>
          </w:p>
          <w:p w14:paraId="18AC6069"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name="Management" static 172.17.5.55 255.255.255.0 172.17.5.254</w:t>
            </w:r>
          </w:p>
          <w:p w14:paraId="27FB6E31"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static 172.17.10.1 primary</w:t>
            </w:r>
          </w:p>
          <w:p w14:paraId="73BF23AA"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add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172.17.10.101 index=2</w:t>
            </w:r>
          </w:p>
          <w:p w14:paraId="06C8371C"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name="Cluster" static 172.17.111.3 255.255.255.0</w:t>
            </w:r>
          </w:p>
          <w:p w14:paraId="49F6D482"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name="CSV" static 172.17.112.3 255.255.255.0</w:t>
            </w:r>
          </w:p>
          <w:p w14:paraId="1D4366EE"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name="Live Migration" static 172.17.113.3 255.255.255.0</w:t>
            </w:r>
          </w:p>
          <w:p w14:paraId="3DD07AEC"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name="Backup" static 172.17.30.23 255.255.255.0</w:t>
            </w:r>
          </w:p>
          <w:p w14:paraId="02088E00" w14:textId="77777777" w:rsidR="00C27D66" w:rsidRPr="00C27D66" w:rsidRDefault="00C27D66" w:rsidP="00C27D66">
            <w:pPr>
              <w:pStyle w:val="HSStandaard"/>
              <w:rPr>
                <w:rFonts w:ascii="Lucida Console" w:hAnsi="Lucida Console"/>
                <w:sz w:val="16"/>
                <w:szCs w:val="16"/>
                <w:lang w:val="en-US"/>
              </w:rPr>
            </w:pPr>
          </w:p>
          <w:p w14:paraId="1D3C3672"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#SVS34</w:t>
            </w:r>
          </w:p>
          <w:p w14:paraId="2A017FD8"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name="Management" static 172.17.5.57 255.255.255.0 172.17.5.254</w:t>
            </w:r>
          </w:p>
          <w:p w14:paraId="16925671"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static 172.17.10.1 primary</w:t>
            </w:r>
          </w:p>
          <w:p w14:paraId="070ADFC8"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add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172.17.10.101 index=2</w:t>
            </w:r>
          </w:p>
          <w:p w14:paraId="4737AE02"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name="Cluster" static 172.17.111.4 255.255.255.0</w:t>
            </w:r>
          </w:p>
          <w:p w14:paraId="3E1B5EF7"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name="CSV" static 172.17.112.4 255.255.255.0</w:t>
            </w:r>
          </w:p>
          <w:p w14:paraId="3B16F436"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name="Live Migration" static 172.17.113.4 255.255.255.0</w:t>
            </w:r>
          </w:p>
          <w:p w14:paraId="7AA38438"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name="Backup" static 172.17.30.24 255.255.255.0</w:t>
            </w:r>
          </w:p>
          <w:p w14:paraId="6E1458EB" w14:textId="77777777" w:rsidR="00C27D66" w:rsidRPr="00C27D66" w:rsidRDefault="00C27D66" w:rsidP="00C27D66">
            <w:pPr>
              <w:pStyle w:val="HSStandaard"/>
              <w:rPr>
                <w:rFonts w:ascii="Lucida Console" w:hAnsi="Lucida Console"/>
                <w:sz w:val="16"/>
                <w:szCs w:val="16"/>
                <w:lang w:val="en-US"/>
              </w:rPr>
            </w:pPr>
          </w:p>
          <w:p w14:paraId="1DA423E3"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#SVS35</w:t>
            </w:r>
          </w:p>
          <w:p w14:paraId="3D018053"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name="Management" static 172.17.5.59 255.255.255.0 172.17.5.254</w:t>
            </w:r>
          </w:p>
          <w:p w14:paraId="7DA4C737"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static 172.17.10.1 primary</w:t>
            </w:r>
          </w:p>
          <w:p w14:paraId="357B8BBB"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add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172.17.10.101 index=2</w:t>
            </w:r>
          </w:p>
          <w:p w14:paraId="5FAC5D6C"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name="Cluster" static 172.17.111.5 255.255.255.0</w:t>
            </w:r>
          </w:p>
          <w:p w14:paraId="7288E5ED"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name="CSV" static 172.17.112.5 255.255.255.0</w:t>
            </w:r>
          </w:p>
          <w:p w14:paraId="08E9B24E"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name="Live Migration" static 172.17.113.5 255.255.255.0</w:t>
            </w:r>
          </w:p>
          <w:p w14:paraId="086A21E5"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name="Backup" static 172.17.30.25 255.255.255.0</w:t>
            </w:r>
          </w:p>
          <w:p w14:paraId="6AA31393" w14:textId="77777777" w:rsidR="00C27D66" w:rsidRPr="00C27D66" w:rsidRDefault="00C27D66" w:rsidP="00C27D66">
            <w:pPr>
              <w:pStyle w:val="HSStandaard"/>
              <w:rPr>
                <w:rFonts w:ascii="Lucida Console" w:hAnsi="Lucida Console"/>
                <w:sz w:val="16"/>
                <w:szCs w:val="16"/>
                <w:lang w:val="en-US"/>
              </w:rPr>
            </w:pPr>
          </w:p>
          <w:p w14:paraId="0D32CFE3"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#SVS36</w:t>
            </w:r>
          </w:p>
          <w:p w14:paraId="715DF700"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name="Management" static 172.17.5.61 255.255.255.0 172.17.5.254</w:t>
            </w:r>
          </w:p>
          <w:p w14:paraId="3CD9BC67"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static 172.17.10.1 primary</w:t>
            </w:r>
          </w:p>
          <w:p w14:paraId="081D8992" w14:textId="77777777" w:rsidR="00C27D66" w:rsidRPr="00C27D66" w:rsidRDefault="00C27D66" w:rsidP="00C27D66">
            <w:pPr>
              <w:pStyle w:val="HSStandaard"/>
              <w:rPr>
                <w:rFonts w:ascii="Lucida Console" w:hAnsi="Lucida Console"/>
                <w:sz w:val="16"/>
                <w:szCs w:val="16"/>
                <w:lang w:val="en-US"/>
              </w:rPr>
            </w:pPr>
            <w:proofErr w:type="spellStart"/>
            <w:r w:rsidRPr="00C27D66">
              <w:rPr>
                <w:rFonts w:ascii="Lucida Console" w:hAnsi="Lucida Console"/>
                <w:sz w:val="16"/>
                <w:szCs w:val="16"/>
                <w:lang w:val="en-US"/>
              </w:rPr>
              <w:t>netsh</w:t>
            </w:r>
            <w:proofErr w:type="spellEnd"/>
            <w:r w:rsidRPr="00C27D66">
              <w:rPr>
                <w:rFonts w:ascii="Lucida Console" w:hAnsi="Lucida Console"/>
                <w:sz w:val="16"/>
                <w:szCs w:val="16"/>
                <w:lang w:val="en-US"/>
              </w:rPr>
              <w:t xml:space="preserv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add </w:t>
            </w:r>
            <w:proofErr w:type="spellStart"/>
            <w:r w:rsidRPr="00C27D66">
              <w:rPr>
                <w:rFonts w:ascii="Lucida Console" w:hAnsi="Lucida Console"/>
                <w:sz w:val="16"/>
                <w:szCs w:val="16"/>
                <w:lang w:val="en-US"/>
              </w:rPr>
              <w:t>dnsserver</w:t>
            </w:r>
            <w:proofErr w:type="spellEnd"/>
            <w:r w:rsidRPr="00C27D66">
              <w:rPr>
                <w:rFonts w:ascii="Lucida Console" w:hAnsi="Lucida Console"/>
                <w:sz w:val="16"/>
                <w:szCs w:val="16"/>
                <w:lang w:val="en-US"/>
              </w:rPr>
              <w:t xml:space="preserve"> "Management" 172.17.10.101 index=2</w:t>
            </w:r>
          </w:p>
          <w:p w14:paraId="70336AD2"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name="Cluster" static 172.17.111.6 255.255.255.0</w:t>
            </w:r>
          </w:p>
          <w:p w14:paraId="7F95F0BF"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name="CSV" static 172.17.112.6 255.255.255.0</w:t>
            </w:r>
          </w:p>
          <w:p w14:paraId="3641D655" w14:textId="7777777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name="Live Migration" static 172.17.113.6 255.255.255.0</w:t>
            </w:r>
          </w:p>
          <w:p w14:paraId="33261225" w14:textId="16C859F7" w:rsidR="00C27D66" w:rsidRPr="00C27D66" w:rsidRDefault="00C27D66" w:rsidP="00C27D66">
            <w:pPr>
              <w:pStyle w:val="HSStandaard"/>
              <w:rPr>
                <w:rFonts w:ascii="Lucida Console" w:hAnsi="Lucida Console"/>
                <w:sz w:val="16"/>
                <w:szCs w:val="16"/>
                <w:lang w:val="en-US"/>
              </w:rPr>
            </w:pPr>
            <w:r w:rsidRPr="00C27D66">
              <w:rPr>
                <w:rFonts w:ascii="Lucida Console" w:hAnsi="Lucida Console"/>
                <w:sz w:val="16"/>
                <w:szCs w:val="16"/>
                <w:lang w:val="en-US"/>
              </w:rPr>
              <w:t xml:space="preserve">netsh.exe </w:t>
            </w:r>
            <w:proofErr w:type="spellStart"/>
            <w:r w:rsidRPr="00C27D66">
              <w:rPr>
                <w:rFonts w:ascii="Lucida Console" w:hAnsi="Lucida Console"/>
                <w:sz w:val="16"/>
                <w:szCs w:val="16"/>
                <w:lang w:val="en-US"/>
              </w:rPr>
              <w:t>int</w:t>
            </w:r>
            <w:proofErr w:type="spellEnd"/>
            <w:r w:rsidRPr="00C27D66">
              <w:rPr>
                <w:rFonts w:ascii="Lucida Console" w:hAnsi="Lucida Console"/>
                <w:sz w:val="16"/>
                <w:szCs w:val="16"/>
                <w:lang w:val="en-US"/>
              </w:rPr>
              <w:t xml:space="preserve"> ipv4 set address name="Backup" static 172.17.30.26 255.255.255.0</w:t>
            </w:r>
          </w:p>
        </w:tc>
      </w:tr>
    </w:tbl>
    <w:p w14:paraId="5E3BC26C" w14:textId="77777777" w:rsidR="00C27D66" w:rsidRDefault="00C27D66" w:rsidP="00C27D66">
      <w:pPr>
        <w:pStyle w:val="HSStandaard"/>
        <w:rPr>
          <w:lang w:val="en-US"/>
        </w:rPr>
      </w:pPr>
    </w:p>
    <w:p w14:paraId="487D8B55" w14:textId="0F5C0059" w:rsidR="00C27D66" w:rsidRDefault="00C27D66">
      <w:pPr>
        <w:rPr>
          <w:lang w:val="en-US"/>
        </w:rPr>
      </w:pPr>
      <w:r>
        <w:rPr>
          <w:lang w:val="en-US"/>
        </w:rPr>
        <w:br w:type="page"/>
      </w:r>
    </w:p>
    <w:p w14:paraId="10636D1A" w14:textId="7EC15D72" w:rsidR="007B675F" w:rsidRDefault="00431E2E" w:rsidP="00431E2E">
      <w:pPr>
        <w:pStyle w:val="HSbijlage"/>
        <w:rPr>
          <w:lang w:val="en-US"/>
        </w:rPr>
      </w:pPr>
      <w:bookmarkStart w:id="27" w:name="_Toc336943515"/>
      <w:proofErr w:type="spellStart"/>
      <w:r>
        <w:rPr>
          <w:lang w:val="en-US"/>
        </w:rPr>
        <w:lastRenderedPageBreak/>
        <w:t>Netwerkconfiguratie</w:t>
      </w:r>
      <w:bookmarkEnd w:id="27"/>
      <w:proofErr w:type="spellEnd"/>
    </w:p>
    <w:p w14:paraId="3DA6B919" w14:textId="77777777" w:rsidR="00BD35EE" w:rsidRDefault="00BD35EE" w:rsidP="00BD35EE">
      <w:pPr>
        <w:pStyle w:val="HSStandaard"/>
        <w:rPr>
          <w:lang w:val="en-US"/>
        </w:rPr>
      </w:pPr>
    </w:p>
    <w:p w14:paraId="0AB47ED5" w14:textId="77777777" w:rsidR="00BD35EE" w:rsidRDefault="00BD35EE" w:rsidP="00BD35EE">
      <w:pPr>
        <w:pStyle w:val="HSStandaard"/>
        <w:rPr>
          <w:lang w:val="en-US"/>
        </w:rPr>
      </w:pPr>
    </w:p>
    <w:tbl>
      <w:tblPr>
        <w:tblStyle w:val="TableGrid"/>
        <w:tblW w:w="0" w:type="auto"/>
        <w:tblLook w:val="04A0" w:firstRow="1" w:lastRow="0" w:firstColumn="1" w:lastColumn="0" w:noHBand="0" w:noVBand="1"/>
      </w:tblPr>
      <w:tblGrid>
        <w:gridCol w:w="9222"/>
      </w:tblGrid>
      <w:tr w:rsidR="00BD35EE" w14:paraId="3B74554A" w14:textId="77777777" w:rsidTr="00BD35EE">
        <w:tc>
          <w:tcPr>
            <w:tcW w:w="9222" w:type="dxa"/>
          </w:tcPr>
          <w:p w14:paraId="15C49277" w14:textId="6E996407" w:rsidR="00816F48" w:rsidRPr="00AD417C" w:rsidRDefault="00816F48" w:rsidP="00816F48">
            <w:pPr>
              <w:rPr>
                <w:lang w:val="en-US"/>
              </w:rPr>
            </w:pPr>
            <w:r>
              <w:rPr>
                <w:lang w:val="en-US"/>
              </w:rPr>
              <w:t>( Get-</w:t>
            </w:r>
            <w:proofErr w:type="spellStart"/>
            <w:r>
              <w:rPr>
                <w:lang w:val="en-US"/>
              </w:rPr>
              <w:t>ClusterNetwork</w:t>
            </w:r>
            <w:proofErr w:type="spellEnd"/>
            <w:r>
              <w:rPr>
                <w:lang w:val="en-US"/>
              </w:rPr>
              <w:t xml:space="preserve"> "Management</w:t>
            </w:r>
            <w:r w:rsidRPr="00AD417C">
              <w:rPr>
                <w:lang w:val="en-US"/>
              </w:rPr>
              <w:t>" ).</w:t>
            </w:r>
            <w:proofErr w:type="spellStart"/>
            <w:r>
              <w:rPr>
                <w:lang w:val="en-US"/>
              </w:rPr>
              <w:t>AutoMetric</w:t>
            </w:r>
            <w:proofErr w:type="spellEnd"/>
            <w:r>
              <w:rPr>
                <w:lang w:val="en-US"/>
              </w:rPr>
              <w:t xml:space="preserve"> = False</w:t>
            </w:r>
          </w:p>
          <w:p w14:paraId="313398ED" w14:textId="4F787006" w:rsidR="00816F48" w:rsidRDefault="00816F48" w:rsidP="00816F48">
            <w:pPr>
              <w:rPr>
                <w:lang w:val="en-US"/>
              </w:rPr>
            </w:pPr>
            <w:r>
              <w:rPr>
                <w:lang w:val="en-US"/>
              </w:rPr>
              <w:t>( Get-</w:t>
            </w:r>
            <w:proofErr w:type="spellStart"/>
            <w:r>
              <w:rPr>
                <w:lang w:val="en-US"/>
              </w:rPr>
              <w:t>ClusterNetwork</w:t>
            </w:r>
            <w:proofErr w:type="spellEnd"/>
            <w:r>
              <w:rPr>
                <w:lang w:val="en-US"/>
              </w:rPr>
              <w:t xml:space="preserve"> "Management" ).Metric = 300</w:t>
            </w:r>
          </w:p>
          <w:p w14:paraId="237E90B2" w14:textId="77777777" w:rsidR="00816F48" w:rsidRPr="00AD417C" w:rsidRDefault="00816F48" w:rsidP="00816F48">
            <w:pPr>
              <w:rPr>
                <w:lang w:val="en-US"/>
              </w:rPr>
            </w:pPr>
            <w:r>
              <w:rPr>
                <w:lang w:val="en-US"/>
              </w:rPr>
              <w:t>( Get-</w:t>
            </w:r>
            <w:proofErr w:type="spellStart"/>
            <w:r>
              <w:rPr>
                <w:lang w:val="en-US"/>
              </w:rPr>
              <w:t>ClusterNetwork</w:t>
            </w:r>
            <w:proofErr w:type="spellEnd"/>
            <w:r>
              <w:rPr>
                <w:lang w:val="en-US"/>
              </w:rPr>
              <w:t xml:space="preserve"> "CSV</w:t>
            </w:r>
            <w:r w:rsidRPr="00AD417C">
              <w:rPr>
                <w:lang w:val="en-US"/>
              </w:rPr>
              <w:t>" ).</w:t>
            </w:r>
            <w:proofErr w:type="spellStart"/>
            <w:r>
              <w:rPr>
                <w:lang w:val="en-US"/>
              </w:rPr>
              <w:t>AutoMetric</w:t>
            </w:r>
            <w:proofErr w:type="spellEnd"/>
            <w:r>
              <w:rPr>
                <w:lang w:val="en-US"/>
              </w:rPr>
              <w:t xml:space="preserve"> = False</w:t>
            </w:r>
          </w:p>
          <w:p w14:paraId="4981B2E9" w14:textId="77777777" w:rsidR="00816F48" w:rsidRDefault="00816F48" w:rsidP="00816F48">
            <w:pPr>
              <w:rPr>
                <w:lang w:val="en-US"/>
              </w:rPr>
            </w:pPr>
            <w:r>
              <w:rPr>
                <w:lang w:val="en-US"/>
              </w:rPr>
              <w:t>( Get-</w:t>
            </w:r>
            <w:proofErr w:type="spellStart"/>
            <w:r>
              <w:rPr>
                <w:lang w:val="en-US"/>
              </w:rPr>
              <w:t>ClusterNetwork</w:t>
            </w:r>
            <w:proofErr w:type="spellEnd"/>
            <w:r>
              <w:rPr>
                <w:lang w:val="en-US"/>
              </w:rPr>
              <w:t xml:space="preserve"> "CSV" ).Metric = 300</w:t>
            </w:r>
          </w:p>
          <w:p w14:paraId="0FB981F8" w14:textId="77777777" w:rsidR="00816F48" w:rsidRPr="00AD417C" w:rsidRDefault="00816F48" w:rsidP="00816F48">
            <w:pPr>
              <w:rPr>
                <w:lang w:val="en-US"/>
              </w:rPr>
            </w:pPr>
            <w:r>
              <w:rPr>
                <w:lang w:val="en-US"/>
              </w:rPr>
              <w:t>( Get-</w:t>
            </w:r>
            <w:proofErr w:type="spellStart"/>
            <w:r>
              <w:rPr>
                <w:lang w:val="en-US"/>
              </w:rPr>
              <w:t>ClusterNetwork</w:t>
            </w:r>
            <w:proofErr w:type="spellEnd"/>
            <w:r>
              <w:rPr>
                <w:lang w:val="en-US"/>
              </w:rPr>
              <w:t xml:space="preserve"> "CSV</w:t>
            </w:r>
            <w:r w:rsidRPr="00AD417C">
              <w:rPr>
                <w:lang w:val="en-US"/>
              </w:rPr>
              <w:t>" ).</w:t>
            </w:r>
            <w:proofErr w:type="spellStart"/>
            <w:r>
              <w:rPr>
                <w:lang w:val="en-US"/>
              </w:rPr>
              <w:t>AutoMetric</w:t>
            </w:r>
            <w:proofErr w:type="spellEnd"/>
            <w:r>
              <w:rPr>
                <w:lang w:val="en-US"/>
              </w:rPr>
              <w:t xml:space="preserve"> = False</w:t>
            </w:r>
          </w:p>
          <w:p w14:paraId="5ABBBB18" w14:textId="77777777" w:rsidR="00816F48" w:rsidRDefault="00816F48" w:rsidP="00816F48">
            <w:pPr>
              <w:rPr>
                <w:lang w:val="en-US"/>
              </w:rPr>
            </w:pPr>
            <w:r>
              <w:rPr>
                <w:lang w:val="en-US"/>
              </w:rPr>
              <w:t>( Get-</w:t>
            </w:r>
            <w:proofErr w:type="spellStart"/>
            <w:r>
              <w:rPr>
                <w:lang w:val="en-US"/>
              </w:rPr>
              <w:t>ClusterNetwork</w:t>
            </w:r>
            <w:proofErr w:type="spellEnd"/>
            <w:r>
              <w:rPr>
                <w:lang w:val="en-US"/>
              </w:rPr>
              <w:t xml:space="preserve"> "CSV" ).Metric = 300</w:t>
            </w:r>
          </w:p>
          <w:p w14:paraId="6F0563CE" w14:textId="77777777" w:rsidR="00816F48" w:rsidRPr="00AD417C" w:rsidRDefault="00816F48" w:rsidP="00816F48">
            <w:pPr>
              <w:rPr>
                <w:lang w:val="en-US"/>
              </w:rPr>
            </w:pPr>
            <w:r>
              <w:rPr>
                <w:lang w:val="en-US"/>
              </w:rPr>
              <w:t>( Get-</w:t>
            </w:r>
            <w:proofErr w:type="spellStart"/>
            <w:r>
              <w:rPr>
                <w:lang w:val="en-US"/>
              </w:rPr>
              <w:t>ClusterNetwork</w:t>
            </w:r>
            <w:proofErr w:type="spellEnd"/>
            <w:r>
              <w:rPr>
                <w:lang w:val="en-US"/>
              </w:rPr>
              <w:t xml:space="preserve"> "CSV</w:t>
            </w:r>
            <w:r w:rsidRPr="00AD417C">
              <w:rPr>
                <w:lang w:val="en-US"/>
              </w:rPr>
              <w:t>" ).</w:t>
            </w:r>
            <w:proofErr w:type="spellStart"/>
            <w:r>
              <w:rPr>
                <w:lang w:val="en-US"/>
              </w:rPr>
              <w:t>AutoMetric</w:t>
            </w:r>
            <w:proofErr w:type="spellEnd"/>
            <w:r>
              <w:rPr>
                <w:lang w:val="en-US"/>
              </w:rPr>
              <w:t xml:space="preserve"> = False</w:t>
            </w:r>
          </w:p>
          <w:p w14:paraId="3CD2B8BE" w14:textId="77777777" w:rsidR="00816F48" w:rsidRDefault="00816F48" w:rsidP="00816F48">
            <w:pPr>
              <w:rPr>
                <w:lang w:val="en-US"/>
              </w:rPr>
            </w:pPr>
            <w:r>
              <w:rPr>
                <w:lang w:val="en-US"/>
              </w:rPr>
              <w:t>( Get-</w:t>
            </w:r>
            <w:proofErr w:type="spellStart"/>
            <w:r>
              <w:rPr>
                <w:lang w:val="en-US"/>
              </w:rPr>
              <w:t>ClusterNetwork</w:t>
            </w:r>
            <w:proofErr w:type="spellEnd"/>
            <w:r>
              <w:rPr>
                <w:lang w:val="en-US"/>
              </w:rPr>
              <w:t xml:space="preserve"> "CSV" ).Metric = 300</w:t>
            </w:r>
          </w:p>
          <w:p w14:paraId="2E2779B1" w14:textId="24BE67D3" w:rsidR="00816F48" w:rsidRDefault="00816F48" w:rsidP="00816F48">
            <w:pPr>
              <w:rPr>
                <w:lang w:val="en-US"/>
              </w:rPr>
            </w:pPr>
          </w:p>
        </w:tc>
      </w:tr>
    </w:tbl>
    <w:p w14:paraId="4972593E" w14:textId="77777777" w:rsidR="00BD35EE" w:rsidRDefault="00BD35EE" w:rsidP="00BD35EE">
      <w:pPr>
        <w:pStyle w:val="HSStandaard"/>
        <w:rPr>
          <w:lang w:val="en-US"/>
        </w:rPr>
      </w:pPr>
    </w:p>
    <w:p w14:paraId="0A7A20CA" w14:textId="77777777" w:rsidR="00431E2E" w:rsidRDefault="00431E2E" w:rsidP="00431E2E">
      <w:pPr>
        <w:pStyle w:val="HSStandaard"/>
        <w:rPr>
          <w:lang w:val="en-US"/>
        </w:rPr>
      </w:pPr>
    </w:p>
    <w:tbl>
      <w:tblPr>
        <w:tblStyle w:val="TableGrid"/>
        <w:tblW w:w="0" w:type="auto"/>
        <w:tblLook w:val="04A0" w:firstRow="1" w:lastRow="0" w:firstColumn="1" w:lastColumn="0" w:noHBand="0" w:noVBand="1"/>
      </w:tblPr>
      <w:tblGrid>
        <w:gridCol w:w="9222"/>
      </w:tblGrid>
      <w:tr w:rsidR="00431E2E" w:rsidRPr="00431E2E" w14:paraId="2122E433" w14:textId="77777777" w:rsidTr="00431E2E">
        <w:tc>
          <w:tcPr>
            <w:tcW w:w="9222" w:type="dxa"/>
          </w:tcPr>
          <w:p w14:paraId="3D35DB99"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 Dennis van den Akker</w:t>
            </w:r>
          </w:p>
          <w:p w14:paraId="563652AC"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 d.vandenakker@icento.nl</w:t>
            </w:r>
          </w:p>
          <w:p w14:paraId="7D0E855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Icento B.V.</w:t>
            </w:r>
          </w:p>
          <w:p w14:paraId="311F752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Version 2.0</w:t>
            </w:r>
          </w:p>
          <w:p w14:paraId="1EDDA1A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xml:space="preserve"># Notes: This script will rename the network adaptor connection based on physical hardware order. It </w:t>
            </w:r>
            <w:proofErr w:type="spellStart"/>
            <w:r w:rsidRPr="00431E2E">
              <w:rPr>
                <w:rFonts w:ascii="Lucida Console" w:hAnsi="Lucida Console"/>
                <w:sz w:val="16"/>
                <w:szCs w:val="16"/>
                <w:lang w:val="en-US"/>
              </w:rPr>
              <w:t>wil</w:t>
            </w:r>
            <w:proofErr w:type="spellEnd"/>
            <w:r w:rsidRPr="00431E2E">
              <w:rPr>
                <w:rFonts w:ascii="Lucida Console" w:hAnsi="Lucida Console"/>
                <w:sz w:val="16"/>
                <w:szCs w:val="16"/>
                <w:lang w:val="en-US"/>
              </w:rPr>
              <w:t xml:space="preserve"> also set the binding order, metric, DNS registration and DNS </w:t>
            </w:r>
            <w:proofErr w:type="spellStart"/>
            <w:r w:rsidRPr="00431E2E">
              <w:rPr>
                <w:rFonts w:ascii="Lucida Console" w:hAnsi="Lucida Console"/>
                <w:sz w:val="16"/>
                <w:szCs w:val="16"/>
                <w:lang w:val="en-US"/>
              </w:rPr>
              <w:t>suffic</w:t>
            </w:r>
            <w:proofErr w:type="spellEnd"/>
            <w:r w:rsidRPr="00431E2E">
              <w:rPr>
                <w:rFonts w:ascii="Lucida Console" w:hAnsi="Lucida Console"/>
                <w:sz w:val="16"/>
                <w:szCs w:val="16"/>
                <w:lang w:val="en-US"/>
              </w:rPr>
              <w:t>.</w:t>
            </w:r>
          </w:p>
          <w:p w14:paraId="378F204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There are known issues, contact the author!</w:t>
            </w:r>
          </w:p>
          <w:p w14:paraId="08D69F90" w14:textId="77777777" w:rsidR="00431E2E" w:rsidRPr="00431E2E" w:rsidRDefault="00431E2E" w:rsidP="00431E2E">
            <w:pPr>
              <w:pStyle w:val="HSStandaard"/>
              <w:rPr>
                <w:rFonts w:ascii="Lucida Console" w:hAnsi="Lucida Console"/>
                <w:sz w:val="16"/>
                <w:szCs w:val="16"/>
                <w:lang w:val="en-US"/>
              </w:rPr>
            </w:pPr>
          </w:p>
          <w:p w14:paraId="2CB4014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blDebug</w:t>
            </w:r>
            <w:proofErr w:type="spellEnd"/>
            <w:r w:rsidRPr="00431E2E">
              <w:rPr>
                <w:rFonts w:ascii="Lucida Console" w:hAnsi="Lucida Console"/>
                <w:sz w:val="16"/>
                <w:szCs w:val="16"/>
                <w:lang w:val="en-US"/>
              </w:rPr>
              <w:t xml:space="preserve"> = $True</w:t>
            </w:r>
          </w:p>
          <w:p w14:paraId="10A1A97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blModify</w:t>
            </w:r>
            <w:proofErr w:type="spellEnd"/>
            <w:r w:rsidRPr="00431E2E">
              <w:rPr>
                <w:rFonts w:ascii="Lucida Console" w:hAnsi="Lucida Console"/>
                <w:sz w:val="16"/>
                <w:szCs w:val="16"/>
                <w:lang w:val="en-US"/>
              </w:rPr>
              <w:t xml:space="preserve"> = $True</w:t>
            </w:r>
          </w:p>
          <w:p w14:paraId="24EF9F5D" w14:textId="77777777" w:rsidR="00431E2E" w:rsidRPr="00431E2E" w:rsidRDefault="00431E2E" w:rsidP="00431E2E">
            <w:pPr>
              <w:pStyle w:val="HSStandaard"/>
              <w:rPr>
                <w:rFonts w:ascii="Lucida Console" w:hAnsi="Lucida Console"/>
                <w:sz w:val="16"/>
                <w:szCs w:val="16"/>
                <w:lang w:val="en-US"/>
              </w:rPr>
            </w:pPr>
          </w:p>
          <w:p w14:paraId="17C177C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Create variables that are used for the optimization</w:t>
            </w:r>
          </w:p>
          <w:p w14:paraId="741D8BB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oDevs</w:t>
            </w:r>
            <w:proofErr w:type="spellEnd"/>
            <w:r w:rsidRPr="00431E2E">
              <w:rPr>
                <w:rFonts w:ascii="Lucida Console" w:hAnsi="Lucida Console"/>
                <w:sz w:val="16"/>
                <w:szCs w:val="16"/>
                <w:lang w:val="en-US"/>
              </w:rPr>
              <w:t xml:space="preserve"> = @{}</w:t>
            </w:r>
          </w:p>
          <w:p w14:paraId="2C8718E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oVMDevs</w:t>
            </w:r>
            <w:proofErr w:type="spellEnd"/>
            <w:r w:rsidRPr="00431E2E">
              <w:rPr>
                <w:rFonts w:ascii="Lucida Console" w:hAnsi="Lucida Console"/>
                <w:sz w:val="16"/>
                <w:szCs w:val="16"/>
                <w:lang w:val="en-US"/>
              </w:rPr>
              <w:t xml:space="preserve"> = @{}</w:t>
            </w:r>
          </w:p>
          <w:p w14:paraId="55D2E26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$oIPv4 = @{}</w:t>
            </w:r>
          </w:p>
          <w:p w14:paraId="16457C9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$oIPv6 = @{}</w:t>
            </w:r>
          </w:p>
          <w:p w14:paraId="02CA670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iVMDevs</w:t>
            </w:r>
            <w:proofErr w:type="spellEnd"/>
            <w:r w:rsidRPr="00431E2E">
              <w:rPr>
                <w:rFonts w:ascii="Lucida Console" w:hAnsi="Lucida Console"/>
                <w:sz w:val="16"/>
                <w:szCs w:val="16"/>
                <w:lang w:val="en-US"/>
              </w:rPr>
              <w:t xml:space="preserve"> = 0</w:t>
            </w:r>
          </w:p>
          <w:p w14:paraId="29DF692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 xml:space="preserve"> = 1</w:t>
            </w:r>
          </w:p>
          <w:p w14:paraId="7AD12547" w14:textId="77777777" w:rsidR="00431E2E" w:rsidRPr="00431E2E" w:rsidRDefault="00431E2E" w:rsidP="00431E2E">
            <w:pPr>
              <w:pStyle w:val="HSStandaard"/>
              <w:rPr>
                <w:rFonts w:ascii="Lucida Console" w:hAnsi="Lucida Console"/>
                <w:sz w:val="16"/>
                <w:szCs w:val="16"/>
                <w:lang w:val="en-US"/>
              </w:rPr>
            </w:pPr>
          </w:p>
          <w:p w14:paraId="4490032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Host management adapter</w:t>
            </w:r>
          </w:p>
          <w:p w14:paraId="63D62B2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iManNic</w:t>
            </w:r>
            <w:proofErr w:type="spellEnd"/>
            <w:r w:rsidRPr="00431E2E">
              <w:rPr>
                <w:rFonts w:ascii="Lucida Console" w:hAnsi="Lucida Console"/>
                <w:sz w:val="16"/>
                <w:szCs w:val="16"/>
                <w:lang w:val="en-US"/>
              </w:rPr>
              <w:t xml:space="preserve"> = 6 # Management NIC, this one is used for managing the operating system and has the register in DNS enabled</w:t>
            </w:r>
          </w:p>
          <w:p w14:paraId="2A42B9F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sManDnsSuffix</w:t>
            </w:r>
            <w:proofErr w:type="spellEnd"/>
            <w:r w:rsidRPr="00431E2E">
              <w:rPr>
                <w:rFonts w:ascii="Lucida Console" w:hAnsi="Lucida Console"/>
                <w:sz w:val="16"/>
                <w:szCs w:val="16"/>
                <w:lang w:val="en-US"/>
              </w:rPr>
              <w:t xml:space="preserve"> = "</w:t>
            </w:r>
            <w:proofErr w:type="spellStart"/>
            <w:r w:rsidRPr="00431E2E">
              <w:rPr>
                <w:rFonts w:ascii="Lucida Console" w:hAnsi="Lucida Console"/>
                <w:sz w:val="16"/>
                <w:szCs w:val="16"/>
                <w:lang w:val="en-US"/>
              </w:rPr>
              <w:t>vnog.intra</w:t>
            </w:r>
            <w:proofErr w:type="spellEnd"/>
            <w:r w:rsidRPr="00431E2E">
              <w:rPr>
                <w:rFonts w:ascii="Lucida Console" w:hAnsi="Lucida Console"/>
                <w:sz w:val="16"/>
                <w:szCs w:val="16"/>
                <w:lang w:val="en-US"/>
              </w:rPr>
              <w:t>"</w:t>
            </w:r>
          </w:p>
          <w:p w14:paraId="5CE5B636" w14:textId="77777777" w:rsidR="00431E2E" w:rsidRPr="00431E2E" w:rsidRDefault="00431E2E" w:rsidP="00431E2E">
            <w:pPr>
              <w:pStyle w:val="HSStandaard"/>
              <w:rPr>
                <w:rFonts w:ascii="Lucida Console" w:hAnsi="Lucida Console"/>
                <w:sz w:val="16"/>
                <w:szCs w:val="16"/>
                <w:lang w:val="en-US"/>
              </w:rPr>
            </w:pPr>
          </w:p>
          <w:p w14:paraId="738C224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Overview table</w:t>
            </w:r>
          </w:p>
          <w:p w14:paraId="620B4CB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Function</w:t>
            </w:r>
            <w:r w:rsidRPr="00431E2E">
              <w:rPr>
                <w:rFonts w:ascii="Lucida Console" w:hAnsi="Lucida Console"/>
                <w:sz w:val="16"/>
                <w:szCs w:val="16"/>
                <w:lang w:val="en-US"/>
              </w:rPr>
              <w:tab/>
            </w:r>
            <w:r w:rsidRPr="00431E2E">
              <w:rPr>
                <w:rFonts w:ascii="Lucida Console" w:hAnsi="Lucida Console"/>
                <w:sz w:val="16"/>
                <w:szCs w:val="16"/>
                <w:lang w:val="en-US"/>
              </w:rPr>
              <w:tab/>
              <w:t>Binding order</w:t>
            </w:r>
            <w:r w:rsidRPr="00431E2E">
              <w:rPr>
                <w:rFonts w:ascii="Lucida Console" w:hAnsi="Lucida Console"/>
                <w:sz w:val="16"/>
                <w:szCs w:val="16"/>
                <w:lang w:val="en-US"/>
              </w:rPr>
              <w:tab/>
              <w:t>Metric</w:t>
            </w:r>
          </w:p>
          <w:p w14:paraId="668AE35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Management</w:t>
            </w:r>
            <w:r w:rsidRPr="00431E2E">
              <w:rPr>
                <w:rFonts w:ascii="Lucida Console" w:hAnsi="Lucida Console"/>
                <w:sz w:val="16"/>
                <w:szCs w:val="16"/>
                <w:lang w:val="en-US"/>
              </w:rPr>
              <w:tab/>
            </w:r>
            <w:r w:rsidRPr="00431E2E">
              <w:rPr>
                <w:rFonts w:ascii="Lucida Console" w:hAnsi="Lucida Console"/>
                <w:sz w:val="16"/>
                <w:szCs w:val="16"/>
                <w:lang w:val="en-US"/>
              </w:rPr>
              <w:tab/>
              <w:t>1</w:t>
            </w:r>
            <w:r w:rsidRPr="00431E2E">
              <w:rPr>
                <w:rFonts w:ascii="Lucida Console" w:hAnsi="Lucida Console"/>
                <w:sz w:val="16"/>
                <w:szCs w:val="16"/>
                <w:lang w:val="en-US"/>
              </w:rPr>
              <w:tab/>
            </w:r>
            <w:r w:rsidRPr="00431E2E">
              <w:rPr>
                <w:rFonts w:ascii="Lucida Console" w:hAnsi="Lucida Console"/>
                <w:sz w:val="16"/>
                <w:szCs w:val="16"/>
                <w:lang w:val="en-US"/>
              </w:rPr>
              <w:tab/>
              <w:t>100-199</w:t>
            </w:r>
          </w:p>
          <w:p w14:paraId="794173A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2</w:t>
            </w:r>
            <w:r w:rsidRPr="00431E2E">
              <w:rPr>
                <w:rFonts w:ascii="Lucida Console" w:hAnsi="Lucida Console"/>
                <w:sz w:val="16"/>
                <w:szCs w:val="16"/>
                <w:lang w:val="en-US"/>
              </w:rPr>
              <w:tab/>
            </w:r>
            <w:r w:rsidRPr="00431E2E">
              <w:rPr>
                <w:rFonts w:ascii="Lucida Console" w:hAnsi="Lucida Console"/>
                <w:sz w:val="16"/>
                <w:szCs w:val="16"/>
                <w:lang w:val="en-US"/>
              </w:rPr>
              <w:tab/>
              <w:t>200-299</w:t>
            </w:r>
          </w:p>
          <w:p w14:paraId="5EFE93B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Live Migration</w:t>
            </w:r>
            <w:r w:rsidRPr="00431E2E">
              <w:rPr>
                <w:rFonts w:ascii="Lucida Console" w:hAnsi="Lucida Console"/>
                <w:sz w:val="16"/>
                <w:szCs w:val="16"/>
                <w:lang w:val="en-US"/>
              </w:rPr>
              <w:tab/>
              <w:t>3</w:t>
            </w:r>
            <w:r w:rsidRPr="00431E2E">
              <w:rPr>
                <w:rFonts w:ascii="Lucida Console" w:hAnsi="Lucida Console"/>
                <w:sz w:val="16"/>
                <w:szCs w:val="16"/>
                <w:lang w:val="en-US"/>
              </w:rPr>
              <w:tab/>
            </w:r>
            <w:r w:rsidRPr="00431E2E">
              <w:rPr>
                <w:rFonts w:ascii="Lucida Console" w:hAnsi="Lucida Console"/>
                <w:sz w:val="16"/>
                <w:szCs w:val="16"/>
                <w:lang w:val="en-US"/>
              </w:rPr>
              <w:tab/>
              <w:t>400-499</w:t>
            </w:r>
          </w:p>
          <w:p w14:paraId="67761A1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Cluster Shared Volume</w:t>
            </w:r>
            <w:r w:rsidRPr="00431E2E">
              <w:rPr>
                <w:rFonts w:ascii="Lucida Console" w:hAnsi="Lucida Console"/>
                <w:sz w:val="16"/>
                <w:szCs w:val="16"/>
                <w:lang w:val="en-US"/>
              </w:rPr>
              <w:tab/>
              <w:t>4</w:t>
            </w:r>
            <w:r w:rsidRPr="00431E2E">
              <w:rPr>
                <w:rFonts w:ascii="Lucida Console" w:hAnsi="Lucida Console"/>
                <w:sz w:val="16"/>
                <w:szCs w:val="16"/>
                <w:lang w:val="en-US"/>
              </w:rPr>
              <w:tab/>
            </w:r>
            <w:r w:rsidRPr="00431E2E">
              <w:rPr>
                <w:rFonts w:ascii="Lucida Console" w:hAnsi="Lucida Console"/>
                <w:sz w:val="16"/>
                <w:szCs w:val="16"/>
                <w:lang w:val="en-US"/>
              </w:rPr>
              <w:tab/>
              <w:t>300-399</w:t>
            </w:r>
          </w:p>
          <w:p w14:paraId="38D4B8A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Other networks</w:t>
            </w:r>
            <w:r w:rsidRPr="00431E2E">
              <w:rPr>
                <w:rFonts w:ascii="Lucida Console" w:hAnsi="Lucida Console"/>
                <w:sz w:val="16"/>
                <w:szCs w:val="16"/>
                <w:lang w:val="en-US"/>
              </w:rPr>
              <w:tab/>
              <w:t>5</w:t>
            </w:r>
            <w:r w:rsidRPr="00431E2E">
              <w:rPr>
                <w:rFonts w:ascii="Lucida Console" w:hAnsi="Lucida Console"/>
                <w:sz w:val="16"/>
                <w:szCs w:val="16"/>
                <w:lang w:val="en-US"/>
              </w:rPr>
              <w:tab/>
            </w:r>
            <w:r w:rsidRPr="00431E2E">
              <w:rPr>
                <w:rFonts w:ascii="Lucida Console" w:hAnsi="Lucida Console"/>
                <w:sz w:val="16"/>
                <w:szCs w:val="16"/>
                <w:lang w:val="en-US"/>
              </w:rPr>
              <w:tab/>
              <w:t>1.000-4.999</w:t>
            </w:r>
          </w:p>
          <w:p w14:paraId="53BDC58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Cluster heartbeat</w:t>
            </w:r>
            <w:r w:rsidRPr="00431E2E">
              <w:rPr>
                <w:rFonts w:ascii="Lucida Console" w:hAnsi="Lucida Console"/>
                <w:sz w:val="16"/>
                <w:szCs w:val="16"/>
                <w:lang w:val="en-US"/>
              </w:rPr>
              <w:tab/>
              <w:t>6</w:t>
            </w:r>
            <w:r w:rsidRPr="00431E2E">
              <w:rPr>
                <w:rFonts w:ascii="Lucida Console" w:hAnsi="Lucida Console"/>
                <w:sz w:val="16"/>
                <w:szCs w:val="16"/>
                <w:lang w:val="en-US"/>
              </w:rPr>
              <w:tab/>
            </w:r>
            <w:r w:rsidRPr="00431E2E">
              <w:rPr>
                <w:rFonts w:ascii="Lucida Console" w:hAnsi="Lucida Console"/>
                <w:sz w:val="16"/>
                <w:szCs w:val="16"/>
                <w:lang w:val="en-US"/>
              </w:rPr>
              <w:tab/>
              <w:t>500-599</w:t>
            </w:r>
          </w:p>
          <w:p w14:paraId="324E949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Virtual switches</w:t>
            </w:r>
            <w:r w:rsidRPr="00431E2E">
              <w:rPr>
                <w:rFonts w:ascii="Lucida Console" w:hAnsi="Lucida Console"/>
                <w:sz w:val="16"/>
                <w:szCs w:val="16"/>
                <w:lang w:val="en-US"/>
              </w:rPr>
              <w:tab/>
              <w:t>7</w:t>
            </w:r>
            <w:r w:rsidRPr="00431E2E">
              <w:rPr>
                <w:rFonts w:ascii="Lucida Console" w:hAnsi="Lucida Console"/>
                <w:sz w:val="16"/>
                <w:szCs w:val="16"/>
                <w:lang w:val="en-US"/>
              </w:rPr>
              <w:tab/>
            </w:r>
            <w:r w:rsidRPr="00431E2E">
              <w:rPr>
                <w:rFonts w:ascii="Lucida Console" w:hAnsi="Lucida Console"/>
                <w:sz w:val="16"/>
                <w:szCs w:val="16"/>
                <w:lang w:val="en-US"/>
              </w:rPr>
              <w:tab/>
              <w:t>5.000-9.999</w:t>
            </w:r>
          </w:p>
          <w:p w14:paraId="0BA8586E" w14:textId="77777777" w:rsidR="00431E2E" w:rsidRPr="00431E2E" w:rsidRDefault="00431E2E" w:rsidP="00431E2E">
            <w:pPr>
              <w:pStyle w:val="HSStandaard"/>
              <w:rPr>
                <w:rFonts w:ascii="Lucida Console" w:hAnsi="Lucida Console"/>
                <w:sz w:val="16"/>
                <w:szCs w:val="16"/>
                <w:lang w:val="en-US"/>
              </w:rPr>
            </w:pPr>
          </w:p>
          <w:p w14:paraId="54551E1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Physical network order and network connection name</w:t>
            </w:r>
          </w:p>
          <w:p w14:paraId="606F758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w:t>
            </w:r>
            <w:proofErr w:type="spellEnd"/>
            <w:r w:rsidRPr="00431E2E">
              <w:rPr>
                <w:rFonts w:ascii="Lucida Console" w:hAnsi="Lucida Console"/>
                <w:sz w:val="16"/>
                <w:szCs w:val="16"/>
                <w:lang w:val="en-US"/>
              </w:rPr>
              <w:t xml:space="preserve"> = @{}</w:t>
            </w:r>
          </w:p>
          <w:p w14:paraId="2EFC7F7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oAdaps.Add</w:t>
            </w:r>
            <w:proofErr w:type="spellEnd"/>
            <w:r w:rsidRPr="00431E2E">
              <w:rPr>
                <w:rFonts w:ascii="Lucida Console" w:hAnsi="Lucida Console"/>
                <w:sz w:val="16"/>
                <w:szCs w:val="16"/>
                <w:lang w:val="en-US"/>
              </w:rPr>
              <w:t>(1,"Cluster")</w:t>
            </w:r>
          </w:p>
          <w:p w14:paraId="27B3577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oAdaps.Add</w:t>
            </w:r>
            <w:proofErr w:type="spellEnd"/>
            <w:r w:rsidRPr="00431E2E">
              <w:rPr>
                <w:rFonts w:ascii="Lucida Console" w:hAnsi="Lucida Console"/>
                <w:sz w:val="16"/>
                <w:szCs w:val="16"/>
                <w:lang w:val="en-US"/>
              </w:rPr>
              <w:t>(2,"CSV")</w:t>
            </w:r>
          </w:p>
          <w:p w14:paraId="262E680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oAdaps.Add</w:t>
            </w:r>
            <w:proofErr w:type="spellEnd"/>
            <w:r w:rsidRPr="00431E2E">
              <w:rPr>
                <w:rFonts w:ascii="Lucida Console" w:hAnsi="Lucida Console"/>
                <w:sz w:val="16"/>
                <w:szCs w:val="16"/>
                <w:lang w:val="en-US"/>
              </w:rPr>
              <w:t>(3,"Live Migration")</w:t>
            </w:r>
          </w:p>
          <w:p w14:paraId="5D590C6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oAdaps.Add</w:t>
            </w:r>
            <w:proofErr w:type="spellEnd"/>
            <w:r w:rsidRPr="00431E2E">
              <w:rPr>
                <w:rFonts w:ascii="Lucida Console" w:hAnsi="Lucida Console"/>
                <w:sz w:val="16"/>
                <w:szCs w:val="16"/>
                <w:lang w:val="en-US"/>
              </w:rPr>
              <w:t>(4,"LAN Trunk 1")</w:t>
            </w:r>
          </w:p>
          <w:p w14:paraId="3C3D0EE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oAdaps.Add</w:t>
            </w:r>
            <w:proofErr w:type="spellEnd"/>
            <w:r w:rsidRPr="00431E2E">
              <w:rPr>
                <w:rFonts w:ascii="Lucida Console" w:hAnsi="Lucida Console"/>
                <w:sz w:val="16"/>
                <w:szCs w:val="16"/>
                <w:lang w:val="en-US"/>
              </w:rPr>
              <w:t>(5,"Backup")</w:t>
            </w:r>
          </w:p>
          <w:p w14:paraId="0D708A3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oAdaps.Add</w:t>
            </w:r>
            <w:proofErr w:type="spellEnd"/>
            <w:r w:rsidRPr="00431E2E">
              <w:rPr>
                <w:rFonts w:ascii="Lucida Console" w:hAnsi="Lucida Console"/>
                <w:sz w:val="16"/>
                <w:szCs w:val="16"/>
                <w:lang w:val="en-US"/>
              </w:rPr>
              <w:t>(6,"Management")</w:t>
            </w:r>
          </w:p>
          <w:p w14:paraId="3172DD2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oAdaps.Add</w:t>
            </w:r>
            <w:proofErr w:type="spellEnd"/>
            <w:r w:rsidRPr="00431E2E">
              <w:rPr>
                <w:rFonts w:ascii="Lucida Console" w:hAnsi="Lucida Console"/>
                <w:sz w:val="16"/>
                <w:szCs w:val="16"/>
                <w:lang w:val="en-US"/>
              </w:rPr>
              <w:t>(7,"DMZ Trunk")</w:t>
            </w:r>
          </w:p>
          <w:p w14:paraId="1E9A3EF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oAdaps.Add</w:t>
            </w:r>
            <w:proofErr w:type="spellEnd"/>
            <w:r w:rsidRPr="00431E2E">
              <w:rPr>
                <w:rFonts w:ascii="Lucida Console" w:hAnsi="Lucida Console"/>
                <w:sz w:val="16"/>
                <w:szCs w:val="16"/>
                <w:lang w:val="en-US"/>
              </w:rPr>
              <w:t>(8,"LAN Trunk 2")</w:t>
            </w:r>
          </w:p>
          <w:p w14:paraId="1E6D5202" w14:textId="77777777" w:rsidR="00431E2E" w:rsidRPr="00431E2E" w:rsidRDefault="00431E2E" w:rsidP="00431E2E">
            <w:pPr>
              <w:pStyle w:val="HSStandaard"/>
              <w:rPr>
                <w:rFonts w:ascii="Lucida Console" w:hAnsi="Lucida Console"/>
                <w:sz w:val="16"/>
                <w:szCs w:val="16"/>
                <w:lang w:val="en-US"/>
              </w:rPr>
            </w:pPr>
          </w:p>
          <w:p w14:paraId="62EFE1E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Network adapter order</w:t>
            </w:r>
          </w:p>
          <w:p w14:paraId="27B955B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See table Function &lt;hardware order&gt;, table Binding order</w:t>
            </w:r>
          </w:p>
          <w:p w14:paraId="0C196928"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oOrder</w:t>
            </w:r>
            <w:proofErr w:type="spellEnd"/>
            <w:r w:rsidRPr="00431E2E">
              <w:rPr>
                <w:rFonts w:ascii="Lucida Console" w:hAnsi="Lucida Console"/>
                <w:sz w:val="16"/>
                <w:szCs w:val="16"/>
              </w:rPr>
              <w:t xml:space="preserve"> = @{}</w:t>
            </w:r>
          </w:p>
          <w:p w14:paraId="45E3CEB1"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oOrder.Add</w:t>
            </w:r>
            <w:proofErr w:type="spellEnd"/>
            <w:r w:rsidRPr="00431E2E">
              <w:rPr>
                <w:rFonts w:ascii="Lucida Console" w:hAnsi="Lucida Console"/>
                <w:sz w:val="16"/>
                <w:szCs w:val="16"/>
              </w:rPr>
              <w:t>(1,6)</w:t>
            </w:r>
          </w:p>
          <w:p w14:paraId="4F7D27C1"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oOrder.Add</w:t>
            </w:r>
            <w:proofErr w:type="spellEnd"/>
            <w:r w:rsidRPr="00431E2E">
              <w:rPr>
                <w:rFonts w:ascii="Lucida Console" w:hAnsi="Lucida Console"/>
                <w:sz w:val="16"/>
                <w:szCs w:val="16"/>
              </w:rPr>
              <w:t>(2,4)</w:t>
            </w:r>
          </w:p>
          <w:p w14:paraId="0F6AED95"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oOrder.Add</w:t>
            </w:r>
            <w:proofErr w:type="spellEnd"/>
            <w:r w:rsidRPr="00431E2E">
              <w:rPr>
                <w:rFonts w:ascii="Lucida Console" w:hAnsi="Lucida Console"/>
                <w:sz w:val="16"/>
                <w:szCs w:val="16"/>
              </w:rPr>
              <w:t>(3,3)</w:t>
            </w:r>
          </w:p>
          <w:p w14:paraId="14293823"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oOrder.Add</w:t>
            </w:r>
            <w:proofErr w:type="spellEnd"/>
            <w:r w:rsidRPr="00431E2E">
              <w:rPr>
                <w:rFonts w:ascii="Lucida Console" w:hAnsi="Lucida Console"/>
                <w:sz w:val="16"/>
                <w:szCs w:val="16"/>
              </w:rPr>
              <w:t>(4,7)</w:t>
            </w:r>
          </w:p>
          <w:p w14:paraId="0C5B4360"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oOrder.Add</w:t>
            </w:r>
            <w:proofErr w:type="spellEnd"/>
            <w:r w:rsidRPr="00431E2E">
              <w:rPr>
                <w:rFonts w:ascii="Lucida Console" w:hAnsi="Lucida Console"/>
                <w:sz w:val="16"/>
                <w:szCs w:val="16"/>
              </w:rPr>
              <w:t>(5,5)</w:t>
            </w:r>
          </w:p>
          <w:p w14:paraId="2434773E"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oOrder.Add</w:t>
            </w:r>
            <w:proofErr w:type="spellEnd"/>
            <w:r w:rsidRPr="00431E2E">
              <w:rPr>
                <w:rFonts w:ascii="Lucida Console" w:hAnsi="Lucida Console"/>
                <w:sz w:val="16"/>
                <w:szCs w:val="16"/>
              </w:rPr>
              <w:t>(6,1)</w:t>
            </w:r>
          </w:p>
          <w:p w14:paraId="0BCF564D"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oOrder.Add</w:t>
            </w:r>
            <w:proofErr w:type="spellEnd"/>
            <w:r w:rsidRPr="00431E2E">
              <w:rPr>
                <w:rFonts w:ascii="Lucida Console" w:hAnsi="Lucida Console"/>
                <w:sz w:val="16"/>
                <w:szCs w:val="16"/>
              </w:rPr>
              <w:t>(7,7)</w:t>
            </w:r>
          </w:p>
          <w:p w14:paraId="2C2E741B"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oOrder.Add</w:t>
            </w:r>
            <w:proofErr w:type="spellEnd"/>
            <w:r w:rsidRPr="00431E2E">
              <w:rPr>
                <w:rFonts w:ascii="Lucida Console" w:hAnsi="Lucida Console"/>
                <w:sz w:val="16"/>
                <w:szCs w:val="16"/>
              </w:rPr>
              <w:t>(8,7)</w:t>
            </w:r>
          </w:p>
          <w:p w14:paraId="0D290920" w14:textId="77777777" w:rsidR="00431E2E" w:rsidRPr="00431E2E" w:rsidRDefault="00431E2E" w:rsidP="00431E2E">
            <w:pPr>
              <w:pStyle w:val="HSStandaard"/>
              <w:rPr>
                <w:rFonts w:ascii="Lucida Console" w:hAnsi="Lucida Console"/>
                <w:sz w:val="16"/>
                <w:szCs w:val="16"/>
              </w:rPr>
            </w:pPr>
          </w:p>
          <w:p w14:paraId="7A4FD7E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Hardware order and metric numbers</w:t>
            </w:r>
          </w:p>
          <w:p w14:paraId="6419C8F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See table Function &lt;hardware order&gt;, table Metric number</w:t>
            </w:r>
          </w:p>
          <w:p w14:paraId="4C3FEA9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w:t>
            </w:r>
            <w:proofErr w:type="spellEnd"/>
            <w:r w:rsidRPr="00431E2E">
              <w:rPr>
                <w:rFonts w:ascii="Lucida Console" w:hAnsi="Lucida Console"/>
                <w:sz w:val="16"/>
                <w:szCs w:val="16"/>
                <w:lang w:val="en-US"/>
              </w:rPr>
              <w:t xml:space="preserve"> = @{}</w:t>
            </w:r>
          </w:p>
          <w:p w14:paraId="4B16D56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oMetrics.Add</w:t>
            </w:r>
            <w:proofErr w:type="spellEnd"/>
            <w:r w:rsidRPr="00431E2E">
              <w:rPr>
                <w:rFonts w:ascii="Lucida Console" w:hAnsi="Lucida Console"/>
                <w:sz w:val="16"/>
                <w:szCs w:val="16"/>
                <w:lang w:val="en-US"/>
              </w:rPr>
              <w:t>(1,500)</w:t>
            </w:r>
          </w:p>
          <w:p w14:paraId="4604CB1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oMetrics.Add</w:t>
            </w:r>
            <w:proofErr w:type="spellEnd"/>
            <w:r w:rsidRPr="00431E2E">
              <w:rPr>
                <w:rFonts w:ascii="Lucida Console" w:hAnsi="Lucida Console"/>
                <w:sz w:val="16"/>
                <w:szCs w:val="16"/>
                <w:lang w:val="en-US"/>
              </w:rPr>
              <w:t>(2,300)</w:t>
            </w:r>
          </w:p>
          <w:p w14:paraId="40F138C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oMetrics.Add</w:t>
            </w:r>
            <w:proofErr w:type="spellEnd"/>
            <w:r w:rsidRPr="00431E2E">
              <w:rPr>
                <w:rFonts w:ascii="Lucida Console" w:hAnsi="Lucida Console"/>
                <w:sz w:val="16"/>
                <w:szCs w:val="16"/>
                <w:lang w:val="en-US"/>
              </w:rPr>
              <w:t>(3,400)</w:t>
            </w:r>
          </w:p>
          <w:p w14:paraId="011C264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oMetrics.Add</w:t>
            </w:r>
            <w:proofErr w:type="spellEnd"/>
            <w:r w:rsidRPr="00431E2E">
              <w:rPr>
                <w:rFonts w:ascii="Lucida Console" w:hAnsi="Lucida Console"/>
                <w:sz w:val="16"/>
                <w:szCs w:val="16"/>
                <w:lang w:val="en-US"/>
              </w:rPr>
              <w:t>(4,5000)</w:t>
            </w:r>
          </w:p>
          <w:p w14:paraId="2FF6230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oMetrics.Add</w:t>
            </w:r>
            <w:proofErr w:type="spellEnd"/>
            <w:r w:rsidRPr="00431E2E">
              <w:rPr>
                <w:rFonts w:ascii="Lucida Console" w:hAnsi="Lucida Console"/>
                <w:sz w:val="16"/>
                <w:szCs w:val="16"/>
                <w:lang w:val="en-US"/>
              </w:rPr>
              <w:t>(5,4000)</w:t>
            </w:r>
          </w:p>
          <w:p w14:paraId="10AB83B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oMetrics.Add</w:t>
            </w:r>
            <w:proofErr w:type="spellEnd"/>
            <w:r w:rsidRPr="00431E2E">
              <w:rPr>
                <w:rFonts w:ascii="Lucida Console" w:hAnsi="Lucida Console"/>
                <w:sz w:val="16"/>
                <w:szCs w:val="16"/>
                <w:lang w:val="en-US"/>
              </w:rPr>
              <w:t>(6,100)</w:t>
            </w:r>
          </w:p>
          <w:p w14:paraId="1EE8C83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oMetrics.Add</w:t>
            </w:r>
            <w:proofErr w:type="spellEnd"/>
            <w:r w:rsidRPr="00431E2E">
              <w:rPr>
                <w:rFonts w:ascii="Lucida Console" w:hAnsi="Lucida Console"/>
                <w:sz w:val="16"/>
                <w:szCs w:val="16"/>
                <w:lang w:val="en-US"/>
              </w:rPr>
              <w:t>(7,5000)</w:t>
            </w:r>
          </w:p>
          <w:p w14:paraId="635638D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oMetrics.Add</w:t>
            </w:r>
            <w:proofErr w:type="spellEnd"/>
            <w:r w:rsidRPr="00431E2E">
              <w:rPr>
                <w:rFonts w:ascii="Lucida Console" w:hAnsi="Lucida Console"/>
                <w:sz w:val="16"/>
                <w:szCs w:val="16"/>
                <w:lang w:val="en-US"/>
              </w:rPr>
              <w:t>(8,5000)</w:t>
            </w:r>
          </w:p>
          <w:p w14:paraId="7DD06C08" w14:textId="77777777" w:rsidR="00431E2E" w:rsidRPr="00431E2E" w:rsidRDefault="00431E2E" w:rsidP="00431E2E">
            <w:pPr>
              <w:pStyle w:val="HSStandaard"/>
              <w:rPr>
                <w:rFonts w:ascii="Lucida Console" w:hAnsi="Lucida Console"/>
                <w:sz w:val="16"/>
                <w:szCs w:val="16"/>
                <w:lang w:val="en-US"/>
              </w:rPr>
            </w:pPr>
          </w:p>
          <w:p w14:paraId="3FCD6D1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oAdapters</w:t>
            </w:r>
            <w:proofErr w:type="spellEnd"/>
            <w:r w:rsidRPr="00431E2E">
              <w:rPr>
                <w:rFonts w:ascii="Lucida Console" w:hAnsi="Lucida Console"/>
                <w:sz w:val="16"/>
                <w:szCs w:val="16"/>
                <w:lang w:val="en-US"/>
              </w:rPr>
              <w:t xml:space="preserve"> = Get-</w:t>
            </w:r>
            <w:proofErr w:type="spellStart"/>
            <w:r w:rsidRPr="00431E2E">
              <w:rPr>
                <w:rFonts w:ascii="Lucida Console" w:hAnsi="Lucida Console"/>
                <w:sz w:val="16"/>
                <w:szCs w:val="16"/>
                <w:lang w:val="en-US"/>
              </w:rPr>
              <w:t>WMIObject</w:t>
            </w:r>
            <w:proofErr w:type="spellEnd"/>
            <w:r w:rsidRPr="00431E2E">
              <w:rPr>
                <w:rFonts w:ascii="Lucida Console" w:hAnsi="Lucida Console"/>
                <w:sz w:val="16"/>
                <w:szCs w:val="16"/>
                <w:lang w:val="en-US"/>
              </w:rPr>
              <w:t xml:space="preserve"> Win32_PNPSignedDriver | where { $_.</w:t>
            </w:r>
            <w:proofErr w:type="spellStart"/>
            <w:r w:rsidRPr="00431E2E">
              <w:rPr>
                <w:rFonts w:ascii="Lucida Console" w:hAnsi="Lucida Console"/>
                <w:sz w:val="16"/>
                <w:szCs w:val="16"/>
                <w:lang w:val="en-US"/>
              </w:rPr>
              <w:t>DeviceClass</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"NET" -and $_.</w:t>
            </w:r>
            <w:proofErr w:type="spellStart"/>
            <w:r w:rsidRPr="00431E2E">
              <w:rPr>
                <w:rFonts w:ascii="Lucida Console" w:hAnsi="Lucida Console"/>
                <w:sz w:val="16"/>
                <w:szCs w:val="16"/>
                <w:lang w:val="en-US"/>
              </w:rPr>
              <w:t>HardWareID</w:t>
            </w:r>
            <w:proofErr w:type="spellEnd"/>
            <w:r w:rsidRPr="00431E2E">
              <w:rPr>
                <w:rFonts w:ascii="Lucida Console" w:hAnsi="Lucida Console"/>
                <w:sz w:val="16"/>
                <w:szCs w:val="16"/>
                <w:lang w:val="en-US"/>
              </w:rPr>
              <w:t xml:space="preserve"> -like "*PCI*"}</w:t>
            </w:r>
          </w:p>
          <w:p w14:paraId="46DEBA5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oAdapters</w:t>
            </w:r>
            <w:proofErr w:type="spellEnd"/>
            <w:r w:rsidRPr="00431E2E">
              <w:rPr>
                <w:rFonts w:ascii="Lucida Console" w:hAnsi="Lucida Console"/>
                <w:sz w:val="16"/>
                <w:szCs w:val="16"/>
                <w:lang w:val="en-US"/>
              </w:rPr>
              <w:t xml:space="preserve"> = Get-</w:t>
            </w:r>
            <w:proofErr w:type="spellStart"/>
            <w:r w:rsidRPr="00431E2E">
              <w:rPr>
                <w:rFonts w:ascii="Lucida Console" w:hAnsi="Lucida Console"/>
                <w:sz w:val="16"/>
                <w:szCs w:val="16"/>
                <w:lang w:val="en-US"/>
              </w:rPr>
              <w:t>WMIObject</w:t>
            </w:r>
            <w:proofErr w:type="spellEnd"/>
            <w:r w:rsidRPr="00431E2E">
              <w:rPr>
                <w:rFonts w:ascii="Lucida Console" w:hAnsi="Lucida Console"/>
                <w:sz w:val="16"/>
                <w:szCs w:val="16"/>
                <w:lang w:val="en-US"/>
              </w:rPr>
              <w:t xml:space="preserve"> Win32_PNPSignedDriver | where { $_.</w:t>
            </w:r>
            <w:proofErr w:type="spellStart"/>
            <w:r w:rsidRPr="00431E2E">
              <w:rPr>
                <w:rFonts w:ascii="Lucida Console" w:hAnsi="Lucida Console"/>
                <w:sz w:val="16"/>
                <w:szCs w:val="16"/>
                <w:lang w:val="en-US"/>
              </w:rPr>
              <w:t>DeviceClass</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"NET" -and ($($_.</w:t>
            </w:r>
            <w:proofErr w:type="spellStart"/>
            <w:r w:rsidRPr="00431E2E">
              <w:rPr>
                <w:rFonts w:ascii="Lucida Console" w:hAnsi="Lucida Console"/>
                <w:sz w:val="16"/>
                <w:szCs w:val="16"/>
                <w:lang w:val="en-US"/>
              </w:rPr>
              <w:t>HardwareID.ToString</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StartsWith</w:t>
            </w:r>
            <w:proofErr w:type="spellEnd"/>
            <w:r w:rsidRPr="00431E2E">
              <w:rPr>
                <w:rFonts w:ascii="Lucida Console" w:hAnsi="Lucida Console"/>
                <w:sz w:val="16"/>
                <w:szCs w:val="16"/>
                <w:lang w:val="en-US"/>
              </w:rPr>
              <w:t>("PCI") -or $($_.</w:t>
            </w:r>
            <w:proofErr w:type="spellStart"/>
            <w:r w:rsidRPr="00431E2E">
              <w:rPr>
                <w:rFonts w:ascii="Lucida Console" w:hAnsi="Lucida Console"/>
                <w:sz w:val="16"/>
                <w:szCs w:val="16"/>
                <w:lang w:val="en-US"/>
              </w:rPr>
              <w:t>HardwareID.ToString</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StartsWith</w:t>
            </w:r>
            <w:proofErr w:type="spellEnd"/>
            <w:r w:rsidRPr="00431E2E">
              <w:rPr>
                <w:rFonts w:ascii="Lucida Console" w:hAnsi="Lucida Console"/>
                <w:sz w:val="16"/>
                <w:szCs w:val="16"/>
                <w:lang w:val="en-US"/>
              </w:rPr>
              <w:t>("VMBUS"))}</w:t>
            </w:r>
          </w:p>
          <w:p w14:paraId="699F4ACF" w14:textId="77777777" w:rsidR="00431E2E" w:rsidRPr="00431E2E" w:rsidRDefault="00431E2E" w:rsidP="00431E2E">
            <w:pPr>
              <w:pStyle w:val="HSStandaard"/>
              <w:rPr>
                <w:rFonts w:ascii="Lucida Console" w:hAnsi="Lucida Console"/>
                <w:sz w:val="16"/>
                <w:szCs w:val="16"/>
                <w:lang w:val="en-US"/>
              </w:rPr>
            </w:pPr>
          </w:p>
          <w:p w14:paraId="1F05D1A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 "Specified connections for $($</w:t>
            </w:r>
            <w:proofErr w:type="spellStart"/>
            <w:r w:rsidRPr="00431E2E">
              <w:rPr>
                <w:rFonts w:ascii="Lucida Console" w:hAnsi="Lucida Console"/>
                <w:sz w:val="16"/>
                <w:szCs w:val="16"/>
                <w:lang w:val="en-US"/>
              </w:rPr>
              <w:t>oAdaps.Count</w:t>
            </w:r>
            <w:proofErr w:type="spellEnd"/>
            <w:r w:rsidRPr="00431E2E">
              <w:rPr>
                <w:rFonts w:ascii="Lucida Console" w:hAnsi="Lucida Console"/>
                <w:sz w:val="16"/>
                <w:szCs w:val="16"/>
                <w:lang w:val="en-US"/>
              </w:rPr>
              <w:t>) adapters"</w:t>
            </w:r>
          </w:p>
          <w:p w14:paraId="3D49919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 "Found $($</w:t>
            </w:r>
            <w:proofErr w:type="spellStart"/>
            <w:r w:rsidRPr="00431E2E">
              <w:rPr>
                <w:rFonts w:ascii="Lucida Console" w:hAnsi="Lucida Console"/>
                <w:sz w:val="16"/>
                <w:szCs w:val="16"/>
                <w:lang w:val="en-US"/>
              </w:rPr>
              <w:t>oAdapters.Count</w:t>
            </w:r>
            <w:proofErr w:type="spellEnd"/>
            <w:r w:rsidRPr="00431E2E">
              <w:rPr>
                <w:rFonts w:ascii="Lucida Console" w:hAnsi="Lucida Console"/>
                <w:sz w:val="16"/>
                <w:szCs w:val="16"/>
                <w:lang w:val="en-US"/>
              </w:rPr>
              <w:t>) network adapters"</w:t>
            </w:r>
          </w:p>
          <w:p w14:paraId="4A63537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w:t>
            </w:r>
          </w:p>
          <w:p w14:paraId="5F855DCF" w14:textId="77777777" w:rsidR="00431E2E" w:rsidRPr="00431E2E" w:rsidRDefault="00431E2E" w:rsidP="00431E2E">
            <w:pPr>
              <w:pStyle w:val="HSStandaard"/>
              <w:rPr>
                <w:rFonts w:ascii="Lucida Console" w:hAnsi="Lucida Console"/>
                <w:sz w:val="16"/>
                <w:szCs w:val="16"/>
                <w:lang w:val="en-US"/>
              </w:rPr>
            </w:pPr>
          </w:p>
          <w:p w14:paraId="1A6CB1C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if ($</w:t>
            </w:r>
            <w:proofErr w:type="spellStart"/>
            <w:r w:rsidRPr="00431E2E">
              <w:rPr>
                <w:rFonts w:ascii="Lucida Console" w:hAnsi="Lucida Console"/>
                <w:sz w:val="16"/>
                <w:szCs w:val="16"/>
                <w:lang w:val="en-US"/>
              </w:rPr>
              <w:t>oAdaps.Count</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oAdapters.Count</w:t>
            </w:r>
            <w:proofErr w:type="spellEnd"/>
            <w:r w:rsidRPr="00431E2E">
              <w:rPr>
                <w:rFonts w:ascii="Lucida Console" w:hAnsi="Lucida Console"/>
                <w:sz w:val="16"/>
                <w:szCs w:val="16"/>
                <w:lang w:val="en-US"/>
              </w:rPr>
              <w:t>) {</w:t>
            </w:r>
          </w:p>
          <w:p w14:paraId="56ED087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"Run the script"</w:t>
            </w:r>
          </w:p>
          <w:p w14:paraId="5E6BA48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else {</w:t>
            </w:r>
          </w:p>
          <w:p w14:paraId="62930E2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"Other number of defined network interfaces"</w:t>
            </w:r>
          </w:p>
          <w:p w14:paraId="3E92E2D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break;</w:t>
            </w:r>
          </w:p>
          <w:p w14:paraId="2414D81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4EB3254D" w14:textId="77777777" w:rsidR="00431E2E" w:rsidRPr="00431E2E" w:rsidRDefault="00431E2E" w:rsidP="00431E2E">
            <w:pPr>
              <w:pStyle w:val="HSStandaard"/>
              <w:rPr>
                <w:rFonts w:ascii="Lucida Console" w:hAnsi="Lucida Console"/>
                <w:sz w:val="16"/>
                <w:szCs w:val="16"/>
                <w:lang w:val="en-US"/>
              </w:rPr>
            </w:pPr>
          </w:p>
          <w:p w14:paraId="49AADC3B" w14:textId="77777777" w:rsidR="00431E2E" w:rsidRPr="00431E2E" w:rsidRDefault="00431E2E" w:rsidP="00431E2E">
            <w:pPr>
              <w:pStyle w:val="HSStandaard"/>
              <w:rPr>
                <w:rFonts w:ascii="Lucida Console" w:hAnsi="Lucida Console"/>
                <w:sz w:val="16"/>
                <w:szCs w:val="16"/>
                <w:lang w:val="en-US"/>
              </w:rPr>
            </w:pPr>
            <w:proofErr w:type="spellStart"/>
            <w:r w:rsidRPr="00431E2E">
              <w:rPr>
                <w:rFonts w:ascii="Lucida Console" w:hAnsi="Lucida Console"/>
                <w:sz w:val="16"/>
                <w:szCs w:val="16"/>
                <w:lang w:val="en-US"/>
              </w:rPr>
              <w:t>foreach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oAdap</w:t>
            </w:r>
            <w:proofErr w:type="spellEnd"/>
            <w:r w:rsidRPr="00431E2E">
              <w:rPr>
                <w:rFonts w:ascii="Lucida Console" w:hAnsi="Lucida Console"/>
                <w:sz w:val="16"/>
                <w:szCs w:val="16"/>
                <w:lang w:val="en-US"/>
              </w:rPr>
              <w:t xml:space="preserve"> in $</w:t>
            </w:r>
            <w:proofErr w:type="spellStart"/>
            <w:r w:rsidRPr="00431E2E">
              <w:rPr>
                <w:rFonts w:ascii="Lucida Console" w:hAnsi="Lucida Console"/>
                <w:sz w:val="16"/>
                <w:szCs w:val="16"/>
                <w:lang w:val="en-US"/>
              </w:rPr>
              <w:t>oAdapters</w:t>
            </w:r>
            <w:proofErr w:type="spellEnd"/>
            <w:r w:rsidRPr="00431E2E">
              <w:rPr>
                <w:rFonts w:ascii="Lucida Console" w:hAnsi="Lucida Console"/>
                <w:sz w:val="16"/>
                <w:szCs w:val="16"/>
                <w:lang w:val="en-US"/>
              </w:rPr>
              <w:t>) {</w:t>
            </w:r>
          </w:p>
          <w:p w14:paraId="3ACF946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oAdap.Location.Length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gt</w:t>
            </w:r>
            <w:proofErr w:type="spellEnd"/>
            <w:r w:rsidRPr="00431E2E">
              <w:rPr>
                <w:rFonts w:ascii="Lucida Console" w:hAnsi="Lucida Console"/>
                <w:sz w:val="16"/>
                <w:szCs w:val="16"/>
                <w:lang w:val="en-US"/>
              </w:rPr>
              <w:t xml:space="preserve"> 0) {</w:t>
            </w:r>
          </w:p>
          <w:p w14:paraId="487E275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$s = $</w:t>
            </w:r>
            <w:proofErr w:type="spellStart"/>
            <w:r w:rsidRPr="00431E2E">
              <w:rPr>
                <w:rFonts w:ascii="Lucida Console" w:hAnsi="Lucida Console"/>
                <w:sz w:val="16"/>
                <w:szCs w:val="16"/>
                <w:lang w:val="en-US"/>
              </w:rPr>
              <w:t>oAdap.Location.Substring</w:t>
            </w:r>
            <w:proofErr w:type="spellEnd"/>
            <w:r w:rsidRPr="00431E2E">
              <w:rPr>
                <w:rFonts w:ascii="Lucida Console" w:hAnsi="Lucida Console"/>
                <w:sz w:val="16"/>
                <w:szCs w:val="16"/>
                <w:lang w:val="en-US"/>
              </w:rPr>
              <w:t>(8,($</w:t>
            </w:r>
            <w:proofErr w:type="spellStart"/>
            <w:r w:rsidRPr="00431E2E">
              <w:rPr>
                <w:rFonts w:ascii="Lucida Console" w:hAnsi="Lucida Console"/>
                <w:sz w:val="16"/>
                <w:szCs w:val="16"/>
                <w:lang w:val="en-US"/>
              </w:rPr>
              <w:t>oAdap.Location.IndexOf</w:t>
            </w:r>
            <w:proofErr w:type="spellEnd"/>
            <w:r w:rsidRPr="00431E2E">
              <w:rPr>
                <w:rFonts w:ascii="Lucida Console" w:hAnsi="Lucida Console"/>
                <w:sz w:val="16"/>
                <w:szCs w:val="16"/>
                <w:lang w:val="en-US"/>
              </w:rPr>
              <w:t>(',')-8))</w:t>
            </w:r>
          </w:p>
          <w:p w14:paraId="2AB8E7B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oAdap.Location.Substring</w:t>
            </w:r>
            <w:proofErr w:type="spellEnd"/>
            <w:r w:rsidRPr="00431E2E">
              <w:rPr>
                <w:rFonts w:ascii="Lucida Console" w:hAnsi="Lucida Console"/>
                <w:sz w:val="16"/>
                <w:szCs w:val="16"/>
                <w:lang w:val="en-US"/>
              </w:rPr>
              <w:t>($oAdap.Location.Length-1,1)</w:t>
            </w:r>
          </w:p>
          <w:p w14:paraId="129F060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 xml:space="preserve"> = ([int]$s*10)+([int]$oAdap.Location.Substring($oAdap.Location.Length-1,1))</w:t>
            </w:r>
          </w:p>
          <w:p w14:paraId="79B7994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oDevs.Add</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oAdap.DeviceID</w:t>
            </w:r>
            <w:proofErr w:type="spellEnd"/>
            <w:r w:rsidRPr="00431E2E">
              <w:rPr>
                <w:rFonts w:ascii="Lucida Console" w:hAnsi="Lucida Console"/>
                <w:sz w:val="16"/>
                <w:szCs w:val="16"/>
                <w:lang w:val="en-US"/>
              </w:rPr>
              <w:t>))</w:t>
            </w:r>
          </w:p>
          <w:p w14:paraId="13811FD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 else {</w:t>
            </w:r>
          </w:p>
          <w:p w14:paraId="5BAFB1D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oVMDevs.Add</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iVMDevs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oAdap.DeviceID</w:t>
            </w:r>
            <w:proofErr w:type="spellEnd"/>
            <w:r w:rsidRPr="00431E2E">
              <w:rPr>
                <w:rFonts w:ascii="Lucida Console" w:hAnsi="Lucida Console"/>
                <w:sz w:val="16"/>
                <w:szCs w:val="16"/>
                <w:lang w:val="en-US"/>
              </w:rPr>
              <w:t>)</w:t>
            </w:r>
          </w:p>
          <w:p w14:paraId="7E46F93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iVMDevs</w:t>
            </w:r>
            <w:proofErr w:type="spellEnd"/>
            <w:r w:rsidRPr="00431E2E">
              <w:rPr>
                <w:rFonts w:ascii="Lucida Console" w:hAnsi="Lucida Console"/>
                <w:sz w:val="16"/>
                <w:szCs w:val="16"/>
                <w:lang w:val="en-US"/>
              </w:rPr>
              <w:t>++</w:t>
            </w:r>
          </w:p>
          <w:p w14:paraId="03D3D14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
          <w:p w14:paraId="70116FD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67FC17B1" w14:textId="77777777" w:rsidR="00431E2E" w:rsidRPr="00431E2E" w:rsidRDefault="00431E2E" w:rsidP="00431E2E">
            <w:pPr>
              <w:pStyle w:val="HSStandaard"/>
              <w:rPr>
                <w:rFonts w:ascii="Lucida Console" w:hAnsi="Lucida Console"/>
                <w:sz w:val="16"/>
                <w:szCs w:val="16"/>
                <w:lang w:val="en-US"/>
              </w:rPr>
            </w:pPr>
          </w:p>
          <w:p w14:paraId="4D25CEE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xml:space="preserve">function </w:t>
            </w:r>
            <w:proofErr w:type="spellStart"/>
            <w:r w:rsidRPr="00431E2E">
              <w:rPr>
                <w:rFonts w:ascii="Lucida Console" w:hAnsi="Lucida Console"/>
                <w:sz w:val="16"/>
                <w:szCs w:val="16"/>
                <w:lang w:val="en-US"/>
              </w:rPr>
              <w:t>addZero</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iInput</w:t>
            </w:r>
            <w:proofErr w:type="spellEnd"/>
            <w:r w:rsidRPr="00431E2E">
              <w:rPr>
                <w:rFonts w:ascii="Lucida Console" w:hAnsi="Lucida Console"/>
                <w:sz w:val="16"/>
                <w:szCs w:val="16"/>
                <w:lang w:val="en-US"/>
              </w:rPr>
              <w:t>){</w:t>
            </w:r>
          </w:p>
          <w:p w14:paraId="3E80039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return "{0:D4}" -f [</w:t>
            </w:r>
            <w:proofErr w:type="spellStart"/>
            <w:r w:rsidRPr="00431E2E">
              <w:rPr>
                <w:rFonts w:ascii="Lucida Console" w:hAnsi="Lucida Console"/>
                <w:sz w:val="16"/>
                <w:szCs w:val="16"/>
                <w:lang w:val="en-US"/>
              </w:rPr>
              <w:t>int</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iInput</w:t>
            </w:r>
            <w:proofErr w:type="spellEnd"/>
          </w:p>
          <w:p w14:paraId="5017434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277CB8D6" w14:textId="77777777" w:rsidR="00431E2E" w:rsidRPr="00431E2E" w:rsidRDefault="00431E2E" w:rsidP="00431E2E">
            <w:pPr>
              <w:pStyle w:val="HSStandaard"/>
              <w:rPr>
                <w:rFonts w:ascii="Lucida Console" w:hAnsi="Lucida Console"/>
                <w:sz w:val="16"/>
                <w:szCs w:val="16"/>
                <w:lang w:val="en-US"/>
              </w:rPr>
            </w:pPr>
          </w:p>
          <w:p w14:paraId="76CBAC8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oDevNew</w:t>
            </w:r>
            <w:proofErr w:type="spellEnd"/>
            <w:r w:rsidRPr="00431E2E">
              <w:rPr>
                <w:rFonts w:ascii="Lucida Console" w:hAnsi="Lucida Console"/>
                <w:sz w:val="16"/>
                <w:szCs w:val="16"/>
                <w:lang w:val="en-US"/>
              </w:rPr>
              <w:t xml:space="preserve"> = $</w:t>
            </w:r>
            <w:proofErr w:type="spellStart"/>
            <w:r w:rsidRPr="00431E2E">
              <w:rPr>
                <w:rFonts w:ascii="Lucida Console" w:hAnsi="Lucida Console"/>
                <w:sz w:val="16"/>
                <w:szCs w:val="16"/>
                <w:lang w:val="en-US"/>
              </w:rPr>
              <w:t>oDevs.GetEnumerator</w:t>
            </w:r>
            <w:proofErr w:type="spellEnd"/>
            <w:r w:rsidRPr="00431E2E">
              <w:rPr>
                <w:rFonts w:ascii="Lucida Console" w:hAnsi="Lucida Console"/>
                <w:sz w:val="16"/>
                <w:szCs w:val="16"/>
                <w:lang w:val="en-US"/>
              </w:rPr>
              <w:t>() | Sort-Object Name</w:t>
            </w:r>
          </w:p>
          <w:p w14:paraId="7EA5A4A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if ($</w:t>
            </w:r>
            <w:proofErr w:type="spellStart"/>
            <w:r w:rsidRPr="00431E2E">
              <w:rPr>
                <w:rFonts w:ascii="Lucida Console" w:hAnsi="Lucida Console"/>
                <w:sz w:val="16"/>
                <w:szCs w:val="16"/>
                <w:lang w:val="en-US"/>
              </w:rPr>
              <w:t>oDevNew</w:t>
            </w:r>
            <w:proofErr w:type="spellEnd"/>
            <w:r w:rsidRPr="00431E2E">
              <w:rPr>
                <w:rFonts w:ascii="Lucida Console" w:hAnsi="Lucida Console"/>
                <w:sz w:val="16"/>
                <w:szCs w:val="16"/>
                <w:lang w:val="en-US"/>
              </w:rPr>
              <w:t xml:space="preserve"> -ne $Null) {</w:t>
            </w:r>
          </w:p>
          <w:p w14:paraId="33A9B7B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proofErr w:type="spellStart"/>
            <w:r w:rsidRPr="00431E2E">
              <w:rPr>
                <w:rFonts w:ascii="Lucida Console" w:hAnsi="Lucida Console"/>
                <w:sz w:val="16"/>
                <w:szCs w:val="16"/>
                <w:lang w:val="en-US"/>
              </w:rPr>
              <w:t>foreach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oItem</w:t>
            </w:r>
            <w:proofErr w:type="spellEnd"/>
            <w:r w:rsidRPr="00431E2E">
              <w:rPr>
                <w:rFonts w:ascii="Lucida Console" w:hAnsi="Lucida Console"/>
                <w:sz w:val="16"/>
                <w:szCs w:val="16"/>
                <w:lang w:val="en-US"/>
              </w:rPr>
              <w:t xml:space="preserve"> in $</w:t>
            </w:r>
            <w:proofErr w:type="spellStart"/>
            <w:r w:rsidRPr="00431E2E">
              <w:rPr>
                <w:rFonts w:ascii="Lucida Console" w:hAnsi="Lucida Console"/>
                <w:sz w:val="16"/>
                <w:szCs w:val="16"/>
                <w:lang w:val="en-US"/>
              </w:rPr>
              <w:t>oDevNew</w:t>
            </w:r>
            <w:proofErr w:type="spellEnd"/>
            <w:r w:rsidRPr="00431E2E">
              <w:rPr>
                <w:rFonts w:ascii="Lucida Console" w:hAnsi="Lucida Console"/>
                <w:sz w:val="16"/>
                <w:szCs w:val="16"/>
                <w:lang w:val="en-US"/>
              </w:rPr>
              <w:t>) {</w:t>
            </w:r>
          </w:p>
          <w:p w14:paraId="10F8B6E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oDrv</w:t>
            </w:r>
            <w:proofErr w:type="spellEnd"/>
            <w:r w:rsidRPr="00431E2E">
              <w:rPr>
                <w:rFonts w:ascii="Lucida Console" w:hAnsi="Lucida Console"/>
                <w:sz w:val="16"/>
                <w:szCs w:val="16"/>
                <w:lang w:val="en-US"/>
              </w:rPr>
              <w:t xml:space="preserve"> = Get-</w:t>
            </w:r>
            <w:proofErr w:type="spellStart"/>
            <w:r w:rsidRPr="00431E2E">
              <w:rPr>
                <w:rFonts w:ascii="Lucida Console" w:hAnsi="Lucida Console"/>
                <w:sz w:val="16"/>
                <w:szCs w:val="16"/>
                <w:lang w:val="en-US"/>
              </w:rPr>
              <w:t>WMIObject</w:t>
            </w:r>
            <w:proofErr w:type="spellEnd"/>
            <w:r w:rsidRPr="00431E2E">
              <w:rPr>
                <w:rFonts w:ascii="Lucida Console" w:hAnsi="Lucida Console"/>
                <w:sz w:val="16"/>
                <w:szCs w:val="16"/>
                <w:lang w:val="en-US"/>
              </w:rPr>
              <w:t xml:space="preserve"> Win32_PNPSignedDriver | where { $_.</w:t>
            </w:r>
            <w:proofErr w:type="spellStart"/>
            <w:r w:rsidRPr="00431E2E">
              <w:rPr>
                <w:rFonts w:ascii="Lucida Console" w:hAnsi="Lucida Console"/>
                <w:sz w:val="16"/>
                <w:szCs w:val="16"/>
                <w:lang w:val="en-US"/>
              </w:rPr>
              <w:t>DeviceClass</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"NET" -and $_.</w:t>
            </w:r>
            <w:proofErr w:type="spellStart"/>
            <w:r w:rsidRPr="00431E2E">
              <w:rPr>
                <w:rFonts w:ascii="Lucida Console" w:hAnsi="Lucida Console"/>
                <w:sz w:val="16"/>
                <w:szCs w:val="16"/>
                <w:lang w:val="en-US"/>
              </w:rPr>
              <w:t>HardWareID</w:t>
            </w:r>
            <w:proofErr w:type="spellEnd"/>
            <w:r w:rsidRPr="00431E2E">
              <w:rPr>
                <w:rFonts w:ascii="Lucida Console" w:hAnsi="Lucida Console"/>
                <w:sz w:val="16"/>
                <w:szCs w:val="16"/>
                <w:lang w:val="en-US"/>
              </w:rPr>
              <w:t xml:space="preserve"> -like "*PCI*" -and $_.</w:t>
            </w:r>
            <w:proofErr w:type="spellStart"/>
            <w:r w:rsidRPr="00431E2E">
              <w:rPr>
                <w:rFonts w:ascii="Lucida Console" w:hAnsi="Lucida Console"/>
                <w:sz w:val="16"/>
                <w:szCs w:val="16"/>
                <w:lang w:val="en-US"/>
              </w:rPr>
              <w:t>DeviceID</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oItem.Value</w:t>
            </w:r>
            <w:proofErr w:type="spellEnd"/>
            <w:r w:rsidRPr="00431E2E">
              <w:rPr>
                <w:rFonts w:ascii="Lucida Console" w:hAnsi="Lucida Console"/>
                <w:sz w:val="16"/>
                <w:szCs w:val="16"/>
                <w:lang w:val="en-US"/>
              </w:rPr>
              <w:t>)}</w:t>
            </w:r>
          </w:p>
          <w:p w14:paraId="308C845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oNet</w:t>
            </w:r>
            <w:proofErr w:type="spellEnd"/>
            <w:r w:rsidRPr="00431E2E">
              <w:rPr>
                <w:rFonts w:ascii="Lucida Console" w:hAnsi="Lucida Console"/>
                <w:sz w:val="16"/>
                <w:szCs w:val="16"/>
                <w:lang w:val="en-US"/>
              </w:rPr>
              <w:t xml:space="preserve"> = Get-</w:t>
            </w:r>
            <w:proofErr w:type="spellStart"/>
            <w:r w:rsidRPr="00431E2E">
              <w:rPr>
                <w:rFonts w:ascii="Lucida Console" w:hAnsi="Lucida Console"/>
                <w:sz w:val="16"/>
                <w:szCs w:val="16"/>
                <w:lang w:val="en-US"/>
              </w:rPr>
              <w:t>WMIObject</w:t>
            </w:r>
            <w:proofErr w:type="spellEnd"/>
            <w:r w:rsidRPr="00431E2E">
              <w:rPr>
                <w:rFonts w:ascii="Lucida Console" w:hAnsi="Lucida Console"/>
                <w:sz w:val="16"/>
                <w:szCs w:val="16"/>
                <w:lang w:val="en-US"/>
              </w:rPr>
              <w:t xml:space="preserve"> Win32_NetworkAdapter | where { $_.</w:t>
            </w:r>
            <w:proofErr w:type="spellStart"/>
            <w:r w:rsidRPr="00431E2E">
              <w:rPr>
                <w:rFonts w:ascii="Lucida Console" w:hAnsi="Lucida Console"/>
                <w:sz w:val="16"/>
                <w:szCs w:val="16"/>
                <w:lang w:val="en-US"/>
              </w:rPr>
              <w:t>PNPDeviceID</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oItem.Value</w:t>
            </w:r>
            <w:proofErr w:type="spellEnd"/>
            <w:r w:rsidRPr="00431E2E">
              <w:rPr>
                <w:rFonts w:ascii="Lucida Console" w:hAnsi="Lucida Console"/>
                <w:sz w:val="16"/>
                <w:szCs w:val="16"/>
                <w:lang w:val="en-US"/>
              </w:rPr>
              <w:t>)}</w:t>
            </w:r>
          </w:p>
          <w:p w14:paraId="19BDFD1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p>
          <w:p w14:paraId="28A2012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Write-Host "Interface $</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oNet.NetConnectionID</w:t>
            </w:r>
            <w:proofErr w:type="spellEnd"/>
            <w:r w:rsidRPr="00431E2E">
              <w:rPr>
                <w:rFonts w:ascii="Lucida Console" w:hAnsi="Lucida Console"/>
                <w:sz w:val="16"/>
                <w:szCs w:val="16"/>
                <w:lang w:val="en-US"/>
              </w:rPr>
              <w:t>)]"</w:t>
            </w:r>
          </w:p>
          <w:p w14:paraId="6A13847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blDebug</w:t>
            </w:r>
            <w:proofErr w:type="spellEnd"/>
            <w:r w:rsidRPr="00431E2E">
              <w:rPr>
                <w:rFonts w:ascii="Lucida Console" w:hAnsi="Lucida Console"/>
                <w:sz w:val="16"/>
                <w:szCs w:val="16"/>
                <w:lang w:val="en-US"/>
              </w:rPr>
              <w:t>) {</w:t>
            </w:r>
          </w:p>
          <w:p w14:paraId="09CEC69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'Adapter Name :' $</w:t>
            </w:r>
            <w:proofErr w:type="spellStart"/>
            <w:r w:rsidRPr="00431E2E">
              <w:rPr>
                <w:rFonts w:ascii="Lucida Console" w:hAnsi="Lucida Console"/>
                <w:sz w:val="16"/>
                <w:szCs w:val="16"/>
                <w:lang w:val="en-US"/>
              </w:rPr>
              <w:t>oNet.NetConnectionID</w:t>
            </w:r>
            <w:proofErr w:type="spellEnd"/>
          </w:p>
          <w:p w14:paraId="5CA6640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'PCI BUS :' $</w:t>
            </w:r>
            <w:proofErr w:type="spellStart"/>
            <w:r w:rsidRPr="00431E2E">
              <w:rPr>
                <w:rFonts w:ascii="Lucida Console" w:hAnsi="Lucida Console"/>
                <w:sz w:val="16"/>
                <w:szCs w:val="16"/>
                <w:lang w:val="en-US"/>
              </w:rPr>
              <w:t>oDrv.Location</w:t>
            </w:r>
            <w:proofErr w:type="spellEnd"/>
          </w:p>
          <w:p w14:paraId="7657549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'MAC Address :' $</w:t>
            </w:r>
            <w:proofErr w:type="spellStart"/>
            <w:r w:rsidRPr="00431E2E">
              <w:rPr>
                <w:rFonts w:ascii="Lucida Console" w:hAnsi="Lucida Console"/>
                <w:sz w:val="16"/>
                <w:szCs w:val="16"/>
                <w:lang w:val="en-US"/>
              </w:rPr>
              <w:t>oNet.MACAddress</w:t>
            </w:r>
            <w:proofErr w:type="spellEnd"/>
          </w:p>
          <w:p w14:paraId="0F547FE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'GUID :' $</w:t>
            </w:r>
            <w:proofErr w:type="spellStart"/>
            <w:r w:rsidRPr="00431E2E">
              <w:rPr>
                <w:rFonts w:ascii="Lucida Console" w:hAnsi="Lucida Console"/>
                <w:sz w:val="16"/>
                <w:szCs w:val="16"/>
                <w:lang w:val="en-US"/>
              </w:rPr>
              <w:t>oNet.GUID</w:t>
            </w:r>
            <w:proofErr w:type="spellEnd"/>
          </w:p>
          <w:p w14:paraId="37BC1F3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'Device ID:' $</w:t>
            </w:r>
            <w:proofErr w:type="spellStart"/>
            <w:r w:rsidRPr="00431E2E">
              <w:rPr>
                <w:rFonts w:ascii="Lucida Console" w:hAnsi="Lucida Console"/>
                <w:sz w:val="16"/>
                <w:szCs w:val="16"/>
                <w:lang w:val="en-US"/>
              </w:rPr>
              <w:t>oNet.DeviceID</w:t>
            </w:r>
            <w:proofErr w:type="spellEnd"/>
          </w:p>
          <w:p w14:paraId="4706F18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
          <w:p w14:paraId="706B97E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p>
          <w:p w14:paraId="6AAEB7E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oAdaps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ToString</w:t>
            </w:r>
            <w:proofErr w:type="spellEnd"/>
            <w:r w:rsidRPr="00431E2E">
              <w:rPr>
                <w:rFonts w:ascii="Lucida Console" w:hAnsi="Lucida Console"/>
                <w:sz w:val="16"/>
                <w:szCs w:val="16"/>
                <w:lang w:val="en-US"/>
              </w:rPr>
              <w:t>() -</w:t>
            </w:r>
            <w:proofErr w:type="spellStart"/>
            <w:r w:rsidRPr="00431E2E">
              <w:rPr>
                <w:rFonts w:ascii="Lucida Console" w:hAnsi="Lucida Console"/>
                <w:sz w:val="16"/>
                <w:szCs w:val="16"/>
                <w:lang w:val="en-US"/>
              </w:rPr>
              <w:t>cne</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oNet.NetConnectionID.ToString</w:t>
            </w:r>
            <w:proofErr w:type="spellEnd"/>
            <w:r w:rsidRPr="00431E2E">
              <w:rPr>
                <w:rFonts w:ascii="Lucida Console" w:hAnsi="Lucida Console"/>
                <w:sz w:val="16"/>
                <w:szCs w:val="16"/>
                <w:lang w:val="en-US"/>
              </w:rPr>
              <w:t>()) {</w:t>
            </w:r>
          </w:p>
          <w:p w14:paraId="4BD1197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"Current name [$($</w:t>
            </w:r>
            <w:proofErr w:type="spellStart"/>
            <w:r w:rsidRPr="00431E2E">
              <w:rPr>
                <w:rFonts w:ascii="Lucida Console" w:hAnsi="Lucida Console"/>
                <w:sz w:val="16"/>
                <w:szCs w:val="16"/>
                <w:lang w:val="en-US"/>
              </w:rPr>
              <w:t>oNet.NetConnectionID</w:t>
            </w:r>
            <w:proofErr w:type="spellEnd"/>
            <w:r w:rsidRPr="00431E2E">
              <w:rPr>
                <w:rFonts w:ascii="Lucida Console" w:hAnsi="Lucida Console"/>
                <w:sz w:val="16"/>
                <w:szCs w:val="16"/>
                <w:lang w:val="en-US"/>
              </w:rPr>
              <w:t>)] change to [$($</w:t>
            </w:r>
            <w:proofErr w:type="spellStart"/>
            <w:r w:rsidRPr="00431E2E">
              <w:rPr>
                <w:rFonts w:ascii="Lucida Console" w:hAnsi="Lucida Console"/>
                <w:sz w:val="16"/>
                <w:szCs w:val="16"/>
                <w:lang w:val="en-US"/>
              </w:rPr>
              <w:t>oAdaps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 -</w:t>
            </w:r>
            <w:proofErr w:type="spellStart"/>
            <w:r w:rsidRPr="00431E2E">
              <w:rPr>
                <w:rFonts w:ascii="Lucida Console" w:hAnsi="Lucida Console"/>
                <w:sz w:val="16"/>
                <w:szCs w:val="16"/>
                <w:lang w:val="en-US"/>
              </w:rPr>
              <w:t>ForegroundColor</w:t>
            </w:r>
            <w:proofErr w:type="spellEnd"/>
            <w:r w:rsidRPr="00431E2E">
              <w:rPr>
                <w:rFonts w:ascii="Lucida Console" w:hAnsi="Lucida Console"/>
                <w:sz w:val="16"/>
                <w:szCs w:val="16"/>
                <w:lang w:val="en-US"/>
              </w:rPr>
              <w:t xml:space="preserve"> Yellow</w:t>
            </w:r>
          </w:p>
          <w:p w14:paraId="2FCAC53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blModify</w:t>
            </w:r>
            <w:proofErr w:type="spellEnd"/>
            <w:r w:rsidRPr="00431E2E">
              <w:rPr>
                <w:rFonts w:ascii="Lucida Console" w:hAnsi="Lucida Console"/>
                <w:sz w:val="16"/>
                <w:szCs w:val="16"/>
                <w:lang w:val="en-US"/>
              </w:rPr>
              <w:t>) {</w:t>
            </w:r>
          </w:p>
          <w:p w14:paraId="10FBD64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oNet.NetConnectionID</w:t>
            </w:r>
            <w:proofErr w:type="spellEnd"/>
            <w:r w:rsidRPr="00431E2E">
              <w:rPr>
                <w:rFonts w:ascii="Lucida Console" w:hAnsi="Lucida Console"/>
                <w:sz w:val="16"/>
                <w:szCs w:val="16"/>
                <w:lang w:val="en-US"/>
              </w:rPr>
              <w:t xml:space="preserve"> = $</w:t>
            </w:r>
            <w:proofErr w:type="spellStart"/>
            <w:r w:rsidRPr="00431E2E">
              <w:rPr>
                <w:rFonts w:ascii="Lucida Console" w:hAnsi="Lucida Console"/>
                <w:sz w:val="16"/>
                <w:szCs w:val="16"/>
                <w:lang w:val="en-US"/>
              </w:rPr>
              <w:t>oAdaps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w:t>
            </w:r>
          </w:p>
          <w:p w14:paraId="2857FD5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oNet.psbase.Put</w:t>
            </w:r>
            <w:proofErr w:type="spellEnd"/>
            <w:r w:rsidRPr="00431E2E">
              <w:rPr>
                <w:rFonts w:ascii="Lucida Console" w:hAnsi="Lucida Console"/>
                <w:sz w:val="16"/>
                <w:szCs w:val="16"/>
                <w:lang w:val="en-US"/>
              </w:rPr>
              <w:t>()</w:t>
            </w:r>
          </w:p>
          <w:p w14:paraId="529FD2F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oNet.psbase.Put</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NetConnectionID</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oAdaps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 # | Out-Null</w:t>
            </w:r>
          </w:p>
          <w:p w14:paraId="586E3DE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r w:rsidRPr="00431E2E">
              <w:rPr>
                <w:rFonts w:ascii="Lucida Console" w:hAnsi="Lucida Console"/>
                <w:sz w:val="16"/>
                <w:szCs w:val="16"/>
                <w:lang w:val="en-US"/>
              </w:rPr>
              <w:tab/>
              <w:t>}</w:t>
            </w:r>
          </w:p>
          <w:p w14:paraId="184A9D4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'GUID :' $</w:t>
            </w:r>
            <w:proofErr w:type="spellStart"/>
            <w:r w:rsidRPr="00431E2E">
              <w:rPr>
                <w:rFonts w:ascii="Lucida Console" w:hAnsi="Lucida Console"/>
                <w:sz w:val="16"/>
                <w:szCs w:val="16"/>
                <w:lang w:val="en-US"/>
              </w:rPr>
              <w:t>oNet.GUID</w:t>
            </w:r>
            <w:proofErr w:type="spellEnd"/>
          </w:p>
          <w:p w14:paraId="0180105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
          <w:p w14:paraId="28FEF2B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oAdapConfigs</w:t>
            </w:r>
            <w:proofErr w:type="spellEnd"/>
            <w:r w:rsidRPr="00431E2E">
              <w:rPr>
                <w:rFonts w:ascii="Lucida Console" w:hAnsi="Lucida Console"/>
                <w:sz w:val="16"/>
                <w:szCs w:val="16"/>
                <w:lang w:val="en-US"/>
              </w:rPr>
              <w:t xml:space="preserve"> = Get-</w:t>
            </w:r>
            <w:proofErr w:type="spellStart"/>
            <w:r w:rsidRPr="00431E2E">
              <w:rPr>
                <w:rFonts w:ascii="Lucida Console" w:hAnsi="Lucida Console"/>
                <w:sz w:val="16"/>
                <w:szCs w:val="16"/>
                <w:lang w:val="en-US"/>
              </w:rPr>
              <w:t>WMIObject</w:t>
            </w:r>
            <w:proofErr w:type="spellEnd"/>
            <w:r w:rsidRPr="00431E2E">
              <w:rPr>
                <w:rFonts w:ascii="Lucida Console" w:hAnsi="Lucida Console"/>
                <w:sz w:val="16"/>
                <w:szCs w:val="16"/>
                <w:lang w:val="en-US"/>
              </w:rPr>
              <w:t xml:space="preserve"> -Query "select * from Win32_NetworkAdapterConfiguration where Caption ='$($</w:t>
            </w:r>
            <w:proofErr w:type="spellStart"/>
            <w:r w:rsidRPr="00431E2E">
              <w:rPr>
                <w:rFonts w:ascii="Lucida Console" w:hAnsi="Lucida Console"/>
                <w:sz w:val="16"/>
                <w:szCs w:val="16"/>
                <w:lang w:val="en-US"/>
              </w:rPr>
              <w:t>oNet.Caption</w:t>
            </w:r>
            <w:proofErr w:type="spellEnd"/>
            <w:r w:rsidRPr="00431E2E">
              <w:rPr>
                <w:rFonts w:ascii="Lucida Console" w:hAnsi="Lucida Console"/>
                <w:sz w:val="16"/>
                <w:szCs w:val="16"/>
                <w:lang w:val="en-US"/>
              </w:rPr>
              <w:t>)'"</w:t>
            </w:r>
          </w:p>
          <w:p w14:paraId="57B2BAB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proofErr w:type="spellStart"/>
            <w:r w:rsidRPr="00431E2E">
              <w:rPr>
                <w:rFonts w:ascii="Lucida Console" w:hAnsi="Lucida Console"/>
                <w:sz w:val="16"/>
                <w:szCs w:val="16"/>
                <w:lang w:val="en-US"/>
              </w:rPr>
              <w:t>foreach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oAdapConfig</w:t>
            </w:r>
            <w:proofErr w:type="spellEnd"/>
            <w:r w:rsidRPr="00431E2E">
              <w:rPr>
                <w:rFonts w:ascii="Lucida Console" w:hAnsi="Lucida Console"/>
                <w:sz w:val="16"/>
                <w:szCs w:val="16"/>
                <w:lang w:val="en-US"/>
              </w:rPr>
              <w:t xml:space="preserve"> in $</w:t>
            </w:r>
            <w:proofErr w:type="spellStart"/>
            <w:r w:rsidRPr="00431E2E">
              <w:rPr>
                <w:rFonts w:ascii="Lucida Console" w:hAnsi="Lucida Console"/>
                <w:sz w:val="16"/>
                <w:szCs w:val="16"/>
                <w:lang w:val="en-US"/>
              </w:rPr>
              <w:t>oAdapConfigs</w:t>
            </w:r>
            <w:proofErr w:type="spellEnd"/>
            <w:r w:rsidRPr="00431E2E">
              <w:rPr>
                <w:rFonts w:ascii="Lucida Console" w:hAnsi="Lucida Console"/>
                <w:sz w:val="16"/>
                <w:szCs w:val="16"/>
                <w:lang w:val="en-US"/>
              </w:rPr>
              <w:t>) {</w:t>
            </w:r>
          </w:p>
          <w:p w14:paraId="7EB1C81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oAdapConfig.IPConnectionMetric</w:t>
            </w:r>
            <w:proofErr w:type="spellEnd"/>
            <w:r w:rsidRPr="00431E2E">
              <w:rPr>
                <w:rFonts w:ascii="Lucida Console" w:hAnsi="Lucida Console"/>
                <w:sz w:val="16"/>
                <w:szCs w:val="16"/>
                <w:lang w:val="en-US"/>
              </w:rPr>
              <w:t xml:space="preserve"> -ne $</w:t>
            </w:r>
            <w:proofErr w:type="spellStart"/>
            <w:r w:rsidRPr="00431E2E">
              <w:rPr>
                <w:rFonts w:ascii="Lucida Console" w:hAnsi="Lucida Console"/>
                <w:sz w:val="16"/>
                <w:szCs w:val="16"/>
                <w:lang w:val="en-US"/>
              </w:rPr>
              <w:t>oMetrics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 {</w:t>
            </w:r>
          </w:p>
          <w:p w14:paraId="05563F8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oAdapConfig.IPEnabled</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$True) {</w:t>
            </w:r>
          </w:p>
          <w:p w14:paraId="58CED1D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"Changing connection metric from $($</w:t>
            </w:r>
            <w:proofErr w:type="spellStart"/>
            <w:r w:rsidRPr="00431E2E">
              <w:rPr>
                <w:rFonts w:ascii="Lucida Console" w:hAnsi="Lucida Console"/>
                <w:sz w:val="16"/>
                <w:szCs w:val="16"/>
                <w:lang w:val="en-US"/>
              </w:rPr>
              <w:t>oAdapConfig.IPConnectionMetric</w:t>
            </w:r>
            <w:proofErr w:type="spellEnd"/>
            <w:r w:rsidRPr="00431E2E">
              <w:rPr>
                <w:rFonts w:ascii="Lucida Console" w:hAnsi="Lucida Console"/>
                <w:sz w:val="16"/>
                <w:szCs w:val="16"/>
                <w:lang w:val="en-US"/>
              </w:rPr>
              <w:t>) to $($</w:t>
            </w:r>
            <w:proofErr w:type="spellStart"/>
            <w:r w:rsidRPr="00431E2E">
              <w:rPr>
                <w:rFonts w:ascii="Lucida Console" w:hAnsi="Lucida Console"/>
                <w:sz w:val="16"/>
                <w:szCs w:val="16"/>
                <w:lang w:val="en-US"/>
              </w:rPr>
              <w:t>oMetrics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 -</w:t>
            </w:r>
            <w:proofErr w:type="spellStart"/>
            <w:r w:rsidRPr="00431E2E">
              <w:rPr>
                <w:rFonts w:ascii="Lucida Console" w:hAnsi="Lucida Console"/>
                <w:sz w:val="16"/>
                <w:szCs w:val="16"/>
                <w:lang w:val="en-US"/>
              </w:rPr>
              <w:t>ForegroundColor</w:t>
            </w:r>
            <w:proofErr w:type="spellEnd"/>
            <w:r w:rsidRPr="00431E2E">
              <w:rPr>
                <w:rFonts w:ascii="Lucida Console" w:hAnsi="Lucida Console"/>
                <w:sz w:val="16"/>
                <w:szCs w:val="16"/>
                <w:lang w:val="en-US"/>
              </w:rPr>
              <w:t xml:space="preserve"> Yellow -</w:t>
            </w:r>
            <w:proofErr w:type="spellStart"/>
            <w:r w:rsidRPr="00431E2E">
              <w:rPr>
                <w:rFonts w:ascii="Lucida Console" w:hAnsi="Lucida Console"/>
                <w:sz w:val="16"/>
                <w:szCs w:val="16"/>
                <w:lang w:val="en-US"/>
              </w:rPr>
              <w:t>NoNewLine</w:t>
            </w:r>
            <w:proofErr w:type="spellEnd"/>
          </w:p>
          <w:p w14:paraId="1155E64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p>
          <w:p w14:paraId="276EEC5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blModify</w:t>
            </w:r>
            <w:proofErr w:type="spellEnd"/>
            <w:r w:rsidRPr="00431E2E">
              <w:rPr>
                <w:rFonts w:ascii="Lucida Console" w:hAnsi="Lucida Console"/>
                <w:sz w:val="16"/>
                <w:szCs w:val="16"/>
                <w:lang w:val="en-US"/>
              </w:rPr>
              <w:t>) {</w:t>
            </w:r>
          </w:p>
          <w:p w14:paraId="656E475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oRet</w:t>
            </w:r>
            <w:proofErr w:type="spellEnd"/>
            <w:r w:rsidRPr="00431E2E">
              <w:rPr>
                <w:rFonts w:ascii="Lucida Console" w:hAnsi="Lucida Console"/>
                <w:sz w:val="16"/>
                <w:szCs w:val="16"/>
                <w:lang w:val="en-US"/>
              </w:rPr>
              <w:t xml:space="preserve"> = $</w:t>
            </w:r>
            <w:proofErr w:type="spellStart"/>
            <w:r w:rsidRPr="00431E2E">
              <w:rPr>
                <w:rFonts w:ascii="Lucida Console" w:hAnsi="Lucida Console"/>
                <w:sz w:val="16"/>
                <w:szCs w:val="16"/>
                <w:lang w:val="en-US"/>
              </w:rPr>
              <w:t>oAdapConfig.SetIPConnectionMetric</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oMetrics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w:t>
            </w:r>
          </w:p>
          <w:p w14:paraId="52B4684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oRet.ReturnValue</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0) {</w:t>
            </w:r>
          </w:p>
          <w:p w14:paraId="6E10DC5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"completed" -</w:t>
            </w:r>
            <w:proofErr w:type="spellStart"/>
            <w:r w:rsidRPr="00431E2E">
              <w:rPr>
                <w:rFonts w:ascii="Lucida Console" w:hAnsi="Lucida Console"/>
                <w:sz w:val="16"/>
                <w:szCs w:val="16"/>
                <w:lang w:val="en-US"/>
              </w:rPr>
              <w:t>ForegroundColor</w:t>
            </w:r>
            <w:proofErr w:type="spellEnd"/>
            <w:r w:rsidRPr="00431E2E">
              <w:rPr>
                <w:rFonts w:ascii="Lucida Console" w:hAnsi="Lucida Console"/>
                <w:sz w:val="16"/>
                <w:szCs w:val="16"/>
                <w:lang w:val="en-US"/>
              </w:rPr>
              <w:t xml:space="preserve"> Green</w:t>
            </w:r>
          </w:p>
          <w:p w14:paraId="17E27F3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 else {</w:t>
            </w:r>
          </w:p>
          <w:p w14:paraId="6737AAC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"failed [$($</w:t>
            </w:r>
            <w:proofErr w:type="spellStart"/>
            <w:r w:rsidRPr="00431E2E">
              <w:rPr>
                <w:rFonts w:ascii="Lucida Console" w:hAnsi="Lucida Console"/>
                <w:sz w:val="16"/>
                <w:szCs w:val="16"/>
                <w:lang w:val="en-US"/>
              </w:rPr>
              <w:t>oRet.ReturnValue</w:t>
            </w:r>
            <w:proofErr w:type="spellEnd"/>
            <w:r w:rsidRPr="00431E2E">
              <w:rPr>
                <w:rFonts w:ascii="Lucida Console" w:hAnsi="Lucida Console"/>
                <w:sz w:val="16"/>
                <w:szCs w:val="16"/>
                <w:lang w:val="en-US"/>
              </w:rPr>
              <w:t>)]" -</w:t>
            </w:r>
            <w:proofErr w:type="spellStart"/>
            <w:r w:rsidRPr="00431E2E">
              <w:rPr>
                <w:rFonts w:ascii="Lucida Console" w:hAnsi="Lucida Console"/>
                <w:sz w:val="16"/>
                <w:szCs w:val="16"/>
                <w:lang w:val="en-US"/>
              </w:rPr>
              <w:t>ForegroundColor</w:t>
            </w:r>
            <w:proofErr w:type="spellEnd"/>
            <w:r w:rsidRPr="00431E2E">
              <w:rPr>
                <w:rFonts w:ascii="Lucida Console" w:hAnsi="Lucida Console"/>
                <w:sz w:val="16"/>
                <w:szCs w:val="16"/>
                <w:lang w:val="en-US"/>
              </w:rPr>
              <w:t xml:space="preserve"> Red</w:t>
            </w:r>
          </w:p>
          <w:p w14:paraId="5D9EDAB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
          <w:p w14:paraId="323ABE6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
          <w:p w14:paraId="12A780A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
          <w:p w14:paraId="3EFEB36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p>
          <w:p w14:paraId="4C3617A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blModify</w:t>
            </w:r>
            <w:proofErr w:type="spellEnd"/>
            <w:r w:rsidRPr="00431E2E">
              <w:rPr>
                <w:rFonts w:ascii="Lucida Console" w:hAnsi="Lucida Console"/>
                <w:sz w:val="16"/>
                <w:szCs w:val="16"/>
                <w:lang w:val="en-US"/>
              </w:rPr>
              <w:t>) {</w:t>
            </w:r>
          </w:p>
          <w:p w14:paraId="5235CD8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iManNic</w:t>
            </w:r>
            <w:proofErr w:type="spellEnd"/>
            <w:r w:rsidRPr="00431E2E">
              <w:rPr>
                <w:rFonts w:ascii="Lucida Console" w:hAnsi="Lucida Console"/>
                <w:sz w:val="16"/>
                <w:szCs w:val="16"/>
                <w:lang w:val="en-US"/>
              </w:rPr>
              <w:t>) {</w:t>
            </w:r>
          </w:p>
          <w:p w14:paraId="7519F9B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oAdapConfig.SetDynamicDNSRegistration</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True,$False</w:t>
            </w:r>
            <w:proofErr w:type="spellEnd"/>
            <w:r w:rsidRPr="00431E2E">
              <w:rPr>
                <w:rFonts w:ascii="Lucida Console" w:hAnsi="Lucida Console"/>
                <w:sz w:val="16"/>
                <w:szCs w:val="16"/>
                <w:lang w:val="en-US"/>
              </w:rPr>
              <w:t>) | Out-Null</w:t>
            </w:r>
          </w:p>
          <w:p w14:paraId="008F087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oAdapConfig.SetDNSDomain</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sManDnsSuffix</w:t>
            </w:r>
            <w:proofErr w:type="spellEnd"/>
            <w:r w:rsidRPr="00431E2E">
              <w:rPr>
                <w:rFonts w:ascii="Lucida Console" w:hAnsi="Lucida Console"/>
                <w:sz w:val="16"/>
                <w:szCs w:val="16"/>
                <w:lang w:val="en-US"/>
              </w:rPr>
              <w:t>) | Out-Null</w:t>
            </w:r>
          </w:p>
          <w:p w14:paraId="0A440B8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 else {</w:t>
            </w:r>
          </w:p>
          <w:p w14:paraId="6F7C100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oAdapConfig.SetDynamicDNSRegistration</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False,$False</w:t>
            </w:r>
            <w:proofErr w:type="spellEnd"/>
            <w:r w:rsidRPr="00431E2E">
              <w:rPr>
                <w:rFonts w:ascii="Lucida Console" w:hAnsi="Lucida Console"/>
                <w:sz w:val="16"/>
                <w:szCs w:val="16"/>
                <w:lang w:val="en-US"/>
              </w:rPr>
              <w:t>) | Out-Null</w:t>
            </w:r>
          </w:p>
          <w:p w14:paraId="057F4F1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
          <w:p w14:paraId="000A21A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 else {</w:t>
            </w:r>
          </w:p>
          <w:p w14:paraId="1FBA375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w:t>
            </w:r>
          </w:p>
          <w:p w14:paraId="45EA1AD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
          <w:p w14:paraId="4114727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
          <w:p w14:paraId="4878EAB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p>
          <w:p w14:paraId="61D16F5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blModify</w:t>
            </w:r>
            <w:proofErr w:type="spellEnd"/>
            <w:r w:rsidRPr="00431E2E">
              <w:rPr>
                <w:rFonts w:ascii="Lucida Console" w:hAnsi="Lucida Console"/>
                <w:sz w:val="16"/>
                <w:szCs w:val="16"/>
                <w:lang w:val="en-US"/>
              </w:rPr>
              <w:t>) {</w:t>
            </w:r>
          </w:p>
          <w:p w14:paraId="3AA9E01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iManNic</w:t>
            </w:r>
            <w:proofErr w:type="spellEnd"/>
            <w:r w:rsidRPr="00431E2E">
              <w:rPr>
                <w:rFonts w:ascii="Lucida Console" w:hAnsi="Lucida Console"/>
                <w:sz w:val="16"/>
                <w:szCs w:val="16"/>
                <w:lang w:val="en-US"/>
              </w:rPr>
              <w:t>) {</w:t>
            </w:r>
          </w:p>
          <w:p w14:paraId="2206604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lastRenderedPageBreak/>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oAdapConfig.SetDynamicDNSRegistration</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True,$False</w:t>
            </w:r>
            <w:proofErr w:type="spellEnd"/>
            <w:r w:rsidRPr="00431E2E">
              <w:rPr>
                <w:rFonts w:ascii="Lucida Console" w:hAnsi="Lucida Console"/>
                <w:sz w:val="16"/>
                <w:szCs w:val="16"/>
                <w:lang w:val="en-US"/>
              </w:rPr>
              <w:t>) | Out-Null</w:t>
            </w:r>
          </w:p>
          <w:p w14:paraId="69A8EED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oAdapConfig.SetDNSDomain</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sManDnsSuffix</w:t>
            </w:r>
            <w:proofErr w:type="spellEnd"/>
            <w:r w:rsidRPr="00431E2E">
              <w:rPr>
                <w:rFonts w:ascii="Lucida Console" w:hAnsi="Lucida Console"/>
                <w:sz w:val="16"/>
                <w:szCs w:val="16"/>
                <w:lang w:val="en-US"/>
              </w:rPr>
              <w:t>) | Out-Null</w:t>
            </w:r>
          </w:p>
          <w:p w14:paraId="10DFA6E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 else {</w:t>
            </w:r>
          </w:p>
          <w:p w14:paraId="6F124B2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oAdapConfig.SetDynamicDNSRegistration</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False,$False</w:t>
            </w:r>
            <w:proofErr w:type="spellEnd"/>
            <w:r w:rsidRPr="00431E2E">
              <w:rPr>
                <w:rFonts w:ascii="Lucida Console" w:hAnsi="Lucida Console"/>
                <w:sz w:val="16"/>
                <w:szCs w:val="16"/>
                <w:lang w:val="en-US"/>
              </w:rPr>
              <w:t>) | Out-Null</w:t>
            </w:r>
          </w:p>
          <w:p w14:paraId="2BDAC8B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
          <w:p w14:paraId="0353573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
          <w:p w14:paraId="2F45DC6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
          <w:p w14:paraId="26254C3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p>
          <w:p w14:paraId="7FE8A61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oNet.NetConnectionID</w:t>
            </w:r>
            <w:proofErr w:type="spellEnd"/>
            <w:r w:rsidRPr="00431E2E">
              <w:rPr>
                <w:rFonts w:ascii="Lucida Console" w:hAnsi="Lucida Console"/>
                <w:sz w:val="16"/>
                <w:szCs w:val="16"/>
                <w:lang w:val="en-US"/>
              </w:rPr>
              <w:t xml:space="preserve"> -match "</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 {</w:t>
            </w:r>
          </w:p>
          <w:p w14:paraId="1B38228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oAdaps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 -match "</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 {</w:t>
            </w:r>
          </w:p>
          <w:p w14:paraId="5391B08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 xml:space="preserve"> connection [$($</w:t>
            </w:r>
            <w:proofErr w:type="spellStart"/>
            <w:r w:rsidRPr="00431E2E">
              <w:rPr>
                <w:rFonts w:ascii="Lucida Console" w:hAnsi="Lucida Console"/>
                <w:sz w:val="16"/>
                <w:szCs w:val="16"/>
                <w:lang w:val="en-US"/>
              </w:rPr>
              <w:t>oNet.NetConnectionID</w:t>
            </w:r>
            <w:proofErr w:type="spellEnd"/>
            <w:r w:rsidRPr="00431E2E">
              <w:rPr>
                <w:rFonts w:ascii="Lucida Console" w:hAnsi="Lucida Console"/>
                <w:sz w:val="16"/>
                <w:szCs w:val="16"/>
                <w:lang w:val="en-US"/>
              </w:rPr>
              <w:t>)]"</w:t>
            </w:r>
          </w:p>
          <w:p w14:paraId="172DB47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Write-Host "  Unbinding from IPv6"</w:t>
            </w:r>
          </w:p>
          <w:p w14:paraId="4F71CE8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 Unbind TCP IPv6 from adapter</w:t>
            </w:r>
          </w:p>
          <w:p w14:paraId="5C0D67A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sRegProp</w:t>
            </w:r>
            <w:proofErr w:type="spellEnd"/>
            <w:r w:rsidRPr="00431E2E">
              <w:rPr>
                <w:rFonts w:ascii="Lucida Console" w:hAnsi="Lucida Console"/>
                <w:sz w:val="16"/>
                <w:szCs w:val="16"/>
                <w:lang w:val="en-US"/>
              </w:rPr>
              <w:t xml:space="preserve"> = $(Get-</w:t>
            </w:r>
            <w:proofErr w:type="spellStart"/>
            <w:r w:rsidRPr="00431E2E">
              <w:rPr>
                <w:rFonts w:ascii="Lucida Console" w:hAnsi="Lucida Console"/>
                <w:sz w:val="16"/>
                <w:szCs w:val="16"/>
                <w:lang w:val="en-US"/>
              </w:rPr>
              <w:t>ItemProperty</w:t>
            </w:r>
            <w:proofErr w:type="spellEnd"/>
            <w:r w:rsidRPr="00431E2E">
              <w:rPr>
                <w:rFonts w:ascii="Lucida Console" w:hAnsi="Lucida Console"/>
                <w:sz w:val="16"/>
                <w:szCs w:val="16"/>
                <w:lang w:val="en-US"/>
              </w:rPr>
              <w:t xml:space="preserve"> -Path "HKLM:\SYSTEM\CurrentControlSet\Control\Class\{4D36E972-E325-11CE-BFC1-08002BE10318}\$(addZero($oNet.DeviceID))\Linkage").UpperBind | Select-String -Pattern "Tcpip6" -</w:t>
            </w:r>
            <w:proofErr w:type="spellStart"/>
            <w:r w:rsidRPr="00431E2E">
              <w:rPr>
                <w:rFonts w:ascii="Lucida Console" w:hAnsi="Lucida Console"/>
                <w:sz w:val="16"/>
                <w:szCs w:val="16"/>
                <w:lang w:val="en-US"/>
              </w:rPr>
              <w:t>NotMatch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SimpleMatch</w:t>
            </w:r>
            <w:proofErr w:type="spellEnd"/>
          </w:p>
          <w:p w14:paraId="094DBA7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r w:rsidRPr="00431E2E">
              <w:rPr>
                <w:rFonts w:ascii="Lucida Console" w:hAnsi="Lucida Console"/>
                <w:sz w:val="16"/>
                <w:szCs w:val="16"/>
                <w:lang w:val="en-US"/>
              </w:rPr>
              <w:tab/>
              <w:t>Set-</w:t>
            </w:r>
            <w:proofErr w:type="spellStart"/>
            <w:r w:rsidRPr="00431E2E">
              <w:rPr>
                <w:rFonts w:ascii="Lucida Console" w:hAnsi="Lucida Console"/>
                <w:sz w:val="16"/>
                <w:szCs w:val="16"/>
                <w:lang w:val="en-US"/>
              </w:rPr>
              <w:t>ItemProperty</w:t>
            </w:r>
            <w:proofErr w:type="spellEnd"/>
            <w:r w:rsidRPr="00431E2E">
              <w:rPr>
                <w:rFonts w:ascii="Lucida Console" w:hAnsi="Lucida Console"/>
                <w:sz w:val="16"/>
                <w:szCs w:val="16"/>
                <w:lang w:val="en-US"/>
              </w:rPr>
              <w:t xml:space="preserve"> -Path "HKLM:\SYSTEM\CurrentControlSet\Control\Class\{4D36E972-E325-11CE-BFC1-08002BE10318}\$(addZero($oNet.DeviceID))\Linkage" -Name "</w:t>
            </w:r>
            <w:proofErr w:type="spellStart"/>
            <w:r w:rsidRPr="00431E2E">
              <w:rPr>
                <w:rFonts w:ascii="Lucida Console" w:hAnsi="Lucida Console"/>
                <w:sz w:val="16"/>
                <w:szCs w:val="16"/>
                <w:lang w:val="en-US"/>
              </w:rPr>
              <w:t>UpperBind</w:t>
            </w:r>
            <w:proofErr w:type="spellEnd"/>
            <w:r w:rsidRPr="00431E2E">
              <w:rPr>
                <w:rFonts w:ascii="Lucida Console" w:hAnsi="Lucida Console"/>
                <w:sz w:val="16"/>
                <w:szCs w:val="16"/>
                <w:lang w:val="en-US"/>
              </w:rPr>
              <w:t xml:space="preserve">" -Type </w:t>
            </w:r>
            <w:proofErr w:type="spellStart"/>
            <w:r w:rsidRPr="00431E2E">
              <w:rPr>
                <w:rFonts w:ascii="Lucida Console" w:hAnsi="Lucida Console"/>
                <w:sz w:val="16"/>
                <w:szCs w:val="16"/>
                <w:lang w:val="en-US"/>
              </w:rPr>
              <w:t>MultiString</w:t>
            </w:r>
            <w:proofErr w:type="spellEnd"/>
            <w:r w:rsidRPr="00431E2E">
              <w:rPr>
                <w:rFonts w:ascii="Lucida Console" w:hAnsi="Lucida Console"/>
                <w:sz w:val="16"/>
                <w:szCs w:val="16"/>
                <w:lang w:val="en-US"/>
              </w:rPr>
              <w:t xml:space="preserve"> -Value $</w:t>
            </w:r>
            <w:proofErr w:type="spellStart"/>
            <w:r w:rsidRPr="00431E2E">
              <w:rPr>
                <w:rFonts w:ascii="Lucida Console" w:hAnsi="Lucida Console"/>
                <w:sz w:val="16"/>
                <w:szCs w:val="16"/>
                <w:lang w:val="en-US"/>
              </w:rPr>
              <w:t>sRegProp</w:t>
            </w:r>
            <w:proofErr w:type="spellEnd"/>
          </w:p>
          <w:p w14:paraId="05F6864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
          <w:p w14:paraId="5D8A039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$oIPv4.Add($</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oNet.GUID</w:t>
            </w:r>
            <w:proofErr w:type="spellEnd"/>
            <w:r w:rsidRPr="00431E2E">
              <w:rPr>
                <w:rFonts w:ascii="Lucida Console" w:hAnsi="Lucida Console"/>
                <w:sz w:val="16"/>
                <w:szCs w:val="16"/>
                <w:lang w:val="en-US"/>
              </w:rPr>
              <w:t>)</w:t>
            </w:r>
          </w:p>
          <w:p w14:paraId="12B9BC9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$oIPv6.Add($</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oNet.GUID</w:t>
            </w:r>
            <w:proofErr w:type="spellEnd"/>
            <w:r w:rsidRPr="00431E2E">
              <w:rPr>
                <w:rFonts w:ascii="Lucida Console" w:hAnsi="Lucida Console"/>
                <w:sz w:val="16"/>
                <w:szCs w:val="16"/>
                <w:lang w:val="en-US"/>
              </w:rPr>
              <w:t>)</w:t>
            </w:r>
          </w:p>
          <w:p w14:paraId="7A84877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r>
          </w:p>
          <w:p w14:paraId="494D597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iAdap</w:t>
            </w:r>
            <w:proofErr w:type="spellEnd"/>
            <w:r w:rsidRPr="00431E2E">
              <w:rPr>
                <w:rFonts w:ascii="Lucida Console" w:hAnsi="Lucida Console"/>
                <w:sz w:val="16"/>
                <w:szCs w:val="16"/>
                <w:lang w:val="en-US"/>
              </w:rPr>
              <w:t>++</w:t>
            </w:r>
          </w:p>
          <w:p w14:paraId="376EDD1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Write-Host</w:t>
            </w:r>
          </w:p>
          <w:p w14:paraId="332381A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
          <w:p w14:paraId="7432EC5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60A2AB29" w14:textId="77777777" w:rsidR="00431E2E" w:rsidRPr="00431E2E" w:rsidRDefault="00431E2E" w:rsidP="00431E2E">
            <w:pPr>
              <w:pStyle w:val="HSStandaard"/>
              <w:rPr>
                <w:rFonts w:ascii="Lucida Console" w:hAnsi="Lucida Console"/>
                <w:sz w:val="16"/>
                <w:szCs w:val="16"/>
                <w:lang w:val="en-US"/>
              </w:rPr>
            </w:pPr>
          </w:p>
          <w:p w14:paraId="5B8D3C01" w14:textId="77777777" w:rsidR="00431E2E" w:rsidRPr="00431E2E" w:rsidRDefault="00431E2E" w:rsidP="00431E2E">
            <w:pPr>
              <w:pStyle w:val="HSStandaard"/>
              <w:rPr>
                <w:rFonts w:ascii="Lucida Console" w:hAnsi="Lucida Console"/>
                <w:sz w:val="16"/>
                <w:szCs w:val="16"/>
                <w:lang w:val="en-US"/>
              </w:rPr>
            </w:pPr>
          </w:p>
          <w:p w14:paraId="5443D2B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Bind IPv4</w:t>
            </w:r>
          </w:p>
          <w:p w14:paraId="48F7CD5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oVal</w:t>
            </w:r>
            <w:proofErr w:type="spellEnd"/>
            <w:r w:rsidRPr="00431E2E">
              <w:rPr>
                <w:rFonts w:ascii="Lucida Console" w:hAnsi="Lucida Console"/>
                <w:sz w:val="16"/>
                <w:szCs w:val="16"/>
                <w:lang w:val="en-US"/>
              </w:rPr>
              <w:t xml:space="preserve"> = @{}</w:t>
            </w:r>
          </w:p>
          <w:p w14:paraId="658C423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=0</w:t>
            </w:r>
          </w:p>
          <w:p w14:paraId="50D41A41" w14:textId="77777777" w:rsidR="00431E2E" w:rsidRPr="00431E2E" w:rsidRDefault="00431E2E" w:rsidP="00431E2E">
            <w:pPr>
              <w:pStyle w:val="HSStandaard"/>
              <w:rPr>
                <w:rFonts w:ascii="Lucida Console" w:hAnsi="Lucida Console"/>
                <w:sz w:val="16"/>
                <w:szCs w:val="16"/>
                <w:lang w:val="en-US"/>
              </w:rPr>
            </w:pPr>
            <w:proofErr w:type="spellStart"/>
            <w:r w:rsidRPr="00431E2E">
              <w:rPr>
                <w:rFonts w:ascii="Lucida Console" w:hAnsi="Lucida Console"/>
                <w:sz w:val="16"/>
                <w:szCs w:val="16"/>
                <w:lang w:val="en-US"/>
              </w:rPr>
              <w:t>foreach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oItem</w:t>
            </w:r>
            <w:proofErr w:type="spellEnd"/>
            <w:r w:rsidRPr="00431E2E">
              <w:rPr>
                <w:rFonts w:ascii="Lucida Console" w:hAnsi="Lucida Console"/>
                <w:sz w:val="16"/>
                <w:szCs w:val="16"/>
                <w:lang w:val="en-US"/>
              </w:rPr>
              <w:t xml:space="preserve"> in ($</w:t>
            </w:r>
            <w:proofErr w:type="spellStart"/>
            <w:r w:rsidRPr="00431E2E">
              <w:rPr>
                <w:rFonts w:ascii="Lucida Console" w:hAnsi="Lucida Console"/>
                <w:sz w:val="16"/>
                <w:szCs w:val="16"/>
                <w:lang w:val="en-US"/>
              </w:rPr>
              <w:t>oOrder.GetEnumerator</w:t>
            </w:r>
            <w:proofErr w:type="spellEnd"/>
            <w:r w:rsidRPr="00431E2E">
              <w:rPr>
                <w:rFonts w:ascii="Lucida Console" w:hAnsi="Lucida Console"/>
                <w:sz w:val="16"/>
                <w:szCs w:val="16"/>
                <w:lang w:val="en-US"/>
              </w:rPr>
              <w:t>() | Sort-Object -Property Name)) {</w:t>
            </w:r>
          </w:p>
          <w:p w14:paraId="7400224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oVal.Add</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,"\Device\$($oIPv4[$</w:t>
            </w:r>
            <w:proofErr w:type="spellStart"/>
            <w:r w:rsidRPr="00431E2E">
              <w:rPr>
                <w:rFonts w:ascii="Lucida Console" w:hAnsi="Lucida Console"/>
                <w:sz w:val="16"/>
                <w:szCs w:val="16"/>
                <w:lang w:val="en-US"/>
              </w:rPr>
              <w:t>oItem.Value</w:t>
            </w:r>
            <w:proofErr w:type="spellEnd"/>
            <w:r w:rsidRPr="00431E2E">
              <w:rPr>
                <w:rFonts w:ascii="Lucida Console" w:hAnsi="Lucida Console"/>
                <w:sz w:val="16"/>
                <w:szCs w:val="16"/>
                <w:lang w:val="en-US"/>
              </w:rPr>
              <w:t>])")</w:t>
            </w:r>
          </w:p>
          <w:p w14:paraId="442EEE0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w:t>
            </w:r>
          </w:p>
          <w:p w14:paraId="576D86D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1FDA9DD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$oArrBindIPv4 = ($</w:t>
            </w:r>
            <w:proofErr w:type="spellStart"/>
            <w:r w:rsidRPr="00431E2E">
              <w:rPr>
                <w:rFonts w:ascii="Lucida Console" w:hAnsi="Lucida Console"/>
                <w:sz w:val="16"/>
                <w:szCs w:val="16"/>
                <w:lang w:val="en-US"/>
              </w:rPr>
              <w:t>oVal.GetEnumerator</w:t>
            </w:r>
            <w:proofErr w:type="spellEnd"/>
            <w:r w:rsidRPr="00431E2E">
              <w:rPr>
                <w:rFonts w:ascii="Lucida Console" w:hAnsi="Lucida Console"/>
                <w:sz w:val="16"/>
                <w:szCs w:val="16"/>
                <w:lang w:val="en-US"/>
              </w:rPr>
              <w:t>() | Sort-Object -Property Name) | Select -</w:t>
            </w:r>
            <w:proofErr w:type="spellStart"/>
            <w:r w:rsidRPr="00431E2E">
              <w:rPr>
                <w:rFonts w:ascii="Lucida Console" w:hAnsi="Lucida Console"/>
                <w:sz w:val="16"/>
                <w:szCs w:val="16"/>
                <w:lang w:val="en-US"/>
              </w:rPr>
              <w:t>ExpandProperty</w:t>
            </w:r>
            <w:proofErr w:type="spellEnd"/>
            <w:r w:rsidRPr="00431E2E">
              <w:rPr>
                <w:rFonts w:ascii="Lucida Console" w:hAnsi="Lucida Console"/>
                <w:sz w:val="16"/>
                <w:szCs w:val="16"/>
                <w:lang w:val="en-US"/>
              </w:rPr>
              <w:t xml:space="preserve">  Value</w:t>
            </w:r>
          </w:p>
          <w:p w14:paraId="20E6936E" w14:textId="77777777" w:rsidR="00431E2E" w:rsidRPr="00431E2E" w:rsidRDefault="00431E2E" w:rsidP="00431E2E">
            <w:pPr>
              <w:pStyle w:val="HSStandaard"/>
              <w:rPr>
                <w:rFonts w:ascii="Lucida Console" w:hAnsi="Lucida Console"/>
                <w:sz w:val="16"/>
                <w:szCs w:val="16"/>
                <w:lang w:val="en-US"/>
              </w:rPr>
            </w:pPr>
          </w:p>
          <w:p w14:paraId="48B2B7A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Export IPv4</w:t>
            </w:r>
          </w:p>
          <w:p w14:paraId="0B3B7F1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oVal</w:t>
            </w:r>
            <w:proofErr w:type="spellEnd"/>
            <w:r w:rsidRPr="00431E2E">
              <w:rPr>
                <w:rFonts w:ascii="Lucida Console" w:hAnsi="Lucida Console"/>
                <w:sz w:val="16"/>
                <w:szCs w:val="16"/>
                <w:lang w:val="en-US"/>
              </w:rPr>
              <w:t xml:space="preserve"> = @{}</w:t>
            </w:r>
          </w:p>
          <w:p w14:paraId="0486986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=0</w:t>
            </w:r>
          </w:p>
          <w:p w14:paraId="3A90759D" w14:textId="77777777" w:rsidR="00431E2E" w:rsidRPr="00431E2E" w:rsidRDefault="00431E2E" w:rsidP="00431E2E">
            <w:pPr>
              <w:pStyle w:val="HSStandaard"/>
              <w:rPr>
                <w:rFonts w:ascii="Lucida Console" w:hAnsi="Lucida Console"/>
                <w:sz w:val="16"/>
                <w:szCs w:val="16"/>
                <w:lang w:val="en-US"/>
              </w:rPr>
            </w:pPr>
            <w:proofErr w:type="spellStart"/>
            <w:r w:rsidRPr="00431E2E">
              <w:rPr>
                <w:rFonts w:ascii="Lucida Console" w:hAnsi="Lucida Console"/>
                <w:sz w:val="16"/>
                <w:szCs w:val="16"/>
                <w:lang w:val="en-US"/>
              </w:rPr>
              <w:t>foreach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oItem</w:t>
            </w:r>
            <w:proofErr w:type="spellEnd"/>
            <w:r w:rsidRPr="00431E2E">
              <w:rPr>
                <w:rFonts w:ascii="Lucida Console" w:hAnsi="Lucida Console"/>
                <w:sz w:val="16"/>
                <w:szCs w:val="16"/>
                <w:lang w:val="en-US"/>
              </w:rPr>
              <w:t xml:space="preserve"> in ($</w:t>
            </w:r>
            <w:proofErr w:type="spellStart"/>
            <w:r w:rsidRPr="00431E2E">
              <w:rPr>
                <w:rFonts w:ascii="Lucida Console" w:hAnsi="Lucida Console"/>
                <w:sz w:val="16"/>
                <w:szCs w:val="16"/>
                <w:lang w:val="en-US"/>
              </w:rPr>
              <w:t>oOrder.GetEnumerator</w:t>
            </w:r>
            <w:proofErr w:type="spellEnd"/>
            <w:r w:rsidRPr="00431E2E">
              <w:rPr>
                <w:rFonts w:ascii="Lucida Console" w:hAnsi="Lucida Console"/>
                <w:sz w:val="16"/>
                <w:szCs w:val="16"/>
                <w:lang w:val="en-US"/>
              </w:rPr>
              <w:t>() | Sort-Object -Property Name)) {</w:t>
            </w:r>
          </w:p>
          <w:p w14:paraId="52FCE09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oVal.Add</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,"\Device\</w:t>
            </w:r>
            <w:proofErr w:type="spellStart"/>
            <w:r w:rsidRPr="00431E2E">
              <w:rPr>
                <w:rFonts w:ascii="Lucida Console" w:hAnsi="Lucida Console"/>
                <w:sz w:val="16"/>
                <w:szCs w:val="16"/>
                <w:lang w:val="en-US"/>
              </w:rPr>
              <w:t>Tcpip</w:t>
            </w:r>
            <w:proofErr w:type="spellEnd"/>
            <w:r w:rsidRPr="00431E2E">
              <w:rPr>
                <w:rFonts w:ascii="Lucida Console" w:hAnsi="Lucida Console"/>
                <w:sz w:val="16"/>
                <w:szCs w:val="16"/>
                <w:lang w:val="en-US"/>
              </w:rPr>
              <w:t>_$($oIPv4[$</w:t>
            </w:r>
            <w:proofErr w:type="spellStart"/>
            <w:r w:rsidRPr="00431E2E">
              <w:rPr>
                <w:rFonts w:ascii="Lucida Console" w:hAnsi="Lucida Console"/>
                <w:sz w:val="16"/>
                <w:szCs w:val="16"/>
                <w:lang w:val="en-US"/>
              </w:rPr>
              <w:t>oItem.Value</w:t>
            </w:r>
            <w:proofErr w:type="spellEnd"/>
            <w:r w:rsidRPr="00431E2E">
              <w:rPr>
                <w:rFonts w:ascii="Lucida Console" w:hAnsi="Lucida Console"/>
                <w:sz w:val="16"/>
                <w:szCs w:val="16"/>
                <w:lang w:val="en-US"/>
              </w:rPr>
              <w:t>])")</w:t>
            </w:r>
          </w:p>
          <w:p w14:paraId="4A41423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w:t>
            </w:r>
          </w:p>
          <w:p w14:paraId="44973D9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7923518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$oArrExportIPv4 = ($</w:t>
            </w:r>
            <w:proofErr w:type="spellStart"/>
            <w:r w:rsidRPr="00431E2E">
              <w:rPr>
                <w:rFonts w:ascii="Lucida Console" w:hAnsi="Lucida Console"/>
                <w:sz w:val="16"/>
                <w:szCs w:val="16"/>
                <w:lang w:val="en-US"/>
              </w:rPr>
              <w:t>oVal.GetEnumerator</w:t>
            </w:r>
            <w:proofErr w:type="spellEnd"/>
            <w:r w:rsidRPr="00431E2E">
              <w:rPr>
                <w:rFonts w:ascii="Lucida Console" w:hAnsi="Lucida Console"/>
                <w:sz w:val="16"/>
                <w:szCs w:val="16"/>
                <w:lang w:val="en-US"/>
              </w:rPr>
              <w:t>() | Sort-Object -Property Name) | Select -</w:t>
            </w:r>
            <w:proofErr w:type="spellStart"/>
            <w:r w:rsidRPr="00431E2E">
              <w:rPr>
                <w:rFonts w:ascii="Lucida Console" w:hAnsi="Lucida Console"/>
                <w:sz w:val="16"/>
                <w:szCs w:val="16"/>
                <w:lang w:val="en-US"/>
              </w:rPr>
              <w:t>ExpandProperty</w:t>
            </w:r>
            <w:proofErr w:type="spellEnd"/>
            <w:r w:rsidRPr="00431E2E">
              <w:rPr>
                <w:rFonts w:ascii="Lucida Console" w:hAnsi="Lucida Console"/>
                <w:sz w:val="16"/>
                <w:szCs w:val="16"/>
                <w:lang w:val="en-US"/>
              </w:rPr>
              <w:t xml:space="preserve">  Value</w:t>
            </w:r>
          </w:p>
          <w:p w14:paraId="5AFB894C" w14:textId="77777777" w:rsidR="00431E2E" w:rsidRPr="00431E2E" w:rsidRDefault="00431E2E" w:rsidP="00431E2E">
            <w:pPr>
              <w:pStyle w:val="HSStandaard"/>
              <w:rPr>
                <w:rFonts w:ascii="Lucida Console" w:hAnsi="Lucida Console"/>
                <w:sz w:val="16"/>
                <w:szCs w:val="16"/>
                <w:lang w:val="en-US"/>
              </w:rPr>
            </w:pPr>
          </w:p>
          <w:p w14:paraId="7ECF201E"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Route IPv4</w:t>
            </w:r>
          </w:p>
          <w:p w14:paraId="6B10143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oVal</w:t>
            </w:r>
            <w:proofErr w:type="spellEnd"/>
            <w:r w:rsidRPr="00431E2E">
              <w:rPr>
                <w:rFonts w:ascii="Lucida Console" w:hAnsi="Lucida Console"/>
                <w:sz w:val="16"/>
                <w:szCs w:val="16"/>
                <w:lang w:val="en-US"/>
              </w:rPr>
              <w:t xml:space="preserve"> = @{}</w:t>
            </w:r>
          </w:p>
          <w:p w14:paraId="62E52D0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=0</w:t>
            </w:r>
          </w:p>
          <w:p w14:paraId="0CFCEFF6" w14:textId="77777777" w:rsidR="00431E2E" w:rsidRPr="00431E2E" w:rsidRDefault="00431E2E" w:rsidP="00431E2E">
            <w:pPr>
              <w:pStyle w:val="HSStandaard"/>
              <w:rPr>
                <w:rFonts w:ascii="Lucida Console" w:hAnsi="Lucida Console"/>
                <w:sz w:val="16"/>
                <w:szCs w:val="16"/>
                <w:lang w:val="en-US"/>
              </w:rPr>
            </w:pPr>
            <w:proofErr w:type="spellStart"/>
            <w:r w:rsidRPr="00431E2E">
              <w:rPr>
                <w:rFonts w:ascii="Lucida Console" w:hAnsi="Lucida Console"/>
                <w:sz w:val="16"/>
                <w:szCs w:val="16"/>
                <w:lang w:val="en-US"/>
              </w:rPr>
              <w:t>foreach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oItem</w:t>
            </w:r>
            <w:proofErr w:type="spellEnd"/>
            <w:r w:rsidRPr="00431E2E">
              <w:rPr>
                <w:rFonts w:ascii="Lucida Console" w:hAnsi="Lucida Console"/>
                <w:sz w:val="16"/>
                <w:szCs w:val="16"/>
                <w:lang w:val="en-US"/>
              </w:rPr>
              <w:t xml:space="preserve"> in ($</w:t>
            </w:r>
            <w:proofErr w:type="spellStart"/>
            <w:r w:rsidRPr="00431E2E">
              <w:rPr>
                <w:rFonts w:ascii="Lucida Console" w:hAnsi="Lucida Console"/>
                <w:sz w:val="16"/>
                <w:szCs w:val="16"/>
                <w:lang w:val="en-US"/>
              </w:rPr>
              <w:t>oOrder.GetEnumerator</w:t>
            </w:r>
            <w:proofErr w:type="spellEnd"/>
            <w:r w:rsidRPr="00431E2E">
              <w:rPr>
                <w:rFonts w:ascii="Lucida Console" w:hAnsi="Lucida Console"/>
                <w:sz w:val="16"/>
                <w:szCs w:val="16"/>
                <w:lang w:val="en-US"/>
              </w:rPr>
              <w:t>() | Sort-Object -Property Name)) {</w:t>
            </w:r>
          </w:p>
          <w:p w14:paraId="5E8E6D5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oVal.Add</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,"""$($oIPv4[$</w:t>
            </w:r>
            <w:proofErr w:type="spellStart"/>
            <w:r w:rsidRPr="00431E2E">
              <w:rPr>
                <w:rFonts w:ascii="Lucida Console" w:hAnsi="Lucida Console"/>
                <w:sz w:val="16"/>
                <w:szCs w:val="16"/>
                <w:lang w:val="en-US"/>
              </w:rPr>
              <w:t>oItem.Value</w:t>
            </w:r>
            <w:proofErr w:type="spellEnd"/>
            <w:r w:rsidRPr="00431E2E">
              <w:rPr>
                <w:rFonts w:ascii="Lucida Console" w:hAnsi="Lucida Console"/>
                <w:sz w:val="16"/>
                <w:szCs w:val="16"/>
                <w:lang w:val="en-US"/>
              </w:rPr>
              <w:t>])""")</w:t>
            </w:r>
          </w:p>
          <w:p w14:paraId="190636B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w:t>
            </w:r>
          </w:p>
          <w:p w14:paraId="1E6DF196"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7AD9B89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$oArrRouteIPv4 = ($</w:t>
            </w:r>
            <w:proofErr w:type="spellStart"/>
            <w:r w:rsidRPr="00431E2E">
              <w:rPr>
                <w:rFonts w:ascii="Lucida Console" w:hAnsi="Lucida Console"/>
                <w:sz w:val="16"/>
                <w:szCs w:val="16"/>
                <w:lang w:val="en-US"/>
              </w:rPr>
              <w:t>oVal.GetEnumerator</w:t>
            </w:r>
            <w:proofErr w:type="spellEnd"/>
            <w:r w:rsidRPr="00431E2E">
              <w:rPr>
                <w:rFonts w:ascii="Lucida Console" w:hAnsi="Lucida Console"/>
                <w:sz w:val="16"/>
                <w:szCs w:val="16"/>
                <w:lang w:val="en-US"/>
              </w:rPr>
              <w:t>() | Sort-Object -Property Name) | Select -</w:t>
            </w:r>
            <w:proofErr w:type="spellStart"/>
            <w:r w:rsidRPr="00431E2E">
              <w:rPr>
                <w:rFonts w:ascii="Lucida Console" w:hAnsi="Lucida Console"/>
                <w:sz w:val="16"/>
                <w:szCs w:val="16"/>
                <w:lang w:val="en-US"/>
              </w:rPr>
              <w:t>ExpandProperty</w:t>
            </w:r>
            <w:proofErr w:type="spellEnd"/>
            <w:r w:rsidRPr="00431E2E">
              <w:rPr>
                <w:rFonts w:ascii="Lucida Console" w:hAnsi="Lucida Console"/>
                <w:sz w:val="16"/>
                <w:szCs w:val="16"/>
                <w:lang w:val="en-US"/>
              </w:rPr>
              <w:t xml:space="preserve">  Value</w:t>
            </w:r>
          </w:p>
          <w:p w14:paraId="0D8A91E8" w14:textId="77777777" w:rsidR="00431E2E" w:rsidRPr="00431E2E" w:rsidRDefault="00431E2E" w:rsidP="00431E2E">
            <w:pPr>
              <w:pStyle w:val="HSStandaard"/>
              <w:rPr>
                <w:rFonts w:ascii="Lucida Console" w:hAnsi="Lucida Console"/>
                <w:sz w:val="16"/>
                <w:szCs w:val="16"/>
                <w:lang w:val="en-US"/>
              </w:rPr>
            </w:pPr>
          </w:p>
          <w:p w14:paraId="180C353E" w14:textId="77777777" w:rsidR="00431E2E" w:rsidRPr="00431E2E" w:rsidRDefault="00431E2E" w:rsidP="00431E2E">
            <w:pPr>
              <w:pStyle w:val="HSStandaard"/>
              <w:rPr>
                <w:rFonts w:ascii="Lucida Console" w:hAnsi="Lucida Console"/>
                <w:sz w:val="16"/>
                <w:szCs w:val="16"/>
                <w:lang w:val="en-US"/>
              </w:rPr>
            </w:pPr>
          </w:p>
          <w:p w14:paraId="27635BB3"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 Bind IPv6</w:t>
            </w:r>
          </w:p>
          <w:p w14:paraId="29C1A324"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oVal</w:t>
            </w:r>
            <w:proofErr w:type="spellEnd"/>
            <w:r w:rsidRPr="00431E2E">
              <w:rPr>
                <w:rFonts w:ascii="Lucida Console" w:hAnsi="Lucida Console"/>
                <w:sz w:val="16"/>
                <w:szCs w:val="16"/>
              </w:rPr>
              <w:t xml:space="preserve"> = @{}</w:t>
            </w:r>
          </w:p>
          <w:p w14:paraId="049C7000"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$i=0</w:t>
            </w:r>
          </w:p>
          <w:p w14:paraId="00817444" w14:textId="77777777" w:rsidR="00431E2E" w:rsidRPr="00431E2E" w:rsidRDefault="00431E2E" w:rsidP="00431E2E">
            <w:pPr>
              <w:pStyle w:val="HSStandaard"/>
              <w:rPr>
                <w:rFonts w:ascii="Lucida Console" w:hAnsi="Lucida Console"/>
                <w:sz w:val="16"/>
                <w:szCs w:val="16"/>
              </w:rPr>
            </w:pPr>
            <w:r w:rsidRPr="00431E2E">
              <w:rPr>
                <w:rFonts w:ascii="Lucida Console" w:hAnsi="Lucida Console"/>
                <w:sz w:val="16"/>
                <w:szCs w:val="16"/>
              </w:rPr>
              <w:t>$</w:t>
            </w:r>
            <w:proofErr w:type="spellStart"/>
            <w:r w:rsidRPr="00431E2E">
              <w:rPr>
                <w:rFonts w:ascii="Lucida Console" w:hAnsi="Lucida Console"/>
                <w:sz w:val="16"/>
                <w:szCs w:val="16"/>
              </w:rPr>
              <w:t>iSCSI</w:t>
            </w:r>
            <w:proofErr w:type="spellEnd"/>
            <w:r w:rsidRPr="00431E2E">
              <w:rPr>
                <w:rFonts w:ascii="Lucida Console" w:hAnsi="Lucida Console"/>
                <w:sz w:val="16"/>
                <w:szCs w:val="16"/>
              </w:rPr>
              <w:t>=0</w:t>
            </w:r>
          </w:p>
          <w:p w14:paraId="0155F407" w14:textId="77777777" w:rsidR="00431E2E" w:rsidRPr="00431E2E" w:rsidRDefault="00431E2E" w:rsidP="00431E2E">
            <w:pPr>
              <w:pStyle w:val="HSStandaard"/>
              <w:rPr>
                <w:rFonts w:ascii="Lucida Console" w:hAnsi="Lucida Console"/>
                <w:sz w:val="16"/>
                <w:szCs w:val="16"/>
                <w:lang w:val="en-US"/>
              </w:rPr>
            </w:pPr>
            <w:proofErr w:type="spellStart"/>
            <w:r w:rsidRPr="00431E2E">
              <w:rPr>
                <w:rFonts w:ascii="Lucida Console" w:hAnsi="Lucida Console"/>
                <w:sz w:val="16"/>
                <w:szCs w:val="16"/>
                <w:lang w:val="en-US"/>
              </w:rPr>
              <w:t>foreach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oItem</w:t>
            </w:r>
            <w:proofErr w:type="spellEnd"/>
            <w:r w:rsidRPr="00431E2E">
              <w:rPr>
                <w:rFonts w:ascii="Lucida Console" w:hAnsi="Lucida Console"/>
                <w:sz w:val="16"/>
                <w:szCs w:val="16"/>
                <w:lang w:val="en-US"/>
              </w:rPr>
              <w:t xml:space="preserve"> in ($</w:t>
            </w:r>
            <w:proofErr w:type="spellStart"/>
            <w:r w:rsidRPr="00431E2E">
              <w:rPr>
                <w:rFonts w:ascii="Lucida Console" w:hAnsi="Lucida Console"/>
                <w:sz w:val="16"/>
                <w:szCs w:val="16"/>
                <w:lang w:val="en-US"/>
              </w:rPr>
              <w:t>oOrder.GetEnumerator</w:t>
            </w:r>
            <w:proofErr w:type="spellEnd"/>
            <w:r w:rsidRPr="00431E2E">
              <w:rPr>
                <w:rFonts w:ascii="Lucida Console" w:hAnsi="Lucida Console"/>
                <w:sz w:val="16"/>
                <w:szCs w:val="16"/>
                <w:lang w:val="en-US"/>
              </w:rPr>
              <w:t>() | Sort-Object -Property Name)) {</w:t>
            </w:r>
          </w:p>
          <w:p w14:paraId="597F612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oAdaps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oItem.Name</w:t>
            </w:r>
            <w:proofErr w:type="spellEnd"/>
            <w:r w:rsidRPr="00431E2E">
              <w:rPr>
                <w:rFonts w:ascii="Lucida Console" w:hAnsi="Lucida Console"/>
                <w:sz w:val="16"/>
                <w:szCs w:val="16"/>
                <w:lang w:val="en-US"/>
              </w:rPr>
              <w:t>]) -match "</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$False) {</w:t>
            </w:r>
          </w:p>
          <w:p w14:paraId="06BFB5E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oVal.Add</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,"""$($oIPv6[$</w:t>
            </w:r>
            <w:proofErr w:type="spellStart"/>
            <w:r w:rsidRPr="00431E2E">
              <w:rPr>
                <w:rFonts w:ascii="Lucida Console" w:hAnsi="Lucida Console"/>
                <w:sz w:val="16"/>
                <w:szCs w:val="16"/>
                <w:lang w:val="en-US"/>
              </w:rPr>
              <w:t>oItem.Value</w:t>
            </w:r>
            <w:proofErr w:type="spellEnd"/>
            <w:r w:rsidRPr="00431E2E">
              <w:rPr>
                <w:rFonts w:ascii="Lucida Console" w:hAnsi="Lucida Console"/>
                <w:sz w:val="16"/>
                <w:szCs w:val="16"/>
                <w:lang w:val="en-US"/>
              </w:rPr>
              <w:t>])""")</w:t>
            </w:r>
          </w:p>
          <w:p w14:paraId="03B2332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w:t>
            </w:r>
          </w:p>
          <w:p w14:paraId="6660A5D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
          <w:p w14:paraId="24C7516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w:t>
            </w:r>
          </w:p>
          <w:p w14:paraId="0D8A682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11CB9A6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$oArrBindIPv6 = ($</w:t>
            </w:r>
            <w:proofErr w:type="spellStart"/>
            <w:r w:rsidRPr="00431E2E">
              <w:rPr>
                <w:rFonts w:ascii="Lucida Console" w:hAnsi="Lucida Console"/>
                <w:sz w:val="16"/>
                <w:szCs w:val="16"/>
                <w:lang w:val="en-US"/>
              </w:rPr>
              <w:t>oVal.GetEnumerator</w:t>
            </w:r>
            <w:proofErr w:type="spellEnd"/>
            <w:r w:rsidRPr="00431E2E">
              <w:rPr>
                <w:rFonts w:ascii="Lucida Console" w:hAnsi="Lucida Console"/>
                <w:sz w:val="16"/>
                <w:szCs w:val="16"/>
                <w:lang w:val="en-US"/>
              </w:rPr>
              <w:t>() | Sort-Object -Property Name) | Select -</w:t>
            </w:r>
            <w:proofErr w:type="spellStart"/>
            <w:r w:rsidRPr="00431E2E">
              <w:rPr>
                <w:rFonts w:ascii="Lucida Console" w:hAnsi="Lucida Console"/>
                <w:sz w:val="16"/>
                <w:szCs w:val="16"/>
                <w:lang w:val="en-US"/>
              </w:rPr>
              <w:t>ExpandProperty</w:t>
            </w:r>
            <w:proofErr w:type="spellEnd"/>
            <w:r w:rsidRPr="00431E2E">
              <w:rPr>
                <w:rFonts w:ascii="Lucida Console" w:hAnsi="Lucida Console"/>
                <w:sz w:val="16"/>
                <w:szCs w:val="16"/>
                <w:lang w:val="en-US"/>
              </w:rPr>
              <w:t xml:space="preserve">  Value</w:t>
            </w:r>
          </w:p>
          <w:p w14:paraId="4AEF5E9F" w14:textId="77777777" w:rsidR="00431E2E" w:rsidRPr="00431E2E" w:rsidRDefault="00431E2E" w:rsidP="00431E2E">
            <w:pPr>
              <w:pStyle w:val="HSStandaard"/>
              <w:rPr>
                <w:rFonts w:ascii="Lucida Console" w:hAnsi="Lucida Console"/>
                <w:sz w:val="16"/>
                <w:szCs w:val="16"/>
                <w:lang w:val="en-US"/>
              </w:rPr>
            </w:pPr>
          </w:p>
          <w:p w14:paraId="5C0DE79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Export IPv6</w:t>
            </w:r>
          </w:p>
          <w:p w14:paraId="1C7B0A1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oVal</w:t>
            </w:r>
            <w:proofErr w:type="spellEnd"/>
            <w:r w:rsidRPr="00431E2E">
              <w:rPr>
                <w:rFonts w:ascii="Lucida Console" w:hAnsi="Lucida Console"/>
                <w:sz w:val="16"/>
                <w:szCs w:val="16"/>
                <w:lang w:val="en-US"/>
              </w:rPr>
              <w:t xml:space="preserve"> = @{}</w:t>
            </w:r>
          </w:p>
          <w:p w14:paraId="373ED39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=0</w:t>
            </w:r>
          </w:p>
          <w:p w14:paraId="004853C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=0</w:t>
            </w:r>
          </w:p>
          <w:p w14:paraId="71C1A4F2" w14:textId="77777777" w:rsidR="00431E2E" w:rsidRPr="00431E2E" w:rsidRDefault="00431E2E" w:rsidP="00431E2E">
            <w:pPr>
              <w:pStyle w:val="HSStandaard"/>
              <w:rPr>
                <w:rFonts w:ascii="Lucida Console" w:hAnsi="Lucida Console"/>
                <w:sz w:val="16"/>
                <w:szCs w:val="16"/>
                <w:lang w:val="en-US"/>
              </w:rPr>
            </w:pPr>
            <w:proofErr w:type="spellStart"/>
            <w:r w:rsidRPr="00431E2E">
              <w:rPr>
                <w:rFonts w:ascii="Lucida Console" w:hAnsi="Lucida Console"/>
                <w:sz w:val="16"/>
                <w:szCs w:val="16"/>
                <w:lang w:val="en-US"/>
              </w:rPr>
              <w:t>foreach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oItem</w:t>
            </w:r>
            <w:proofErr w:type="spellEnd"/>
            <w:r w:rsidRPr="00431E2E">
              <w:rPr>
                <w:rFonts w:ascii="Lucida Console" w:hAnsi="Lucida Console"/>
                <w:sz w:val="16"/>
                <w:szCs w:val="16"/>
                <w:lang w:val="en-US"/>
              </w:rPr>
              <w:t xml:space="preserve"> in ($</w:t>
            </w:r>
            <w:proofErr w:type="spellStart"/>
            <w:r w:rsidRPr="00431E2E">
              <w:rPr>
                <w:rFonts w:ascii="Lucida Console" w:hAnsi="Lucida Console"/>
                <w:sz w:val="16"/>
                <w:szCs w:val="16"/>
                <w:lang w:val="en-US"/>
              </w:rPr>
              <w:t>oOrder.GetEnumerator</w:t>
            </w:r>
            <w:proofErr w:type="spellEnd"/>
            <w:r w:rsidRPr="00431E2E">
              <w:rPr>
                <w:rFonts w:ascii="Lucida Console" w:hAnsi="Lucida Console"/>
                <w:sz w:val="16"/>
                <w:szCs w:val="16"/>
                <w:lang w:val="en-US"/>
              </w:rPr>
              <w:t>() | Sort-Object -Property Name)) {</w:t>
            </w:r>
          </w:p>
          <w:p w14:paraId="2CE1BA9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oAdaps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oItem.Name</w:t>
            </w:r>
            <w:proofErr w:type="spellEnd"/>
            <w:r w:rsidRPr="00431E2E">
              <w:rPr>
                <w:rFonts w:ascii="Lucida Console" w:hAnsi="Lucida Console"/>
                <w:sz w:val="16"/>
                <w:szCs w:val="16"/>
                <w:lang w:val="en-US"/>
              </w:rPr>
              <w:t>]) -match "</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$False) {</w:t>
            </w:r>
          </w:p>
          <w:p w14:paraId="6AC049F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oVal.Add</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,"\Device\</w:t>
            </w:r>
            <w:proofErr w:type="spellStart"/>
            <w:r w:rsidRPr="00431E2E">
              <w:rPr>
                <w:rFonts w:ascii="Lucida Console" w:hAnsi="Lucida Console"/>
                <w:sz w:val="16"/>
                <w:szCs w:val="16"/>
                <w:lang w:val="en-US"/>
              </w:rPr>
              <w:t>Tcpip</w:t>
            </w:r>
            <w:proofErr w:type="spellEnd"/>
            <w:r w:rsidRPr="00431E2E">
              <w:rPr>
                <w:rFonts w:ascii="Lucida Console" w:hAnsi="Lucida Console"/>
                <w:sz w:val="16"/>
                <w:szCs w:val="16"/>
                <w:lang w:val="en-US"/>
              </w:rPr>
              <w:t>_$($oIPv6[$</w:t>
            </w:r>
            <w:proofErr w:type="spellStart"/>
            <w:r w:rsidRPr="00431E2E">
              <w:rPr>
                <w:rFonts w:ascii="Lucida Console" w:hAnsi="Lucida Console"/>
                <w:sz w:val="16"/>
                <w:szCs w:val="16"/>
                <w:lang w:val="en-US"/>
              </w:rPr>
              <w:t>oItem.Value</w:t>
            </w:r>
            <w:proofErr w:type="spellEnd"/>
            <w:r w:rsidRPr="00431E2E">
              <w:rPr>
                <w:rFonts w:ascii="Lucida Console" w:hAnsi="Lucida Console"/>
                <w:sz w:val="16"/>
                <w:szCs w:val="16"/>
                <w:lang w:val="en-US"/>
              </w:rPr>
              <w:t>])")</w:t>
            </w:r>
          </w:p>
          <w:p w14:paraId="6DE3308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w:t>
            </w:r>
          </w:p>
          <w:p w14:paraId="3FCA493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
          <w:p w14:paraId="4E66D10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w:t>
            </w:r>
          </w:p>
          <w:p w14:paraId="596D55B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527EA12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$oArrExportIPv6 = ($</w:t>
            </w:r>
            <w:proofErr w:type="spellStart"/>
            <w:r w:rsidRPr="00431E2E">
              <w:rPr>
                <w:rFonts w:ascii="Lucida Console" w:hAnsi="Lucida Console"/>
                <w:sz w:val="16"/>
                <w:szCs w:val="16"/>
                <w:lang w:val="en-US"/>
              </w:rPr>
              <w:t>oVal.GetEnumerator</w:t>
            </w:r>
            <w:proofErr w:type="spellEnd"/>
            <w:r w:rsidRPr="00431E2E">
              <w:rPr>
                <w:rFonts w:ascii="Lucida Console" w:hAnsi="Lucida Console"/>
                <w:sz w:val="16"/>
                <w:szCs w:val="16"/>
                <w:lang w:val="en-US"/>
              </w:rPr>
              <w:t>() | Sort-Object -Property Name) | Select -</w:t>
            </w:r>
            <w:proofErr w:type="spellStart"/>
            <w:r w:rsidRPr="00431E2E">
              <w:rPr>
                <w:rFonts w:ascii="Lucida Console" w:hAnsi="Lucida Console"/>
                <w:sz w:val="16"/>
                <w:szCs w:val="16"/>
                <w:lang w:val="en-US"/>
              </w:rPr>
              <w:t>ExpandProperty</w:t>
            </w:r>
            <w:proofErr w:type="spellEnd"/>
            <w:r w:rsidRPr="00431E2E">
              <w:rPr>
                <w:rFonts w:ascii="Lucida Console" w:hAnsi="Lucida Console"/>
                <w:sz w:val="16"/>
                <w:szCs w:val="16"/>
                <w:lang w:val="en-US"/>
              </w:rPr>
              <w:t xml:space="preserve">  Value</w:t>
            </w:r>
          </w:p>
          <w:p w14:paraId="5EF9342D" w14:textId="77777777" w:rsidR="00431E2E" w:rsidRPr="00431E2E" w:rsidRDefault="00431E2E" w:rsidP="00431E2E">
            <w:pPr>
              <w:pStyle w:val="HSStandaard"/>
              <w:rPr>
                <w:rFonts w:ascii="Lucida Console" w:hAnsi="Lucida Console"/>
                <w:sz w:val="16"/>
                <w:szCs w:val="16"/>
                <w:lang w:val="en-US"/>
              </w:rPr>
            </w:pPr>
          </w:p>
          <w:p w14:paraId="1953887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 Route IPv6</w:t>
            </w:r>
          </w:p>
          <w:p w14:paraId="34A779E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oVal</w:t>
            </w:r>
            <w:proofErr w:type="spellEnd"/>
            <w:r w:rsidRPr="00431E2E">
              <w:rPr>
                <w:rFonts w:ascii="Lucida Console" w:hAnsi="Lucida Console"/>
                <w:sz w:val="16"/>
                <w:szCs w:val="16"/>
                <w:lang w:val="en-US"/>
              </w:rPr>
              <w:t xml:space="preserve"> = @{}</w:t>
            </w:r>
          </w:p>
          <w:p w14:paraId="17FC54A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=0</w:t>
            </w:r>
          </w:p>
          <w:p w14:paraId="464789CB"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lastRenderedPageBreak/>
              <w:t>$</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=0</w:t>
            </w:r>
          </w:p>
          <w:p w14:paraId="417DFA67" w14:textId="77777777" w:rsidR="00431E2E" w:rsidRPr="00431E2E" w:rsidRDefault="00431E2E" w:rsidP="00431E2E">
            <w:pPr>
              <w:pStyle w:val="HSStandaard"/>
              <w:rPr>
                <w:rFonts w:ascii="Lucida Console" w:hAnsi="Lucida Console"/>
                <w:sz w:val="16"/>
                <w:szCs w:val="16"/>
                <w:lang w:val="en-US"/>
              </w:rPr>
            </w:pPr>
            <w:proofErr w:type="spellStart"/>
            <w:r w:rsidRPr="00431E2E">
              <w:rPr>
                <w:rFonts w:ascii="Lucida Console" w:hAnsi="Lucida Console"/>
                <w:sz w:val="16"/>
                <w:szCs w:val="16"/>
                <w:lang w:val="en-US"/>
              </w:rPr>
              <w:t>foreach</w:t>
            </w:r>
            <w:proofErr w:type="spellEnd"/>
            <w:r w:rsidRPr="00431E2E">
              <w:rPr>
                <w:rFonts w:ascii="Lucida Console" w:hAnsi="Lucida Console"/>
                <w:sz w:val="16"/>
                <w:szCs w:val="16"/>
                <w:lang w:val="en-US"/>
              </w:rPr>
              <w:t xml:space="preserve"> ($</w:t>
            </w:r>
            <w:proofErr w:type="spellStart"/>
            <w:r w:rsidRPr="00431E2E">
              <w:rPr>
                <w:rFonts w:ascii="Lucida Console" w:hAnsi="Lucida Console"/>
                <w:sz w:val="16"/>
                <w:szCs w:val="16"/>
                <w:lang w:val="en-US"/>
              </w:rPr>
              <w:t>oItem</w:t>
            </w:r>
            <w:proofErr w:type="spellEnd"/>
            <w:r w:rsidRPr="00431E2E">
              <w:rPr>
                <w:rFonts w:ascii="Lucida Console" w:hAnsi="Lucida Console"/>
                <w:sz w:val="16"/>
                <w:szCs w:val="16"/>
                <w:lang w:val="en-US"/>
              </w:rPr>
              <w:t xml:space="preserve"> in ($</w:t>
            </w:r>
            <w:proofErr w:type="spellStart"/>
            <w:r w:rsidRPr="00431E2E">
              <w:rPr>
                <w:rFonts w:ascii="Lucida Console" w:hAnsi="Lucida Console"/>
                <w:sz w:val="16"/>
                <w:szCs w:val="16"/>
                <w:lang w:val="en-US"/>
              </w:rPr>
              <w:t>oOrder.GetEnumerator</w:t>
            </w:r>
            <w:proofErr w:type="spellEnd"/>
            <w:r w:rsidRPr="00431E2E">
              <w:rPr>
                <w:rFonts w:ascii="Lucida Console" w:hAnsi="Lucida Console"/>
                <w:sz w:val="16"/>
                <w:szCs w:val="16"/>
                <w:lang w:val="en-US"/>
              </w:rPr>
              <w:t>() | Sort-Object -Property Name)) {</w:t>
            </w:r>
          </w:p>
          <w:p w14:paraId="18FC0A1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if (($($</w:t>
            </w:r>
            <w:proofErr w:type="spellStart"/>
            <w:r w:rsidRPr="00431E2E">
              <w:rPr>
                <w:rFonts w:ascii="Lucida Console" w:hAnsi="Lucida Console"/>
                <w:sz w:val="16"/>
                <w:szCs w:val="16"/>
                <w:lang w:val="en-US"/>
              </w:rPr>
              <w:t>oAdaps</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oItem.Name</w:t>
            </w:r>
            <w:proofErr w:type="spellEnd"/>
            <w:r w:rsidRPr="00431E2E">
              <w:rPr>
                <w:rFonts w:ascii="Lucida Console" w:hAnsi="Lucida Console"/>
                <w:sz w:val="16"/>
                <w:szCs w:val="16"/>
                <w:lang w:val="en-US"/>
              </w:rPr>
              <w:t>]) -match "</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 -</w:t>
            </w:r>
            <w:proofErr w:type="spellStart"/>
            <w:r w:rsidRPr="00431E2E">
              <w:rPr>
                <w:rFonts w:ascii="Lucida Console" w:hAnsi="Lucida Console"/>
                <w:sz w:val="16"/>
                <w:szCs w:val="16"/>
                <w:lang w:val="en-US"/>
              </w:rPr>
              <w:t>eq</w:t>
            </w:r>
            <w:proofErr w:type="spellEnd"/>
            <w:r w:rsidRPr="00431E2E">
              <w:rPr>
                <w:rFonts w:ascii="Lucida Console" w:hAnsi="Lucida Console"/>
                <w:sz w:val="16"/>
                <w:szCs w:val="16"/>
                <w:lang w:val="en-US"/>
              </w:rPr>
              <w:t xml:space="preserve"> $False) {</w:t>
            </w:r>
          </w:p>
          <w:p w14:paraId="181C424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oVal.Add</w:t>
            </w:r>
            <w:proofErr w:type="spellEnd"/>
            <w:r w:rsidRPr="00431E2E">
              <w:rPr>
                <w:rFonts w:ascii="Lucida Console" w:hAnsi="Lucida Console"/>
                <w:sz w:val="16"/>
                <w:szCs w:val="16"/>
                <w:lang w:val="en-US"/>
              </w:rPr>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,"""$($oIPv6[$</w:t>
            </w:r>
            <w:proofErr w:type="spellStart"/>
            <w:r w:rsidRPr="00431E2E">
              <w:rPr>
                <w:rFonts w:ascii="Lucida Console" w:hAnsi="Lucida Console"/>
                <w:sz w:val="16"/>
                <w:szCs w:val="16"/>
                <w:lang w:val="en-US"/>
              </w:rPr>
              <w:t>oItem.Value</w:t>
            </w:r>
            <w:proofErr w:type="spellEnd"/>
            <w:r w:rsidRPr="00431E2E">
              <w:rPr>
                <w:rFonts w:ascii="Lucida Console" w:hAnsi="Lucida Console"/>
                <w:sz w:val="16"/>
                <w:szCs w:val="16"/>
                <w:lang w:val="en-US"/>
              </w:rPr>
              <w:t>])""")</w:t>
            </w:r>
          </w:p>
          <w:p w14:paraId="0F26F4B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iSCSI</w:t>
            </w:r>
            <w:proofErr w:type="spellEnd"/>
            <w:r w:rsidRPr="00431E2E">
              <w:rPr>
                <w:rFonts w:ascii="Lucida Console" w:hAnsi="Lucida Console"/>
                <w:sz w:val="16"/>
                <w:szCs w:val="16"/>
                <w:lang w:val="en-US"/>
              </w:rPr>
              <w:t>++</w:t>
            </w:r>
          </w:p>
          <w:p w14:paraId="6487957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
          <w:p w14:paraId="407D761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w:t>
            </w:r>
            <w:proofErr w:type="spellStart"/>
            <w:r w:rsidRPr="00431E2E">
              <w:rPr>
                <w:rFonts w:ascii="Lucida Console" w:hAnsi="Lucida Console"/>
                <w:sz w:val="16"/>
                <w:szCs w:val="16"/>
                <w:lang w:val="en-US"/>
              </w:rPr>
              <w:t>i</w:t>
            </w:r>
            <w:proofErr w:type="spellEnd"/>
            <w:r w:rsidRPr="00431E2E">
              <w:rPr>
                <w:rFonts w:ascii="Lucida Console" w:hAnsi="Lucida Console"/>
                <w:sz w:val="16"/>
                <w:szCs w:val="16"/>
                <w:lang w:val="en-US"/>
              </w:rPr>
              <w:t>++</w:t>
            </w:r>
          </w:p>
          <w:p w14:paraId="2827CF8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p w14:paraId="1A516E5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$oArrRouteIPv6 = ($</w:t>
            </w:r>
            <w:proofErr w:type="spellStart"/>
            <w:r w:rsidRPr="00431E2E">
              <w:rPr>
                <w:rFonts w:ascii="Lucida Console" w:hAnsi="Lucida Console"/>
                <w:sz w:val="16"/>
                <w:szCs w:val="16"/>
                <w:lang w:val="en-US"/>
              </w:rPr>
              <w:t>oVal.GetEnumerator</w:t>
            </w:r>
            <w:proofErr w:type="spellEnd"/>
            <w:r w:rsidRPr="00431E2E">
              <w:rPr>
                <w:rFonts w:ascii="Lucida Console" w:hAnsi="Lucida Console"/>
                <w:sz w:val="16"/>
                <w:szCs w:val="16"/>
                <w:lang w:val="en-US"/>
              </w:rPr>
              <w:t>() | Sort-Object -Property Name) | Select -</w:t>
            </w:r>
            <w:proofErr w:type="spellStart"/>
            <w:r w:rsidRPr="00431E2E">
              <w:rPr>
                <w:rFonts w:ascii="Lucida Console" w:hAnsi="Lucida Console"/>
                <w:sz w:val="16"/>
                <w:szCs w:val="16"/>
                <w:lang w:val="en-US"/>
              </w:rPr>
              <w:t>ExpandProperty</w:t>
            </w:r>
            <w:proofErr w:type="spellEnd"/>
            <w:r w:rsidRPr="00431E2E">
              <w:rPr>
                <w:rFonts w:ascii="Lucida Console" w:hAnsi="Lucida Console"/>
                <w:sz w:val="16"/>
                <w:szCs w:val="16"/>
                <w:lang w:val="en-US"/>
              </w:rPr>
              <w:t xml:space="preserve">  Value</w:t>
            </w:r>
          </w:p>
          <w:p w14:paraId="4102186E" w14:textId="77777777" w:rsidR="00431E2E" w:rsidRPr="00431E2E" w:rsidRDefault="00431E2E" w:rsidP="00431E2E">
            <w:pPr>
              <w:pStyle w:val="HSStandaard"/>
              <w:rPr>
                <w:rFonts w:ascii="Lucida Console" w:hAnsi="Lucida Console"/>
                <w:sz w:val="16"/>
                <w:szCs w:val="16"/>
                <w:lang w:val="en-US"/>
              </w:rPr>
            </w:pPr>
          </w:p>
          <w:p w14:paraId="0870093C" w14:textId="77777777" w:rsidR="00431E2E" w:rsidRPr="00431E2E" w:rsidRDefault="00431E2E" w:rsidP="00431E2E">
            <w:pPr>
              <w:pStyle w:val="HSStandaard"/>
              <w:rPr>
                <w:rFonts w:ascii="Lucida Console" w:hAnsi="Lucida Console"/>
                <w:sz w:val="16"/>
                <w:szCs w:val="16"/>
                <w:lang w:val="en-US"/>
              </w:rPr>
            </w:pPr>
          </w:p>
          <w:p w14:paraId="4D1EEB0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 "Bind IPv4"</w:t>
            </w:r>
          </w:p>
          <w:p w14:paraId="362B808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$oArrBindIPv4</w:t>
            </w:r>
          </w:p>
          <w:p w14:paraId="3DED8C3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 "Export IPv4"</w:t>
            </w:r>
          </w:p>
          <w:p w14:paraId="5D29BC8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$oArrExportIPv4</w:t>
            </w:r>
          </w:p>
          <w:p w14:paraId="25335680"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 "Route IPv4"</w:t>
            </w:r>
          </w:p>
          <w:p w14:paraId="3D8A27D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$oArrRouteIPv4</w:t>
            </w:r>
          </w:p>
          <w:p w14:paraId="78275DE9" w14:textId="77777777" w:rsidR="00431E2E" w:rsidRPr="00431E2E" w:rsidRDefault="00431E2E" w:rsidP="00431E2E">
            <w:pPr>
              <w:pStyle w:val="HSStandaard"/>
              <w:rPr>
                <w:rFonts w:ascii="Lucida Console" w:hAnsi="Lucida Console"/>
                <w:sz w:val="16"/>
                <w:szCs w:val="16"/>
                <w:lang w:val="en-US"/>
              </w:rPr>
            </w:pPr>
          </w:p>
          <w:p w14:paraId="194AA8A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 ""</w:t>
            </w:r>
          </w:p>
          <w:p w14:paraId="603610EC"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 "Bind IPv6"</w:t>
            </w:r>
          </w:p>
          <w:p w14:paraId="1534154A"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$oArrBindIPv6</w:t>
            </w:r>
          </w:p>
          <w:p w14:paraId="0A216C6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 "Export IPv6"</w:t>
            </w:r>
          </w:p>
          <w:p w14:paraId="3F48B849"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$oArrExportIPv6</w:t>
            </w:r>
          </w:p>
          <w:p w14:paraId="63D28E93"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Write-Host "Route IPv6"</w:t>
            </w:r>
          </w:p>
          <w:p w14:paraId="1FB4973D"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$oArrRouteIPv6</w:t>
            </w:r>
          </w:p>
          <w:p w14:paraId="6E1ABFF8" w14:textId="77777777" w:rsidR="00431E2E" w:rsidRPr="00431E2E" w:rsidRDefault="00431E2E" w:rsidP="00431E2E">
            <w:pPr>
              <w:pStyle w:val="HSStandaard"/>
              <w:rPr>
                <w:rFonts w:ascii="Lucida Console" w:hAnsi="Lucida Console"/>
                <w:sz w:val="16"/>
                <w:szCs w:val="16"/>
                <w:lang w:val="en-US"/>
              </w:rPr>
            </w:pPr>
          </w:p>
          <w:p w14:paraId="134391DF"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if ($</w:t>
            </w:r>
            <w:proofErr w:type="spellStart"/>
            <w:r w:rsidRPr="00431E2E">
              <w:rPr>
                <w:rFonts w:ascii="Lucida Console" w:hAnsi="Lucida Console"/>
                <w:sz w:val="16"/>
                <w:szCs w:val="16"/>
                <w:lang w:val="en-US"/>
              </w:rPr>
              <w:t>blModify</w:t>
            </w:r>
            <w:proofErr w:type="spellEnd"/>
            <w:r w:rsidRPr="00431E2E">
              <w:rPr>
                <w:rFonts w:ascii="Lucida Console" w:hAnsi="Lucida Console"/>
                <w:sz w:val="16"/>
                <w:szCs w:val="16"/>
                <w:lang w:val="en-US"/>
              </w:rPr>
              <w:t>) {</w:t>
            </w:r>
          </w:p>
          <w:p w14:paraId="223FC665"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 IPv4</w:t>
            </w:r>
          </w:p>
          <w:p w14:paraId="03AAD4E1"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Set-</w:t>
            </w:r>
            <w:proofErr w:type="spellStart"/>
            <w:r w:rsidRPr="00431E2E">
              <w:rPr>
                <w:rFonts w:ascii="Lucida Console" w:hAnsi="Lucida Console"/>
                <w:sz w:val="16"/>
                <w:szCs w:val="16"/>
                <w:lang w:val="en-US"/>
              </w:rPr>
              <w:t>ItemProperty</w:t>
            </w:r>
            <w:proofErr w:type="spellEnd"/>
            <w:r w:rsidRPr="00431E2E">
              <w:rPr>
                <w:rFonts w:ascii="Lucida Console" w:hAnsi="Lucida Console"/>
                <w:sz w:val="16"/>
                <w:szCs w:val="16"/>
                <w:lang w:val="en-US"/>
              </w:rPr>
              <w:t xml:space="preserve"> -Path 'HKLM:\SYSTEM\</w:t>
            </w:r>
            <w:proofErr w:type="spellStart"/>
            <w:r w:rsidRPr="00431E2E">
              <w:rPr>
                <w:rFonts w:ascii="Lucida Console" w:hAnsi="Lucida Console"/>
                <w:sz w:val="16"/>
                <w:szCs w:val="16"/>
                <w:lang w:val="en-US"/>
              </w:rPr>
              <w:t>CurrentControlSet</w:t>
            </w:r>
            <w:proofErr w:type="spellEnd"/>
            <w:r w:rsidRPr="00431E2E">
              <w:rPr>
                <w:rFonts w:ascii="Lucida Console" w:hAnsi="Lucida Console"/>
                <w:sz w:val="16"/>
                <w:szCs w:val="16"/>
                <w:lang w:val="en-US"/>
              </w:rPr>
              <w:t>\services\</w:t>
            </w:r>
            <w:proofErr w:type="spellStart"/>
            <w:r w:rsidRPr="00431E2E">
              <w:rPr>
                <w:rFonts w:ascii="Lucida Console" w:hAnsi="Lucida Console"/>
                <w:sz w:val="16"/>
                <w:szCs w:val="16"/>
                <w:lang w:val="en-US"/>
              </w:rPr>
              <w:t>Tcpip</w:t>
            </w:r>
            <w:proofErr w:type="spellEnd"/>
            <w:r w:rsidRPr="00431E2E">
              <w:rPr>
                <w:rFonts w:ascii="Lucida Console" w:hAnsi="Lucida Console"/>
                <w:sz w:val="16"/>
                <w:szCs w:val="16"/>
                <w:lang w:val="en-US"/>
              </w:rPr>
              <w:t xml:space="preserve">\Linkage' -Name 'Bind' -Type </w:t>
            </w:r>
            <w:proofErr w:type="spellStart"/>
            <w:r w:rsidRPr="00431E2E">
              <w:rPr>
                <w:rFonts w:ascii="Lucida Console" w:hAnsi="Lucida Console"/>
                <w:sz w:val="16"/>
                <w:szCs w:val="16"/>
                <w:lang w:val="en-US"/>
              </w:rPr>
              <w:t>MultiString</w:t>
            </w:r>
            <w:proofErr w:type="spellEnd"/>
            <w:r w:rsidRPr="00431E2E">
              <w:rPr>
                <w:rFonts w:ascii="Lucida Console" w:hAnsi="Lucida Console"/>
                <w:sz w:val="16"/>
                <w:szCs w:val="16"/>
                <w:lang w:val="en-US"/>
              </w:rPr>
              <w:t xml:space="preserve"> -Value $oArrBindIPv4</w:t>
            </w:r>
          </w:p>
          <w:p w14:paraId="4BB57A7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Set-</w:t>
            </w:r>
            <w:proofErr w:type="spellStart"/>
            <w:r w:rsidRPr="00431E2E">
              <w:rPr>
                <w:rFonts w:ascii="Lucida Console" w:hAnsi="Lucida Console"/>
                <w:sz w:val="16"/>
                <w:szCs w:val="16"/>
                <w:lang w:val="en-US"/>
              </w:rPr>
              <w:t>ItemProperty</w:t>
            </w:r>
            <w:proofErr w:type="spellEnd"/>
            <w:r w:rsidRPr="00431E2E">
              <w:rPr>
                <w:rFonts w:ascii="Lucida Console" w:hAnsi="Lucida Console"/>
                <w:sz w:val="16"/>
                <w:szCs w:val="16"/>
                <w:lang w:val="en-US"/>
              </w:rPr>
              <w:t xml:space="preserve"> -Path 'HKLM:\SYSTEM\</w:t>
            </w:r>
            <w:proofErr w:type="spellStart"/>
            <w:r w:rsidRPr="00431E2E">
              <w:rPr>
                <w:rFonts w:ascii="Lucida Console" w:hAnsi="Lucida Console"/>
                <w:sz w:val="16"/>
                <w:szCs w:val="16"/>
                <w:lang w:val="en-US"/>
              </w:rPr>
              <w:t>CurrentControlSet</w:t>
            </w:r>
            <w:proofErr w:type="spellEnd"/>
            <w:r w:rsidRPr="00431E2E">
              <w:rPr>
                <w:rFonts w:ascii="Lucida Console" w:hAnsi="Lucida Console"/>
                <w:sz w:val="16"/>
                <w:szCs w:val="16"/>
                <w:lang w:val="en-US"/>
              </w:rPr>
              <w:t>\services\</w:t>
            </w:r>
            <w:proofErr w:type="spellStart"/>
            <w:r w:rsidRPr="00431E2E">
              <w:rPr>
                <w:rFonts w:ascii="Lucida Console" w:hAnsi="Lucida Console"/>
                <w:sz w:val="16"/>
                <w:szCs w:val="16"/>
                <w:lang w:val="en-US"/>
              </w:rPr>
              <w:t>Tcpip</w:t>
            </w:r>
            <w:proofErr w:type="spellEnd"/>
            <w:r w:rsidRPr="00431E2E">
              <w:rPr>
                <w:rFonts w:ascii="Lucida Console" w:hAnsi="Lucida Console"/>
                <w:sz w:val="16"/>
                <w:szCs w:val="16"/>
                <w:lang w:val="en-US"/>
              </w:rPr>
              <w:t xml:space="preserve">\Linkage' -Name 'Export' -Type </w:t>
            </w:r>
            <w:proofErr w:type="spellStart"/>
            <w:r w:rsidRPr="00431E2E">
              <w:rPr>
                <w:rFonts w:ascii="Lucida Console" w:hAnsi="Lucida Console"/>
                <w:sz w:val="16"/>
                <w:szCs w:val="16"/>
                <w:lang w:val="en-US"/>
              </w:rPr>
              <w:t>MultiString</w:t>
            </w:r>
            <w:proofErr w:type="spellEnd"/>
            <w:r w:rsidRPr="00431E2E">
              <w:rPr>
                <w:rFonts w:ascii="Lucida Console" w:hAnsi="Lucida Console"/>
                <w:sz w:val="16"/>
                <w:szCs w:val="16"/>
                <w:lang w:val="en-US"/>
              </w:rPr>
              <w:t xml:space="preserve"> -Value $oArrExportIPv4</w:t>
            </w:r>
          </w:p>
          <w:p w14:paraId="0C278F4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Set-</w:t>
            </w:r>
            <w:proofErr w:type="spellStart"/>
            <w:r w:rsidRPr="00431E2E">
              <w:rPr>
                <w:rFonts w:ascii="Lucida Console" w:hAnsi="Lucida Console"/>
                <w:sz w:val="16"/>
                <w:szCs w:val="16"/>
                <w:lang w:val="en-US"/>
              </w:rPr>
              <w:t>ItemProperty</w:t>
            </w:r>
            <w:proofErr w:type="spellEnd"/>
            <w:r w:rsidRPr="00431E2E">
              <w:rPr>
                <w:rFonts w:ascii="Lucida Console" w:hAnsi="Lucida Console"/>
                <w:sz w:val="16"/>
                <w:szCs w:val="16"/>
                <w:lang w:val="en-US"/>
              </w:rPr>
              <w:t xml:space="preserve"> -Path 'HKLM:\SYSTEM\</w:t>
            </w:r>
            <w:proofErr w:type="spellStart"/>
            <w:r w:rsidRPr="00431E2E">
              <w:rPr>
                <w:rFonts w:ascii="Lucida Console" w:hAnsi="Lucida Console"/>
                <w:sz w:val="16"/>
                <w:szCs w:val="16"/>
                <w:lang w:val="en-US"/>
              </w:rPr>
              <w:t>CurrentControlSet</w:t>
            </w:r>
            <w:proofErr w:type="spellEnd"/>
            <w:r w:rsidRPr="00431E2E">
              <w:rPr>
                <w:rFonts w:ascii="Lucida Console" w:hAnsi="Lucida Console"/>
                <w:sz w:val="16"/>
                <w:szCs w:val="16"/>
                <w:lang w:val="en-US"/>
              </w:rPr>
              <w:t>\services\</w:t>
            </w:r>
            <w:proofErr w:type="spellStart"/>
            <w:r w:rsidRPr="00431E2E">
              <w:rPr>
                <w:rFonts w:ascii="Lucida Console" w:hAnsi="Lucida Console"/>
                <w:sz w:val="16"/>
                <w:szCs w:val="16"/>
                <w:lang w:val="en-US"/>
              </w:rPr>
              <w:t>Tcpip</w:t>
            </w:r>
            <w:proofErr w:type="spellEnd"/>
            <w:r w:rsidRPr="00431E2E">
              <w:rPr>
                <w:rFonts w:ascii="Lucida Console" w:hAnsi="Lucida Console"/>
                <w:sz w:val="16"/>
                <w:szCs w:val="16"/>
                <w:lang w:val="en-US"/>
              </w:rPr>
              <w:t xml:space="preserve">\Linkage' -Name 'Route' -Type </w:t>
            </w:r>
            <w:proofErr w:type="spellStart"/>
            <w:r w:rsidRPr="00431E2E">
              <w:rPr>
                <w:rFonts w:ascii="Lucida Console" w:hAnsi="Lucida Console"/>
                <w:sz w:val="16"/>
                <w:szCs w:val="16"/>
                <w:lang w:val="en-US"/>
              </w:rPr>
              <w:t>MultiString</w:t>
            </w:r>
            <w:proofErr w:type="spellEnd"/>
            <w:r w:rsidRPr="00431E2E">
              <w:rPr>
                <w:rFonts w:ascii="Lucida Console" w:hAnsi="Lucida Console"/>
                <w:sz w:val="16"/>
                <w:szCs w:val="16"/>
                <w:lang w:val="en-US"/>
              </w:rPr>
              <w:t xml:space="preserve"> -Value $oArrRouteIPv4</w:t>
            </w:r>
          </w:p>
          <w:p w14:paraId="64AF85A8"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 IPv6</w:t>
            </w:r>
          </w:p>
          <w:p w14:paraId="3CA75E17"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Set-</w:t>
            </w:r>
            <w:proofErr w:type="spellStart"/>
            <w:r w:rsidRPr="00431E2E">
              <w:rPr>
                <w:rFonts w:ascii="Lucida Console" w:hAnsi="Lucida Console"/>
                <w:sz w:val="16"/>
                <w:szCs w:val="16"/>
                <w:lang w:val="en-US"/>
              </w:rPr>
              <w:t>ItemProperty</w:t>
            </w:r>
            <w:proofErr w:type="spellEnd"/>
            <w:r w:rsidRPr="00431E2E">
              <w:rPr>
                <w:rFonts w:ascii="Lucida Console" w:hAnsi="Lucida Console"/>
                <w:sz w:val="16"/>
                <w:szCs w:val="16"/>
                <w:lang w:val="en-US"/>
              </w:rPr>
              <w:t xml:space="preserve"> -Path 'HKLM:\SYSTEM\</w:t>
            </w:r>
            <w:proofErr w:type="spellStart"/>
            <w:r w:rsidRPr="00431E2E">
              <w:rPr>
                <w:rFonts w:ascii="Lucida Console" w:hAnsi="Lucida Console"/>
                <w:sz w:val="16"/>
                <w:szCs w:val="16"/>
                <w:lang w:val="en-US"/>
              </w:rPr>
              <w:t>CurrentControlSet</w:t>
            </w:r>
            <w:proofErr w:type="spellEnd"/>
            <w:r w:rsidRPr="00431E2E">
              <w:rPr>
                <w:rFonts w:ascii="Lucida Console" w:hAnsi="Lucida Console"/>
                <w:sz w:val="16"/>
                <w:szCs w:val="16"/>
                <w:lang w:val="en-US"/>
              </w:rPr>
              <w:t xml:space="preserve">\services\Tcpip6\Linkage' -Name 'Bind' -Type </w:t>
            </w:r>
            <w:proofErr w:type="spellStart"/>
            <w:r w:rsidRPr="00431E2E">
              <w:rPr>
                <w:rFonts w:ascii="Lucida Console" w:hAnsi="Lucida Console"/>
                <w:sz w:val="16"/>
                <w:szCs w:val="16"/>
                <w:lang w:val="en-US"/>
              </w:rPr>
              <w:t>MultiString</w:t>
            </w:r>
            <w:proofErr w:type="spellEnd"/>
            <w:r w:rsidRPr="00431E2E">
              <w:rPr>
                <w:rFonts w:ascii="Lucida Console" w:hAnsi="Lucida Console"/>
                <w:sz w:val="16"/>
                <w:szCs w:val="16"/>
                <w:lang w:val="en-US"/>
              </w:rPr>
              <w:t xml:space="preserve"> -Value $oArrBindIPv6</w:t>
            </w:r>
          </w:p>
          <w:p w14:paraId="7BD16CF2"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Set-</w:t>
            </w:r>
            <w:proofErr w:type="spellStart"/>
            <w:r w:rsidRPr="00431E2E">
              <w:rPr>
                <w:rFonts w:ascii="Lucida Console" w:hAnsi="Lucida Console"/>
                <w:sz w:val="16"/>
                <w:szCs w:val="16"/>
                <w:lang w:val="en-US"/>
              </w:rPr>
              <w:t>ItemProperty</w:t>
            </w:r>
            <w:proofErr w:type="spellEnd"/>
            <w:r w:rsidRPr="00431E2E">
              <w:rPr>
                <w:rFonts w:ascii="Lucida Console" w:hAnsi="Lucida Console"/>
                <w:sz w:val="16"/>
                <w:szCs w:val="16"/>
                <w:lang w:val="en-US"/>
              </w:rPr>
              <w:t xml:space="preserve"> -Path 'HKLM:\SYSTEM\</w:t>
            </w:r>
            <w:proofErr w:type="spellStart"/>
            <w:r w:rsidRPr="00431E2E">
              <w:rPr>
                <w:rFonts w:ascii="Lucida Console" w:hAnsi="Lucida Console"/>
                <w:sz w:val="16"/>
                <w:szCs w:val="16"/>
                <w:lang w:val="en-US"/>
              </w:rPr>
              <w:t>CurrentControlSet</w:t>
            </w:r>
            <w:proofErr w:type="spellEnd"/>
            <w:r w:rsidRPr="00431E2E">
              <w:rPr>
                <w:rFonts w:ascii="Lucida Console" w:hAnsi="Lucida Console"/>
                <w:sz w:val="16"/>
                <w:szCs w:val="16"/>
                <w:lang w:val="en-US"/>
              </w:rPr>
              <w:t xml:space="preserve">\services\Tcpip6\Linkage' -Name 'Export' -Type </w:t>
            </w:r>
            <w:proofErr w:type="spellStart"/>
            <w:r w:rsidRPr="00431E2E">
              <w:rPr>
                <w:rFonts w:ascii="Lucida Console" w:hAnsi="Lucida Console"/>
                <w:sz w:val="16"/>
                <w:szCs w:val="16"/>
                <w:lang w:val="en-US"/>
              </w:rPr>
              <w:t>MultiString</w:t>
            </w:r>
            <w:proofErr w:type="spellEnd"/>
            <w:r w:rsidRPr="00431E2E">
              <w:rPr>
                <w:rFonts w:ascii="Lucida Console" w:hAnsi="Lucida Console"/>
                <w:sz w:val="16"/>
                <w:szCs w:val="16"/>
                <w:lang w:val="en-US"/>
              </w:rPr>
              <w:t xml:space="preserve"> -Value $oArrExportIPv6</w:t>
            </w:r>
          </w:p>
          <w:p w14:paraId="2C4D82E4" w14:textId="77777777"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ab/>
              <w:t>Set-</w:t>
            </w:r>
            <w:proofErr w:type="spellStart"/>
            <w:r w:rsidRPr="00431E2E">
              <w:rPr>
                <w:rFonts w:ascii="Lucida Console" w:hAnsi="Lucida Console"/>
                <w:sz w:val="16"/>
                <w:szCs w:val="16"/>
                <w:lang w:val="en-US"/>
              </w:rPr>
              <w:t>ItemProperty</w:t>
            </w:r>
            <w:proofErr w:type="spellEnd"/>
            <w:r w:rsidRPr="00431E2E">
              <w:rPr>
                <w:rFonts w:ascii="Lucida Console" w:hAnsi="Lucida Console"/>
                <w:sz w:val="16"/>
                <w:szCs w:val="16"/>
                <w:lang w:val="en-US"/>
              </w:rPr>
              <w:t xml:space="preserve"> -Path 'HKLM:\SYSTEM\</w:t>
            </w:r>
            <w:proofErr w:type="spellStart"/>
            <w:r w:rsidRPr="00431E2E">
              <w:rPr>
                <w:rFonts w:ascii="Lucida Console" w:hAnsi="Lucida Console"/>
                <w:sz w:val="16"/>
                <w:szCs w:val="16"/>
                <w:lang w:val="en-US"/>
              </w:rPr>
              <w:t>CurrentControlSet</w:t>
            </w:r>
            <w:proofErr w:type="spellEnd"/>
            <w:r w:rsidRPr="00431E2E">
              <w:rPr>
                <w:rFonts w:ascii="Lucida Console" w:hAnsi="Lucida Console"/>
                <w:sz w:val="16"/>
                <w:szCs w:val="16"/>
                <w:lang w:val="en-US"/>
              </w:rPr>
              <w:t xml:space="preserve">\services\Tcpip6\Linkage' -Name 'Route' -Type </w:t>
            </w:r>
            <w:proofErr w:type="spellStart"/>
            <w:r w:rsidRPr="00431E2E">
              <w:rPr>
                <w:rFonts w:ascii="Lucida Console" w:hAnsi="Lucida Console"/>
                <w:sz w:val="16"/>
                <w:szCs w:val="16"/>
                <w:lang w:val="en-US"/>
              </w:rPr>
              <w:t>MultiString</w:t>
            </w:r>
            <w:proofErr w:type="spellEnd"/>
            <w:r w:rsidRPr="00431E2E">
              <w:rPr>
                <w:rFonts w:ascii="Lucida Console" w:hAnsi="Lucida Console"/>
                <w:sz w:val="16"/>
                <w:szCs w:val="16"/>
                <w:lang w:val="en-US"/>
              </w:rPr>
              <w:t xml:space="preserve"> -Value $oArrRouteIPv6</w:t>
            </w:r>
          </w:p>
          <w:p w14:paraId="6D98FCB0" w14:textId="34A32BC9" w:rsidR="00431E2E" w:rsidRPr="00431E2E" w:rsidRDefault="00431E2E" w:rsidP="00431E2E">
            <w:pPr>
              <w:pStyle w:val="HSStandaard"/>
              <w:rPr>
                <w:rFonts w:ascii="Lucida Console" w:hAnsi="Lucida Console"/>
                <w:sz w:val="16"/>
                <w:szCs w:val="16"/>
                <w:lang w:val="en-US"/>
              </w:rPr>
            </w:pPr>
            <w:r w:rsidRPr="00431E2E">
              <w:rPr>
                <w:rFonts w:ascii="Lucida Console" w:hAnsi="Lucida Console"/>
                <w:sz w:val="16"/>
                <w:szCs w:val="16"/>
                <w:lang w:val="en-US"/>
              </w:rPr>
              <w:t>}</w:t>
            </w:r>
          </w:p>
        </w:tc>
      </w:tr>
    </w:tbl>
    <w:p w14:paraId="21251EAE" w14:textId="2EEDB396" w:rsidR="00964BCA" w:rsidRDefault="00964BCA" w:rsidP="00431E2E">
      <w:pPr>
        <w:pStyle w:val="HSStandaard"/>
        <w:rPr>
          <w:lang w:val="en-US"/>
        </w:rPr>
      </w:pPr>
    </w:p>
    <w:p w14:paraId="700F41DA" w14:textId="77777777" w:rsidR="00964BCA" w:rsidRDefault="00964BCA">
      <w:pPr>
        <w:rPr>
          <w:lang w:val="en-US"/>
        </w:rPr>
      </w:pPr>
      <w:r>
        <w:rPr>
          <w:lang w:val="en-US"/>
        </w:rPr>
        <w:br w:type="page"/>
      </w:r>
    </w:p>
    <w:p w14:paraId="6EDCFD48" w14:textId="4C14B43C" w:rsidR="00431E2E" w:rsidRDefault="00964BCA" w:rsidP="00964BCA">
      <w:pPr>
        <w:pStyle w:val="HSbijlage"/>
        <w:rPr>
          <w:lang w:val="en-US"/>
        </w:rPr>
      </w:pPr>
      <w:bookmarkStart w:id="28" w:name="_Toc336943516"/>
      <w:bookmarkStart w:id="29" w:name="_GoBack"/>
      <w:bookmarkEnd w:id="29"/>
      <w:proofErr w:type="spellStart"/>
      <w:r>
        <w:rPr>
          <w:lang w:val="en-US"/>
        </w:rPr>
        <w:lastRenderedPageBreak/>
        <w:t>AntiAffinity</w:t>
      </w:r>
      <w:bookmarkEnd w:id="28"/>
      <w:proofErr w:type="spellEnd"/>
    </w:p>
    <w:p w14:paraId="7C5460DB" w14:textId="77777777" w:rsidR="00964BCA" w:rsidRDefault="00964BCA" w:rsidP="00964BCA">
      <w:pPr>
        <w:pStyle w:val="HSStandaard"/>
        <w:rPr>
          <w:lang w:val="en-US"/>
        </w:rPr>
      </w:pPr>
    </w:p>
    <w:tbl>
      <w:tblPr>
        <w:tblStyle w:val="TableGrid"/>
        <w:tblW w:w="0" w:type="auto"/>
        <w:tblLook w:val="04A0" w:firstRow="1" w:lastRow="0" w:firstColumn="1" w:lastColumn="0" w:noHBand="0" w:noVBand="1"/>
      </w:tblPr>
      <w:tblGrid>
        <w:gridCol w:w="9222"/>
      </w:tblGrid>
      <w:tr w:rsidR="00964BCA" w:rsidRPr="00933DE7" w14:paraId="283A5BEA" w14:textId="77777777" w:rsidTr="00964BCA">
        <w:tc>
          <w:tcPr>
            <w:tcW w:w="9222" w:type="dxa"/>
          </w:tcPr>
          <w:p w14:paraId="7A741F4F" w14:textId="77777777" w:rsidR="00964BCA" w:rsidRPr="00964BCA" w:rsidRDefault="00964BCA" w:rsidP="00964BCA">
            <w:pPr>
              <w:pStyle w:val="HSStandaard"/>
              <w:rPr>
                <w:lang w:val="en-US"/>
              </w:rPr>
            </w:pPr>
            <w:r w:rsidRPr="00964BCA">
              <w:rPr>
                <w:lang w:val="en-US"/>
              </w:rPr>
              <w:t xml:space="preserve">Import-Module </w:t>
            </w:r>
            <w:proofErr w:type="spellStart"/>
            <w:r w:rsidRPr="00964BCA">
              <w:rPr>
                <w:lang w:val="en-US"/>
              </w:rPr>
              <w:t>FailoverClusters</w:t>
            </w:r>
            <w:proofErr w:type="spellEnd"/>
          </w:p>
          <w:p w14:paraId="53E2152E" w14:textId="77777777" w:rsidR="00964BCA" w:rsidRPr="00964BCA" w:rsidRDefault="00964BCA" w:rsidP="00964BCA">
            <w:pPr>
              <w:pStyle w:val="HSStandaard"/>
              <w:rPr>
                <w:lang w:val="en-US"/>
              </w:rPr>
            </w:pPr>
            <w:r w:rsidRPr="00964BCA">
              <w:rPr>
                <w:lang w:val="en-US"/>
              </w:rPr>
              <w:t>$</w:t>
            </w:r>
            <w:proofErr w:type="spellStart"/>
            <w:r w:rsidRPr="00964BCA">
              <w:rPr>
                <w:lang w:val="en-US"/>
              </w:rPr>
              <w:t>oAntiAffinity</w:t>
            </w:r>
            <w:proofErr w:type="spellEnd"/>
            <w:r w:rsidRPr="00964BCA">
              <w:rPr>
                <w:lang w:val="en-US"/>
              </w:rPr>
              <w:t xml:space="preserve"> = New-Object </w:t>
            </w:r>
            <w:proofErr w:type="spellStart"/>
            <w:r w:rsidRPr="00964BCA">
              <w:rPr>
                <w:lang w:val="en-US"/>
              </w:rPr>
              <w:t>System.Collections.Specialized.StringCollection</w:t>
            </w:r>
            <w:proofErr w:type="spellEnd"/>
          </w:p>
          <w:p w14:paraId="23536CBD" w14:textId="77777777" w:rsidR="00964BCA" w:rsidRPr="00964BCA" w:rsidRDefault="00964BCA" w:rsidP="00964BCA">
            <w:pPr>
              <w:pStyle w:val="HSStandaard"/>
              <w:rPr>
                <w:lang w:val="en-US"/>
              </w:rPr>
            </w:pPr>
            <w:r w:rsidRPr="00964BCA">
              <w:rPr>
                <w:lang w:val="en-US"/>
              </w:rPr>
              <w:t>$</w:t>
            </w:r>
            <w:proofErr w:type="spellStart"/>
            <w:r w:rsidRPr="00964BCA">
              <w:rPr>
                <w:lang w:val="en-US"/>
              </w:rPr>
              <w:t>oAntiAffinity.Add</w:t>
            </w:r>
            <w:proofErr w:type="spellEnd"/>
            <w:r w:rsidRPr="00964BCA">
              <w:rPr>
                <w:lang w:val="en-US"/>
              </w:rPr>
              <w:t>("Citrix XenDesktop")</w:t>
            </w:r>
          </w:p>
          <w:p w14:paraId="527F5F22" w14:textId="77777777" w:rsidR="00964BCA" w:rsidRPr="00964BCA" w:rsidRDefault="00964BCA" w:rsidP="00964BCA">
            <w:pPr>
              <w:pStyle w:val="HSStandaard"/>
              <w:rPr>
                <w:lang w:val="en-US"/>
              </w:rPr>
            </w:pPr>
            <w:r w:rsidRPr="00964BCA">
              <w:rPr>
                <w:lang w:val="en-US"/>
              </w:rPr>
              <w:t>(Get-</w:t>
            </w:r>
            <w:proofErr w:type="spellStart"/>
            <w:r w:rsidRPr="00964BCA">
              <w:rPr>
                <w:lang w:val="en-US"/>
              </w:rPr>
              <w:t>ClusterGroup</w:t>
            </w:r>
            <w:proofErr w:type="spellEnd"/>
            <w:r w:rsidRPr="00964BCA">
              <w:rPr>
                <w:lang w:val="en-US"/>
              </w:rPr>
              <w:t xml:space="preserve"> -Cluster svs30 -Name "SCVMM VXD01 Resources").</w:t>
            </w:r>
            <w:proofErr w:type="spellStart"/>
            <w:r w:rsidRPr="00964BCA">
              <w:rPr>
                <w:lang w:val="en-US"/>
              </w:rPr>
              <w:t>AntiAffinityClassNames</w:t>
            </w:r>
            <w:proofErr w:type="spellEnd"/>
            <w:r w:rsidRPr="00964BCA">
              <w:rPr>
                <w:lang w:val="en-US"/>
              </w:rPr>
              <w:t xml:space="preserve"> =$</w:t>
            </w:r>
            <w:proofErr w:type="spellStart"/>
            <w:r w:rsidRPr="00964BCA">
              <w:rPr>
                <w:lang w:val="en-US"/>
              </w:rPr>
              <w:t>oAntiAffinity</w:t>
            </w:r>
            <w:proofErr w:type="spellEnd"/>
          </w:p>
          <w:p w14:paraId="7B717856" w14:textId="77777777" w:rsidR="00964BCA" w:rsidRPr="00964BCA" w:rsidRDefault="00964BCA" w:rsidP="00964BCA">
            <w:pPr>
              <w:pStyle w:val="HSStandaard"/>
              <w:rPr>
                <w:lang w:val="en-US"/>
              </w:rPr>
            </w:pPr>
            <w:r w:rsidRPr="00964BCA">
              <w:rPr>
                <w:lang w:val="en-US"/>
              </w:rPr>
              <w:t>(Get-</w:t>
            </w:r>
            <w:proofErr w:type="spellStart"/>
            <w:r w:rsidRPr="00964BCA">
              <w:rPr>
                <w:lang w:val="en-US"/>
              </w:rPr>
              <w:t>ClusterGroup</w:t>
            </w:r>
            <w:proofErr w:type="spellEnd"/>
            <w:r w:rsidRPr="00964BCA">
              <w:rPr>
                <w:lang w:val="en-US"/>
              </w:rPr>
              <w:t xml:space="preserve"> -Cluster svs30 -Name "SCVMM VXD02 Resources").</w:t>
            </w:r>
            <w:proofErr w:type="spellStart"/>
            <w:r w:rsidRPr="00964BCA">
              <w:rPr>
                <w:lang w:val="en-US"/>
              </w:rPr>
              <w:t>AntiAffinityClassNames</w:t>
            </w:r>
            <w:proofErr w:type="spellEnd"/>
            <w:r w:rsidRPr="00964BCA">
              <w:rPr>
                <w:lang w:val="en-US"/>
              </w:rPr>
              <w:t xml:space="preserve"> =$</w:t>
            </w:r>
            <w:proofErr w:type="spellStart"/>
            <w:r w:rsidRPr="00964BCA">
              <w:rPr>
                <w:lang w:val="en-US"/>
              </w:rPr>
              <w:t>oAntiAffinity</w:t>
            </w:r>
            <w:proofErr w:type="spellEnd"/>
          </w:p>
          <w:p w14:paraId="4B22650A" w14:textId="77777777" w:rsidR="00964BCA" w:rsidRPr="00964BCA" w:rsidRDefault="00964BCA" w:rsidP="00964BCA">
            <w:pPr>
              <w:pStyle w:val="HSStandaard"/>
              <w:rPr>
                <w:lang w:val="en-US"/>
              </w:rPr>
            </w:pPr>
          </w:p>
          <w:p w14:paraId="018B1CC2" w14:textId="77777777" w:rsidR="00964BCA" w:rsidRPr="00964BCA" w:rsidRDefault="00964BCA" w:rsidP="00964BCA">
            <w:pPr>
              <w:pStyle w:val="HSStandaard"/>
              <w:rPr>
                <w:lang w:val="en-US"/>
              </w:rPr>
            </w:pPr>
            <w:r w:rsidRPr="00964BCA">
              <w:rPr>
                <w:lang w:val="en-US"/>
              </w:rPr>
              <w:t>$</w:t>
            </w:r>
            <w:proofErr w:type="spellStart"/>
            <w:r w:rsidRPr="00964BCA">
              <w:rPr>
                <w:lang w:val="en-US"/>
              </w:rPr>
              <w:t>oAntiAffinity</w:t>
            </w:r>
            <w:proofErr w:type="spellEnd"/>
            <w:r w:rsidRPr="00964BCA">
              <w:rPr>
                <w:lang w:val="en-US"/>
              </w:rPr>
              <w:t xml:space="preserve"> = New-Object </w:t>
            </w:r>
            <w:proofErr w:type="spellStart"/>
            <w:r w:rsidRPr="00964BCA">
              <w:rPr>
                <w:lang w:val="en-US"/>
              </w:rPr>
              <w:t>System.Collections.Specialized.StringCollection</w:t>
            </w:r>
            <w:proofErr w:type="spellEnd"/>
          </w:p>
          <w:p w14:paraId="50DAF613" w14:textId="77777777" w:rsidR="00964BCA" w:rsidRPr="00964BCA" w:rsidRDefault="00964BCA" w:rsidP="00964BCA">
            <w:pPr>
              <w:pStyle w:val="HSStandaard"/>
              <w:rPr>
                <w:lang w:val="en-US"/>
              </w:rPr>
            </w:pPr>
            <w:r w:rsidRPr="00964BCA">
              <w:rPr>
                <w:lang w:val="en-US"/>
              </w:rPr>
              <w:t>$</w:t>
            </w:r>
            <w:proofErr w:type="spellStart"/>
            <w:r w:rsidRPr="00964BCA">
              <w:rPr>
                <w:lang w:val="en-US"/>
              </w:rPr>
              <w:t>oAntiAffinity.Add</w:t>
            </w:r>
            <w:proofErr w:type="spellEnd"/>
            <w:r w:rsidRPr="00964BCA">
              <w:rPr>
                <w:lang w:val="en-US"/>
              </w:rPr>
              <w:t>("Citrix Web Interface")</w:t>
            </w:r>
          </w:p>
          <w:p w14:paraId="7B1F0833" w14:textId="77777777" w:rsidR="00964BCA" w:rsidRPr="00964BCA" w:rsidRDefault="00964BCA" w:rsidP="00964BCA">
            <w:pPr>
              <w:pStyle w:val="HSStandaard"/>
              <w:rPr>
                <w:lang w:val="en-US"/>
              </w:rPr>
            </w:pPr>
            <w:r w:rsidRPr="00964BCA">
              <w:rPr>
                <w:lang w:val="en-US"/>
              </w:rPr>
              <w:t>(Get-</w:t>
            </w:r>
            <w:proofErr w:type="spellStart"/>
            <w:r w:rsidRPr="00964BCA">
              <w:rPr>
                <w:lang w:val="en-US"/>
              </w:rPr>
              <w:t>ClusterGroup</w:t>
            </w:r>
            <w:proofErr w:type="spellEnd"/>
            <w:r w:rsidRPr="00964BCA">
              <w:rPr>
                <w:lang w:val="en-US"/>
              </w:rPr>
              <w:t xml:space="preserve"> -Cluster svs30 -Name "SCVMM VWI01 Resources").</w:t>
            </w:r>
            <w:proofErr w:type="spellStart"/>
            <w:r w:rsidRPr="00964BCA">
              <w:rPr>
                <w:lang w:val="en-US"/>
              </w:rPr>
              <w:t>AntiAffinityClassNames</w:t>
            </w:r>
            <w:proofErr w:type="spellEnd"/>
            <w:r w:rsidRPr="00964BCA">
              <w:rPr>
                <w:lang w:val="en-US"/>
              </w:rPr>
              <w:t xml:space="preserve"> =$</w:t>
            </w:r>
            <w:proofErr w:type="spellStart"/>
            <w:r w:rsidRPr="00964BCA">
              <w:rPr>
                <w:lang w:val="en-US"/>
              </w:rPr>
              <w:t>oAntiAffinity</w:t>
            </w:r>
            <w:proofErr w:type="spellEnd"/>
          </w:p>
          <w:p w14:paraId="708A74E6" w14:textId="77777777" w:rsidR="00964BCA" w:rsidRPr="00964BCA" w:rsidRDefault="00964BCA" w:rsidP="00964BCA">
            <w:pPr>
              <w:pStyle w:val="HSStandaard"/>
              <w:rPr>
                <w:lang w:val="en-US"/>
              </w:rPr>
            </w:pPr>
            <w:r w:rsidRPr="00964BCA">
              <w:rPr>
                <w:lang w:val="en-US"/>
              </w:rPr>
              <w:t>(Get-</w:t>
            </w:r>
            <w:proofErr w:type="spellStart"/>
            <w:r w:rsidRPr="00964BCA">
              <w:rPr>
                <w:lang w:val="en-US"/>
              </w:rPr>
              <w:t>ClusterGroup</w:t>
            </w:r>
            <w:proofErr w:type="spellEnd"/>
            <w:r w:rsidRPr="00964BCA">
              <w:rPr>
                <w:lang w:val="en-US"/>
              </w:rPr>
              <w:t xml:space="preserve"> -Cluster svs30 -Name "SCVMM VWI02 Resources").</w:t>
            </w:r>
            <w:proofErr w:type="spellStart"/>
            <w:r w:rsidRPr="00964BCA">
              <w:rPr>
                <w:lang w:val="en-US"/>
              </w:rPr>
              <w:t>AntiAffinityClassNames</w:t>
            </w:r>
            <w:proofErr w:type="spellEnd"/>
            <w:r w:rsidRPr="00964BCA">
              <w:rPr>
                <w:lang w:val="en-US"/>
              </w:rPr>
              <w:t xml:space="preserve"> =$</w:t>
            </w:r>
            <w:proofErr w:type="spellStart"/>
            <w:r w:rsidRPr="00964BCA">
              <w:rPr>
                <w:lang w:val="en-US"/>
              </w:rPr>
              <w:t>oAntiAffinity</w:t>
            </w:r>
            <w:proofErr w:type="spellEnd"/>
          </w:p>
          <w:p w14:paraId="0AB39CCF" w14:textId="77777777" w:rsidR="00964BCA" w:rsidRPr="00964BCA" w:rsidRDefault="00964BCA" w:rsidP="00964BCA">
            <w:pPr>
              <w:pStyle w:val="HSStandaard"/>
              <w:rPr>
                <w:lang w:val="en-US"/>
              </w:rPr>
            </w:pPr>
          </w:p>
          <w:p w14:paraId="525BD655" w14:textId="596A51EE" w:rsidR="00964BCA" w:rsidRDefault="00964BCA" w:rsidP="00964BCA">
            <w:pPr>
              <w:pStyle w:val="HSStandaard"/>
              <w:rPr>
                <w:lang w:val="en-US"/>
              </w:rPr>
            </w:pPr>
          </w:p>
        </w:tc>
      </w:tr>
    </w:tbl>
    <w:p w14:paraId="5153333E" w14:textId="77777777" w:rsidR="00964BCA" w:rsidRDefault="00964BCA" w:rsidP="00964BCA">
      <w:pPr>
        <w:pStyle w:val="HSStandaard"/>
        <w:rPr>
          <w:lang w:val="en-US"/>
        </w:rPr>
      </w:pPr>
    </w:p>
    <w:p w14:paraId="526893B1" w14:textId="77777777" w:rsidR="00964BCA" w:rsidRDefault="00964BCA" w:rsidP="00964BCA">
      <w:pPr>
        <w:pStyle w:val="HSStandaard"/>
      </w:pPr>
      <w:r w:rsidRPr="00964BCA">
        <w:t xml:space="preserve">Overzicht van </w:t>
      </w:r>
      <w:proofErr w:type="spellStart"/>
      <w:r w:rsidRPr="00964BCA">
        <w:t>hosts</w:t>
      </w:r>
      <w:proofErr w:type="spellEnd"/>
      <w:r w:rsidRPr="00964BCA">
        <w:t xml:space="preserve"> welke niet op dezelfde fysieke server hoort te draaien:</w:t>
      </w:r>
    </w:p>
    <w:p w14:paraId="75A5AD69" w14:textId="77777777" w:rsidR="00964BCA" w:rsidRPr="00964BCA" w:rsidRDefault="00964BCA" w:rsidP="00964BCA">
      <w:pPr>
        <w:pStyle w:val="HSStandaard"/>
      </w:pPr>
    </w:p>
    <w:p w14:paraId="10F6DD9F" w14:textId="77777777" w:rsidR="00964BCA" w:rsidRPr="00964BCA" w:rsidRDefault="00964BCA" w:rsidP="00964BCA">
      <w:pPr>
        <w:pStyle w:val="HSStandaard"/>
        <w:rPr>
          <w:lang w:val="en-US"/>
        </w:rPr>
      </w:pPr>
      <w:r w:rsidRPr="00964BCA">
        <w:rPr>
          <w:lang w:val="en-US"/>
        </w:rPr>
        <w:t xml:space="preserve">Name                  </w:t>
      </w:r>
      <w:proofErr w:type="spellStart"/>
      <w:r w:rsidRPr="00964BCA">
        <w:rPr>
          <w:lang w:val="en-US"/>
        </w:rPr>
        <w:t>AntiAffinityClassNames</w:t>
      </w:r>
      <w:proofErr w:type="spellEnd"/>
    </w:p>
    <w:p w14:paraId="69A0DAF3" w14:textId="77777777" w:rsidR="00964BCA" w:rsidRPr="00964BCA" w:rsidRDefault="00964BCA" w:rsidP="00964BCA">
      <w:pPr>
        <w:pStyle w:val="HSStandaard"/>
        <w:rPr>
          <w:lang w:val="en-US"/>
        </w:rPr>
      </w:pPr>
      <w:r w:rsidRPr="00964BCA">
        <w:rPr>
          <w:lang w:val="en-US"/>
        </w:rPr>
        <w:t>----                  ----------------------</w:t>
      </w:r>
    </w:p>
    <w:p w14:paraId="5AFC9356" w14:textId="77777777" w:rsidR="00964BCA" w:rsidRPr="00964BCA" w:rsidRDefault="00964BCA" w:rsidP="00964BCA">
      <w:pPr>
        <w:pStyle w:val="HSStandaard"/>
        <w:rPr>
          <w:lang w:val="en-US"/>
        </w:rPr>
      </w:pPr>
      <w:r w:rsidRPr="00964BCA">
        <w:rPr>
          <w:lang w:val="en-US"/>
        </w:rPr>
        <w:t>SCVMM VEX02 Resources {Exchange 2010}</w:t>
      </w:r>
    </w:p>
    <w:p w14:paraId="26AD3C23" w14:textId="77777777" w:rsidR="00964BCA" w:rsidRPr="00964BCA" w:rsidRDefault="00964BCA" w:rsidP="00964BCA">
      <w:pPr>
        <w:pStyle w:val="HSStandaard"/>
        <w:rPr>
          <w:lang w:val="en-US"/>
        </w:rPr>
      </w:pPr>
      <w:r w:rsidRPr="00964BCA">
        <w:rPr>
          <w:lang w:val="en-US"/>
        </w:rPr>
        <w:t>SCVMM VEX03 Resources {Exchange 2010}</w:t>
      </w:r>
    </w:p>
    <w:p w14:paraId="5EE8C1C9" w14:textId="77777777" w:rsidR="00964BCA" w:rsidRPr="00964BCA" w:rsidRDefault="00964BCA" w:rsidP="00964BCA">
      <w:pPr>
        <w:pStyle w:val="HSStandaard"/>
        <w:rPr>
          <w:lang w:val="en-US"/>
        </w:rPr>
      </w:pPr>
      <w:r w:rsidRPr="00964BCA">
        <w:rPr>
          <w:lang w:val="en-US"/>
        </w:rPr>
        <w:t>SCVMM VWI01 Resources {Citrix Web Interface}</w:t>
      </w:r>
    </w:p>
    <w:p w14:paraId="225F2944" w14:textId="77777777" w:rsidR="00964BCA" w:rsidRPr="00964BCA" w:rsidRDefault="00964BCA" w:rsidP="00964BCA">
      <w:pPr>
        <w:pStyle w:val="HSStandaard"/>
        <w:rPr>
          <w:lang w:val="en-US"/>
        </w:rPr>
      </w:pPr>
      <w:r w:rsidRPr="00964BCA">
        <w:rPr>
          <w:lang w:val="en-US"/>
        </w:rPr>
        <w:t>SCVMM VWI02 Resources {Citrix Web Interface}</w:t>
      </w:r>
    </w:p>
    <w:p w14:paraId="37BEE919" w14:textId="77777777" w:rsidR="00964BCA" w:rsidRPr="00964BCA" w:rsidRDefault="00964BCA" w:rsidP="00964BCA">
      <w:pPr>
        <w:pStyle w:val="HSStandaard"/>
        <w:rPr>
          <w:lang w:val="en-US"/>
        </w:rPr>
      </w:pPr>
      <w:r w:rsidRPr="00964BCA">
        <w:rPr>
          <w:lang w:val="en-US"/>
        </w:rPr>
        <w:t>SCVMM VXD01 Resources {Citrix XenDesktop}</w:t>
      </w:r>
    </w:p>
    <w:p w14:paraId="5ED5FD70" w14:textId="3201444B" w:rsidR="00964BCA" w:rsidRPr="00176D9B" w:rsidRDefault="00964BCA" w:rsidP="00964BCA">
      <w:pPr>
        <w:pStyle w:val="HSStandaard"/>
        <w:rPr>
          <w:lang w:val="en-US"/>
        </w:rPr>
      </w:pPr>
      <w:r w:rsidRPr="00964BCA">
        <w:rPr>
          <w:lang w:val="en-US"/>
        </w:rPr>
        <w:t>SCVMM VXD02 Resources {Citrix XenDesktop}</w:t>
      </w:r>
    </w:p>
    <w:sectPr w:rsidR="00964BCA" w:rsidRPr="00176D9B" w:rsidSect="004B36CA">
      <w:pgSz w:w="11906" w:h="16838" w:code="9"/>
      <w:pgMar w:top="1045" w:right="1412" w:bottom="567" w:left="1412" w:header="567" w:footer="3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6C544D" w14:textId="77777777" w:rsidR="00100F17" w:rsidRDefault="00100F17">
      <w:r>
        <w:separator/>
      </w:r>
    </w:p>
    <w:p w14:paraId="31EACB7D" w14:textId="77777777" w:rsidR="00100F17" w:rsidRDefault="00100F17"/>
  </w:endnote>
  <w:endnote w:type="continuationSeparator" w:id="0">
    <w:p w14:paraId="24A0C485" w14:textId="77777777" w:rsidR="00100F17" w:rsidRDefault="00100F17">
      <w:r>
        <w:continuationSeparator/>
      </w:r>
    </w:p>
    <w:p w14:paraId="469FD604" w14:textId="77777777" w:rsidR="00100F17" w:rsidRDefault="00100F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Proforma-Book">
    <w:altName w:val="Times New Roman"/>
    <w:charset w:val="00"/>
    <w:family w:val="auto"/>
    <w:pitch w:val="variable"/>
    <w:sig w:usb0="00000003" w:usb1="00000040" w:usb2="00000000" w:usb3="00000000" w:csb0="00000001" w:csb1="00000000"/>
  </w:font>
  <w:font w:name="HelveticaNeue LT 55 Roman">
    <w:altName w:val="Agency FB"/>
    <w:charset w:val="00"/>
    <w:family w:val="auto"/>
    <w:pitch w:val="variable"/>
    <w:sig w:usb0="80000027"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D2908E3" w14:textId="77777777" w:rsidR="00100F17" w:rsidRDefault="00100F17">
      <w:r>
        <w:separator/>
      </w:r>
    </w:p>
    <w:p w14:paraId="4A46A064" w14:textId="77777777" w:rsidR="00100F17" w:rsidRDefault="00100F17"/>
  </w:footnote>
  <w:footnote w:type="continuationSeparator" w:id="0">
    <w:p w14:paraId="6AD28970" w14:textId="77777777" w:rsidR="00100F17" w:rsidRDefault="00100F17">
      <w:r>
        <w:continuationSeparator/>
      </w:r>
    </w:p>
    <w:p w14:paraId="29EF8487" w14:textId="77777777" w:rsidR="00100F17" w:rsidRDefault="00100F17"/>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60475FB"/>
    <w:multiLevelType w:val="hybridMultilevel"/>
    <w:tmpl w:val="FB4649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07515652"/>
    <w:multiLevelType w:val="hybridMultilevel"/>
    <w:tmpl w:val="326E03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D1D467F"/>
    <w:multiLevelType w:val="multilevel"/>
    <w:tmpl w:val="CA2CA13C"/>
    <w:name w:val="Icento nummering22232222"/>
    <w:numStyleLink w:val="Icentonummeringinspringen"/>
  </w:abstractNum>
  <w:abstractNum w:abstractNumId="10">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0DAB1488"/>
    <w:multiLevelType w:val="hybridMultilevel"/>
    <w:tmpl w:val="9B2A3A0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3EA1C13"/>
    <w:multiLevelType w:val="hybridMultilevel"/>
    <w:tmpl w:val="7CCE5C10"/>
    <w:lvl w:ilvl="0" w:tplc="47062B3A">
      <w:start w:val="1"/>
      <w:numFmt w:val="bullet"/>
      <w:lvlText w:val=""/>
      <w:lvlJc w:val="left"/>
      <w:pPr>
        <w:ind w:left="360" w:hanging="360"/>
      </w:pPr>
      <w:rPr>
        <w:rFonts w:ascii="Wingdings" w:hAnsi="Wingdings" w:hint="default"/>
        <w:color w:val="365F91"/>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4">
    <w:nsid w:val="159C44D4"/>
    <w:multiLevelType w:val="multilevel"/>
    <w:tmpl w:val="9E4EBE2A"/>
    <w:name w:val="Icento nummering222332222"/>
    <w:numStyleLink w:val="IcentoopsommingmetmetopsommingstekensSymbolsymboolLinks063cmVerk"/>
  </w:abstractNum>
  <w:abstractNum w:abstractNumId="15">
    <w:nsid w:val="17460A27"/>
    <w:multiLevelType w:val="hybridMultilevel"/>
    <w:tmpl w:val="FE56B278"/>
    <w:lvl w:ilvl="0" w:tplc="04090001">
      <w:start w:val="1"/>
      <w:numFmt w:val="bullet"/>
      <w:lvlText w:val=""/>
      <w:lvlJc w:val="left"/>
      <w:pPr>
        <w:tabs>
          <w:tab w:val="num" w:pos="720"/>
        </w:tabs>
        <w:ind w:left="720" w:hanging="360"/>
      </w:pPr>
      <w:rPr>
        <w:rFonts w:ascii="Symbol" w:hAnsi="Symbol" w:hint="default"/>
      </w:rPr>
    </w:lvl>
    <w:lvl w:ilvl="1" w:tplc="52FAD414">
      <w:numFmt w:val="bullet"/>
      <w:lvlText w:val="-"/>
      <w:lvlJc w:val="left"/>
      <w:pPr>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194D59D1"/>
    <w:multiLevelType w:val="hybridMultilevel"/>
    <w:tmpl w:val="F5F8B18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8">
    <w:nsid w:val="1982405B"/>
    <w:multiLevelType w:val="multilevel"/>
    <w:tmpl w:val="9E4EBE2A"/>
    <w:name w:val="Icento nummering22233222222222"/>
    <w:numStyleLink w:val="IcentoopsommingmetmetopsommingstekensSymbolsymboolLinks063cmVerk"/>
  </w:abstractNum>
  <w:abstractNum w:abstractNumId="19">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1B5A07E8"/>
    <w:multiLevelType w:val="multilevel"/>
    <w:tmpl w:val="9E4EBE2A"/>
    <w:name w:val="Icento nummering222332222222"/>
    <w:numStyleLink w:val="IcentoopsommingmetmetopsommingstekensSymbolsymboolLinks063cmVerk"/>
  </w:abstractNum>
  <w:abstractNum w:abstractNumId="21">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2">
    <w:nsid w:val="1D434AB4"/>
    <w:multiLevelType w:val="hybridMultilevel"/>
    <w:tmpl w:val="3E44447E"/>
    <w:lvl w:ilvl="0" w:tplc="0409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21433A1E"/>
    <w:multiLevelType w:val="hybridMultilevel"/>
    <w:tmpl w:val="A0A67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4">
    <w:nsid w:val="22BB1414"/>
    <w:multiLevelType w:val="multilevel"/>
    <w:tmpl w:val="33968C96"/>
    <w:name w:val="Icento nummering222332222222222222222"/>
    <w:numStyleLink w:val="Icentonummering"/>
  </w:abstractNum>
  <w:abstractNum w:abstractNumId="25">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6">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26846140"/>
    <w:multiLevelType w:val="multilevel"/>
    <w:tmpl w:val="CEDA3284"/>
    <w:lvl w:ilvl="0">
      <w:start w:val="1"/>
      <w:numFmt w:val="decimal"/>
      <w:pStyle w:val="HSHoofdstuk"/>
      <w:suff w:val="space"/>
      <w:lvlText w:val="Hoofdstuk %1"/>
      <w:lvlJc w:val="left"/>
      <w:pPr>
        <w:ind w:left="0"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8">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nsid w:val="303059CB"/>
    <w:multiLevelType w:val="multilevel"/>
    <w:tmpl w:val="9E4EBE2A"/>
    <w:name w:val="Icento nummering222332222222222"/>
    <w:numStyleLink w:val="IcentoopsommingmetmetopsommingstekensSymbolsymboolLinks063cmVerk"/>
  </w:abstractNum>
  <w:abstractNum w:abstractNumId="30">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2">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stParagraph"/>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4">
    <w:nsid w:val="38B77419"/>
    <w:multiLevelType w:val="hybridMultilevel"/>
    <w:tmpl w:val="5EE878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nsid w:val="39955476"/>
    <w:multiLevelType w:val="multilevel"/>
    <w:tmpl w:val="4F46AAB4"/>
    <w:name w:val="Icento nummering2"/>
    <w:numStyleLink w:val="Icentonummeringparagraaf"/>
  </w:abstractNum>
  <w:abstractNum w:abstractNumId="36">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426558CC"/>
    <w:multiLevelType w:val="multilevel"/>
    <w:tmpl w:val="CA2CA13C"/>
    <w:name w:val="Icento nummering22232"/>
    <w:numStyleLink w:val="Icentonummeringinspringen"/>
  </w:abstractNum>
  <w:abstractNum w:abstractNumId="40">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41">
    <w:nsid w:val="434573A0"/>
    <w:multiLevelType w:val="multilevel"/>
    <w:tmpl w:val="9E4EBE2A"/>
    <w:name w:val="Icento nummering22233222222"/>
    <w:numStyleLink w:val="IcentoopsommingmetmetopsommingstekensSymbolsymboolLinks063cmVerk"/>
  </w:abstractNum>
  <w:abstractNum w:abstractNumId="42">
    <w:nsid w:val="44313B9C"/>
    <w:multiLevelType w:val="multilevel"/>
    <w:tmpl w:val="CA2CA13C"/>
    <w:name w:val="Icento nummering222322222"/>
    <w:numStyleLink w:val="Icentonummeringinspringen"/>
  </w:abstractNum>
  <w:abstractNum w:abstractNumId="43">
    <w:nsid w:val="45A51E1F"/>
    <w:multiLevelType w:val="multilevel"/>
    <w:tmpl w:val="9E4EBE2A"/>
    <w:name w:val="Icento nummering2223322222"/>
    <w:numStyleLink w:val="IcentoopsommingmetmetopsommingstekensSymbolsymboolLinks063cmVerk"/>
  </w:abstractNum>
  <w:abstractNum w:abstractNumId="44">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45">
    <w:nsid w:val="46503188"/>
    <w:multiLevelType w:val="hybridMultilevel"/>
    <w:tmpl w:val="4B543B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6">
    <w:nsid w:val="486E69E1"/>
    <w:multiLevelType w:val="hybridMultilevel"/>
    <w:tmpl w:val="4B4633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8">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49">
    <w:nsid w:val="4B106DDA"/>
    <w:multiLevelType w:val="hybridMultilevel"/>
    <w:tmpl w:val="03CE71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0">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1">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2">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3">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4">
    <w:nsid w:val="5322742E"/>
    <w:multiLevelType w:val="multilevel"/>
    <w:tmpl w:val="CA2CA13C"/>
    <w:name w:val="Icento nummering222322"/>
    <w:numStyleLink w:val="Icentonummeringinspringen"/>
  </w:abstractNum>
  <w:abstractNum w:abstractNumId="55">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6">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7">
    <w:nsid w:val="55624D70"/>
    <w:multiLevelType w:val="multilevel"/>
    <w:tmpl w:val="9E4EBE2A"/>
    <w:name w:val="Icento nummering22233222"/>
    <w:numStyleLink w:val="IcentoopsommingmetmetopsommingstekensSymbolsymboolLinks063cmVerk"/>
  </w:abstractNum>
  <w:abstractNum w:abstractNumId="58">
    <w:nsid w:val="57214338"/>
    <w:multiLevelType w:val="multilevel"/>
    <w:tmpl w:val="CA2CA13C"/>
    <w:name w:val="Icento nummering2223222"/>
    <w:numStyleLink w:val="Icentonummeringinspringen"/>
  </w:abstractNum>
  <w:abstractNum w:abstractNumId="59">
    <w:nsid w:val="58AB5286"/>
    <w:multiLevelType w:val="multilevel"/>
    <w:tmpl w:val="33968C96"/>
    <w:name w:val="Icento nummering22222"/>
    <w:numStyleLink w:val="Icentonummering"/>
  </w:abstractNum>
  <w:abstractNum w:abstractNumId="60">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nsid w:val="5B59355F"/>
    <w:multiLevelType w:val="hybridMultilevel"/>
    <w:tmpl w:val="2FFEA60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2">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3">
    <w:nsid w:val="61BB7C97"/>
    <w:multiLevelType w:val="hybridMultilevel"/>
    <w:tmpl w:val="26EC78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4">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5">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66">
    <w:nsid w:val="65C44BF6"/>
    <w:multiLevelType w:val="multilevel"/>
    <w:tmpl w:val="9E4EBE2A"/>
    <w:name w:val="Icento nummering2223322"/>
    <w:numStyleLink w:val="IcentoopsommingmetmetopsommingstekensSymbolsymboolLinks063cmVerk"/>
  </w:abstractNum>
  <w:abstractNum w:abstractNumId="67">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8">
    <w:nsid w:val="6D11742F"/>
    <w:multiLevelType w:val="hybridMultilevel"/>
    <w:tmpl w:val="FEEC30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9">
    <w:nsid w:val="6E2014FB"/>
    <w:multiLevelType w:val="multilevel"/>
    <w:tmpl w:val="9E4EBE2A"/>
    <w:name w:val="Icento nummering2223322222222"/>
    <w:numStyleLink w:val="IcentoopsommingmetmetopsommingstekensSymbolsymboolLinks063cmVerk"/>
  </w:abstractNum>
  <w:abstractNum w:abstractNumId="70">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71">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72">
    <w:nsid w:val="71300D8F"/>
    <w:multiLevelType w:val="hybridMultilevel"/>
    <w:tmpl w:val="91723E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3">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4">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5">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6">
    <w:nsid w:val="7B40239E"/>
    <w:multiLevelType w:val="multilevel"/>
    <w:tmpl w:val="76901492"/>
    <w:numStyleLink w:val="IcentoListStyle"/>
  </w:abstractNum>
  <w:abstractNum w:abstractNumId="77">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60"/>
  </w:num>
  <w:num w:numId="2">
    <w:abstractNumId w:val="31"/>
  </w:num>
  <w:num w:numId="3">
    <w:abstractNumId w:val="52"/>
  </w:num>
  <w:num w:numId="4">
    <w:abstractNumId w:val="67"/>
  </w:num>
  <w:num w:numId="5">
    <w:abstractNumId w:val="33"/>
  </w:num>
  <w:num w:numId="6">
    <w:abstractNumId w:val="37"/>
  </w:num>
  <w:num w:numId="7">
    <w:abstractNumId w:val="32"/>
  </w:num>
  <w:num w:numId="8">
    <w:abstractNumId w:val="76"/>
  </w:num>
  <w:num w:numId="9">
    <w:abstractNumId w:val="19"/>
  </w:num>
  <w:num w:numId="10">
    <w:abstractNumId w:val="38"/>
  </w:num>
  <w:num w:numId="11">
    <w:abstractNumId w:val="27"/>
  </w:num>
  <w:num w:numId="12">
    <w:abstractNumId w:val="36"/>
  </w:num>
  <w:num w:numId="13">
    <w:abstractNumId w:val="64"/>
  </w:num>
  <w:num w:numId="14">
    <w:abstractNumId w:val="12"/>
  </w:num>
  <w:num w:numId="15">
    <w:abstractNumId w:val="8"/>
  </w:num>
  <w:num w:numId="16">
    <w:abstractNumId w:val="6"/>
  </w:num>
  <w:num w:numId="17">
    <w:abstractNumId w:val="47"/>
  </w:num>
  <w:num w:numId="18">
    <w:abstractNumId w:val="61"/>
  </w:num>
  <w:num w:numId="19">
    <w:abstractNumId w:val="23"/>
  </w:num>
  <w:num w:numId="20">
    <w:abstractNumId w:val="15"/>
  </w:num>
  <w:num w:numId="21">
    <w:abstractNumId w:val="45"/>
  </w:num>
  <w:num w:numId="22">
    <w:abstractNumId w:val="17"/>
  </w:num>
  <w:num w:numId="23">
    <w:abstractNumId w:val="72"/>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2"/>
  </w:num>
  <w:num w:numId="26">
    <w:abstractNumId w:val="63"/>
  </w:num>
  <w:num w:numId="27">
    <w:abstractNumId w:val="2"/>
  </w:num>
  <w:num w:numId="28">
    <w:abstractNumId w:val="11"/>
  </w:num>
  <w:num w:numId="29">
    <w:abstractNumId w:val="49"/>
  </w:num>
  <w:num w:numId="30">
    <w:abstractNumId w:val="46"/>
  </w:num>
  <w:num w:numId="31">
    <w:abstractNumId w:val="34"/>
  </w:num>
  <w:num w:numId="32">
    <w:abstractNumId w:val="68"/>
  </w:num>
  <w:num w:numId="33">
    <w:abstractNumId w:val="1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proofState w:spelling="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52B4"/>
    <w:rsid w:val="00006286"/>
    <w:rsid w:val="00006671"/>
    <w:rsid w:val="00012EBD"/>
    <w:rsid w:val="00014F0E"/>
    <w:rsid w:val="0001607F"/>
    <w:rsid w:val="00016A2F"/>
    <w:rsid w:val="00016DF9"/>
    <w:rsid w:val="0002093F"/>
    <w:rsid w:val="00021B42"/>
    <w:rsid w:val="00024B49"/>
    <w:rsid w:val="0002646C"/>
    <w:rsid w:val="00026B89"/>
    <w:rsid w:val="00031086"/>
    <w:rsid w:val="00034B17"/>
    <w:rsid w:val="000404BC"/>
    <w:rsid w:val="000417C3"/>
    <w:rsid w:val="00044F99"/>
    <w:rsid w:val="000513E3"/>
    <w:rsid w:val="0005335D"/>
    <w:rsid w:val="000547CC"/>
    <w:rsid w:val="00060AEB"/>
    <w:rsid w:val="000702D9"/>
    <w:rsid w:val="00071802"/>
    <w:rsid w:val="0007392B"/>
    <w:rsid w:val="00074F4E"/>
    <w:rsid w:val="000819EB"/>
    <w:rsid w:val="00090E8B"/>
    <w:rsid w:val="0009125E"/>
    <w:rsid w:val="000916F5"/>
    <w:rsid w:val="00092AF9"/>
    <w:rsid w:val="000A22D0"/>
    <w:rsid w:val="000A28A7"/>
    <w:rsid w:val="000A3C7C"/>
    <w:rsid w:val="000A5980"/>
    <w:rsid w:val="000A78A5"/>
    <w:rsid w:val="000B1593"/>
    <w:rsid w:val="000B1633"/>
    <w:rsid w:val="000B6120"/>
    <w:rsid w:val="000B73E4"/>
    <w:rsid w:val="000B75E9"/>
    <w:rsid w:val="000C16A5"/>
    <w:rsid w:val="000C2649"/>
    <w:rsid w:val="000C4C53"/>
    <w:rsid w:val="000C7507"/>
    <w:rsid w:val="000D0F1A"/>
    <w:rsid w:val="000D2B80"/>
    <w:rsid w:val="000D4716"/>
    <w:rsid w:val="000D5CAE"/>
    <w:rsid w:val="000D6E30"/>
    <w:rsid w:val="000E1EF3"/>
    <w:rsid w:val="000E1F11"/>
    <w:rsid w:val="000E2339"/>
    <w:rsid w:val="000E3832"/>
    <w:rsid w:val="000E4ECC"/>
    <w:rsid w:val="000E5136"/>
    <w:rsid w:val="000E51CF"/>
    <w:rsid w:val="000E5847"/>
    <w:rsid w:val="000F09A6"/>
    <w:rsid w:val="000F110E"/>
    <w:rsid w:val="000F583A"/>
    <w:rsid w:val="000F6FA5"/>
    <w:rsid w:val="00100530"/>
    <w:rsid w:val="00100F17"/>
    <w:rsid w:val="0010428B"/>
    <w:rsid w:val="00104AF4"/>
    <w:rsid w:val="001054A0"/>
    <w:rsid w:val="00105A05"/>
    <w:rsid w:val="00106CFF"/>
    <w:rsid w:val="00107FAC"/>
    <w:rsid w:val="00110C30"/>
    <w:rsid w:val="00111086"/>
    <w:rsid w:val="00111E32"/>
    <w:rsid w:val="00112399"/>
    <w:rsid w:val="00113B16"/>
    <w:rsid w:val="00114B44"/>
    <w:rsid w:val="00121E99"/>
    <w:rsid w:val="001315BE"/>
    <w:rsid w:val="00132337"/>
    <w:rsid w:val="00133E59"/>
    <w:rsid w:val="00134697"/>
    <w:rsid w:val="001369C9"/>
    <w:rsid w:val="00136FD1"/>
    <w:rsid w:val="00137B17"/>
    <w:rsid w:val="00140249"/>
    <w:rsid w:val="00141670"/>
    <w:rsid w:val="00142376"/>
    <w:rsid w:val="00144D3B"/>
    <w:rsid w:val="00146ABB"/>
    <w:rsid w:val="00146AD1"/>
    <w:rsid w:val="00146CA7"/>
    <w:rsid w:val="00147674"/>
    <w:rsid w:val="00152EFC"/>
    <w:rsid w:val="00152F9B"/>
    <w:rsid w:val="001551E3"/>
    <w:rsid w:val="001576ED"/>
    <w:rsid w:val="00164237"/>
    <w:rsid w:val="00166382"/>
    <w:rsid w:val="00172D28"/>
    <w:rsid w:val="001760C8"/>
    <w:rsid w:val="00176D9B"/>
    <w:rsid w:val="001802D8"/>
    <w:rsid w:val="00180F83"/>
    <w:rsid w:val="00181722"/>
    <w:rsid w:val="00182983"/>
    <w:rsid w:val="00184631"/>
    <w:rsid w:val="00187858"/>
    <w:rsid w:val="00194263"/>
    <w:rsid w:val="00194A36"/>
    <w:rsid w:val="001A0760"/>
    <w:rsid w:val="001A0FB0"/>
    <w:rsid w:val="001A1198"/>
    <w:rsid w:val="001A4E5C"/>
    <w:rsid w:val="001A7348"/>
    <w:rsid w:val="001B0FA8"/>
    <w:rsid w:val="001B29B7"/>
    <w:rsid w:val="001B6140"/>
    <w:rsid w:val="001B6877"/>
    <w:rsid w:val="001C2272"/>
    <w:rsid w:val="001C5A63"/>
    <w:rsid w:val="001C6626"/>
    <w:rsid w:val="001D2BC6"/>
    <w:rsid w:val="001E6C7D"/>
    <w:rsid w:val="001F19E1"/>
    <w:rsid w:val="001F53BA"/>
    <w:rsid w:val="00206421"/>
    <w:rsid w:val="002114A0"/>
    <w:rsid w:val="002119C4"/>
    <w:rsid w:val="002160C6"/>
    <w:rsid w:val="002219E7"/>
    <w:rsid w:val="002236F7"/>
    <w:rsid w:val="002250AF"/>
    <w:rsid w:val="00225D62"/>
    <w:rsid w:val="00232DCB"/>
    <w:rsid w:val="00241CD5"/>
    <w:rsid w:val="00242DB0"/>
    <w:rsid w:val="00245DBB"/>
    <w:rsid w:val="00246E27"/>
    <w:rsid w:val="002510B0"/>
    <w:rsid w:val="00252AEE"/>
    <w:rsid w:val="00254E16"/>
    <w:rsid w:val="00257BD1"/>
    <w:rsid w:val="002602BD"/>
    <w:rsid w:val="002661E3"/>
    <w:rsid w:val="00272D90"/>
    <w:rsid w:val="00272E2B"/>
    <w:rsid w:val="00280B76"/>
    <w:rsid w:val="00280BF8"/>
    <w:rsid w:val="00281480"/>
    <w:rsid w:val="002863B8"/>
    <w:rsid w:val="00290B02"/>
    <w:rsid w:val="002924FD"/>
    <w:rsid w:val="00293F89"/>
    <w:rsid w:val="0029565F"/>
    <w:rsid w:val="00296848"/>
    <w:rsid w:val="00297029"/>
    <w:rsid w:val="002A290E"/>
    <w:rsid w:val="002A3106"/>
    <w:rsid w:val="002A4C76"/>
    <w:rsid w:val="002B1518"/>
    <w:rsid w:val="002B5171"/>
    <w:rsid w:val="002B66FB"/>
    <w:rsid w:val="002C0018"/>
    <w:rsid w:val="002C064F"/>
    <w:rsid w:val="002C1AA0"/>
    <w:rsid w:val="002C2650"/>
    <w:rsid w:val="002C2DB3"/>
    <w:rsid w:val="002C7939"/>
    <w:rsid w:val="002D2C46"/>
    <w:rsid w:val="002D2D10"/>
    <w:rsid w:val="002D3C62"/>
    <w:rsid w:val="002D53AB"/>
    <w:rsid w:val="002D7F19"/>
    <w:rsid w:val="002E04F8"/>
    <w:rsid w:val="002E05DD"/>
    <w:rsid w:val="002E1768"/>
    <w:rsid w:val="002E5E3D"/>
    <w:rsid w:val="002F0EF0"/>
    <w:rsid w:val="002F4A4F"/>
    <w:rsid w:val="002F51BE"/>
    <w:rsid w:val="002F65CE"/>
    <w:rsid w:val="002F7718"/>
    <w:rsid w:val="0030077C"/>
    <w:rsid w:val="0030106E"/>
    <w:rsid w:val="003026BE"/>
    <w:rsid w:val="00311CC4"/>
    <w:rsid w:val="00312E87"/>
    <w:rsid w:val="003142A7"/>
    <w:rsid w:val="00315B75"/>
    <w:rsid w:val="00317052"/>
    <w:rsid w:val="003227B6"/>
    <w:rsid w:val="0032338F"/>
    <w:rsid w:val="0032745D"/>
    <w:rsid w:val="00327F48"/>
    <w:rsid w:val="003315B2"/>
    <w:rsid w:val="00331EB1"/>
    <w:rsid w:val="00332C93"/>
    <w:rsid w:val="00336051"/>
    <w:rsid w:val="003361DF"/>
    <w:rsid w:val="00342BE7"/>
    <w:rsid w:val="0034376F"/>
    <w:rsid w:val="0035209F"/>
    <w:rsid w:val="003532A6"/>
    <w:rsid w:val="00355BE2"/>
    <w:rsid w:val="00357DA3"/>
    <w:rsid w:val="00360E7D"/>
    <w:rsid w:val="00363978"/>
    <w:rsid w:val="00363DFE"/>
    <w:rsid w:val="0036708A"/>
    <w:rsid w:val="00370DD5"/>
    <w:rsid w:val="0037289D"/>
    <w:rsid w:val="003733EB"/>
    <w:rsid w:val="0037398C"/>
    <w:rsid w:val="0037473F"/>
    <w:rsid w:val="00374A27"/>
    <w:rsid w:val="0037718A"/>
    <w:rsid w:val="0038129D"/>
    <w:rsid w:val="0038184F"/>
    <w:rsid w:val="003840F0"/>
    <w:rsid w:val="00384EAB"/>
    <w:rsid w:val="00386AB6"/>
    <w:rsid w:val="00386D8F"/>
    <w:rsid w:val="003920A6"/>
    <w:rsid w:val="0039268F"/>
    <w:rsid w:val="003930AC"/>
    <w:rsid w:val="0039367C"/>
    <w:rsid w:val="00394456"/>
    <w:rsid w:val="003978EE"/>
    <w:rsid w:val="003A341D"/>
    <w:rsid w:val="003B2B4B"/>
    <w:rsid w:val="003B5F79"/>
    <w:rsid w:val="003B62AE"/>
    <w:rsid w:val="003B7D35"/>
    <w:rsid w:val="003C595D"/>
    <w:rsid w:val="003C67C7"/>
    <w:rsid w:val="003C7FE4"/>
    <w:rsid w:val="003D08D0"/>
    <w:rsid w:val="003D3198"/>
    <w:rsid w:val="003D6FD6"/>
    <w:rsid w:val="003E026E"/>
    <w:rsid w:val="003E05F8"/>
    <w:rsid w:val="003E188E"/>
    <w:rsid w:val="003E1F87"/>
    <w:rsid w:val="003E30CF"/>
    <w:rsid w:val="003E32A0"/>
    <w:rsid w:val="003E5CA6"/>
    <w:rsid w:val="003E689D"/>
    <w:rsid w:val="003E69AC"/>
    <w:rsid w:val="003E798B"/>
    <w:rsid w:val="003F0B3D"/>
    <w:rsid w:val="003F3AE0"/>
    <w:rsid w:val="003F42D5"/>
    <w:rsid w:val="003F467A"/>
    <w:rsid w:val="003F6AC9"/>
    <w:rsid w:val="003F707B"/>
    <w:rsid w:val="00400C50"/>
    <w:rsid w:val="004047D1"/>
    <w:rsid w:val="00405D09"/>
    <w:rsid w:val="00406685"/>
    <w:rsid w:val="00407D7F"/>
    <w:rsid w:val="00410FD3"/>
    <w:rsid w:val="00411496"/>
    <w:rsid w:val="0041230C"/>
    <w:rsid w:val="00413DB9"/>
    <w:rsid w:val="00416272"/>
    <w:rsid w:val="00421855"/>
    <w:rsid w:val="00421AEB"/>
    <w:rsid w:val="00425226"/>
    <w:rsid w:val="00431E2E"/>
    <w:rsid w:val="00431EC2"/>
    <w:rsid w:val="00434303"/>
    <w:rsid w:val="00434324"/>
    <w:rsid w:val="00440786"/>
    <w:rsid w:val="00441ACF"/>
    <w:rsid w:val="00442C9E"/>
    <w:rsid w:val="00445F75"/>
    <w:rsid w:val="004465EC"/>
    <w:rsid w:val="00456F41"/>
    <w:rsid w:val="0046237B"/>
    <w:rsid w:val="00464C9B"/>
    <w:rsid w:val="00466883"/>
    <w:rsid w:val="00473BD9"/>
    <w:rsid w:val="00473D1D"/>
    <w:rsid w:val="00480ED3"/>
    <w:rsid w:val="00485D01"/>
    <w:rsid w:val="00490B5A"/>
    <w:rsid w:val="00491ABD"/>
    <w:rsid w:val="00494DC7"/>
    <w:rsid w:val="00495D76"/>
    <w:rsid w:val="0049608D"/>
    <w:rsid w:val="004A0F91"/>
    <w:rsid w:val="004A2094"/>
    <w:rsid w:val="004A2DAE"/>
    <w:rsid w:val="004A6231"/>
    <w:rsid w:val="004A647B"/>
    <w:rsid w:val="004A6856"/>
    <w:rsid w:val="004B1325"/>
    <w:rsid w:val="004B36CA"/>
    <w:rsid w:val="004C0A4C"/>
    <w:rsid w:val="004C2AE3"/>
    <w:rsid w:val="004D1C81"/>
    <w:rsid w:val="004D2CD5"/>
    <w:rsid w:val="004D4714"/>
    <w:rsid w:val="004D566F"/>
    <w:rsid w:val="004D5FFE"/>
    <w:rsid w:val="004E02E2"/>
    <w:rsid w:val="004E044E"/>
    <w:rsid w:val="004E0AC6"/>
    <w:rsid w:val="004E1BCF"/>
    <w:rsid w:val="004E22F4"/>
    <w:rsid w:val="004E2A52"/>
    <w:rsid w:val="004E5DAC"/>
    <w:rsid w:val="004E793A"/>
    <w:rsid w:val="004E7D33"/>
    <w:rsid w:val="004F5A3C"/>
    <w:rsid w:val="0050100D"/>
    <w:rsid w:val="00503F34"/>
    <w:rsid w:val="005062D3"/>
    <w:rsid w:val="005114E6"/>
    <w:rsid w:val="005213DC"/>
    <w:rsid w:val="00525582"/>
    <w:rsid w:val="00525D2A"/>
    <w:rsid w:val="005330B4"/>
    <w:rsid w:val="00533AFC"/>
    <w:rsid w:val="00535989"/>
    <w:rsid w:val="0053628A"/>
    <w:rsid w:val="00537831"/>
    <w:rsid w:val="00542F3D"/>
    <w:rsid w:val="00545C40"/>
    <w:rsid w:val="005465BF"/>
    <w:rsid w:val="005476C3"/>
    <w:rsid w:val="005515AE"/>
    <w:rsid w:val="00551A9C"/>
    <w:rsid w:val="00554DA7"/>
    <w:rsid w:val="00555308"/>
    <w:rsid w:val="005562D3"/>
    <w:rsid w:val="00557569"/>
    <w:rsid w:val="00564FE9"/>
    <w:rsid w:val="00566A53"/>
    <w:rsid w:val="00570592"/>
    <w:rsid w:val="00571F10"/>
    <w:rsid w:val="005735D2"/>
    <w:rsid w:val="005813AC"/>
    <w:rsid w:val="0058342F"/>
    <w:rsid w:val="00587F12"/>
    <w:rsid w:val="0059378F"/>
    <w:rsid w:val="00594187"/>
    <w:rsid w:val="005A7160"/>
    <w:rsid w:val="005A7975"/>
    <w:rsid w:val="005A7DA1"/>
    <w:rsid w:val="005B09EF"/>
    <w:rsid w:val="005B210D"/>
    <w:rsid w:val="005B2C3B"/>
    <w:rsid w:val="005C1A5F"/>
    <w:rsid w:val="005C51FF"/>
    <w:rsid w:val="005C54F7"/>
    <w:rsid w:val="005C6CE4"/>
    <w:rsid w:val="005D1194"/>
    <w:rsid w:val="005D367E"/>
    <w:rsid w:val="005D3C01"/>
    <w:rsid w:val="005D3F4F"/>
    <w:rsid w:val="005E04E9"/>
    <w:rsid w:val="005E08DA"/>
    <w:rsid w:val="005E0963"/>
    <w:rsid w:val="005E481D"/>
    <w:rsid w:val="005E4954"/>
    <w:rsid w:val="005E4E38"/>
    <w:rsid w:val="005E67E2"/>
    <w:rsid w:val="005F059A"/>
    <w:rsid w:val="005F41DD"/>
    <w:rsid w:val="005F53CB"/>
    <w:rsid w:val="005F6B0E"/>
    <w:rsid w:val="00600264"/>
    <w:rsid w:val="006011F4"/>
    <w:rsid w:val="006021AC"/>
    <w:rsid w:val="0060248C"/>
    <w:rsid w:val="00602B9D"/>
    <w:rsid w:val="00604139"/>
    <w:rsid w:val="00604C40"/>
    <w:rsid w:val="00606B4B"/>
    <w:rsid w:val="0061141F"/>
    <w:rsid w:val="0061482D"/>
    <w:rsid w:val="00616603"/>
    <w:rsid w:val="00617204"/>
    <w:rsid w:val="00621CA6"/>
    <w:rsid w:val="00624BA6"/>
    <w:rsid w:val="0062630B"/>
    <w:rsid w:val="0062660F"/>
    <w:rsid w:val="00627384"/>
    <w:rsid w:val="00634490"/>
    <w:rsid w:val="00635A34"/>
    <w:rsid w:val="00640E78"/>
    <w:rsid w:val="00642177"/>
    <w:rsid w:val="0064349B"/>
    <w:rsid w:val="00644B4C"/>
    <w:rsid w:val="00646481"/>
    <w:rsid w:val="006464A7"/>
    <w:rsid w:val="00646A4F"/>
    <w:rsid w:val="006503AF"/>
    <w:rsid w:val="0065248C"/>
    <w:rsid w:val="006527DB"/>
    <w:rsid w:val="00652BEA"/>
    <w:rsid w:val="00660B10"/>
    <w:rsid w:val="006614EC"/>
    <w:rsid w:val="006622E8"/>
    <w:rsid w:val="006626F8"/>
    <w:rsid w:val="00663668"/>
    <w:rsid w:val="00664543"/>
    <w:rsid w:val="00675898"/>
    <w:rsid w:val="006766E2"/>
    <w:rsid w:val="00682ED9"/>
    <w:rsid w:val="0068394B"/>
    <w:rsid w:val="006854D9"/>
    <w:rsid w:val="00692BE3"/>
    <w:rsid w:val="006934FA"/>
    <w:rsid w:val="00693588"/>
    <w:rsid w:val="006948D8"/>
    <w:rsid w:val="006A0BAD"/>
    <w:rsid w:val="006A2DF8"/>
    <w:rsid w:val="006A332B"/>
    <w:rsid w:val="006B21DB"/>
    <w:rsid w:val="006B568A"/>
    <w:rsid w:val="006B749E"/>
    <w:rsid w:val="006C453C"/>
    <w:rsid w:val="006C5FAE"/>
    <w:rsid w:val="006C61AE"/>
    <w:rsid w:val="006D16DE"/>
    <w:rsid w:val="006D1FFE"/>
    <w:rsid w:val="006D246D"/>
    <w:rsid w:val="006D4CD0"/>
    <w:rsid w:val="006D5D42"/>
    <w:rsid w:val="006E09CE"/>
    <w:rsid w:val="006E0E2D"/>
    <w:rsid w:val="006E3B03"/>
    <w:rsid w:val="006E450D"/>
    <w:rsid w:val="006E54F4"/>
    <w:rsid w:val="006E7B4B"/>
    <w:rsid w:val="006F0DB2"/>
    <w:rsid w:val="006F247C"/>
    <w:rsid w:val="006F2DC6"/>
    <w:rsid w:val="006F3358"/>
    <w:rsid w:val="006F3E0F"/>
    <w:rsid w:val="006F450A"/>
    <w:rsid w:val="006F79FF"/>
    <w:rsid w:val="006F7CCA"/>
    <w:rsid w:val="00701923"/>
    <w:rsid w:val="00704643"/>
    <w:rsid w:val="00704949"/>
    <w:rsid w:val="00705517"/>
    <w:rsid w:val="007056B1"/>
    <w:rsid w:val="00705C46"/>
    <w:rsid w:val="00706052"/>
    <w:rsid w:val="00706CEE"/>
    <w:rsid w:val="007102BC"/>
    <w:rsid w:val="007111FE"/>
    <w:rsid w:val="00712249"/>
    <w:rsid w:val="00713E80"/>
    <w:rsid w:val="007160C5"/>
    <w:rsid w:val="00725EF6"/>
    <w:rsid w:val="00727411"/>
    <w:rsid w:val="007301CE"/>
    <w:rsid w:val="00730B9F"/>
    <w:rsid w:val="00731271"/>
    <w:rsid w:val="007315F5"/>
    <w:rsid w:val="00734346"/>
    <w:rsid w:val="007346A1"/>
    <w:rsid w:val="007377A4"/>
    <w:rsid w:val="0074018D"/>
    <w:rsid w:val="0074239E"/>
    <w:rsid w:val="00745297"/>
    <w:rsid w:val="00752437"/>
    <w:rsid w:val="00752CB3"/>
    <w:rsid w:val="00753A87"/>
    <w:rsid w:val="007545BB"/>
    <w:rsid w:val="00756BB9"/>
    <w:rsid w:val="00757112"/>
    <w:rsid w:val="00760C49"/>
    <w:rsid w:val="0077154B"/>
    <w:rsid w:val="0077170A"/>
    <w:rsid w:val="007738AD"/>
    <w:rsid w:val="00774943"/>
    <w:rsid w:val="007751BC"/>
    <w:rsid w:val="00777A61"/>
    <w:rsid w:val="00780FD2"/>
    <w:rsid w:val="00784042"/>
    <w:rsid w:val="00784844"/>
    <w:rsid w:val="00784AB8"/>
    <w:rsid w:val="007868E0"/>
    <w:rsid w:val="00786A6A"/>
    <w:rsid w:val="00786F3F"/>
    <w:rsid w:val="00787DDF"/>
    <w:rsid w:val="00790463"/>
    <w:rsid w:val="00790DC5"/>
    <w:rsid w:val="00790FB9"/>
    <w:rsid w:val="0079251A"/>
    <w:rsid w:val="00795475"/>
    <w:rsid w:val="007A1AC6"/>
    <w:rsid w:val="007A2B53"/>
    <w:rsid w:val="007A3012"/>
    <w:rsid w:val="007A3E29"/>
    <w:rsid w:val="007A469A"/>
    <w:rsid w:val="007A5475"/>
    <w:rsid w:val="007A6995"/>
    <w:rsid w:val="007A7BBD"/>
    <w:rsid w:val="007A7BBE"/>
    <w:rsid w:val="007B36E9"/>
    <w:rsid w:val="007B675F"/>
    <w:rsid w:val="007B723B"/>
    <w:rsid w:val="007B7D8D"/>
    <w:rsid w:val="007C01E2"/>
    <w:rsid w:val="007C0B78"/>
    <w:rsid w:val="007C1753"/>
    <w:rsid w:val="007C1AE4"/>
    <w:rsid w:val="007C266C"/>
    <w:rsid w:val="007C4470"/>
    <w:rsid w:val="007C5DF2"/>
    <w:rsid w:val="007C5E5A"/>
    <w:rsid w:val="007C77F1"/>
    <w:rsid w:val="007C7C82"/>
    <w:rsid w:val="007D22EB"/>
    <w:rsid w:val="007D3BAD"/>
    <w:rsid w:val="007D51A2"/>
    <w:rsid w:val="007D5ED1"/>
    <w:rsid w:val="007D77E7"/>
    <w:rsid w:val="007E1A04"/>
    <w:rsid w:val="007E36C1"/>
    <w:rsid w:val="007E70A3"/>
    <w:rsid w:val="007E7A3B"/>
    <w:rsid w:val="007F0E28"/>
    <w:rsid w:val="007F5A3F"/>
    <w:rsid w:val="007F6264"/>
    <w:rsid w:val="00800D8B"/>
    <w:rsid w:val="00800E24"/>
    <w:rsid w:val="00805A1A"/>
    <w:rsid w:val="00805D06"/>
    <w:rsid w:val="008169C9"/>
    <w:rsid w:val="008169E1"/>
    <w:rsid w:val="00816F48"/>
    <w:rsid w:val="00820F71"/>
    <w:rsid w:val="00821188"/>
    <w:rsid w:val="0082169C"/>
    <w:rsid w:val="00823026"/>
    <w:rsid w:val="0082421D"/>
    <w:rsid w:val="008255AB"/>
    <w:rsid w:val="00825C15"/>
    <w:rsid w:val="00830A43"/>
    <w:rsid w:val="0083159D"/>
    <w:rsid w:val="00833D9A"/>
    <w:rsid w:val="00840615"/>
    <w:rsid w:val="00840D51"/>
    <w:rsid w:val="00841097"/>
    <w:rsid w:val="008414A9"/>
    <w:rsid w:val="008439F4"/>
    <w:rsid w:val="00852F35"/>
    <w:rsid w:val="00856869"/>
    <w:rsid w:val="008611D9"/>
    <w:rsid w:val="00863166"/>
    <w:rsid w:val="00865849"/>
    <w:rsid w:val="008710D1"/>
    <w:rsid w:val="008732EF"/>
    <w:rsid w:val="00873BFE"/>
    <w:rsid w:val="00875B5D"/>
    <w:rsid w:val="0087662A"/>
    <w:rsid w:val="0088138E"/>
    <w:rsid w:val="00882255"/>
    <w:rsid w:val="008829B1"/>
    <w:rsid w:val="00883C7B"/>
    <w:rsid w:val="00884588"/>
    <w:rsid w:val="008852B7"/>
    <w:rsid w:val="00890D12"/>
    <w:rsid w:val="00894295"/>
    <w:rsid w:val="00896985"/>
    <w:rsid w:val="008A71F4"/>
    <w:rsid w:val="008B29F8"/>
    <w:rsid w:val="008B2C48"/>
    <w:rsid w:val="008B4104"/>
    <w:rsid w:val="008B5B24"/>
    <w:rsid w:val="008C2DF6"/>
    <w:rsid w:val="008C4F37"/>
    <w:rsid w:val="008C4F67"/>
    <w:rsid w:val="008C7681"/>
    <w:rsid w:val="008D21C6"/>
    <w:rsid w:val="008D27EA"/>
    <w:rsid w:val="008D30C8"/>
    <w:rsid w:val="008D4954"/>
    <w:rsid w:val="008D5975"/>
    <w:rsid w:val="008E0B6D"/>
    <w:rsid w:val="008E3A8E"/>
    <w:rsid w:val="008E4379"/>
    <w:rsid w:val="008E49B9"/>
    <w:rsid w:val="008E5CD1"/>
    <w:rsid w:val="008F092B"/>
    <w:rsid w:val="008F188D"/>
    <w:rsid w:val="008F4790"/>
    <w:rsid w:val="008F4965"/>
    <w:rsid w:val="008F5154"/>
    <w:rsid w:val="008F580F"/>
    <w:rsid w:val="008F58C9"/>
    <w:rsid w:val="008F6250"/>
    <w:rsid w:val="008F63FF"/>
    <w:rsid w:val="0090017F"/>
    <w:rsid w:val="0090092B"/>
    <w:rsid w:val="00902426"/>
    <w:rsid w:val="0090266A"/>
    <w:rsid w:val="00903067"/>
    <w:rsid w:val="009032DC"/>
    <w:rsid w:val="0090410E"/>
    <w:rsid w:val="00904BCE"/>
    <w:rsid w:val="0091578E"/>
    <w:rsid w:val="0092034E"/>
    <w:rsid w:val="00922122"/>
    <w:rsid w:val="00923EAC"/>
    <w:rsid w:val="00924291"/>
    <w:rsid w:val="00925B0C"/>
    <w:rsid w:val="009272CC"/>
    <w:rsid w:val="00930E52"/>
    <w:rsid w:val="00931861"/>
    <w:rsid w:val="00931E16"/>
    <w:rsid w:val="00932829"/>
    <w:rsid w:val="00933DE7"/>
    <w:rsid w:val="00936A8C"/>
    <w:rsid w:val="00941970"/>
    <w:rsid w:val="009423C8"/>
    <w:rsid w:val="0094264C"/>
    <w:rsid w:val="00942DDE"/>
    <w:rsid w:val="009442B2"/>
    <w:rsid w:val="00945C09"/>
    <w:rsid w:val="00946325"/>
    <w:rsid w:val="00951B2D"/>
    <w:rsid w:val="00962609"/>
    <w:rsid w:val="00964BCA"/>
    <w:rsid w:val="00971FC0"/>
    <w:rsid w:val="00972E39"/>
    <w:rsid w:val="00973492"/>
    <w:rsid w:val="009744B4"/>
    <w:rsid w:val="00977773"/>
    <w:rsid w:val="00977C53"/>
    <w:rsid w:val="00980BF7"/>
    <w:rsid w:val="00981657"/>
    <w:rsid w:val="00982B47"/>
    <w:rsid w:val="00985960"/>
    <w:rsid w:val="0098671D"/>
    <w:rsid w:val="00992CFB"/>
    <w:rsid w:val="00993912"/>
    <w:rsid w:val="00994082"/>
    <w:rsid w:val="00994529"/>
    <w:rsid w:val="00997FEE"/>
    <w:rsid w:val="009A0A71"/>
    <w:rsid w:val="009A16B0"/>
    <w:rsid w:val="009A595F"/>
    <w:rsid w:val="009B1BD5"/>
    <w:rsid w:val="009B55F3"/>
    <w:rsid w:val="009B6AE9"/>
    <w:rsid w:val="009C485B"/>
    <w:rsid w:val="009C5173"/>
    <w:rsid w:val="009C55F3"/>
    <w:rsid w:val="009C613C"/>
    <w:rsid w:val="009D0520"/>
    <w:rsid w:val="009D11EE"/>
    <w:rsid w:val="009D2AD1"/>
    <w:rsid w:val="009E42F7"/>
    <w:rsid w:val="009E5B24"/>
    <w:rsid w:val="009F0130"/>
    <w:rsid w:val="009F4284"/>
    <w:rsid w:val="009F44C4"/>
    <w:rsid w:val="00A01451"/>
    <w:rsid w:val="00A02479"/>
    <w:rsid w:val="00A04F77"/>
    <w:rsid w:val="00A06C18"/>
    <w:rsid w:val="00A06F82"/>
    <w:rsid w:val="00A13F7A"/>
    <w:rsid w:val="00A14299"/>
    <w:rsid w:val="00A149C6"/>
    <w:rsid w:val="00A14A67"/>
    <w:rsid w:val="00A16F1A"/>
    <w:rsid w:val="00A2003A"/>
    <w:rsid w:val="00A2215F"/>
    <w:rsid w:val="00A2234E"/>
    <w:rsid w:val="00A228A6"/>
    <w:rsid w:val="00A236F0"/>
    <w:rsid w:val="00A2777D"/>
    <w:rsid w:val="00A2792B"/>
    <w:rsid w:val="00A30331"/>
    <w:rsid w:val="00A3036D"/>
    <w:rsid w:val="00A306C1"/>
    <w:rsid w:val="00A326A5"/>
    <w:rsid w:val="00A32EF8"/>
    <w:rsid w:val="00A336FB"/>
    <w:rsid w:val="00A43C10"/>
    <w:rsid w:val="00A44FC8"/>
    <w:rsid w:val="00A46BA5"/>
    <w:rsid w:val="00A46EEB"/>
    <w:rsid w:val="00A477A5"/>
    <w:rsid w:val="00A53F55"/>
    <w:rsid w:val="00A5448F"/>
    <w:rsid w:val="00A54798"/>
    <w:rsid w:val="00A61BEB"/>
    <w:rsid w:val="00A62034"/>
    <w:rsid w:val="00A63EAD"/>
    <w:rsid w:val="00A66375"/>
    <w:rsid w:val="00A70C8B"/>
    <w:rsid w:val="00A716F1"/>
    <w:rsid w:val="00A720A8"/>
    <w:rsid w:val="00A7272E"/>
    <w:rsid w:val="00A74A60"/>
    <w:rsid w:val="00A8268F"/>
    <w:rsid w:val="00A83B87"/>
    <w:rsid w:val="00A8692A"/>
    <w:rsid w:val="00A86A6F"/>
    <w:rsid w:val="00A92064"/>
    <w:rsid w:val="00A93B69"/>
    <w:rsid w:val="00AA27FC"/>
    <w:rsid w:val="00AA5020"/>
    <w:rsid w:val="00AB078C"/>
    <w:rsid w:val="00AB19AC"/>
    <w:rsid w:val="00AB3A37"/>
    <w:rsid w:val="00AB4FF2"/>
    <w:rsid w:val="00AB5C36"/>
    <w:rsid w:val="00AB7BA3"/>
    <w:rsid w:val="00AC4925"/>
    <w:rsid w:val="00AC5045"/>
    <w:rsid w:val="00AC6B79"/>
    <w:rsid w:val="00AC78DA"/>
    <w:rsid w:val="00AD225B"/>
    <w:rsid w:val="00AD2E0F"/>
    <w:rsid w:val="00AD44E2"/>
    <w:rsid w:val="00AD5762"/>
    <w:rsid w:val="00AE3E2B"/>
    <w:rsid w:val="00AE44CA"/>
    <w:rsid w:val="00AF2F99"/>
    <w:rsid w:val="00AF39A3"/>
    <w:rsid w:val="00AF7A4F"/>
    <w:rsid w:val="00B0384C"/>
    <w:rsid w:val="00B07CB5"/>
    <w:rsid w:val="00B07DCD"/>
    <w:rsid w:val="00B11C80"/>
    <w:rsid w:val="00B128D4"/>
    <w:rsid w:val="00B130AE"/>
    <w:rsid w:val="00B1468C"/>
    <w:rsid w:val="00B15F09"/>
    <w:rsid w:val="00B207B3"/>
    <w:rsid w:val="00B2322E"/>
    <w:rsid w:val="00B26EF3"/>
    <w:rsid w:val="00B305D5"/>
    <w:rsid w:val="00B31613"/>
    <w:rsid w:val="00B32E7F"/>
    <w:rsid w:val="00B3371C"/>
    <w:rsid w:val="00B33C05"/>
    <w:rsid w:val="00B408D3"/>
    <w:rsid w:val="00B420DF"/>
    <w:rsid w:val="00B47E31"/>
    <w:rsid w:val="00B506CB"/>
    <w:rsid w:val="00B50EE5"/>
    <w:rsid w:val="00B519F4"/>
    <w:rsid w:val="00B52F59"/>
    <w:rsid w:val="00B54B5C"/>
    <w:rsid w:val="00B54F08"/>
    <w:rsid w:val="00B5502F"/>
    <w:rsid w:val="00B61395"/>
    <w:rsid w:val="00B64DD7"/>
    <w:rsid w:val="00B661FA"/>
    <w:rsid w:val="00B6752C"/>
    <w:rsid w:val="00B70915"/>
    <w:rsid w:val="00B733AA"/>
    <w:rsid w:val="00B81491"/>
    <w:rsid w:val="00B82952"/>
    <w:rsid w:val="00B82FB2"/>
    <w:rsid w:val="00B843E3"/>
    <w:rsid w:val="00B8663E"/>
    <w:rsid w:val="00B90226"/>
    <w:rsid w:val="00B91002"/>
    <w:rsid w:val="00B92A2C"/>
    <w:rsid w:val="00B9511F"/>
    <w:rsid w:val="00B952BA"/>
    <w:rsid w:val="00B95BCE"/>
    <w:rsid w:val="00B97B68"/>
    <w:rsid w:val="00BA103C"/>
    <w:rsid w:val="00BA26D2"/>
    <w:rsid w:val="00BA2F00"/>
    <w:rsid w:val="00BA34C6"/>
    <w:rsid w:val="00BA3EB6"/>
    <w:rsid w:val="00BA4440"/>
    <w:rsid w:val="00BA4F12"/>
    <w:rsid w:val="00BB5627"/>
    <w:rsid w:val="00BB6D5C"/>
    <w:rsid w:val="00BC438D"/>
    <w:rsid w:val="00BC5B7D"/>
    <w:rsid w:val="00BC73D4"/>
    <w:rsid w:val="00BD017B"/>
    <w:rsid w:val="00BD0508"/>
    <w:rsid w:val="00BD35EE"/>
    <w:rsid w:val="00BD67E1"/>
    <w:rsid w:val="00BE00C5"/>
    <w:rsid w:val="00BE0F2C"/>
    <w:rsid w:val="00BE6A5B"/>
    <w:rsid w:val="00BE6EC6"/>
    <w:rsid w:val="00BF046C"/>
    <w:rsid w:val="00BF08EA"/>
    <w:rsid w:val="00BF4388"/>
    <w:rsid w:val="00BF5E4C"/>
    <w:rsid w:val="00BF6B3C"/>
    <w:rsid w:val="00BF7709"/>
    <w:rsid w:val="00C00D9B"/>
    <w:rsid w:val="00C012CC"/>
    <w:rsid w:val="00C035F0"/>
    <w:rsid w:val="00C1333D"/>
    <w:rsid w:val="00C148F9"/>
    <w:rsid w:val="00C17DAF"/>
    <w:rsid w:val="00C17DC2"/>
    <w:rsid w:val="00C20898"/>
    <w:rsid w:val="00C23B1F"/>
    <w:rsid w:val="00C247BF"/>
    <w:rsid w:val="00C24F89"/>
    <w:rsid w:val="00C25797"/>
    <w:rsid w:val="00C25CC5"/>
    <w:rsid w:val="00C26981"/>
    <w:rsid w:val="00C27D66"/>
    <w:rsid w:val="00C313F3"/>
    <w:rsid w:val="00C37E2F"/>
    <w:rsid w:val="00C40793"/>
    <w:rsid w:val="00C41BB0"/>
    <w:rsid w:val="00C44953"/>
    <w:rsid w:val="00C45E1F"/>
    <w:rsid w:val="00C46649"/>
    <w:rsid w:val="00C46671"/>
    <w:rsid w:val="00C47956"/>
    <w:rsid w:val="00C52496"/>
    <w:rsid w:val="00C56E0B"/>
    <w:rsid w:val="00C5713B"/>
    <w:rsid w:val="00C615D7"/>
    <w:rsid w:val="00C621FC"/>
    <w:rsid w:val="00C6261B"/>
    <w:rsid w:val="00C639A0"/>
    <w:rsid w:val="00C640C5"/>
    <w:rsid w:val="00C6589D"/>
    <w:rsid w:val="00C668C4"/>
    <w:rsid w:val="00C730A5"/>
    <w:rsid w:val="00C731DF"/>
    <w:rsid w:val="00C74253"/>
    <w:rsid w:val="00C7469E"/>
    <w:rsid w:val="00C756E9"/>
    <w:rsid w:val="00C80124"/>
    <w:rsid w:val="00C80C7A"/>
    <w:rsid w:val="00C825FA"/>
    <w:rsid w:val="00C83F36"/>
    <w:rsid w:val="00C86B86"/>
    <w:rsid w:val="00C87C34"/>
    <w:rsid w:val="00C923F5"/>
    <w:rsid w:val="00C95A14"/>
    <w:rsid w:val="00C97015"/>
    <w:rsid w:val="00C970D4"/>
    <w:rsid w:val="00C97444"/>
    <w:rsid w:val="00CA06B6"/>
    <w:rsid w:val="00CA0832"/>
    <w:rsid w:val="00CA1425"/>
    <w:rsid w:val="00CA2C4D"/>
    <w:rsid w:val="00CA2F2D"/>
    <w:rsid w:val="00CA399E"/>
    <w:rsid w:val="00CB473A"/>
    <w:rsid w:val="00CB495F"/>
    <w:rsid w:val="00CB5CEC"/>
    <w:rsid w:val="00CB7867"/>
    <w:rsid w:val="00CC16D8"/>
    <w:rsid w:val="00CC3BAA"/>
    <w:rsid w:val="00CC402A"/>
    <w:rsid w:val="00CC54C4"/>
    <w:rsid w:val="00CC69A1"/>
    <w:rsid w:val="00CC7134"/>
    <w:rsid w:val="00CD02EE"/>
    <w:rsid w:val="00CD0318"/>
    <w:rsid w:val="00CD271B"/>
    <w:rsid w:val="00CD2E35"/>
    <w:rsid w:val="00CD7E57"/>
    <w:rsid w:val="00CE078F"/>
    <w:rsid w:val="00CE1493"/>
    <w:rsid w:val="00CE7CF6"/>
    <w:rsid w:val="00CF4D6E"/>
    <w:rsid w:val="00D0099D"/>
    <w:rsid w:val="00D00BAF"/>
    <w:rsid w:val="00D00F3C"/>
    <w:rsid w:val="00D01848"/>
    <w:rsid w:val="00D01C6A"/>
    <w:rsid w:val="00D02FC5"/>
    <w:rsid w:val="00D06768"/>
    <w:rsid w:val="00D10FBF"/>
    <w:rsid w:val="00D20263"/>
    <w:rsid w:val="00D2265B"/>
    <w:rsid w:val="00D230E6"/>
    <w:rsid w:val="00D25355"/>
    <w:rsid w:val="00D263C1"/>
    <w:rsid w:val="00D34324"/>
    <w:rsid w:val="00D37508"/>
    <w:rsid w:val="00D37C12"/>
    <w:rsid w:val="00D37D6A"/>
    <w:rsid w:val="00D4102C"/>
    <w:rsid w:val="00D41427"/>
    <w:rsid w:val="00D42F42"/>
    <w:rsid w:val="00D43E9E"/>
    <w:rsid w:val="00D465A4"/>
    <w:rsid w:val="00D465AA"/>
    <w:rsid w:val="00D470D7"/>
    <w:rsid w:val="00D5162A"/>
    <w:rsid w:val="00D54DAE"/>
    <w:rsid w:val="00D561B2"/>
    <w:rsid w:val="00D56413"/>
    <w:rsid w:val="00D61137"/>
    <w:rsid w:val="00D61FF0"/>
    <w:rsid w:val="00D623F1"/>
    <w:rsid w:val="00D62B87"/>
    <w:rsid w:val="00D76D50"/>
    <w:rsid w:val="00D770BC"/>
    <w:rsid w:val="00D772DD"/>
    <w:rsid w:val="00D81A02"/>
    <w:rsid w:val="00D81E68"/>
    <w:rsid w:val="00D82AA7"/>
    <w:rsid w:val="00D83156"/>
    <w:rsid w:val="00D835DB"/>
    <w:rsid w:val="00D83FF2"/>
    <w:rsid w:val="00D865C1"/>
    <w:rsid w:val="00D866C4"/>
    <w:rsid w:val="00D868DD"/>
    <w:rsid w:val="00D86E03"/>
    <w:rsid w:val="00D90226"/>
    <w:rsid w:val="00D90B81"/>
    <w:rsid w:val="00D93F64"/>
    <w:rsid w:val="00D94CCA"/>
    <w:rsid w:val="00DA01A1"/>
    <w:rsid w:val="00DA0486"/>
    <w:rsid w:val="00DA4362"/>
    <w:rsid w:val="00DA47CC"/>
    <w:rsid w:val="00DA651E"/>
    <w:rsid w:val="00DA6BDD"/>
    <w:rsid w:val="00DB4C53"/>
    <w:rsid w:val="00DB5FA1"/>
    <w:rsid w:val="00DB6B7B"/>
    <w:rsid w:val="00DC155E"/>
    <w:rsid w:val="00DC4A7B"/>
    <w:rsid w:val="00DD3E65"/>
    <w:rsid w:val="00DE16CD"/>
    <w:rsid w:val="00DE2E90"/>
    <w:rsid w:val="00DF218C"/>
    <w:rsid w:val="00DF3FCB"/>
    <w:rsid w:val="00DF6996"/>
    <w:rsid w:val="00DF7591"/>
    <w:rsid w:val="00DF7B6C"/>
    <w:rsid w:val="00DF7B6E"/>
    <w:rsid w:val="00E004DE"/>
    <w:rsid w:val="00E00C38"/>
    <w:rsid w:val="00E020C7"/>
    <w:rsid w:val="00E04501"/>
    <w:rsid w:val="00E061D1"/>
    <w:rsid w:val="00E11B8E"/>
    <w:rsid w:val="00E12067"/>
    <w:rsid w:val="00E14136"/>
    <w:rsid w:val="00E14EE8"/>
    <w:rsid w:val="00E15A49"/>
    <w:rsid w:val="00E1688A"/>
    <w:rsid w:val="00E17CB3"/>
    <w:rsid w:val="00E210E7"/>
    <w:rsid w:val="00E234E2"/>
    <w:rsid w:val="00E275DB"/>
    <w:rsid w:val="00E27E00"/>
    <w:rsid w:val="00E3215F"/>
    <w:rsid w:val="00E34312"/>
    <w:rsid w:val="00E34DA2"/>
    <w:rsid w:val="00E35245"/>
    <w:rsid w:val="00E372A3"/>
    <w:rsid w:val="00E43005"/>
    <w:rsid w:val="00E44D02"/>
    <w:rsid w:val="00E5014C"/>
    <w:rsid w:val="00E512B4"/>
    <w:rsid w:val="00E53B92"/>
    <w:rsid w:val="00E549C0"/>
    <w:rsid w:val="00E63A90"/>
    <w:rsid w:val="00E65340"/>
    <w:rsid w:val="00E65B83"/>
    <w:rsid w:val="00E671F7"/>
    <w:rsid w:val="00E67FAD"/>
    <w:rsid w:val="00E74CFD"/>
    <w:rsid w:val="00E76123"/>
    <w:rsid w:val="00E7684C"/>
    <w:rsid w:val="00E76924"/>
    <w:rsid w:val="00E778B9"/>
    <w:rsid w:val="00E8172E"/>
    <w:rsid w:val="00E81DE4"/>
    <w:rsid w:val="00E878E8"/>
    <w:rsid w:val="00E930B3"/>
    <w:rsid w:val="00E97E3B"/>
    <w:rsid w:val="00EA3B6A"/>
    <w:rsid w:val="00EB037D"/>
    <w:rsid w:val="00EB0CEC"/>
    <w:rsid w:val="00EB2131"/>
    <w:rsid w:val="00EB231C"/>
    <w:rsid w:val="00EB42EC"/>
    <w:rsid w:val="00EC1025"/>
    <w:rsid w:val="00EC17A4"/>
    <w:rsid w:val="00EC3D03"/>
    <w:rsid w:val="00EC439E"/>
    <w:rsid w:val="00ED2DD8"/>
    <w:rsid w:val="00ED69C9"/>
    <w:rsid w:val="00EE2856"/>
    <w:rsid w:val="00EE2A99"/>
    <w:rsid w:val="00EE3A7A"/>
    <w:rsid w:val="00EE3DAF"/>
    <w:rsid w:val="00EE4BA8"/>
    <w:rsid w:val="00EE7F8B"/>
    <w:rsid w:val="00EF05E2"/>
    <w:rsid w:val="00EF071E"/>
    <w:rsid w:val="00EF0F39"/>
    <w:rsid w:val="00EF26C2"/>
    <w:rsid w:val="00EF2D7F"/>
    <w:rsid w:val="00EF4585"/>
    <w:rsid w:val="00EF6371"/>
    <w:rsid w:val="00EF6C16"/>
    <w:rsid w:val="00F00AFD"/>
    <w:rsid w:val="00F01825"/>
    <w:rsid w:val="00F03CC1"/>
    <w:rsid w:val="00F06A32"/>
    <w:rsid w:val="00F07A2E"/>
    <w:rsid w:val="00F07ADD"/>
    <w:rsid w:val="00F11D8D"/>
    <w:rsid w:val="00F27DE4"/>
    <w:rsid w:val="00F27E22"/>
    <w:rsid w:val="00F329B5"/>
    <w:rsid w:val="00F3411A"/>
    <w:rsid w:val="00F3515C"/>
    <w:rsid w:val="00F36285"/>
    <w:rsid w:val="00F37FB9"/>
    <w:rsid w:val="00F42789"/>
    <w:rsid w:val="00F46A44"/>
    <w:rsid w:val="00F534E2"/>
    <w:rsid w:val="00F56196"/>
    <w:rsid w:val="00F62CE1"/>
    <w:rsid w:val="00F63577"/>
    <w:rsid w:val="00F644DC"/>
    <w:rsid w:val="00F65202"/>
    <w:rsid w:val="00F665C3"/>
    <w:rsid w:val="00F66B86"/>
    <w:rsid w:val="00F70DA0"/>
    <w:rsid w:val="00F726C0"/>
    <w:rsid w:val="00F7275B"/>
    <w:rsid w:val="00F73335"/>
    <w:rsid w:val="00F826AA"/>
    <w:rsid w:val="00F83C1A"/>
    <w:rsid w:val="00F852AC"/>
    <w:rsid w:val="00F93AD9"/>
    <w:rsid w:val="00F94F27"/>
    <w:rsid w:val="00F95221"/>
    <w:rsid w:val="00F9684E"/>
    <w:rsid w:val="00F96FE0"/>
    <w:rsid w:val="00F97C94"/>
    <w:rsid w:val="00FA080E"/>
    <w:rsid w:val="00FA4D69"/>
    <w:rsid w:val="00FA6DD8"/>
    <w:rsid w:val="00FB0BFB"/>
    <w:rsid w:val="00FC1B6F"/>
    <w:rsid w:val="00FC2124"/>
    <w:rsid w:val="00FC23F6"/>
    <w:rsid w:val="00FC47EB"/>
    <w:rsid w:val="00FC67AE"/>
    <w:rsid w:val="00FD021B"/>
    <w:rsid w:val="00FE4ABC"/>
    <w:rsid w:val="00FE5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B4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Strong" w:uiPriority="22" w:qFormat="1"/>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 w:type="character" w:styleId="Strong">
    <w:name w:val="Strong"/>
    <w:basedOn w:val="DefaultParagraphFont"/>
    <w:uiPriority w:val="22"/>
    <w:qFormat/>
    <w:locked/>
    <w:rsid w:val="007A547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Strong" w:uiPriority="22" w:qFormat="1"/>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 w:type="character" w:styleId="Strong">
    <w:name w:val="Strong"/>
    <w:basedOn w:val="DefaultParagraphFont"/>
    <w:uiPriority w:val="22"/>
    <w:qFormat/>
    <w:locked/>
    <w:rsid w:val="007A547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501702650">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591202361">
      <w:bodyDiv w:val="1"/>
      <w:marLeft w:val="0"/>
      <w:marRight w:val="0"/>
      <w:marTop w:val="0"/>
      <w:marBottom w:val="0"/>
      <w:divBdr>
        <w:top w:val="none" w:sz="0" w:space="0" w:color="auto"/>
        <w:left w:val="none" w:sz="0" w:space="0" w:color="auto"/>
        <w:bottom w:val="none" w:sz="0" w:space="0" w:color="auto"/>
        <w:right w:val="none" w:sz="0" w:space="0" w:color="auto"/>
      </w:divBdr>
    </w:div>
    <w:div w:id="717096169">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 w:id="1905024588">
      <w:bodyDiv w:val="1"/>
      <w:marLeft w:val="0"/>
      <w:marRight w:val="0"/>
      <w:marTop w:val="0"/>
      <w:marBottom w:val="0"/>
      <w:divBdr>
        <w:top w:val="none" w:sz="0" w:space="0" w:color="auto"/>
        <w:left w:val="none" w:sz="0" w:space="0" w:color="auto"/>
        <w:bottom w:val="none" w:sz="0" w:space="0" w:color="auto"/>
        <w:right w:val="none" w:sz="0" w:space="0" w:color="auto"/>
      </w:divBdr>
    </w:div>
    <w:div w:id="2126389217">
      <w:bodyDiv w:val="1"/>
      <w:marLeft w:val="0"/>
      <w:marRight w:val="0"/>
      <w:marTop w:val="0"/>
      <w:marBottom w:val="0"/>
      <w:divBdr>
        <w:top w:val="none" w:sz="0" w:space="0" w:color="auto"/>
        <w:left w:val="none" w:sz="0" w:space="0" w:color="auto"/>
        <w:bottom w:val="none" w:sz="0" w:space="0" w:color="auto"/>
        <w:right w:val="none" w:sz="0" w:space="0" w:color="auto"/>
      </w:divBdr>
      <w:divsChild>
        <w:div w:id="12949491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jpeg"/><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oleObject" Target="embeddings/oleObject13.bin"/><Relationship Id="rId21" Type="http://schemas.openxmlformats.org/officeDocument/2006/relationships/oleObject" Target="embeddings/oleObject4.bin"/><Relationship Id="rId34" Type="http://schemas.openxmlformats.org/officeDocument/2006/relationships/image" Target="media/image13.png"/><Relationship Id="rId42" Type="http://schemas.openxmlformats.org/officeDocument/2006/relationships/image" Target="media/image17.png"/><Relationship Id="rId47" Type="http://schemas.openxmlformats.org/officeDocument/2006/relationships/oleObject" Target="embeddings/oleObject17.bin"/><Relationship Id="rId50" Type="http://schemas.openxmlformats.org/officeDocument/2006/relationships/image" Target="media/image21.png"/><Relationship Id="rId55" Type="http://schemas.openxmlformats.org/officeDocument/2006/relationships/oleObject" Target="embeddings/oleObject21.bin"/><Relationship Id="rId63" Type="http://schemas.openxmlformats.org/officeDocument/2006/relationships/oleObject" Target="embeddings/oleObject25.bin"/><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oleObject" Target="embeddings/oleObject8.bin"/><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8.png"/><Relationship Id="rId32" Type="http://schemas.openxmlformats.org/officeDocument/2006/relationships/image" Target="media/image12.png"/><Relationship Id="rId37" Type="http://schemas.openxmlformats.org/officeDocument/2006/relationships/oleObject" Target="embeddings/oleObject12.bin"/><Relationship Id="rId40" Type="http://schemas.openxmlformats.org/officeDocument/2006/relationships/image" Target="media/image16.png"/><Relationship Id="rId45" Type="http://schemas.openxmlformats.org/officeDocument/2006/relationships/oleObject" Target="embeddings/oleObject16.bin"/><Relationship Id="rId53" Type="http://schemas.openxmlformats.org/officeDocument/2006/relationships/oleObject" Target="embeddings/oleObject20.bin"/><Relationship Id="rId58" Type="http://schemas.openxmlformats.org/officeDocument/2006/relationships/image" Target="media/image25.png"/><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oleObject" Target="embeddings/oleObject1.bin"/><Relationship Id="rId23" Type="http://schemas.openxmlformats.org/officeDocument/2006/relationships/oleObject" Target="embeddings/oleObject5.bin"/><Relationship Id="rId28" Type="http://schemas.openxmlformats.org/officeDocument/2006/relationships/image" Target="media/image10.png"/><Relationship Id="rId36" Type="http://schemas.openxmlformats.org/officeDocument/2006/relationships/image" Target="media/image14.png"/><Relationship Id="rId49" Type="http://schemas.openxmlformats.org/officeDocument/2006/relationships/oleObject" Target="embeddings/oleObject18.bin"/><Relationship Id="rId57" Type="http://schemas.openxmlformats.org/officeDocument/2006/relationships/oleObject" Target="embeddings/oleObject22.bin"/><Relationship Id="rId61" Type="http://schemas.openxmlformats.org/officeDocument/2006/relationships/oleObject" Target="embeddings/oleObject24.bin"/><Relationship Id="rId10" Type="http://schemas.openxmlformats.org/officeDocument/2006/relationships/footnotes" Target="footnotes.xml"/><Relationship Id="rId19" Type="http://schemas.openxmlformats.org/officeDocument/2006/relationships/oleObject" Target="embeddings/oleObject3.bin"/><Relationship Id="rId31" Type="http://schemas.openxmlformats.org/officeDocument/2006/relationships/oleObject" Target="embeddings/oleObject9.bin"/><Relationship Id="rId44" Type="http://schemas.openxmlformats.org/officeDocument/2006/relationships/image" Target="media/image18.png"/><Relationship Id="rId52" Type="http://schemas.openxmlformats.org/officeDocument/2006/relationships/image" Target="media/image22.png"/><Relationship Id="rId60" Type="http://schemas.openxmlformats.org/officeDocument/2006/relationships/image" Target="media/image26.png"/><Relationship Id="rId65" Type="http://schemas.openxmlformats.org/officeDocument/2006/relationships/oleObject" Target="embeddings/oleObject26.bin"/><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oleObject" Target="embeddings/oleObject7.bin"/><Relationship Id="rId30" Type="http://schemas.openxmlformats.org/officeDocument/2006/relationships/image" Target="media/image11.png"/><Relationship Id="rId35" Type="http://schemas.openxmlformats.org/officeDocument/2006/relationships/oleObject" Target="embeddings/oleObject11.bin"/><Relationship Id="rId43" Type="http://schemas.openxmlformats.org/officeDocument/2006/relationships/oleObject" Target="embeddings/oleObject15.bin"/><Relationship Id="rId48" Type="http://schemas.openxmlformats.org/officeDocument/2006/relationships/image" Target="media/image20.png"/><Relationship Id="rId56" Type="http://schemas.openxmlformats.org/officeDocument/2006/relationships/image" Target="media/image24.png"/><Relationship Id="rId64" Type="http://schemas.openxmlformats.org/officeDocument/2006/relationships/image" Target="media/image28.png"/><Relationship Id="rId8" Type="http://schemas.openxmlformats.org/officeDocument/2006/relationships/settings" Target="settings.xml"/><Relationship Id="rId51" Type="http://schemas.openxmlformats.org/officeDocument/2006/relationships/oleObject" Target="embeddings/oleObject19.bin"/><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oleObject" Target="embeddings/oleObject2.bin"/><Relationship Id="rId25" Type="http://schemas.openxmlformats.org/officeDocument/2006/relationships/oleObject" Target="embeddings/oleObject6.bin"/><Relationship Id="rId33" Type="http://schemas.openxmlformats.org/officeDocument/2006/relationships/oleObject" Target="embeddings/oleObject10.bin"/><Relationship Id="rId38" Type="http://schemas.openxmlformats.org/officeDocument/2006/relationships/image" Target="media/image15.png"/><Relationship Id="rId46" Type="http://schemas.openxmlformats.org/officeDocument/2006/relationships/image" Target="media/image19.png"/><Relationship Id="rId59" Type="http://schemas.openxmlformats.org/officeDocument/2006/relationships/oleObject" Target="embeddings/oleObject23.bin"/><Relationship Id="rId67" Type="http://schemas.openxmlformats.org/officeDocument/2006/relationships/theme" Target="theme/theme1.xml"/><Relationship Id="rId20" Type="http://schemas.openxmlformats.org/officeDocument/2006/relationships/image" Target="media/image6.png"/><Relationship Id="rId41" Type="http://schemas.openxmlformats.org/officeDocument/2006/relationships/oleObject" Target="embeddings/oleObject14.bin"/><Relationship Id="rId54" Type="http://schemas.openxmlformats.org/officeDocument/2006/relationships/image" Target="media/image23.png"/><Relationship Id="rId62" Type="http://schemas.openxmlformats.org/officeDocument/2006/relationships/image" Target="media/image2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35679C-3E8C-4748-9179-2099EA2C1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8C07C131-21A0-41EA-9D99-D144A3B0A06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282AE98-6F8F-4B22-B589-D9442AB74326}">
  <ds:schemaRefs>
    <ds:schemaRef ds:uri="http://schemas.microsoft.com/sharepoint/v3/contenttype/forms"/>
  </ds:schemaRefs>
</ds:datastoreItem>
</file>

<file path=customXml/itemProps4.xml><?xml version="1.0" encoding="utf-8"?>
<ds:datastoreItem xmlns:ds="http://schemas.openxmlformats.org/officeDocument/2006/customXml" ds:itemID="{41E8FCCC-B837-41B1-BA1C-75EBAE652C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Definitief_Rapport_voorstel.dotm</Template>
  <TotalTime>0</TotalTime>
  <Pages>1</Pages>
  <Words>3493</Words>
  <Characters>19212</Characters>
  <Application>Microsoft Office Word</Application>
  <DocSecurity>0</DocSecurity>
  <Lines>160</Lines>
  <Paragraphs>45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High Level Technical Design</vt:lpstr>
      <vt:lpstr>Offerte</vt:lpstr>
    </vt:vector>
  </TitlesOfParts>
  <LinksUpToDate>false</LinksUpToDate>
  <CharactersWithSpaces>22660</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subject/>
  <dc:creator/>
  <cp:keywords/>
  <dc:description/>
  <cp:lastModifiedBy/>
  <cp:revision>1</cp:revision>
  <cp:lastPrinted>2005-06-01T14:08:00Z</cp:lastPrinted>
  <dcterms:created xsi:type="dcterms:W3CDTF">2012-06-08T05:59:00Z</dcterms:created>
  <dcterms:modified xsi:type="dcterms:W3CDTF">2012-10-02T10:16:00Z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