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B4DF0C" w14:textId="77777777" w:rsidR="002F51BE" w:rsidRPr="00D82AA7" w:rsidRDefault="00C86B86" w:rsidP="002F51BE">
      <w:r w:rsidRPr="00D82AA7">
        <w:rPr>
          <w:noProof/>
        </w:rPr>
        <w:drawing>
          <wp:anchor distT="0" distB="0" distL="114300" distR="114300" simplePos="0" relativeHeight="251687936" behindDoc="0" locked="0" layoutInCell="1" allowOverlap="1" wp14:anchorId="1AB4E561" wp14:editId="1AB4E562">
            <wp:simplePos x="0" y="0"/>
            <wp:positionH relativeFrom="column">
              <wp:posOffset>3563620</wp:posOffset>
            </wp:positionH>
            <wp:positionV relativeFrom="paragraph">
              <wp:posOffset>5030470</wp:posOffset>
            </wp:positionV>
            <wp:extent cx="2740793" cy="736675"/>
            <wp:effectExtent l="0" t="0" r="2540" b="6350"/>
            <wp:wrapNone/>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40793" cy="736675"/>
                    </a:xfrm>
                    <a:prstGeom prst="rect">
                      <a:avLst/>
                    </a:prstGeom>
                  </pic:spPr>
                </pic:pic>
              </a:graphicData>
            </a:graphic>
            <wp14:sizeRelH relativeFrom="page">
              <wp14:pctWidth>0</wp14:pctWidth>
            </wp14:sizeRelH>
            <wp14:sizeRelV relativeFrom="page">
              <wp14:pctHeight>0</wp14:pctHeight>
            </wp14:sizeRelV>
          </wp:anchor>
        </w:drawing>
      </w:r>
    </w:p>
    <w:p w14:paraId="1AB4DF0D" w14:textId="77777777" w:rsidR="002F51BE" w:rsidRPr="00D82AA7" w:rsidRDefault="002F51BE" w:rsidP="002F51BE"/>
    <w:p w14:paraId="1AB4DF0E" w14:textId="77777777" w:rsidR="001A0FB0" w:rsidRPr="00D82AA7" w:rsidRDefault="001A0FB0" w:rsidP="002F51BE"/>
    <w:p w14:paraId="1AB4DF0F" w14:textId="77777777" w:rsidR="002F51BE" w:rsidRPr="00D82AA7" w:rsidRDefault="002F51BE" w:rsidP="002F51BE"/>
    <w:tbl>
      <w:tblPr>
        <w:tblW w:w="10524" w:type="dxa"/>
        <w:tblInd w:w="-1134" w:type="dxa"/>
        <w:tblLook w:val="01E0" w:firstRow="1" w:lastRow="1" w:firstColumn="1" w:lastColumn="1" w:noHBand="0" w:noVBand="0"/>
      </w:tblPr>
      <w:tblGrid>
        <w:gridCol w:w="2019"/>
        <w:gridCol w:w="8505"/>
      </w:tblGrid>
      <w:tr w:rsidR="002F51BE" w:rsidRPr="00D82AA7" w14:paraId="1AB4DF11" w14:textId="77777777" w:rsidTr="00071802">
        <w:trPr>
          <w:trHeight w:val="722"/>
        </w:trPr>
        <w:tc>
          <w:tcPr>
            <w:tcW w:w="10524" w:type="dxa"/>
            <w:gridSpan w:val="2"/>
            <w:tcMar>
              <w:top w:w="0" w:type="dxa"/>
              <w:left w:w="0" w:type="dxa"/>
              <w:bottom w:w="0" w:type="dxa"/>
              <w:right w:w="108" w:type="dxa"/>
            </w:tcMar>
          </w:tcPr>
          <w:p w14:paraId="1AB4DF10" w14:textId="77777777" w:rsidR="002F51BE" w:rsidRPr="00D82AA7" w:rsidRDefault="002F51BE" w:rsidP="00071802">
            <w:pPr>
              <w:rPr>
                <w:b/>
                <w:color w:val="000033"/>
                <w:sz w:val="36"/>
                <w:szCs w:val="36"/>
              </w:rPr>
            </w:pPr>
          </w:p>
        </w:tc>
      </w:tr>
      <w:tr w:rsidR="002F51BE" w:rsidRPr="00D82AA7" w14:paraId="1AB4DF14" w14:textId="77777777" w:rsidTr="00071802">
        <w:tc>
          <w:tcPr>
            <w:tcW w:w="2019" w:type="dxa"/>
            <w:tcMar>
              <w:top w:w="0" w:type="dxa"/>
              <w:left w:w="0" w:type="dxa"/>
              <w:bottom w:w="0" w:type="dxa"/>
              <w:right w:w="57" w:type="dxa"/>
            </w:tcMar>
            <w:vAlign w:val="bottom"/>
          </w:tcPr>
          <w:p w14:paraId="1AB4DF12" w14:textId="77777777" w:rsidR="002F51BE" w:rsidRPr="00D82AA7" w:rsidRDefault="002F51BE" w:rsidP="00071802">
            <w:pPr>
              <w:rPr>
                <w:i/>
                <w:color w:val="000000"/>
                <w:sz w:val="15"/>
                <w:szCs w:val="15"/>
              </w:rPr>
            </w:pPr>
          </w:p>
        </w:tc>
        <w:tc>
          <w:tcPr>
            <w:tcW w:w="8505" w:type="dxa"/>
            <w:tcMar>
              <w:top w:w="0" w:type="dxa"/>
              <w:left w:w="170" w:type="dxa"/>
              <w:bottom w:w="0" w:type="dxa"/>
              <w:right w:w="170" w:type="dxa"/>
            </w:tcMar>
            <w:vAlign w:val="bottom"/>
            <w:hideMark/>
          </w:tcPr>
          <w:p w14:paraId="1AB4DF13" w14:textId="76D8EBA0" w:rsidR="002F51BE" w:rsidRPr="00D82AA7" w:rsidRDefault="006E450D" w:rsidP="00071802">
            <w:pPr>
              <w:pStyle w:val="IcentoTitel1"/>
            </w:pPr>
            <w:bookmarkStart w:id="0" w:name="BM_Datum"/>
            <w:bookmarkEnd w:id="0"/>
            <w:r>
              <w:t>SCVMM 2012</w:t>
            </w:r>
          </w:p>
        </w:tc>
      </w:tr>
      <w:tr w:rsidR="002F51BE" w:rsidRPr="00D82AA7" w14:paraId="1AB4DF16" w14:textId="77777777" w:rsidTr="00071802">
        <w:tc>
          <w:tcPr>
            <w:tcW w:w="10524" w:type="dxa"/>
            <w:gridSpan w:val="2"/>
            <w:tcMar>
              <w:top w:w="0" w:type="dxa"/>
              <w:left w:w="0" w:type="dxa"/>
              <w:bottom w:w="0" w:type="dxa"/>
              <w:right w:w="57" w:type="dxa"/>
            </w:tcMar>
            <w:vAlign w:val="bottom"/>
          </w:tcPr>
          <w:p w14:paraId="1AB4DF15" w14:textId="77777777" w:rsidR="002F51BE" w:rsidRPr="00D82AA7" w:rsidRDefault="002F51BE" w:rsidP="00071802">
            <w:pPr>
              <w:rPr>
                <w:b/>
              </w:rPr>
            </w:pPr>
          </w:p>
        </w:tc>
      </w:tr>
      <w:tr w:rsidR="002F51BE" w:rsidRPr="00D82AA7" w14:paraId="1AB4DF19" w14:textId="77777777" w:rsidTr="00071802">
        <w:tc>
          <w:tcPr>
            <w:tcW w:w="2019" w:type="dxa"/>
            <w:tcMar>
              <w:top w:w="0" w:type="dxa"/>
              <w:left w:w="0" w:type="dxa"/>
              <w:bottom w:w="0" w:type="dxa"/>
              <w:right w:w="57" w:type="dxa"/>
            </w:tcMar>
            <w:vAlign w:val="bottom"/>
          </w:tcPr>
          <w:p w14:paraId="1AB4DF17" w14:textId="77777777" w:rsidR="002F51BE" w:rsidRPr="00D82AA7" w:rsidRDefault="002F51BE" w:rsidP="00071802">
            <w:pPr>
              <w:rPr>
                <w:i/>
                <w:color w:val="000000"/>
                <w:sz w:val="15"/>
                <w:szCs w:val="15"/>
              </w:rPr>
            </w:pPr>
          </w:p>
        </w:tc>
        <w:tc>
          <w:tcPr>
            <w:tcW w:w="8505" w:type="dxa"/>
            <w:tcMar>
              <w:top w:w="0" w:type="dxa"/>
              <w:left w:w="170" w:type="dxa"/>
              <w:bottom w:w="0" w:type="dxa"/>
              <w:right w:w="170" w:type="dxa"/>
            </w:tcMar>
            <w:vAlign w:val="bottom"/>
            <w:hideMark/>
          </w:tcPr>
          <w:p w14:paraId="1AB4DF18" w14:textId="3D126711" w:rsidR="002F51BE" w:rsidRPr="00D82AA7" w:rsidRDefault="006E450D" w:rsidP="00692BE3">
            <w:pPr>
              <w:pStyle w:val="Icentosubtitel"/>
            </w:pPr>
            <w:bookmarkStart w:id="1" w:name="BM_Klant"/>
            <w:bookmarkEnd w:id="1"/>
            <w:r>
              <w:rPr>
                <w:szCs w:val="18"/>
              </w:rPr>
              <w:t>Systeem Documentatie</w:t>
            </w:r>
          </w:p>
        </w:tc>
      </w:tr>
    </w:tbl>
    <w:p w14:paraId="1AB4DF1A" w14:textId="77777777" w:rsidR="002F51BE" w:rsidRPr="00D82AA7" w:rsidRDefault="002F51BE" w:rsidP="002F51BE"/>
    <w:p w14:paraId="1AB4DF1B" w14:textId="77777777" w:rsidR="002F51BE" w:rsidRPr="00D82AA7" w:rsidRDefault="002F51BE" w:rsidP="002F51BE"/>
    <w:p w14:paraId="1AB4DF1C" w14:textId="77777777" w:rsidR="00C731DF" w:rsidRPr="00D82AA7" w:rsidRDefault="00C731DF" w:rsidP="002F51BE">
      <w:pPr>
        <w:rPr>
          <w:szCs w:val="18"/>
        </w:rPr>
      </w:pPr>
      <w:bookmarkStart w:id="2" w:name="BM_Opmerkingen"/>
      <w:bookmarkEnd w:id="2"/>
    </w:p>
    <w:p w14:paraId="1AB4DF1D" w14:textId="77777777" w:rsidR="00C731DF" w:rsidRPr="00D82AA7" w:rsidRDefault="00C731DF" w:rsidP="002F51BE">
      <w:pPr>
        <w:rPr>
          <w:szCs w:val="18"/>
        </w:rPr>
      </w:pPr>
      <w:r w:rsidRPr="00D82AA7">
        <w:rPr>
          <w:noProof/>
          <w:szCs w:val="18"/>
        </w:rPr>
        <w:drawing>
          <wp:anchor distT="0" distB="0" distL="114300" distR="114300" simplePos="0" relativeHeight="251685888" behindDoc="1" locked="0" layoutInCell="1" allowOverlap="1" wp14:anchorId="1AB4E563" wp14:editId="1AB4E564">
            <wp:simplePos x="0" y="0"/>
            <wp:positionH relativeFrom="column">
              <wp:posOffset>-896620</wp:posOffset>
            </wp:positionH>
            <wp:positionV relativeFrom="paragraph">
              <wp:posOffset>33020</wp:posOffset>
            </wp:positionV>
            <wp:extent cx="7562850" cy="2486025"/>
            <wp:effectExtent l="19050" t="0" r="0" b="0"/>
            <wp:wrapNone/>
            <wp:docPr id="7" name="Afbeelding 6" descr="WerkenBuitenluc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6" descr="WerkenBuitenlucht.jpg"/>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562850" cy="2486025"/>
                    </a:xfrm>
                    <a:prstGeom prst="rect">
                      <a:avLst/>
                    </a:prstGeom>
                  </pic:spPr>
                </pic:pic>
              </a:graphicData>
            </a:graphic>
          </wp:anchor>
        </w:drawing>
      </w:r>
    </w:p>
    <w:p w14:paraId="1AB4DF1E" w14:textId="77777777" w:rsidR="00C731DF" w:rsidRPr="00D82AA7" w:rsidRDefault="00C731DF" w:rsidP="002F51BE">
      <w:pPr>
        <w:rPr>
          <w:szCs w:val="18"/>
        </w:rPr>
      </w:pPr>
    </w:p>
    <w:p w14:paraId="1AB4DF1F" w14:textId="77777777" w:rsidR="00C731DF" w:rsidRPr="00D82AA7" w:rsidRDefault="00C731DF" w:rsidP="002F51BE">
      <w:pPr>
        <w:rPr>
          <w:szCs w:val="18"/>
        </w:rPr>
      </w:pPr>
    </w:p>
    <w:p w14:paraId="1AB4DF20" w14:textId="77777777" w:rsidR="00C731DF" w:rsidRPr="00D82AA7" w:rsidRDefault="00C731DF" w:rsidP="002F51BE">
      <w:pPr>
        <w:rPr>
          <w:szCs w:val="18"/>
        </w:rPr>
      </w:pPr>
    </w:p>
    <w:p w14:paraId="1AB4DF21" w14:textId="77777777" w:rsidR="002F51BE" w:rsidRPr="00D82AA7" w:rsidRDefault="002F51BE" w:rsidP="002F51BE">
      <w:pPr>
        <w:rPr>
          <w:szCs w:val="18"/>
        </w:rPr>
      </w:pPr>
    </w:p>
    <w:p w14:paraId="1AB4DF22" w14:textId="77777777" w:rsidR="002F51BE" w:rsidRPr="00D82AA7" w:rsidRDefault="002F51BE" w:rsidP="002F51BE">
      <w:pPr>
        <w:rPr>
          <w:szCs w:val="18"/>
        </w:rPr>
      </w:pPr>
    </w:p>
    <w:p w14:paraId="1AB4DF23" w14:textId="77777777" w:rsidR="002F51BE" w:rsidRPr="00D82AA7" w:rsidRDefault="000A5980" w:rsidP="002F51BE">
      <w:r w:rsidRPr="00D82AA7">
        <w:rPr>
          <w:noProof/>
        </w:rPr>
        <mc:AlternateContent>
          <mc:Choice Requires="wpg">
            <w:drawing>
              <wp:anchor distT="0" distB="0" distL="114300" distR="114300" simplePos="0" relativeHeight="251660288" behindDoc="0" locked="0" layoutInCell="1" allowOverlap="1" wp14:anchorId="1AB4E565" wp14:editId="1AB4E566">
                <wp:simplePos x="0" y="0"/>
                <wp:positionH relativeFrom="page">
                  <wp:posOffset>5340985</wp:posOffset>
                </wp:positionH>
                <wp:positionV relativeFrom="page">
                  <wp:posOffset>18983325</wp:posOffset>
                </wp:positionV>
                <wp:extent cx="548640" cy="548640"/>
                <wp:effectExtent l="0" t="0" r="0" b="3810"/>
                <wp:wrapNone/>
                <wp:docPr id="131" name="Groep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32" name="Oval 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0" w14:textId="77777777" w:rsidR="001A5BC5" w:rsidRDefault="001A5BC5" w:rsidP="002F51BE"/>
                          </w:txbxContent>
                        </wps:txbx>
                        <wps:bodyPr rot="0" vert="horz" wrap="square" lIns="91440" tIns="45720" rIns="91440" bIns="45720" anchor="t" anchorCtr="0" upright="1">
                          <a:noAutofit/>
                        </wps:bodyPr>
                      </wps:wsp>
                      <wps:wsp>
                        <wps:cNvPr id="133" name="Rectangle 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1"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31" o:spid="_x0000_s1026" style="position:absolute;margin-left:420.55pt;margin-top:1494.75pt;width:43.2pt;height:43.2pt;z-index:25166028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">
                <v:oval id="Oval 3" o:spid="_x0000_s102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ePNMIA&#10;AADcAAAADwAAAGRycy9kb3ducmV2LnhtbERPTWsCMRC9F/wPYYTeNKtFka1RxGIpQotaWzwOm3Gz&#10;upksSarbf98IQm/zeJ8znbe2FhfyoXKsYNDPQBAXTldcKth/rnoTECEia6wdk4JfCjCfdR6mmGt3&#10;5S1ddrEUKYRDjgpMjE0uZSgMWQx91xAn7ui8xZigL6X2eE3htpbDLBtLixWnBoMNLQ0V592PVaBf&#10;XnmzPgT/oY84ejf71enru1bqsdsunkFEauO/+O5+02n+0xB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R480wgAAANwAAAAPAAAAAAAAAAAAAAAAAJgCAABkcnMvZG93&#10;bnJldi54bWxQSwUGAAAAAAQABAD1AAAAhwMAAAAA&#10;" fillcolor="#fe8637" strokecolor="#fe8637" strokeweight="3pt">
                  <v:stroke linestyle="thinThin"/>
                  <v:shadow color="#1f2f3f" opacity=".5" offset=",3pt"/>
                  <v:textbox>
                    <w:txbxContent>
                      <w:p w14:paraId="1AB4E600" w14:textId="77777777" w:rsidR="001A5BC5" w:rsidRDefault="001A5BC5" w:rsidP="002F51BE"/>
                    </w:txbxContent>
                  </v:textbox>
                </v:oval>
                <v:rect id="Rectangle 4" o:spid="_x0000_s102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zP2MMA&#10;AADcAAAADwAAAGRycy9kb3ducmV2LnhtbERPTWvCQBC9F/wPywi9lLqxQpE0GxFBGoogTaznITtN&#10;gtnZmN0m6b93CwVv83ifk2wm04qBetdYVrBcRCCIS6sbrhSciv3zGoTzyBpby6Tglxxs0tlDgrG2&#10;I3/SkPtKhBB2MSqove9iKV1Zk0G3sB1x4L5tb9AH2FdS9ziGcNPKlyh6lQYbDg01drSrqbzkP0bB&#10;WB6Hc3F4l8enc2b5ml13+deHUo/zafsGwtPk7+J/d6bD/NUK/p4JF8j0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MzP2MMAAADcAAAADwAAAAAAAAAAAAAAAACYAgAAZHJzL2Rv&#10;d25yZXYueG1sUEsFBgAAAAAEAAQA9QAAAIgDAAAAAA==&#10;" filled="f" stroked="f">
                  <v:textbox>
                    <w:txbxContent>
                      <w:p w14:paraId="1AB4E601"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1312" behindDoc="0" locked="0" layoutInCell="1" allowOverlap="1" wp14:anchorId="1AB4E567" wp14:editId="1AB4E568">
                <wp:simplePos x="0" y="0"/>
                <wp:positionH relativeFrom="page">
                  <wp:posOffset>5340985</wp:posOffset>
                </wp:positionH>
                <wp:positionV relativeFrom="page">
                  <wp:posOffset>18983325</wp:posOffset>
                </wp:positionV>
                <wp:extent cx="548640" cy="548640"/>
                <wp:effectExtent l="0" t="0" r="0" b="3810"/>
                <wp:wrapNone/>
                <wp:docPr id="128" name="Groep 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9" name="Oval 6"/>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2" w14:textId="77777777" w:rsidR="001A5BC5" w:rsidRDefault="001A5BC5" w:rsidP="002F51BE"/>
                          </w:txbxContent>
                        </wps:txbx>
                        <wps:bodyPr rot="0" vert="horz" wrap="square" lIns="91440" tIns="45720" rIns="91440" bIns="45720" anchor="t" anchorCtr="0" upright="1">
                          <a:noAutofit/>
                        </wps:bodyPr>
                      </wps:wsp>
                      <wps:wsp>
                        <wps:cNvPr id="130" name="Rectangle 7"/>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3"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8" o:spid="_x0000_s1029" style="position:absolute;margin-left:420.55pt;margin-top:1494.75pt;width:43.2pt;height:43.2pt;z-index:25166131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F+PCf8fBAAAPAsAAA4AAAAAAAAAAAAAAAAALgIAAGRycy9lMm9Eb2Mu&#10;eG1sUEsBAi0AFAAGAAgAAAAhAKTH1XDkAAAADQEAAA8AAAAAAAAAAAAAAAAAeQYAAGRycy9kb3du&#10;cmV2LnhtbFBLBQYAAAAABAAEAPMAAACKBwAAAAA=&#10;">
                <v:oval id="Oval 6" o:spid="_x0000_s1030"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qLmMIA&#10;AADcAAAADwAAAGRycy9kb3ducmV2LnhtbERPTWsCMRC9F/wPYYTeNKtQ0a1RxGIpQotaWzwOm3Gz&#10;upksSarbf98IQm/zeJ8znbe2FhfyoXKsYNDPQBAXTldcKth/rnpjECEia6wdk4JfCjCfdR6mmGt3&#10;5S1ddrEUKYRDjgpMjE0uZSgMWQx91xAn7ui8xZigL6X2eE3htpbDLBtJixWnBoMNLQ0V592PVaBf&#10;XnmzPgT/oY/49G72q9PXd63UY7ddPIOI1MZ/8d39ptP84QR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OouYwgAAANwAAAAPAAAAAAAAAAAAAAAAAJgCAABkcnMvZG93&#10;bnJldi54bWxQSwUGAAAAAAQABAD1AAAAhwMAAAAA&#10;" fillcolor="#fe8637" strokecolor="#fe8637" strokeweight="3pt">
                  <v:stroke linestyle="thinThin"/>
                  <v:shadow color="#1f2f3f" opacity=".5" offset=",3pt"/>
                  <v:textbox>
                    <w:txbxContent>
                      <w:p w14:paraId="1AB4E602" w14:textId="77777777" w:rsidR="001A5BC5" w:rsidRDefault="001A5BC5" w:rsidP="002F51BE"/>
                    </w:txbxContent>
                  </v:textbox>
                </v:oval>
                <v:rect id="Rectangle 7" o:spid="_x0000_s1031"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5Rr8YA&#10;AADcAAAADwAAAGRycy9kb3ducmV2LnhtbESPQWvCQBCF7wX/wzJCL0U3tVAkuooI0lAEaWw9D9lp&#10;Epqdjdk1if++cyj0NsN789436+3oGtVTF2rPBp7nCSjiwtuaSwOf58NsCSpEZIuNZzJwpwDbzeRh&#10;jan1A39Qn8dSSQiHFA1UMbap1qGoyGGY+5ZYtG/fOYyydqW2HQ4S7hq9SJJX7bBmaaiwpX1FxU9+&#10;cwaG4tRfzsc3fXq6ZJ6v2XWff70b8zgddytQkcb4b/67zqzgvwi+PCMT6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B5Rr8YAAADcAAAADwAAAAAAAAAAAAAAAACYAgAAZHJz&#10;L2Rvd25yZXYueG1sUEsFBgAAAAAEAAQA9QAAAIsDAAAAAA==&#10;" filled="f" stroked="f">
                  <v:textbox>
                    <w:txbxContent>
                      <w:p w14:paraId="1AB4E603"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2336" behindDoc="0" locked="0" layoutInCell="1" allowOverlap="1" wp14:anchorId="1AB4E569" wp14:editId="1AB4E56A">
                <wp:simplePos x="0" y="0"/>
                <wp:positionH relativeFrom="page">
                  <wp:posOffset>5340985</wp:posOffset>
                </wp:positionH>
                <wp:positionV relativeFrom="page">
                  <wp:posOffset>18983325</wp:posOffset>
                </wp:positionV>
                <wp:extent cx="548640" cy="548640"/>
                <wp:effectExtent l="0" t="0" r="0" b="3810"/>
                <wp:wrapNone/>
                <wp:docPr id="125" name="Groe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6" name="Oval 9"/>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4" w14:textId="77777777" w:rsidR="001A5BC5" w:rsidRDefault="001A5BC5" w:rsidP="002F51BE"/>
                          </w:txbxContent>
                        </wps:txbx>
                        <wps:bodyPr rot="0" vert="horz" wrap="square" lIns="91440" tIns="45720" rIns="91440" bIns="45720" anchor="t" anchorCtr="0" upright="1">
                          <a:noAutofit/>
                        </wps:bodyPr>
                      </wps:wsp>
                      <wps:wsp>
                        <wps:cNvPr id="127" name="Rectangle 10"/>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5"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5" o:spid="_x0000_s1032" style="position:absolute;margin-left:420.55pt;margin-top:1494.75pt;width:43.2pt;height:43.2pt;z-index:25166233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DxsPuIIAQAAD0LAAAOAAAAAAAAAAAAAAAAAC4CAABkcnMvZTJvRG9j&#10;LnhtbFBLAQItABQABgAIAAAAIQCkx9Vw5AAAAA0BAAAPAAAAAAAAAAAAAAAAAHoGAABkcnMvZG93&#10;bnJldi54bWxQSwUGAAAAAAQABADzAAAAiwcAAAAA&#10;">
                <v:oval id="Oval 9" o:spid="_x0000_s1033"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Uf6sIA&#10;AADcAAAADwAAAGRycy9kb3ducmV2LnhtbERPTWsCMRC9C/0PYQreNFtBkdUopWIpBaVaFY/DZtxs&#10;3UyWJNX135uC0Ns83udM562txYV8qBwreOlnIIgLpysuFey+l70xiBCRNdaOScGNAsxnT50p5tpd&#10;eUOXbSxFCuGQowITY5NLGQpDFkPfNcSJOzlvMSboS6k9XlO4reUgy0bSYsWpwWBDb4aK8/bXKtCL&#10;d/76PAa/1iccrsxu+bM/1Ep1n9vXCYhIbfwXP9wfOs0fjODvmXSBnN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R/qwgAAANwAAAAPAAAAAAAAAAAAAAAAAJgCAABkcnMvZG93&#10;bnJldi54bWxQSwUGAAAAAAQABAD1AAAAhwMAAAAA&#10;" fillcolor="#fe8637" strokecolor="#fe8637" strokeweight="3pt">
                  <v:stroke linestyle="thinThin"/>
                  <v:shadow color="#1f2f3f" opacity=".5" offset=",3pt"/>
                  <v:textbox>
                    <w:txbxContent>
                      <w:p w14:paraId="1AB4E604" w14:textId="77777777" w:rsidR="001A5BC5" w:rsidRDefault="001A5BC5" w:rsidP="002F51BE"/>
                    </w:txbxContent>
                  </v:textbox>
                </v:oval>
                <v:rect id="Rectangle 10" o:spid="_x0000_s1034"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5fBsIA&#10;AADcAAAADwAAAGRycy9kb3ducmV2LnhtbERPTWvCQBC9F/wPywheSt3ooZXUVUQQgwjSaD0P2WkS&#10;zM7G7JrEf98VBG/zeJ8zX/amEi01rrSsYDKOQBBnVpecKzgdNx8zEM4ja6wsk4I7OVguBm9zjLXt&#10;+Ifa1OcihLCLUUHhfR1L6bKCDLqxrYkD92cbgz7AJpe6wS6Em0pOo+hTGiw5NBRY07qg7JLejIIu&#10;O7Tn434rD+/nxPI1ua7T351So2G/+gbhqfcv8dOd6DB/+gWPZ8IF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Ll8GwgAAANwAAAAPAAAAAAAAAAAAAAAAAJgCAABkcnMvZG93&#10;bnJldi54bWxQSwUGAAAAAAQABAD1AAAAhwMAAAAA&#10;" filled="f" stroked="f">
                  <v:textbox>
                    <w:txbxContent>
                      <w:p w14:paraId="1AB4E605"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3360" behindDoc="0" locked="0" layoutInCell="1" allowOverlap="1" wp14:anchorId="1AB4E56B" wp14:editId="1AB4E56C">
                <wp:simplePos x="0" y="0"/>
                <wp:positionH relativeFrom="page">
                  <wp:posOffset>5340985</wp:posOffset>
                </wp:positionH>
                <wp:positionV relativeFrom="page">
                  <wp:posOffset>18983325</wp:posOffset>
                </wp:positionV>
                <wp:extent cx="548640" cy="548640"/>
                <wp:effectExtent l="0" t="0" r="0" b="3810"/>
                <wp:wrapNone/>
                <wp:docPr id="122" name="Groe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3" name="Oval 12"/>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6" w14:textId="77777777" w:rsidR="001A5BC5" w:rsidRDefault="001A5BC5" w:rsidP="002F51BE"/>
                          </w:txbxContent>
                        </wps:txbx>
                        <wps:bodyPr rot="0" vert="horz" wrap="square" lIns="91440" tIns="45720" rIns="91440" bIns="45720" anchor="t" anchorCtr="0" upright="1">
                          <a:noAutofit/>
                        </wps:bodyPr>
                      </wps:wsp>
                      <wps:wsp>
                        <wps:cNvPr id="124" name="Rectangle 13"/>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7"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2" o:spid="_x0000_s1035" style="position:absolute;margin-left:420.55pt;margin-top:1494.75pt;width:43.2pt;height:43.2pt;z-index:25166336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B7gkXlIAQAAD4LAAAOAAAAAAAAAAAAAAAAAC4CAABkcnMvZTJvRG9j&#10;LnhtbFBLAQItABQABgAIAAAAIQCkx9Vw5AAAAA0BAAAPAAAAAAAAAAAAAAAAAHoGAABkcnMvZG93&#10;bnJldi54bWxQSwUGAAAAAAQABADzAAAAiwcAAAAA&#10;">
                <v:oval id="Oval 12" o:spid="_x0000_s1036"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K8csIA&#10;AADcAAAADwAAAGRycy9kb3ducmV2LnhtbERPTWsCMRC9F/wPYYTeNKtFka1RxGIpQotaWzwOm3Gz&#10;upksSarbf98IQm/zeJ8znbe2FhfyoXKsYNDPQBAXTldcKth/rnoTECEia6wdk4JfCjCfdR6mmGt3&#10;5S1ddrEUKYRDjgpMjE0uZSgMWQx91xAn7ui8xZigL6X2eE3htpbDLBtLixWnBoMNLQ0V592PVaBf&#10;XnmzPgT/oY84ejf71enru1bqsdsunkFEauO/+O5+02n+8Al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0rxywgAAANwAAAAPAAAAAAAAAAAAAAAAAJgCAABkcnMvZG93&#10;bnJldi54bWxQSwUGAAAAAAQABAD1AAAAhwMAAAAA&#10;" fillcolor="#fe8637" strokecolor="#fe8637" strokeweight="3pt">
                  <v:stroke linestyle="thinThin"/>
                  <v:shadow color="#1f2f3f" opacity=".5" offset=",3pt"/>
                  <v:textbox>
                    <w:txbxContent>
                      <w:p w14:paraId="1AB4E606" w14:textId="77777777" w:rsidR="001A5BC5" w:rsidRDefault="001A5BC5" w:rsidP="002F51BE"/>
                    </w:txbxContent>
                  </v:textbox>
                </v:oval>
                <v:rect id="Rectangle 13" o:spid="_x0000_s1037"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zBccIA&#10;AADcAAAADwAAAGRycy9kb3ducmV2LnhtbERPTWvCQBC9F/wPywheSt0opUjqKiKIQQRptJ6H7DQJ&#10;Zmdjdk3iv+8Kgrd5vM+ZL3tTiZYaV1pWMBlHIIgzq0vOFZyOm48ZCOeRNVaWScGdHCwXg7c5xtp2&#10;/ENt6nMRQtjFqKDwvo6ldFlBBt3Y1sSB+7ONQR9gk0vdYBfCTSWnUfQlDZYcGgqsaV1QdklvRkGX&#10;Hdrzcb+Vh/dzYvmaXNfp706p0bBffYPw1PuX+OlOdJg//YTHM+ECuf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MFxwgAAANwAAAAPAAAAAAAAAAAAAAAAAJgCAABkcnMvZG93&#10;bnJldi54bWxQSwUGAAAAAAQABAD1AAAAhwMAAAAA&#10;" filled="f" stroked="f">
                  <v:textbox>
                    <w:txbxContent>
                      <w:p w14:paraId="1AB4E607"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4384" behindDoc="0" locked="0" layoutInCell="1" allowOverlap="1" wp14:anchorId="1AB4E56D" wp14:editId="1AB4E56E">
                <wp:simplePos x="0" y="0"/>
                <wp:positionH relativeFrom="page">
                  <wp:posOffset>5340985</wp:posOffset>
                </wp:positionH>
                <wp:positionV relativeFrom="page">
                  <wp:posOffset>18983325</wp:posOffset>
                </wp:positionV>
                <wp:extent cx="548640" cy="548640"/>
                <wp:effectExtent l="0" t="0" r="0" b="3810"/>
                <wp:wrapNone/>
                <wp:docPr id="119" name="Groe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0" name="Oval 15"/>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8" w14:textId="77777777" w:rsidR="001A5BC5" w:rsidRDefault="001A5BC5" w:rsidP="002F51BE"/>
                          </w:txbxContent>
                        </wps:txbx>
                        <wps:bodyPr rot="0" vert="horz" wrap="square" lIns="91440" tIns="45720" rIns="91440" bIns="45720" anchor="t" anchorCtr="0" upright="1">
                          <a:noAutofit/>
                        </wps:bodyPr>
                      </wps:wsp>
                      <wps:wsp>
                        <wps:cNvPr id="121" name="Rectangle 16"/>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9"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9" o:spid="_x0000_s1038" style="position:absolute;margin-left:420.55pt;margin-top:1494.75pt;width:43.2pt;height:43.2pt;z-index:25166438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DHmLkEfBAAAPgsAAA4AAAAAAAAAAAAAAAAALgIAAGRycy9lMm9Eb2Mu&#10;eG1sUEsBAi0AFAAGAAgAAAAhAKTH1XDkAAAADQEAAA8AAAAAAAAAAAAAAAAAeQYAAGRycy9kb3du&#10;cmV2LnhtbFBLBQYAAAAABAAEAPMAAACKBwAAAAA=&#10;">
                <v:oval id="Oval 15" o:spid="_x0000_s1039"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AiBcUA&#10;AADcAAAADwAAAGRycy9kb3ducmV2LnhtbESPQWsCMRCF7wX/Qxiht5qt0FJWo0jFUgotrVXxOGzG&#10;zepmsiSpbv9951DwNsN7894303nvW3WmmJrABu5HBSjiKtiGawOb79XdE6iUkS22gcnALyWYzwY3&#10;UyxtuPAXnde5VhLCqUQDLueu1DpVjjymUeiIRTuE6DHLGmttI14k3Ld6XBSP2mPD0uCwo2dH1Wn9&#10;4w3Y5Qt/vu1T/LAHfHh3m9Vxu2uNuR32iwmoTH2+mv+vX63gjwVfnpEJ9O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ACIFxQAAANwAAAAPAAAAAAAAAAAAAAAAAJgCAABkcnMv&#10;ZG93bnJldi54bWxQSwUGAAAAAAQABAD1AAAAigMAAAAA&#10;" fillcolor="#fe8637" strokecolor="#fe8637" strokeweight="3pt">
                  <v:stroke linestyle="thinThin"/>
                  <v:shadow color="#1f2f3f" opacity=".5" offset=",3pt"/>
                  <v:textbox>
                    <w:txbxContent>
                      <w:p w14:paraId="1AB4E608" w14:textId="77777777" w:rsidR="001A5BC5" w:rsidRDefault="001A5BC5" w:rsidP="002F51BE"/>
                    </w:txbxContent>
                  </v:textbox>
                </v:oval>
                <v:rect id="Rectangle 16" o:spid="_x0000_s1040"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ti6cIA&#10;AADcAAAADwAAAGRycy9kb3ducmV2LnhtbERPTYvCMBC9C/sfwizsRTTVg0jXKCIsW2RBrK7noRnb&#10;YjOpTWzrvzeC4G0e73MWq95UoqXGlZYVTMYRCOLM6pJzBcfDz2gOwnlkjZVlUnAnB6vlx2CBsbYd&#10;76lNfS5CCLsYFRTe17GULivIoBvbmjhwZ9sY9AE2udQNdiHcVHIaRTNpsOTQUGBNm4KyS3ozCrps&#10;154Of79yNzwllq/JdZP+b5X6+uzX3yA89f4tfrkTHeZPJ/B8Jlw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i2LpwgAAANwAAAAPAAAAAAAAAAAAAAAAAJgCAABkcnMvZG93&#10;bnJldi54bWxQSwUGAAAAAAQABAD1AAAAhwMAAAAA&#10;" filled="f" stroked="f">
                  <v:textbox>
                    <w:txbxContent>
                      <w:p w14:paraId="1AB4E609"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5408" behindDoc="0" locked="0" layoutInCell="1" allowOverlap="1" wp14:anchorId="1AB4E56F" wp14:editId="1AB4E570">
                <wp:simplePos x="0" y="0"/>
                <wp:positionH relativeFrom="page">
                  <wp:posOffset>5340985</wp:posOffset>
                </wp:positionH>
                <wp:positionV relativeFrom="page">
                  <wp:posOffset>18983325</wp:posOffset>
                </wp:positionV>
                <wp:extent cx="548640" cy="548640"/>
                <wp:effectExtent l="0" t="0" r="0" b="3810"/>
                <wp:wrapNone/>
                <wp:docPr id="116" name="Groe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7" name="Oval 18"/>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A" w14:textId="77777777" w:rsidR="001A5BC5" w:rsidRDefault="001A5BC5" w:rsidP="002F51BE"/>
                          </w:txbxContent>
                        </wps:txbx>
                        <wps:bodyPr rot="0" vert="horz" wrap="square" lIns="91440" tIns="45720" rIns="91440" bIns="45720" anchor="t" anchorCtr="0" upright="1">
                          <a:noAutofit/>
                        </wps:bodyPr>
                      </wps:wsp>
                      <wps:wsp>
                        <wps:cNvPr id="118" name="Rectangle 19"/>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B"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6" o:spid="_x0000_s1041" style="position:absolute;margin-left:420.55pt;margin-top:1494.75pt;width:43.2pt;height:43.2pt;z-index:25166540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">
                <v:oval id="Oval 18" o:spid="_x0000_s1042"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VwzMIA&#10;AADcAAAADwAAAGRycy9kb3ducmV2LnhtbERP22oCMRB9F/oPYQp9q1kLrWU1SlEsUlCsN/o4bMbN&#10;tpvJkkRd/94IBd/mcK4zHLe2FifyoXKsoNfNQBAXTldcKthuZs/vIEJE1lg7JgUXCjAePXSGmGt3&#10;5m86rWMpUgiHHBWYGJtcylAYshi6riFO3MF5izFBX0rt8ZzCbS1fsuxNWqw4NRhsaGKo+FsfrQI9&#10;/eTV10/wS33A14XZzn53+1qpp8f2YwAiUhvv4n/3XKf5vT7cnkkXyNE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hXDMwgAAANwAAAAPAAAAAAAAAAAAAAAAAJgCAABkcnMvZG93&#10;bnJldi54bWxQSwUGAAAAAAQABAD1AAAAhwMAAAAA&#10;" fillcolor="#fe8637" strokecolor="#fe8637" strokeweight="3pt">
                  <v:stroke linestyle="thinThin"/>
                  <v:shadow color="#1f2f3f" opacity=".5" offset=",3pt"/>
                  <v:textbox>
                    <w:txbxContent>
                      <w:p w14:paraId="1AB4E60A" w14:textId="77777777" w:rsidR="001A5BC5" w:rsidRDefault="001A5BC5" w:rsidP="002F51BE"/>
                    </w:txbxContent>
                  </v:textbox>
                </v:oval>
                <v:rect id="Rectangle 19" o:spid="_x0000_s1043"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0BycYA&#10;AADcAAAADwAAAGRycy9kb3ducmV2LnhtbESPT2vCQBDF74V+h2UKvRTd2INIdBURSkMpSOOf85Ad&#10;k2B2Nma3SfrtnUPB2wzvzXu/WW1G16ieulB7NjCbJqCIC29rLg0cDx+TBagQkS02nsnAHwXYrJ+f&#10;VphaP/AP9XkslYRwSNFAFWObah2KihyGqW+JRbv4zmGUtSu17XCQcNfo9ySZa4c1S0OFLe0qKq75&#10;rzMwFPv+fPj+1Pu3c+b5lt12+enLmNeXcbsEFWmMD/P/dWYFfya08oxMoN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d0BycYAAADcAAAADwAAAAAAAAAAAAAAAACYAgAAZHJz&#10;L2Rvd25yZXYueG1sUEsFBgAAAAAEAAQA9QAAAIsDAAAAAA==&#10;" filled="f" stroked="f">
                  <v:textbox>
                    <w:txbxContent>
                      <w:p w14:paraId="1AB4E60B"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6432" behindDoc="0" locked="0" layoutInCell="1" allowOverlap="1" wp14:anchorId="1AB4E571" wp14:editId="1AB4E572">
                <wp:simplePos x="0" y="0"/>
                <wp:positionH relativeFrom="page">
                  <wp:posOffset>5340985</wp:posOffset>
                </wp:positionH>
                <wp:positionV relativeFrom="page">
                  <wp:posOffset>18983325</wp:posOffset>
                </wp:positionV>
                <wp:extent cx="548640" cy="548640"/>
                <wp:effectExtent l="0" t="0" r="0" b="3810"/>
                <wp:wrapNone/>
                <wp:docPr id="113" name="Groe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4" name="Oval 21"/>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C" w14:textId="77777777" w:rsidR="001A5BC5" w:rsidRDefault="001A5BC5" w:rsidP="002F51BE"/>
                          </w:txbxContent>
                        </wps:txbx>
                        <wps:bodyPr rot="0" vert="horz" wrap="square" lIns="91440" tIns="45720" rIns="91440" bIns="45720" anchor="t" anchorCtr="0" upright="1">
                          <a:noAutofit/>
                        </wps:bodyPr>
                      </wps:wsp>
                      <wps:wsp>
                        <wps:cNvPr id="115" name="Rectangle 22"/>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D"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3" o:spid="_x0000_s1044" style="position:absolute;margin-left:420.55pt;margin-top:1494.75pt;width:43.2pt;height:43.2pt;z-index:25166643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">
                <v:oval id="Oval 21" o:spid="_x0000_s1045"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fuu8IA&#10;AADcAAAADwAAAGRycy9kb3ducmV2LnhtbERP22oCMRB9F/oPYQp9q1lLK2U1SlEsUlCsN/o4bMbN&#10;tpvJkkRd/94IBd/mcK4zHLe2FifyoXKsoNfNQBAXTldcKthuZs/vIEJE1lg7JgUXCjAePXSGmGt3&#10;5m86rWMpUgiHHBWYGJtcylAYshi6riFO3MF5izFBX0rt8ZzCbS1fsqwvLVacGgw2NDFU/K2PVoGe&#10;fvLq6yf4pT7g28JsZ7+7fa3U02P7MQARqY138b97rtP83ivcnkkXyNE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V+67wgAAANwAAAAPAAAAAAAAAAAAAAAAAJgCAABkcnMvZG93&#10;bnJldi54bWxQSwUGAAAAAAQABAD1AAAAhwMAAAAA&#10;" fillcolor="#fe8637" strokecolor="#fe8637" strokeweight="3pt">
                  <v:stroke linestyle="thinThin"/>
                  <v:shadow color="#1f2f3f" opacity=".5" offset=",3pt"/>
                  <v:textbox>
                    <w:txbxContent>
                      <w:p w14:paraId="1AB4E60C" w14:textId="77777777" w:rsidR="001A5BC5" w:rsidRDefault="001A5BC5" w:rsidP="002F51BE"/>
                    </w:txbxContent>
                  </v:textbox>
                </v:oval>
                <v:rect id="Rectangle 22" o:spid="_x0000_s1046"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yuV8IA&#10;AADcAAAADwAAAGRycy9kb3ducmV2LnhtbERPTWvCQBC9F/wPywi9lLpRUCR1FRHEUAQxWs9DdpoE&#10;s7Mxuybx37uFgrd5vM9ZrHpTiZYaV1pWMB5FIIgzq0vOFZxP2885COeRNVaWScGDHKyWg7cFxtp2&#10;fKQ29bkIIexiVFB4X8dSuqwgg25ka+LA/drGoA+wyaVusAvhppKTKJpJgyWHhgJr2hSUXdO7UdBl&#10;h/Zy2u/k4eOSWL4lt036863U+7Bff4Hw1PuX+N+d6DB/PIW/Z8IF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3K5XwgAAANwAAAAPAAAAAAAAAAAAAAAAAJgCAABkcnMvZG93&#10;bnJldi54bWxQSwUGAAAAAAQABAD1AAAAhwMAAAAA&#10;" filled="f" stroked="f">
                  <v:textbox>
                    <w:txbxContent>
                      <w:p w14:paraId="1AB4E60D"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7456" behindDoc="0" locked="0" layoutInCell="1" allowOverlap="1" wp14:anchorId="1AB4E573" wp14:editId="1AB4E574">
                <wp:simplePos x="0" y="0"/>
                <wp:positionH relativeFrom="page">
                  <wp:posOffset>5340985</wp:posOffset>
                </wp:positionH>
                <wp:positionV relativeFrom="page">
                  <wp:posOffset>18983325</wp:posOffset>
                </wp:positionV>
                <wp:extent cx="548640" cy="548640"/>
                <wp:effectExtent l="0" t="0" r="0" b="3810"/>
                <wp:wrapNone/>
                <wp:docPr id="110" name="Groe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1" name="Oval 24"/>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E" w14:textId="77777777" w:rsidR="001A5BC5" w:rsidRDefault="001A5BC5" w:rsidP="002F51BE"/>
                          </w:txbxContent>
                        </wps:txbx>
                        <wps:bodyPr rot="0" vert="horz" wrap="square" lIns="91440" tIns="45720" rIns="91440" bIns="45720" anchor="t" anchorCtr="0" upright="1">
                          <a:noAutofit/>
                        </wps:bodyPr>
                      </wps:wsp>
                      <wps:wsp>
                        <wps:cNvPr id="112" name="Rectangle 25"/>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F"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0" o:spid="_x0000_s1047" style="position:absolute;margin-left:420.55pt;margin-top:1494.75pt;width:43.2pt;height:43.2pt;z-index:25166745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">
                <v:oval id="Oval 24" o:spid="_x0000_s1048"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NI8IA&#10;AADcAAAADwAAAGRycy9kb3ducmV2LnhtbERP22oCMRB9L/gPYYS+1ewWWspqFFEspdDiHR+HzbhZ&#10;3UyWJNXt3zdCwbc5nOuMJp1txIV8qB0ryAcZCOLS6ZorBdvN4ukNRIjIGhvHpOCXAkzGvYcRFtpd&#10;eUWXdaxECuFQoAITY1tIGUpDFsPAtcSJOzpvMSboK6k9XlO4beRzlr1KizWnBoMtzQyV5/WPVaDn&#10;77z8PAT/rY/48mW2i9Nu3yj12O+mQxCRungX/7s/dJqf53B7Jl0gx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E0jwgAAANwAAAAPAAAAAAAAAAAAAAAAAJgCAABkcnMvZG93&#10;bnJldi54bWxQSwUGAAAAAAQABAD1AAAAhwMAAAAA&#10;" fillcolor="#fe8637" strokecolor="#fe8637" strokeweight="3pt">
                  <v:stroke linestyle="thinThin"/>
                  <v:shadow color="#1f2f3f" opacity=".5" offset=",3pt"/>
                  <v:textbox>
                    <w:txbxContent>
                      <w:p w14:paraId="1AB4E60E" w14:textId="77777777" w:rsidR="001A5BC5" w:rsidRDefault="001A5BC5" w:rsidP="002F51BE"/>
                    </w:txbxContent>
                  </v:textbox>
                </v:oval>
                <v:rect id="Rectangle 25" o:spid="_x0000_s1049"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U2I8IA&#10;AADcAAAADwAAAGRycy9kb3ducmV2LnhtbERPTYvCMBC9C/sfwizsRTTVg0jXKCIsW2RBrK7noRnb&#10;YjOpTWzrvzeC4G0e73MWq95UoqXGlZYVTMYRCOLM6pJzBcfDz2gOwnlkjZVlUnAnB6vlx2CBsbYd&#10;76lNfS5CCLsYFRTe17GULivIoBvbmjhwZ9sY9AE2udQNdiHcVHIaRTNpsOTQUGBNm4KyS3ozCrps&#10;154Of79yNzwllq/JdZP+b5X6+uzX3yA89f4tfrkTHeZPpvB8Jlw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NTYjwgAAANwAAAAPAAAAAAAAAAAAAAAAAJgCAABkcnMvZG93&#10;bnJldi54bWxQSwUGAAAAAAQABAD1AAAAhwMAAAAA&#10;" filled="f" stroked="f">
                  <v:textbox>
                    <w:txbxContent>
                      <w:p w14:paraId="1AB4E60F"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8480" behindDoc="0" locked="0" layoutInCell="1" allowOverlap="1" wp14:anchorId="1AB4E575" wp14:editId="1AB4E576">
                <wp:simplePos x="0" y="0"/>
                <wp:positionH relativeFrom="page">
                  <wp:posOffset>5340985</wp:posOffset>
                </wp:positionH>
                <wp:positionV relativeFrom="page">
                  <wp:posOffset>18983325</wp:posOffset>
                </wp:positionV>
                <wp:extent cx="548640" cy="548640"/>
                <wp:effectExtent l="0" t="0" r="0" b="3810"/>
                <wp:wrapNone/>
                <wp:docPr id="107" name="Groe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8" name="Oval 27"/>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0" w14:textId="77777777" w:rsidR="001A5BC5" w:rsidRDefault="001A5BC5" w:rsidP="002F51BE"/>
                          </w:txbxContent>
                        </wps:txbx>
                        <wps:bodyPr rot="0" vert="horz" wrap="square" lIns="91440" tIns="45720" rIns="91440" bIns="45720" anchor="t" anchorCtr="0" upright="1">
                          <a:noAutofit/>
                        </wps:bodyPr>
                      </wps:wsp>
                      <wps:wsp>
                        <wps:cNvPr id="109" name="Rectangle 28"/>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1"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7" o:spid="_x0000_s1050" style="position:absolute;margin-left:420.55pt;margin-top:1494.75pt;width:43.2pt;height:43.2pt;z-index:25166848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RmiHXBsEAABACwAADgAAAAAAAAAAAAAAAAAuAgAAZHJzL2Uyb0RvYy54bWxQ&#10;SwECLQAUAAYACAAAACEApMfVcOQAAAANAQAADwAAAAAAAAAAAAAAAAB1BgAAZHJzL2Rvd25yZXYu&#10;eG1sUEsFBgAAAAAEAAQA8wAAAIYHAAAAAA==&#10;">
                <v:oval id="Oval 27" o:spid="_x0000_s1051"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NyY8UA&#10;AADcAAAADwAAAGRycy9kb3ducmV2LnhtbESPQWsCMRCF7wX/Qxiht5q1UClbo5QWSxEUa23pcdiM&#10;m62byZJEXf+9cyj0NsN7894303nvW3WimJrABsajAhRxFWzDtYHd5+LuEVTKyBbbwGTgQgnms8HN&#10;FEsbzvxBp22ulYRwKtGAy7krtU6VI49pFDpi0fYhesyyxlrbiGcJ962+L4qJ9tiwNDjs6MVRddge&#10;vQH7+sab5U+Ka7vHh5XbLX6/vltjbof98xOoTH3+N/9dv1vBL4RWnpEJ9O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w3JjxQAAANwAAAAPAAAAAAAAAAAAAAAAAJgCAABkcnMv&#10;ZG93bnJldi54bWxQSwUGAAAAAAQABAD1AAAAigMAAAAA&#10;" fillcolor="#fe8637" strokecolor="#fe8637" strokeweight="3pt">
                  <v:stroke linestyle="thinThin"/>
                  <v:shadow color="#1f2f3f" opacity=".5" offset=",3pt"/>
                  <v:textbox>
                    <w:txbxContent>
                      <w:p w14:paraId="1AB4E610" w14:textId="77777777" w:rsidR="001A5BC5" w:rsidRDefault="001A5BC5" w:rsidP="002F51BE"/>
                    </w:txbxContent>
                  </v:textbox>
                </v:oval>
                <v:rect id="Rectangle 28" o:spid="_x0000_s1052"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gyj8MA&#10;AADcAAAADwAAAGRycy9kb3ducmV2LnhtbERPS2vCQBC+C/0PyxR6Ed20B7ExGylCaSgFMT7OQ3ZM&#10;gtnZmN0m6b93BaG3+fiek6xH04ieOldbVvA6j0AQF1bXXCo47D9nSxDOI2tsLJOCP3KwTp8mCcba&#10;DryjPvelCCHsYlRQed/GUrqiIoNublviwJ1tZ9AH2JVSdziEcNPItyhaSIM1h4YKW9pUVFzyX6Ng&#10;KLb9af/zJbfTU2b5ml03+fFbqZfn8WMFwtPo/8UPd6bD/Ogd7s+EC2R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0gyj8MAAADcAAAADwAAAAAAAAAAAAAAAACYAgAAZHJzL2Rv&#10;d25yZXYueG1sUEsFBgAAAAAEAAQA9QAAAIgDAAAAAA==&#10;" filled="f" stroked="f">
                  <v:textbox>
                    <w:txbxContent>
                      <w:p w14:paraId="1AB4E611"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9504" behindDoc="0" locked="0" layoutInCell="1" allowOverlap="1" wp14:anchorId="1AB4E577" wp14:editId="1AB4E578">
                <wp:simplePos x="0" y="0"/>
                <wp:positionH relativeFrom="page">
                  <wp:posOffset>5340985</wp:posOffset>
                </wp:positionH>
                <wp:positionV relativeFrom="page">
                  <wp:posOffset>18983325</wp:posOffset>
                </wp:positionV>
                <wp:extent cx="548640" cy="548640"/>
                <wp:effectExtent l="0" t="0" r="0" b="3810"/>
                <wp:wrapNone/>
                <wp:docPr id="104" name="Groe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5" name="Oval 30"/>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2" w14:textId="77777777" w:rsidR="001A5BC5" w:rsidRDefault="001A5BC5" w:rsidP="002F51BE"/>
                          </w:txbxContent>
                        </wps:txbx>
                        <wps:bodyPr rot="0" vert="horz" wrap="square" lIns="91440" tIns="45720" rIns="91440" bIns="45720" anchor="t" anchorCtr="0" upright="1">
                          <a:noAutofit/>
                        </wps:bodyPr>
                      </wps:wsp>
                      <wps:wsp>
                        <wps:cNvPr id="106" name="Rectangle 31"/>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3"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4" o:spid="_x0000_s1053" style="position:absolute;margin-left:420.55pt;margin-top:1494.75pt;width:43.2pt;height:43.2pt;z-index:25166950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">
                <v:oval id="Oval 30" o:spid="_x0000_s1054"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Ld/cIA&#10;AADcAAAADwAAAGRycy9kb3ducmV2LnhtbERPTWsCMRC9C/0PYQq9abaCRbZGKRVFBItuVXocNuNm&#10;281kSVLd/vtGELzN433OZNbZRpzJh9qxgudBBoK4dLrmSsH+c9EfgwgRWWPjmBT8UYDZ9KE3wVy7&#10;C+/oXMRKpBAOOSowMba5lKE0ZDEMXEucuJPzFmOCvpLa4yWF20YOs+xFWqw5NRhs6d1Q+VP8WgV6&#10;vuTt+iv4D33C0cbsF9+HY6PU02P39goiUhfv4pt7pdP8bATXZ9IFcv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wt39wgAAANwAAAAPAAAAAAAAAAAAAAAAAJgCAABkcnMvZG93&#10;bnJldi54bWxQSwUGAAAAAAQABAD1AAAAhwMAAAAA&#10;" fillcolor="#fe8637" strokecolor="#fe8637" strokeweight="3pt">
                  <v:stroke linestyle="thinThin"/>
                  <v:shadow color="#1f2f3f" opacity=".5" offset=",3pt"/>
                  <v:textbox>
                    <w:txbxContent>
                      <w:p w14:paraId="1AB4E612" w14:textId="77777777" w:rsidR="001A5BC5" w:rsidRDefault="001A5BC5" w:rsidP="002F51BE"/>
                    </w:txbxContent>
                  </v:textbox>
                </v:oval>
                <v:rect id="Rectangle 31" o:spid="_x0000_s1055"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em/cMA&#10;AADcAAAADwAAAGRycy9kb3ducmV2LnhtbERPTWuDQBC9B/oflin0Epo1PUix2YQilEgISE2b8+BO&#10;VOLOqrtR8++7hUJv83ifs9nNphUjDa6xrGC9ikAQl1Y3XCn4On08v4JwHllja5kU3MnBbvuw2GCi&#10;7cSfNBa+EiGEXYIKau+7REpX1mTQrWxHHLiLHQz6AIdK6gGnEG5a+RJFsTTYcGiosaO0pvJa3IyC&#10;qczH8+m4l/nynFnusz4tvg9KPT3O728gPM3+X/znznSYH8Xw+0y4QG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em/cMAAADcAAAADwAAAAAAAAAAAAAAAACYAgAAZHJzL2Rv&#10;d25yZXYueG1sUEsFBgAAAAAEAAQA9QAAAIgDAAAAAA==&#10;" filled="f" stroked="f">
                  <v:textbox>
                    <w:txbxContent>
                      <w:p w14:paraId="1AB4E613"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0528" behindDoc="0" locked="0" layoutInCell="1" allowOverlap="1" wp14:anchorId="1AB4E579" wp14:editId="1AB4E57A">
                <wp:simplePos x="0" y="0"/>
                <wp:positionH relativeFrom="page">
                  <wp:posOffset>5340985</wp:posOffset>
                </wp:positionH>
                <wp:positionV relativeFrom="page">
                  <wp:posOffset>18983325</wp:posOffset>
                </wp:positionV>
                <wp:extent cx="548640" cy="548640"/>
                <wp:effectExtent l="0" t="0" r="0" b="3810"/>
                <wp:wrapNone/>
                <wp:docPr id="101" name="Groe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2" name="Oval 3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4" w14:textId="77777777" w:rsidR="001A5BC5" w:rsidRDefault="001A5BC5" w:rsidP="002F51BE"/>
                          </w:txbxContent>
                        </wps:txbx>
                        <wps:bodyPr rot="0" vert="horz" wrap="square" lIns="91440" tIns="45720" rIns="91440" bIns="45720" anchor="t" anchorCtr="0" upright="1">
                          <a:noAutofit/>
                        </wps:bodyPr>
                      </wps:wsp>
                      <wps:wsp>
                        <wps:cNvPr id="103" name="Rectangle 3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5"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1" o:spid="_x0000_s1056" style="position:absolute;margin-left:420.55pt;margin-top:1494.75pt;width:43.2pt;height:43.2pt;z-index:25167052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IHoiFBsEAABACwAADgAAAAAAAAAAAAAAAAAuAgAAZHJzL2Uyb0RvYy54bWxQ&#10;SwECLQAUAAYACAAAACEApMfVcOQAAAANAQAADwAAAAAAAAAAAAAAAAB1BgAAZHJzL2Rvd25yZXYu&#10;eG1sUEsFBgAAAAAEAAQA8wAAAIYHAAAAAA==&#10;">
                <v:oval id="Oval 33" o:spid="_x0000_s105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tFicIA&#10;AADcAAAADwAAAGRycy9kb3ducmV2LnhtbERPTWsCMRC9C/0PYQq9abaCRbZGKRVFBItuVXocNuNm&#10;281kSVLd/vtGELzN433OZNbZRpzJh9qxgudBBoK4dLrmSsH+c9EfgwgRWWPjmBT8UYDZ9KE3wVy7&#10;C+/oXMRKpBAOOSowMba5lKE0ZDEMXEucuJPzFmOCvpLa4yWF20YOs+xFWqw5NRhs6d1Q+VP8WgV6&#10;vuTt+iv4D33C0cbsF9+HY6PU02P39goiUhfv4pt7pdP8bAjXZ9IFcv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K0WJwgAAANwAAAAPAAAAAAAAAAAAAAAAAJgCAABkcnMvZG93&#10;bnJldi54bWxQSwUGAAAAAAQABAD1AAAAhwMAAAAA&#10;" fillcolor="#fe8637" strokecolor="#fe8637" strokeweight="3pt">
                  <v:stroke linestyle="thinThin"/>
                  <v:shadow color="#1f2f3f" opacity=".5" offset=",3pt"/>
                  <v:textbox>
                    <w:txbxContent>
                      <w:p w14:paraId="1AB4E614" w14:textId="77777777" w:rsidR="001A5BC5" w:rsidRDefault="001A5BC5" w:rsidP="002F51BE"/>
                    </w:txbxContent>
                  </v:textbox>
                </v:oval>
                <v:rect id="Rectangle 34" o:spid="_x0000_s105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AFZcMA&#10;AADcAAAADwAAAGRycy9kb3ducmV2LnhtbERP22rCQBB9F/oPyxT6IrppBSkxGylCaSgFMV6eh+yY&#10;BLOzMbtN0r93BaFvczjXSdajaURPnastK3idRyCIC6trLhUc9p+zdxDOI2tsLJOCP3KwTp8mCcba&#10;DryjPvelCCHsYlRQed/GUrqiIoNublviwJ1tZ9AH2JVSdziEcNPItyhaSoM1h4YKW9pUVFzyX6Ng&#10;KLb9af/zJbfTU2b5ml03+fFbqZfn8WMFwtPo/8UPd6bD/GgB92fCBTK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AFZcMAAADcAAAADwAAAAAAAAAAAAAAAACYAgAAZHJzL2Rv&#10;d25yZXYueG1sUEsFBgAAAAAEAAQA9QAAAIgDAAAAAA==&#10;" filled="f" stroked="f">
                  <v:textbox>
                    <w:txbxContent>
                      <w:p w14:paraId="1AB4E615"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1552" behindDoc="0" locked="0" layoutInCell="1" allowOverlap="1" wp14:anchorId="1AB4E57B" wp14:editId="1AB4E57C">
                <wp:simplePos x="0" y="0"/>
                <wp:positionH relativeFrom="page">
                  <wp:posOffset>5340985</wp:posOffset>
                </wp:positionH>
                <wp:positionV relativeFrom="page">
                  <wp:posOffset>18983325</wp:posOffset>
                </wp:positionV>
                <wp:extent cx="548640" cy="548640"/>
                <wp:effectExtent l="0" t="0" r="0" b="3810"/>
                <wp:wrapNone/>
                <wp:docPr id="98" name="Groe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9" name="Oval 36"/>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6" w14:textId="77777777" w:rsidR="001A5BC5" w:rsidRDefault="001A5BC5" w:rsidP="002F51BE"/>
                          </w:txbxContent>
                        </wps:txbx>
                        <wps:bodyPr rot="0" vert="horz" wrap="square" lIns="91440" tIns="45720" rIns="91440" bIns="45720" anchor="t" anchorCtr="0" upright="1">
                          <a:noAutofit/>
                        </wps:bodyPr>
                      </wps:wsp>
                      <wps:wsp>
                        <wps:cNvPr id="100" name="Rectangle 37"/>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7"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8" o:spid="_x0000_s1059" style="position:absolute;margin-left:420.55pt;margin-top:1494.75pt;width:43.2pt;height:43.2pt;z-index:25167155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">
                <v:oval id="Oval 36" o:spid="_x0000_s1060"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mqOsQA&#10;AADbAAAADwAAAGRycy9kb3ducmV2LnhtbESPQWsCMRSE74L/IbyCN81WqNStUUrFIoJFrS09PjbP&#10;zdrNy5JEXf+9KRQ8DjPzDTOZtbYWZ/KhcqzgcZCBIC6crrhUsP9c9J9BhIissXZMCq4UYDbtdiaY&#10;a3fhLZ13sRQJwiFHBSbGJpcyFIYshoFriJN3cN5iTNKXUnu8JLit5TDLRtJixWnBYENvhorf3ckq&#10;0PN33qx+gv/QB3xam/3i+PVdK9V7aF9fQERq4z38315qBeMx/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JqjrEAAAA2wAAAA8AAAAAAAAAAAAAAAAAmAIAAGRycy9k&#10;b3ducmV2LnhtbFBLBQYAAAAABAAEAPUAAACJAwAAAAA=&#10;" fillcolor="#fe8637" strokecolor="#fe8637" strokeweight="3pt">
                  <v:stroke linestyle="thinThin"/>
                  <v:shadow color="#1f2f3f" opacity=".5" offset=",3pt"/>
                  <v:textbox>
                    <w:txbxContent>
                      <w:p w14:paraId="1AB4E616" w14:textId="77777777" w:rsidR="001A5BC5" w:rsidRDefault="001A5BC5" w:rsidP="002F51BE"/>
                    </w:txbxContent>
                  </v:textbox>
                </v:oval>
                <v:rect id="Rectangle 37" o:spid="_x0000_s1061"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KbEsUA&#10;AADcAAAADwAAAGRycy9kb3ducmV2LnhtbESPQWvCQBCF7wX/wzKCl1I39VAkdRURpEEKYmw9D9lp&#10;Epqdjdk1Sf995yB4m+G9ee+b1WZ0jeqpC7VnA6/zBBRx4W3NpYGv8/5lCSpEZIuNZzLwRwE268nT&#10;ClPrBz5Rn8dSSQiHFA1UMbap1qGoyGGY+5ZYtB/fOYyydqW2HQ4S7hq9SJI37bBmaaiwpV1FxW9+&#10;cwaG4thfzp8f+vh8yTxfs+su/z4YM5uO23dQkcb4MN+vMyv4ieDLMzKBXv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cpsSxQAAANwAAAAPAAAAAAAAAAAAAAAAAJgCAABkcnMv&#10;ZG93bnJldi54bWxQSwUGAAAAAAQABAD1AAAAigMAAAAA&#10;" filled="f" stroked="f">
                  <v:textbox>
                    <w:txbxContent>
                      <w:p w14:paraId="1AB4E617"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2576" behindDoc="0" locked="0" layoutInCell="1" allowOverlap="1" wp14:anchorId="1AB4E57D" wp14:editId="1AB4E57E">
                <wp:simplePos x="0" y="0"/>
                <wp:positionH relativeFrom="page">
                  <wp:posOffset>5340985</wp:posOffset>
                </wp:positionH>
                <wp:positionV relativeFrom="page">
                  <wp:posOffset>18983325</wp:posOffset>
                </wp:positionV>
                <wp:extent cx="548640" cy="548640"/>
                <wp:effectExtent l="0" t="0" r="0" b="3810"/>
                <wp:wrapNone/>
                <wp:docPr id="95" name="Groe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6" name="Oval 39"/>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8" w14:textId="77777777" w:rsidR="001A5BC5" w:rsidRDefault="001A5BC5" w:rsidP="002F51BE"/>
                          </w:txbxContent>
                        </wps:txbx>
                        <wps:bodyPr rot="0" vert="horz" wrap="square" lIns="91440" tIns="45720" rIns="91440" bIns="45720" anchor="t" anchorCtr="0" upright="1">
                          <a:noAutofit/>
                        </wps:bodyPr>
                      </wps:wsp>
                      <wps:wsp>
                        <wps:cNvPr id="97" name="Rectangle 40"/>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9"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5" o:spid="_x0000_s1062" style="position:absolute;margin-left:420.55pt;margin-top:1494.75pt;width:43.2pt;height:43.2pt;z-index:25167257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BE2q+8IAQAADwLAAAOAAAAAAAAAAAAAAAAAC4CAABkcnMvZTJvRG9j&#10;LnhtbFBLAQItABQABgAIAAAAIQCkx9Vw5AAAAA0BAAAPAAAAAAAAAAAAAAAAAHoGAABkcnMvZG93&#10;bnJldi54bWxQSwUGAAAAAAQABADzAAAAiwcAAAAA&#10;">
                <v:oval id="Oval 39" o:spid="_x0000_s1063"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Y+SMQA&#10;AADbAAAADwAAAGRycy9kb3ducmV2LnhtbESP3WoCMRSE74W+QzgF7zRbodKuRikViwgW6x+9PGyO&#10;m203J0sSdX37piB4OczMN8x42tpanMmHyrGCp34GgrhwuuJSwW47772ACBFZY+2YFFwpwHTy0Blj&#10;rt2Fv+i8iaVIEA45KjAxNrmUoTBkMfRdQ5y8o/MWY5K+lNrjJcFtLQdZNpQWK04LBht6N1T8bk5W&#10;gZ598Hr5HfynPuLzyuzmP/tDrVT3sX0bgYjUxnv41l5oBa9D+P+SfoC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WPkjEAAAA2wAAAA8AAAAAAAAAAAAAAAAAmAIAAGRycy9k&#10;b3ducmV2LnhtbFBLBQYAAAAABAAEAPUAAACJAwAAAAA=&#10;" fillcolor="#fe8637" strokecolor="#fe8637" strokeweight="3pt">
                  <v:stroke linestyle="thinThin"/>
                  <v:shadow color="#1f2f3f" opacity=".5" offset=",3pt"/>
                  <v:textbox>
                    <w:txbxContent>
                      <w:p w14:paraId="1AB4E618" w14:textId="77777777" w:rsidR="001A5BC5" w:rsidRDefault="001A5BC5" w:rsidP="002F51BE"/>
                    </w:txbxContent>
                  </v:textbox>
                </v:oval>
                <v:rect id="Rectangle 40" o:spid="_x0000_s1064"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ZsMcQA&#10;AADbAAAADwAAAGRycy9kb3ducmV2LnhtbESPQWvCQBSE7wX/w/IEL6IbPbSauooIYpCCGK3nR/Y1&#10;Cc2+jdk1Sf99tyD0OMzMN8xq05tKtNS40rKC2TQCQZxZXXKu4HrZTxYgnEfWWFkmBT/kYLMevKww&#10;1rbjM7Wpz0WAsItRQeF9HUvpsoIMuqmtiYP3ZRuDPsgml7rBLsBNJedR9CoNlhwWCqxpV1D2nT6M&#10;gi47tbfLx0GexrfE8j2579LPo1KjYb99B+Gp9//hZzvRCpZv8Pcl/A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2bDHEAAAA2wAAAA8AAAAAAAAAAAAAAAAAmAIAAGRycy9k&#10;b3ducmV2LnhtbFBLBQYAAAAABAAEAPUAAACJAwAAAAA=&#10;" filled="f" stroked="f">
                  <v:textbox>
                    <w:txbxContent>
                      <w:p w14:paraId="1AB4E619"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3600" behindDoc="0" locked="0" layoutInCell="1" allowOverlap="1" wp14:anchorId="1AB4E57F" wp14:editId="1AB4E580">
                <wp:simplePos x="0" y="0"/>
                <wp:positionH relativeFrom="page">
                  <wp:posOffset>5340985</wp:posOffset>
                </wp:positionH>
                <wp:positionV relativeFrom="page">
                  <wp:posOffset>18983325</wp:posOffset>
                </wp:positionV>
                <wp:extent cx="548640" cy="548640"/>
                <wp:effectExtent l="0" t="0" r="0" b="3810"/>
                <wp:wrapNone/>
                <wp:docPr id="92" name="Groe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3" name="Oval 42"/>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A" w14:textId="77777777" w:rsidR="001A5BC5" w:rsidRDefault="001A5BC5" w:rsidP="002F51BE"/>
                          </w:txbxContent>
                        </wps:txbx>
                        <wps:bodyPr rot="0" vert="horz" wrap="square" lIns="91440" tIns="45720" rIns="91440" bIns="45720" anchor="t" anchorCtr="0" upright="1">
                          <a:noAutofit/>
                        </wps:bodyPr>
                      </wps:wsp>
                      <wps:wsp>
                        <wps:cNvPr id="94" name="Rectangle 43"/>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B"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2" o:spid="_x0000_s1065" style="position:absolute;margin-left:420.55pt;margin-top:1494.75pt;width:43.2pt;height:43.2pt;z-index:25167360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">
                <v:oval id="Oval 42" o:spid="_x0000_s1066"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Gd0MQA&#10;AADbAAAADwAAAGRycy9kb3ducmV2LnhtbESPUUvDMBSF3wX/Q7iCby5VmWhdVoZSEcGhc4qPl+au&#10;qUtuShLb+u8XQfDxcM75DmdRTc6KgULsPCs4nxUgiBuvO24VbN/qs2sQMSFrtJ5JwQ9FqJbHRwss&#10;tR/5lYZNakWGcCxRgUmpL6WMjSGHceZ74uztfHCYsgyt1AHHDHdWXhTFlXTYcV4w2NOdoWa/+XYK&#10;9P0Dvzx9xrDWO5w/m2399f5hlTo9mVa3IBJN6T/8137UCm4u4fdL/gFy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hndDEAAAA2wAAAA8AAAAAAAAAAAAAAAAAmAIAAGRycy9k&#10;b3ducmV2LnhtbFBLBQYAAAAABAAEAPUAAACJAwAAAAA=&#10;" fillcolor="#fe8637" strokecolor="#fe8637" strokeweight="3pt">
                  <v:stroke linestyle="thinThin"/>
                  <v:shadow color="#1f2f3f" opacity=".5" offset=",3pt"/>
                  <v:textbox>
                    <w:txbxContent>
                      <w:p w14:paraId="1AB4E61A" w14:textId="77777777" w:rsidR="001A5BC5" w:rsidRDefault="001A5BC5" w:rsidP="002F51BE"/>
                    </w:txbxContent>
                  </v:textbox>
                </v:oval>
                <v:rect id="Rectangle 43" o:spid="_x0000_s1067"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TyRsQA&#10;AADbAAAADwAAAGRycy9kb3ducmV2LnhtbESPQWvCQBSE7wX/w/IEL6IbpRRNXUUEMUhBjNbzI/ua&#10;hGbfxuyapP++WxB6HGbmG2a16U0lWmpcaVnBbBqBIM6sLjlXcL3sJwsQziNrrCyTgh9ysFkPXlYY&#10;a9vxmdrU5yJA2MWooPC+jqV0WUEG3dTWxMH7so1BH2STS91gF+CmkvMoepMGSw4LBda0Kyj7Th9G&#10;QZed2tvl4yBP41ti+Z7cd+nnUanRsN++g/DU+//ws51oBctX+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3k8kbEAAAA2wAAAA8AAAAAAAAAAAAAAAAAmAIAAGRycy9k&#10;b3ducmV2LnhtbFBLBQYAAAAABAAEAPUAAACJAwAAAAA=&#10;" filled="f" stroked="f">
                  <v:textbox>
                    <w:txbxContent>
                      <w:p w14:paraId="1AB4E61B"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4624" behindDoc="0" locked="0" layoutInCell="1" allowOverlap="1" wp14:anchorId="1AB4E581" wp14:editId="1AB4E582">
                <wp:simplePos x="0" y="0"/>
                <wp:positionH relativeFrom="page">
                  <wp:posOffset>5340985</wp:posOffset>
                </wp:positionH>
                <wp:positionV relativeFrom="page">
                  <wp:posOffset>18983325</wp:posOffset>
                </wp:positionV>
                <wp:extent cx="548640" cy="548640"/>
                <wp:effectExtent l="0" t="0" r="0" b="3810"/>
                <wp:wrapNone/>
                <wp:docPr id="89" name="Groe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0" name="Oval 45"/>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C" w14:textId="77777777" w:rsidR="001A5BC5" w:rsidRDefault="001A5BC5" w:rsidP="002F51BE"/>
                          </w:txbxContent>
                        </wps:txbx>
                        <wps:bodyPr rot="0" vert="horz" wrap="square" lIns="91440" tIns="45720" rIns="91440" bIns="45720" anchor="t" anchorCtr="0" upright="1">
                          <a:noAutofit/>
                        </wps:bodyPr>
                      </wps:wsp>
                      <wps:wsp>
                        <wps:cNvPr id="91" name="Rectangle 46"/>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D"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9" o:spid="_x0000_s1068" style="position:absolute;margin-left:420.55pt;margin-top:1494.75pt;width:43.2pt;height:43.2pt;z-index:25167462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A9UxAofBAAAPAsAAA4AAAAAAAAAAAAAAAAALgIAAGRycy9lMm9Eb2Mu&#10;eG1sUEsBAi0AFAAGAAgAAAAhAKTH1XDkAAAADQEAAA8AAAAAAAAAAAAAAAAAeQYAAGRycy9kb3du&#10;cmV2LnhtbFBLBQYAAAAABAAEAPMAAACKBwAAAAA=&#10;">
                <v:oval id="Oval 45" o:spid="_x0000_s1069"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MDp8IA&#10;AADbAAAADwAAAGRycy9kb3ducmV2LnhtbERPy2oCMRTdF/oP4QruNGOhxY5GKRaLFCp2fNDlZXKd&#10;TJ3cDEmq49+bhdDl4byn88424kw+1I4VjIYZCOLS6ZorBbvtcjAGESKyxsYxKbhSgPns8WGKuXYX&#10;/qZzESuRQjjkqMDE2OZShtKQxTB0LXHijs5bjAn6SmqPlxRuG/mUZS/SYs2pwWBLC0PlqfizCvT7&#10;B28+f4Jf6yM+f5nd8nd/aJTq97q3CYhIXfwX390rreA1rU9f0g+Qs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cwOnwgAAANsAAAAPAAAAAAAAAAAAAAAAAJgCAABkcnMvZG93&#10;bnJldi54bWxQSwUGAAAAAAQABAD1AAAAhwMAAAAA&#10;" fillcolor="#fe8637" strokecolor="#fe8637" strokeweight="3pt">
                  <v:stroke linestyle="thinThin"/>
                  <v:shadow color="#1f2f3f" opacity=".5" offset=",3pt"/>
                  <v:textbox>
                    <w:txbxContent>
                      <w:p w14:paraId="1AB4E61C" w14:textId="77777777" w:rsidR="001A5BC5" w:rsidRDefault="001A5BC5" w:rsidP="002F51BE"/>
                    </w:txbxContent>
                  </v:textbox>
                </v:oval>
                <v:rect id="Rectangle 46" o:spid="_x0000_s1070"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NR3sQA&#10;AADbAAAADwAAAGRycy9kb3ducmV2LnhtbESPQWvCQBSE74X+h+UVeim60YPYmI0UoTQUQYzV8yP7&#10;TEKzb2N2TeK/dwsFj8PMfMMk69E0oqfO1ZYVzKYRCOLC6ppLBT+Hz8kShPPIGhvLpOBGDtbp81OC&#10;sbYD76nPfSkChF2MCirv21hKV1Rk0E1tSxy8s+0M+iC7UuoOhwA3jZxH0UIarDksVNjSpqLiN78a&#10;BUOx60+H7ZfcvZ0yy5fsssmP30q9vowfKxCeRv8I/7czreB9Bn9fwg+Q6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TUd7EAAAA2wAAAA8AAAAAAAAAAAAAAAAAmAIAAGRycy9k&#10;b3ducmV2LnhtbFBLBQYAAAAABAAEAPUAAACJAwAAAAA=&#10;" filled="f" stroked="f">
                  <v:textbox>
                    <w:txbxContent>
                      <w:p w14:paraId="1AB4E61D"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5648" behindDoc="0" locked="0" layoutInCell="1" allowOverlap="1" wp14:anchorId="1AB4E583" wp14:editId="1AB4E584">
                <wp:simplePos x="0" y="0"/>
                <wp:positionH relativeFrom="page">
                  <wp:posOffset>5340985</wp:posOffset>
                </wp:positionH>
                <wp:positionV relativeFrom="page">
                  <wp:posOffset>18983325</wp:posOffset>
                </wp:positionV>
                <wp:extent cx="548640" cy="548640"/>
                <wp:effectExtent l="0" t="0" r="0" b="3810"/>
                <wp:wrapNone/>
                <wp:docPr id="86" name="Groe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7" name="Oval 48"/>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E" w14:textId="77777777" w:rsidR="001A5BC5" w:rsidRDefault="001A5BC5" w:rsidP="002F51BE"/>
                          </w:txbxContent>
                        </wps:txbx>
                        <wps:bodyPr rot="0" vert="horz" wrap="square" lIns="91440" tIns="45720" rIns="91440" bIns="45720" anchor="t" anchorCtr="0" upright="1">
                          <a:noAutofit/>
                        </wps:bodyPr>
                      </wps:wsp>
                      <wps:wsp>
                        <wps:cNvPr id="88" name="Rectangle 49"/>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F"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6" o:spid="_x0000_s1071" style="position:absolute;margin-left:420.55pt;margin-top:1494.75pt;width:43.2pt;height:43.2pt;z-index:25167564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">
                <v:oval id="Oval 48" o:spid="_x0000_s1072"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MNDsQA&#10;AADbAAAADwAAAGRycy9kb3ducmV2LnhtbESPQWsCMRSE74L/IbyCN81WqJWtUUrFIoJFrS09PjbP&#10;zdrNy5JEXf+9KRQ8DjPzDTOZtbYWZ/KhcqzgcZCBIC6crrhUsP9c9McgQkTWWDsmBVcKMJt2OxPM&#10;tbvwls67WIoE4ZCjAhNjk0sZCkMWw8A1xMk7OG8xJulLqT1eEtzWcphlI2mx4rRgsKE3Q8Xv7mQV&#10;6Pk7b1Y/wX/oAz6tzX5x/Pquleo9tK8vICK18R7+by+1gvEz/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DDQ7EAAAA2wAAAA8AAAAAAAAAAAAAAAAAmAIAAGRycy9k&#10;b3ducmV2LnhtbFBLBQYAAAAABAAEAPUAAACJAwAAAAA=&#10;" fillcolor="#fe8637" strokecolor="#fe8637" strokeweight="3pt">
                  <v:stroke linestyle="thinThin"/>
                  <v:shadow color="#1f2f3f" opacity=".5" offset=",3pt"/>
                  <v:textbox>
                    <w:txbxContent>
                      <w:p w14:paraId="1AB4E61E" w14:textId="77777777" w:rsidR="001A5BC5" w:rsidRDefault="001A5BC5" w:rsidP="002F51BE"/>
                    </w:txbxContent>
                  </v:textbox>
                </v:oval>
                <v:rect id="Rectangle 49" o:spid="_x0000_s1073"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BunsEA&#10;AADbAAAADwAAAGRycy9kb3ducmV2LnhtbERPTWuDQBC9F/oflinkUpq1PZRgs5EglEoJSDTNeXCn&#10;KnFn1d2q+ffZQyHHx/veJovpxESjay0reF1HIIgrq1uuFZzKz5cNCOeRNXaWScGVHCS7x4ctxtrO&#10;fKSp8LUIIexiVNB438dSuqohg25te+LA/drRoA9wrKUecQ7hppNvUfQuDbYcGhrsKW2ouhR/RsFc&#10;5dO5PHzJ/PmcWR6yIS1+vpVaPS37DxCeFn8X/7szrWATxoYv4QfI3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lwbp7BAAAA2wAAAA8AAAAAAAAAAAAAAAAAmAIAAGRycy9kb3du&#10;cmV2LnhtbFBLBQYAAAAABAAEAPUAAACGAwAAAAA=&#10;" filled="f" stroked="f">
                  <v:textbox>
                    <w:txbxContent>
                      <w:p w14:paraId="1AB4E61F"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6672" behindDoc="0" locked="0" layoutInCell="1" allowOverlap="1" wp14:anchorId="1AB4E585" wp14:editId="1AB4E586">
                <wp:simplePos x="0" y="0"/>
                <wp:positionH relativeFrom="page">
                  <wp:posOffset>5340985</wp:posOffset>
                </wp:positionH>
                <wp:positionV relativeFrom="page">
                  <wp:posOffset>18983325</wp:posOffset>
                </wp:positionV>
                <wp:extent cx="548640" cy="548640"/>
                <wp:effectExtent l="0" t="0" r="0" b="3810"/>
                <wp:wrapNone/>
                <wp:docPr id="83" name="Groe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4" name="Oval 51"/>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0" w14:textId="77777777" w:rsidR="001A5BC5" w:rsidRDefault="001A5BC5" w:rsidP="002F51BE"/>
                          </w:txbxContent>
                        </wps:txbx>
                        <wps:bodyPr rot="0" vert="horz" wrap="square" lIns="91440" tIns="45720" rIns="91440" bIns="45720" anchor="t" anchorCtr="0" upright="1">
                          <a:noAutofit/>
                        </wps:bodyPr>
                      </wps:wsp>
                      <wps:wsp>
                        <wps:cNvPr id="85" name="Rectangle 52"/>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1"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3" o:spid="_x0000_s1074" style="position:absolute;margin-left:420.55pt;margin-top:1494.75pt;width:43.2pt;height:43.2pt;z-index:25167667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">
                <v:oval id="Oval 51" o:spid="_x0000_s1075"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GTecQA&#10;AADbAAAADwAAAGRycy9kb3ducmV2LnhtbESPQWsCMRSE74L/IbyCN81WapGtUUrFIoJFrS09PjbP&#10;zdrNy5JEXf+9KRQ8DjPzDTOZtbYWZ/KhcqzgcZCBIC6crrhUsP9c9McgQkTWWDsmBVcKMJt2OxPM&#10;tbvwls67WIoE4ZCjAhNjk0sZCkMWw8A1xMk7OG8xJulLqT1eEtzWcphlz9JixWnBYENvhorf3ckq&#10;0PN33qx+gv/QBxytzX5x/Pquleo9tK8vICK18R7+by+1gvET/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Rk3nEAAAA2wAAAA8AAAAAAAAAAAAAAAAAmAIAAGRycy9k&#10;b3ducmV2LnhtbFBLBQYAAAAABAAEAPUAAACJAwAAAAA=&#10;" fillcolor="#fe8637" strokecolor="#fe8637" strokeweight="3pt">
                  <v:stroke linestyle="thinThin"/>
                  <v:shadow color="#1f2f3f" opacity=".5" offset=",3pt"/>
                  <v:textbox>
                    <w:txbxContent>
                      <w:p w14:paraId="1AB4E620" w14:textId="77777777" w:rsidR="001A5BC5" w:rsidRDefault="001A5BC5" w:rsidP="002F51BE"/>
                    </w:txbxContent>
                  </v:textbox>
                </v:oval>
                <v:rect id="Rectangle 52" o:spid="_x0000_s1076"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HBAMQA&#10;AADbAAAADwAAAGRycy9kb3ducmV2LnhtbESP3WrCQBSE7wXfYTlCb6RuFCohdRURxFAKYvy5PmRP&#10;k9Ds2Zhdk/Ttu4WCl8PMfMOsNoOpRUetqywrmM8iEMS51RUXCi7n/WsMwnlkjbVlUvBDDjbr8WiF&#10;ibY9n6jLfCEChF2CCkrvm0RKl5dk0M1sQxy8L9sa9EG2hdQt9gFuarmIoqU0WHFYKLGhXUn5d/Yw&#10;Cvr82N3Onwd5nN5Sy/f0vsuuH0q9TIbtOwhPg3+G/9upVhC/wd+X8AP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xwQDEAAAA2wAAAA8AAAAAAAAAAAAAAAAAmAIAAGRycy9k&#10;b3ducmV2LnhtbFBLBQYAAAAABAAEAPUAAACJAwAAAAA=&#10;" filled="f" stroked="f">
                  <v:textbox>
                    <w:txbxContent>
                      <w:p w14:paraId="1AB4E621"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7696" behindDoc="0" locked="0" layoutInCell="1" allowOverlap="1" wp14:anchorId="1AB4E587" wp14:editId="1AB4E588">
                <wp:simplePos x="0" y="0"/>
                <wp:positionH relativeFrom="page">
                  <wp:posOffset>5340985</wp:posOffset>
                </wp:positionH>
                <wp:positionV relativeFrom="page">
                  <wp:posOffset>18983325</wp:posOffset>
                </wp:positionV>
                <wp:extent cx="548640" cy="548640"/>
                <wp:effectExtent l="0" t="0" r="0" b="3810"/>
                <wp:wrapNone/>
                <wp:docPr id="80" name="Groe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1" name="Oval 54"/>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2" w14:textId="77777777" w:rsidR="001A5BC5" w:rsidRDefault="001A5BC5" w:rsidP="002F51BE"/>
                          </w:txbxContent>
                        </wps:txbx>
                        <wps:bodyPr rot="0" vert="horz" wrap="square" lIns="91440" tIns="45720" rIns="91440" bIns="45720" anchor="t" anchorCtr="0" upright="1">
                          <a:noAutofit/>
                        </wps:bodyPr>
                      </wps:wsp>
                      <wps:wsp>
                        <wps:cNvPr id="82" name="Rectangle 55"/>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3"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0" o:spid="_x0000_s1077" style="position:absolute;margin-left:420.55pt;margin-top:1494.75pt;width:43.2pt;height:43.2pt;z-index:25167769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">
                <v:oval id="Oval 54" o:spid="_x0000_s1078"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Yw4cQA&#10;AADbAAAADwAAAGRycy9kb3ducmV2LnhtbESPQWsCMRSE74L/ITyhN81aqMjWKGKxlIJFV1t6fGye&#10;m9XNy5Kkuv33TUHwOMzMN8xs0dlGXMiH2rGC8SgDQVw6XXOl4LBfD6cgQkTW2DgmBb8UYDHv92aY&#10;a3flHV2KWIkE4ZCjAhNjm0sZSkMWw8i1xMk7Om8xJukrqT1eE9w28jHLJtJizWnBYEsrQ+W5+LEK&#10;9Msrb9+/g//QR3zamMP69PnVKPUw6JbPICJ18R6+td+0gukY/r+kHy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mMOHEAAAA2wAAAA8AAAAAAAAAAAAAAAAAmAIAAGRycy9k&#10;b3ducmV2LnhtbFBLBQYAAAAABAAEAPUAAACJAwAAAAA=&#10;" fillcolor="#fe8637" strokecolor="#fe8637" strokeweight="3pt">
                  <v:stroke linestyle="thinThin"/>
                  <v:shadow color="#1f2f3f" opacity=".5" offset=",3pt"/>
                  <v:textbox>
                    <w:txbxContent>
                      <w:p w14:paraId="1AB4E622" w14:textId="77777777" w:rsidR="001A5BC5" w:rsidRDefault="001A5BC5" w:rsidP="002F51BE"/>
                    </w:txbxContent>
                  </v:textbox>
                </v:oval>
                <v:rect id="Rectangle 55" o:spid="_x0000_s1079"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hZdMMA&#10;AADbAAAADwAAAGRycy9kb3ducmV2LnhtbESPQYvCMBSE78L+h/AW9iKa6kGkaxQRli2LIFbX86N5&#10;tsXmpTaxrf/eCILHYWa+YRar3lSipcaVlhVMxhEI4szqknMFx8PPaA7CeWSNlWVScCcHq+XHYIGx&#10;th3vqU19LgKEXYwKCu/rWEqXFWTQjW1NHLyzbQz6IJtc6ga7ADeVnEbRTBosOSwUWNOmoOyS3oyC&#10;Ltu1p8P2V+6Gp8TyNblu0v8/pb4++/U3CE+9f4df7UQrmE/h+SX8ALl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JhZdMMAAADbAAAADwAAAAAAAAAAAAAAAACYAgAAZHJzL2Rv&#10;d25yZXYueG1sUEsFBgAAAAAEAAQA9QAAAIgDAAAAAA==&#10;" filled="f" stroked="f">
                  <v:textbox>
                    <w:txbxContent>
                      <w:p w14:paraId="1AB4E623"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8720" behindDoc="0" locked="0" layoutInCell="1" allowOverlap="1" wp14:anchorId="1AB4E589" wp14:editId="1AB4E58A">
                <wp:simplePos x="0" y="0"/>
                <wp:positionH relativeFrom="page">
                  <wp:posOffset>5340985</wp:posOffset>
                </wp:positionH>
                <wp:positionV relativeFrom="page">
                  <wp:posOffset>18983325</wp:posOffset>
                </wp:positionV>
                <wp:extent cx="548640" cy="548640"/>
                <wp:effectExtent l="0" t="0" r="0" b="3810"/>
                <wp:wrapNone/>
                <wp:docPr id="77" name="Groe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8" name="Oval 57"/>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4" w14:textId="77777777" w:rsidR="001A5BC5" w:rsidRDefault="001A5BC5" w:rsidP="002F51BE"/>
                          </w:txbxContent>
                        </wps:txbx>
                        <wps:bodyPr rot="0" vert="horz" wrap="square" lIns="91440" tIns="45720" rIns="91440" bIns="45720" anchor="t" anchorCtr="0" upright="1">
                          <a:noAutofit/>
                        </wps:bodyPr>
                      </wps:wsp>
                      <wps:wsp>
                        <wps:cNvPr id="79" name="Rectangle 58"/>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5"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7" o:spid="_x0000_s1080" style="position:absolute;margin-left:420.55pt;margin-top:1494.75pt;width:43.2pt;height:43.2pt;z-index:25167872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ov70yhsEAAA8CwAADgAAAAAAAAAAAAAAAAAuAgAAZHJzL2Uyb0RvYy54bWxQ&#10;SwECLQAUAAYACAAAACEApMfVcOQAAAANAQAADwAAAAAAAAAAAAAAAAB1BgAAZHJzL2Rvd25yZXYu&#10;eG1sUEsFBgAAAAAEAAQA8wAAAIYHAAAAAA==&#10;">
                <v:oval id="Oval 57" o:spid="_x0000_s1081"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npW8IA&#10;AADbAAAADwAAAGRycy9kb3ducmV2LnhtbERPy2oCMRTdF/oP4QruNGOhtYxGKRaLFCp2fNDlZXKd&#10;TJ3cDEmq49+bhdDl4byn88424kw+1I4VjIYZCOLS6ZorBbvtcvAKIkRkjY1jUnClAPPZ48MUc+0u&#10;/E3nIlYihXDIUYGJsc2lDKUhi2HoWuLEHZ23GBP0ldQeLyncNvIpy16kxZpTg8GWFobKU/FnFej3&#10;D958/gS/1kd8/jK75e/+0CjV73VvExCRuvgvvrtXWsE4jU1f0g+Qs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CelbwgAAANsAAAAPAAAAAAAAAAAAAAAAAJgCAABkcnMvZG93&#10;bnJldi54bWxQSwUGAAAAAAQABAD1AAAAhwMAAAAA&#10;" fillcolor="#fe8637" strokecolor="#fe8637" strokeweight="3pt">
                  <v:stroke linestyle="thinThin"/>
                  <v:shadow color="#1f2f3f" opacity=".5" offset=",3pt"/>
                  <v:textbox>
                    <w:txbxContent>
                      <w:p w14:paraId="1AB4E624" w14:textId="77777777" w:rsidR="001A5BC5" w:rsidRDefault="001A5BC5" w:rsidP="002F51BE"/>
                    </w:txbxContent>
                  </v:textbox>
                </v:oval>
                <v:rect id="Rectangle 58" o:spid="_x0000_s1082"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7IsQA&#10;AADbAAAADwAAAGRycy9kb3ducmV2LnhtbESPQWvCQBSE7wX/w/IEL6IbPbSauooIYpCCGK3nR/Y1&#10;Cc2+jdk1Sf99tyD0OMzMN8xq05tKtNS40rKC2TQCQZxZXXKu4HrZTxYgnEfWWFkmBT/kYLMevKww&#10;1rbjM7Wpz0WAsItRQeF9HUvpsoIMuqmtiYP3ZRuDPsgml7rBLsBNJedR9CoNlhwWCqxpV1D2nT6M&#10;gi47tbfLx0GexrfE8j2579LPo1KjYb99B+Gp9//hZzvRCt6W8Pcl/A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puyLEAAAA2wAAAA8AAAAAAAAAAAAAAAAAmAIAAGRycy9k&#10;b3ducmV2LnhtbFBLBQYAAAAABAAEAPUAAACJAwAAAAA=&#10;" filled="f" stroked="f">
                  <v:textbox>
                    <w:txbxContent>
                      <w:p w14:paraId="1AB4E625"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9744" behindDoc="0" locked="0" layoutInCell="1" allowOverlap="1" wp14:anchorId="1AB4E58B" wp14:editId="1AB4E58C">
                <wp:simplePos x="0" y="0"/>
                <wp:positionH relativeFrom="page">
                  <wp:posOffset>5340985</wp:posOffset>
                </wp:positionH>
                <wp:positionV relativeFrom="page">
                  <wp:posOffset>18983325</wp:posOffset>
                </wp:positionV>
                <wp:extent cx="548640" cy="548640"/>
                <wp:effectExtent l="0" t="0" r="0" b="3810"/>
                <wp:wrapNone/>
                <wp:docPr id="74" name="Groe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5" name="Oval 60"/>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6" w14:textId="77777777" w:rsidR="001A5BC5" w:rsidRDefault="001A5BC5" w:rsidP="002F51BE"/>
                          </w:txbxContent>
                        </wps:txbx>
                        <wps:bodyPr rot="0" vert="horz" wrap="square" lIns="91440" tIns="45720" rIns="91440" bIns="45720" anchor="t" anchorCtr="0" upright="1">
                          <a:noAutofit/>
                        </wps:bodyPr>
                      </wps:wsp>
                      <wps:wsp>
                        <wps:cNvPr id="76" name="Rectangle 61"/>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7"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4" o:spid="_x0000_s1083" style="position:absolute;margin-left:420.55pt;margin-top:1494.75pt;width:43.2pt;height:43.2pt;z-index:25167974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">
                <v:oval id="Oval 60" o:spid="_x0000_s1084"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hGxcQA&#10;AADbAAAADwAAAGRycy9kb3ducmV2LnhtbESP3WoCMRSE7wu+QzhC7zRrwR+2RhGLpQgtam3x8rA5&#10;blY3J0uS6vbtG0Ho5TAz3zDTeWtrcSEfKscKBv0MBHHhdMWlgv3nqjcBESKyxtoxKfilAPNZ52GK&#10;uXZX3tJlF0uRIBxyVGBibHIpQ2HIYui7hjh5R+ctxiR9KbXHa4LbWj5l2UharDgtGGxoaag4736s&#10;Av3yypv1IfgPfcThu9mvTl/ftVKP3XbxDCJSG//D9/abVjAewu1L+gFy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IRsXEAAAA2wAAAA8AAAAAAAAAAAAAAAAAmAIAAGRycy9k&#10;b3ducmV2LnhtbFBLBQYAAAAABAAEAPUAAACJAwAAAAA=&#10;" fillcolor="#fe8637" strokecolor="#fe8637" strokeweight="3pt">
                  <v:stroke linestyle="thinThin"/>
                  <v:shadow color="#1f2f3f" opacity=".5" offset=",3pt"/>
                  <v:textbox>
                    <w:txbxContent>
                      <w:p w14:paraId="1AB4E626" w14:textId="77777777" w:rsidR="001A5BC5" w:rsidRDefault="001A5BC5" w:rsidP="002F51BE"/>
                    </w:txbxContent>
                  </v:textbox>
                </v:oval>
                <v:rect id="Rectangle 61" o:spid="_x0000_s1085"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YvUMUA&#10;AADbAAAADwAAAGRycy9kb3ducmV2LnhtbESPQWvCQBSE7wX/w/KEXkrd2IOVNBsRQRqKIE2s50f2&#10;NQlm38bsNkn/vVsoeBxm5hsm2UymFQP1rrGsYLmIQBCXVjdcKTgV++c1COeRNbaWScEvOdiks4cE&#10;Y21H/qQh95UIEHYxKqi972IpXVmTQbewHXHwvm1v0AfZV1L3OAa4aeVLFK2kwYbDQo0d7WoqL/mP&#10;UTCWx+FcHN7l8emcWb5m113+9aHU43zavoHwNPl7+L+daQWvK/j7En6AT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di9QxQAAANsAAAAPAAAAAAAAAAAAAAAAAJgCAABkcnMv&#10;ZG93bnJldi54bWxQSwUGAAAAAAQABAD1AAAAigMAAAAA&#10;" filled="f" stroked="f">
                  <v:textbox>
                    <w:txbxContent>
                      <w:p w14:paraId="1AB4E627"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80768" behindDoc="0" locked="0" layoutInCell="1" allowOverlap="1" wp14:anchorId="1AB4E58D" wp14:editId="1AB4E58E">
                <wp:simplePos x="0" y="0"/>
                <wp:positionH relativeFrom="page">
                  <wp:posOffset>5340985</wp:posOffset>
                </wp:positionH>
                <wp:positionV relativeFrom="page">
                  <wp:posOffset>18983325</wp:posOffset>
                </wp:positionV>
                <wp:extent cx="548640" cy="548640"/>
                <wp:effectExtent l="0" t="0" r="0" b="3810"/>
                <wp:wrapNone/>
                <wp:docPr id="71" name="Groe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2" name="Oval 6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8" w14:textId="77777777" w:rsidR="001A5BC5" w:rsidRDefault="001A5BC5" w:rsidP="002F51BE"/>
                          </w:txbxContent>
                        </wps:txbx>
                        <wps:bodyPr rot="0" vert="horz" wrap="square" lIns="91440" tIns="45720" rIns="91440" bIns="45720" anchor="t" anchorCtr="0" upright="1">
                          <a:noAutofit/>
                        </wps:bodyPr>
                      </wps:wsp>
                      <wps:wsp>
                        <wps:cNvPr id="73" name="Rectangle 6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9"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1" o:spid="_x0000_s1086" style="position:absolute;margin-left:420.55pt;margin-top:1494.75pt;width:43.2pt;height:43.2pt;z-index:25168076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">
                <v:oval id="Oval 63" o:spid="_x0000_s108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HescQA&#10;AADbAAAADwAAAGRycy9kb3ducmV2LnhtbESPQWsCMRSE7wX/Q3hCb5pVqMrWKGKxFKFFrS0eH5vn&#10;ZnXzsiSpbv99Iwg9DjPzDTOdt7YWF/Khcqxg0M9AEBdOV1wq2H+uehMQISJrrB2Tgl8KMJ91HqaY&#10;a3flLV12sRQJwiFHBSbGJpcyFIYshr5riJN3dN5iTNKXUnu8Jrit5TDLRtJixWnBYENLQ8V592MV&#10;6JdX3qwPwX/oIz69m/3q9PVdK/XYbRfPICK18T98b79pBeMh3L6kHy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h3rHEAAAA2wAAAA8AAAAAAAAAAAAAAAAAmAIAAGRycy9k&#10;b3ducmV2LnhtbFBLBQYAAAAABAAEAPUAAACJAwAAAAA=&#10;" fillcolor="#fe8637" strokecolor="#fe8637" strokeweight="3pt">
                  <v:stroke linestyle="thinThin"/>
                  <v:shadow color="#1f2f3f" opacity=".5" offset=",3pt"/>
                  <v:textbox>
                    <w:txbxContent>
                      <w:p w14:paraId="1AB4E628" w14:textId="77777777" w:rsidR="001A5BC5" w:rsidRDefault="001A5BC5" w:rsidP="002F51BE"/>
                    </w:txbxContent>
                  </v:textbox>
                </v:oval>
                <v:rect id="Rectangle 64" o:spid="_x0000_s108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GMyMQA&#10;AADbAAAADwAAAGRycy9kb3ducmV2LnhtbESPQWvCQBSE7wX/w/IEL6IbLVRJXUUEMUhBjNbzI/ua&#10;hGbfxuyapP++WxB6HGbmG2a16U0lWmpcaVnBbBqBIM6sLjlXcL3sJ0sQziNrrCyTgh9ysFkPXlYY&#10;a9vxmdrU5yJA2MWooPC+jqV0WUEG3dTWxMH7so1BH2STS91gF+CmkvMoepMGSw4LBda0Kyj7Th9G&#10;QZed2tvl4yBP41ti+Z7cd+nnUanRsN++g/DU+//ws51oBYtX+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BjMjEAAAA2wAAAA8AAAAAAAAAAAAAAAAAmAIAAGRycy9k&#10;b3ducmV2LnhtbFBLBQYAAAAABAAEAPUAAACJAwAAAAA=&#10;" filled="f" stroked="f">
                  <v:textbox>
                    <w:txbxContent>
                      <w:p w14:paraId="1AB4E629" w14:textId="77777777" w:rsidR="001A5BC5" w:rsidRDefault="001A5BC5" w:rsidP="002F51BE"/>
                    </w:txbxContent>
                  </v:textbox>
                </v:rect>
                <w10:wrap anchorx="page" anchory="page"/>
              </v:group>
            </w:pict>
          </mc:Fallback>
        </mc:AlternateContent>
      </w:r>
      <w:r w:rsidRPr="00D82AA7">
        <w:rPr>
          <w:noProof/>
        </w:rPr>
        <mc:AlternateContent>
          <mc:Choice Requires="wps">
            <w:drawing>
              <wp:anchor distT="0" distB="0" distL="114300" distR="114300" simplePos="0" relativeHeight="251681792" behindDoc="0" locked="0" layoutInCell="1" allowOverlap="1" wp14:anchorId="1AB4E58F" wp14:editId="1AB4E590">
                <wp:simplePos x="0" y="0"/>
                <wp:positionH relativeFrom="page">
                  <wp:posOffset>3928745</wp:posOffset>
                </wp:positionH>
                <wp:positionV relativeFrom="page">
                  <wp:posOffset>16754475</wp:posOffset>
                </wp:positionV>
                <wp:extent cx="2364740" cy="2327910"/>
                <wp:effectExtent l="19050" t="19050" r="35560" b="34290"/>
                <wp:wrapNone/>
                <wp:docPr id="70" name="Ovaal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64740" cy="2327910"/>
                        </a:xfrm>
                        <a:prstGeom prst="ellipse">
                          <a:avLst/>
                        </a:prstGeom>
                        <a:solidFill>
                          <a:srgbClr val="FE8637"/>
                        </a:solidFill>
                        <a:ln w="57150" cmpd="thinThick">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70" o:spid="_x0000_s1026" style="position:absolute;margin-left:309.35pt;margin-top:1319.25pt;width:186.2pt;height:183.3pt;flip:x;z-index:251681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" fillcolor="#fe8637" strokecolor="#fe8637" strokeweight="4.5pt">
                <v:stroke linestyle="thinThick"/>
                <v:shadow color="#1f2f3f" opacity=".5" offset=",3pt"/>
                <w10:wrap anchorx="page" anchory="page"/>
              </v:oval>
            </w:pict>
          </mc:Fallback>
        </mc:AlternateContent>
      </w:r>
      <w:r w:rsidRPr="00D82AA7">
        <w:rPr>
          <w:noProof/>
        </w:rPr>
        <mc:AlternateContent>
          <mc:Choice Requires="wps">
            <w:drawing>
              <wp:anchor distT="0" distB="0" distL="114300" distR="114300" simplePos="0" relativeHeight="251682816" behindDoc="0" locked="0" layoutInCell="1" allowOverlap="1" wp14:anchorId="1AB4E591" wp14:editId="1AB4E592">
                <wp:simplePos x="0" y="0"/>
                <wp:positionH relativeFrom="page">
                  <wp:posOffset>3928745</wp:posOffset>
                </wp:positionH>
                <wp:positionV relativeFrom="page">
                  <wp:posOffset>16621125</wp:posOffset>
                </wp:positionV>
                <wp:extent cx="2364740" cy="2327910"/>
                <wp:effectExtent l="19050" t="19050" r="35560" b="34290"/>
                <wp:wrapNone/>
                <wp:docPr id="69" name="Ovaal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64740" cy="2327910"/>
                        </a:xfrm>
                        <a:prstGeom prst="ellipse">
                          <a:avLst/>
                        </a:prstGeom>
                        <a:solidFill>
                          <a:srgbClr val="FE8637"/>
                        </a:solidFill>
                        <a:ln w="57150" cmpd="thinThick">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69" o:spid="_x0000_s1026" style="position:absolute;margin-left:309.35pt;margin-top:1308.75pt;width:186.2pt;height:183.3pt;flip:x;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" fillcolor="#fe8637" strokecolor="#fe8637" strokeweight="4.5pt">
                <v:stroke linestyle="thinThick"/>
                <v:shadow color="#1f2f3f" opacity=".5" offset=",3pt"/>
                <w10:wrap anchorx="page" anchory="page"/>
              </v:oval>
            </w:pict>
          </mc:Fallback>
        </mc:AlternateContent>
      </w:r>
    </w:p>
    <w:p w14:paraId="1AB4DF24" w14:textId="77777777" w:rsidR="002F51BE" w:rsidRPr="00D82AA7" w:rsidRDefault="002F51BE" w:rsidP="002F51BE"/>
    <w:p w14:paraId="1AB4DF25" w14:textId="77777777" w:rsidR="002F51BE" w:rsidRPr="00D82AA7" w:rsidRDefault="002F51BE" w:rsidP="002F51BE">
      <w:pPr>
        <w:rPr>
          <w:szCs w:val="18"/>
        </w:rPr>
      </w:pPr>
    </w:p>
    <w:p w14:paraId="1AB4DF26" w14:textId="77777777" w:rsidR="002F51BE" w:rsidRPr="00D82AA7" w:rsidRDefault="002F51BE" w:rsidP="002F51BE">
      <w:pPr>
        <w:rPr>
          <w:szCs w:val="18"/>
        </w:rPr>
      </w:pPr>
    </w:p>
    <w:p w14:paraId="1AB4DF27" w14:textId="77777777" w:rsidR="002F51BE" w:rsidRPr="00D82AA7" w:rsidRDefault="002F51BE" w:rsidP="002F51BE"/>
    <w:p w14:paraId="1AB4DF28" w14:textId="77777777" w:rsidR="002F51BE" w:rsidRPr="00D82AA7" w:rsidRDefault="002F51BE" w:rsidP="002F51BE"/>
    <w:p w14:paraId="1AB4DF29" w14:textId="77777777" w:rsidR="002F51BE" w:rsidRPr="00D82AA7" w:rsidRDefault="002F51BE" w:rsidP="002F51BE"/>
    <w:p w14:paraId="1AB4DF2A" w14:textId="77777777" w:rsidR="002F51BE" w:rsidRPr="00D82AA7" w:rsidRDefault="002F51BE" w:rsidP="002F51BE"/>
    <w:p w14:paraId="1AB4DF2B" w14:textId="77777777" w:rsidR="002F51BE" w:rsidRPr="00D82AA7" w:rsidRDefault="002F51BE" w:rsidP="002F51BE"/>
    <w:p w14:paraId="1AB4DF2C" w14:textId="77777777" w:rsidR="002F51BE" w:rsidRPr="00D82AA7" w:rsidRDefault="002F51BE" w:rsidP="002F51BE"/>
    <w:p w14:paraId="1AB4DF2D" w14:textId="77777777" w:rsidR="002F51BE" w:rsidRPr="00D82AA7" w:rsidRDefault="002F51BE" w:rsidP="002F51BE"/>
    <w:p w14:paraId="1AB4DF2E" w14:textId="77777777" w:rsidR="002F51BE" w:rsidRPr="00D82AA7" w:rsidRDefault="002F51BE" w:rsidP="002F51BE"/>
    <w:p w14:paraId="1AB4DF2F" w14:textId="77777777" w:rsidR="002F51BE" w:rsidRPr="00D82AA7" w:rsidRDefault="002F51BE" w:rsidP="002F51BE"/>
    <w:p w14:paraId="1AB4DF30" w14:textId="77777777" w:rsidR="002F51BE" w:rsidRPr="00D82AA7" w:rsidRDefault="002F51BE" w:rsidP="002F51BE"/>
    <w:p w14:paraId="1AB4DF31" w14:textId="77777777" w:rsidR="00C731DF" w:rsidRPr="00D82AA7" w:rsidRDefault="00C731DF" w:rsidP="002F51BE"/>
    <w:tbl>
      <w:tblPr>
        <w:tblW w:w="8727" w:type="dxa"/>
        <w:tblInd w:w="-964" w:type="dxa"/>
        <w:tblBorders>
          <w:insideH w:val="single" w:sz="8" w:space="0" w:color="FFFFFF"/>
          <w:insideV w:val="single" w:sz="8" w:space="0" w:color="FFFFFF"/>
        </w:tblBorders>
        <w:shd w:val="clear" w:color="auto" w:fill="F3F3F3"/>
        <w:tblLayout w:type="fixed"/>
        <w:tblLook w:val="01E0" w:firstRow="1" w:lastRow="1" w:firstColumn="1" w:lastColumn="1" w:noHBand="0" w:noVBand="0"/>
      </w:tblPr>
      <w:tblGrid>
        <w:gridCol w:w="1984"/>
        <w:gridCol w:w="6743"/>
      </w:tblGrid>
      <w:tr w:rsidR="002F51BE" w:rsidRPr="00D82AA7" w14:paraId="1AB4DF34" w14:textId="77777777" w:rsidTr="00C731DF">
        <w:trPr>
          <w:cantSplit/>
          <w:trHeight w:val="339"/>
        </w:trPr>
        <w:tc>
          <w:tcPr>
            <w:tcW w:w="1984" w:type="dxa"/>
            <w:shd w:val="clear" w:color="auto" w:fill="FFFFFF"/>
            <w:vAlign w:val="bottom"/>
            <w:hideMark/>
          </w:tcPr>
          <w:p w14:paraId="1AB4DF32"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datum</w:t>
            </w:r>
          </w:p>
        </w:tc>
        <w:tc>
          <w:tcPr>
            <w:tcW w:w="6743" w:type="dxa"/>
            <w:shd w:val="clear" w:color="auto" w:fill="FFFFFF"/>
            <w:vAlign w:val="bottom"/>
            <w:hideMark/>
          </w:tcPr>
          <w:p w14:paraId="1AB4DF33" w14:textId="77777777" w:rsidR="002F51BE" w:rsidRPr="00D82AA7" w:rsidRDefault="00692BE3" w:rsidP="00071802">
            <w:pPr>
              <w:rPr>
                <w:szCs w:val="18"/>
                <w:highlight w:val="yellow"/>
              </w:rPr>
            </w:pPr>
            <w:r w:rsidRPr="00D82AA7">
              <w:fldChar w:fldCharType="begin"/>
            </w:r>
            <w:r w:rsidRPr="00D82AA7">
              <w:instrText xml:space="preserve"> DATE  \@ "d MMMM yyyy"  \* MERGEFORMAT </w:instrText>
            </w:r>
            <w:r w:rsidRPr="00D82AA7">
              <w:fldChar w:fldCharType="separate"/>
            </w:r>
            <w:r w:rsidR="00223418">
              <w:rPr>
                <w:noProof/>
              </w:rPr>
              <w:t>2 oktober 2012</w:t>
            </w:r>
            <w:r w:rsidRPr="00D82AA7">
              <w:fldChar w:fldCharType="end"/>
            </w:r>
          </w:p>
        </w:tc>
      </w:tr>
      <w:tr w:rsidR="002F51BE" w:rsidRPr="00D82AA7" w14:paraId="1AB4DF37" w14:textId="77777777" w:rsidTr="00C731DF">
        <w:trPr>
          <w:cantSplit/>
          <w:trHeight w:val="339"/>
        </w:trPr>
        <w:tc>
          <w:tcPr>
            <w:tcW w:w="1984" w:type="dxa"/>
            <w:shd w:val="clear" w:color="auto" w:fill="FFFFFF"/>
            <w:vAlign w:val="bottom"/>
            <w:hideMark/>
          </w:tcPr>
          <w:p w14:paraId="1AB4DF35"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op verzoek van</w:t>
            </w:r>
          </w:p>
        </w:tc>
        <w:tc>
          <w:tcPr>
            <w:tcW w:w="6743" w:type="dxa"/>
            <w:shd w:val="clear" w:color="auto" w:fill="FFFFFF"/>
            <w:vAlign w:val="bottom"/>
            <w:hideMark/>
          </w:tcPr>
          <w:p w14:paraId="1AB4DF36" w14:textId="77777777" w:rsidR="002F51BE" w:rsidRPr="00D82AA7" w:rsidRDefault="000A5980" w:rsidP="00071802">
            <w:pPr>
              <w:rPr>
                <w:szCs w:val="18"/>
                <w:highlight w:val="yellow"/>
              </w:rPr>
            </w:pPr>
            <w:r w:rsidRPr="00D82AA7">
              <w:rPr>
                <w:sz w:val="16"/>
                <w:szCs w:val="16"/>
              </w:rPr>
              <w:t>VNOG</w:t>
            </w:r>
          </w:p>
        </w:tc>
      </w:tr>
      <w:tr w:rsidR="002F51BE" w:rsidRPr="00D82AA7" w14:paraId="1AB4DF3A" w14:textId="77777777" w:rsidTr="00C731DF">
        <w:trPr>
          <w:cantSplit/>
          <w:trHeight w:val="339"/>
        </w:trPr>
        <w:tc>
          <w:tcPr>
            <w:tcW w:w="1984" w:type="dxa"/>
            <w:shd w:val="clear" w:color="auto" w:fill="FFFFFF"/>
            <w:vAlign w:val="bottom"/>
            <w:hideMark/>
          </w:tcPr>
          <w:p w14:paraId="1AB4DF38"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versie</w:t>
            </w:r>
          </w:p>
        </w:tc>
        <w:tc>
          <w:tcPr>
            <w:tcW w:w="6743" w:type="dxa"/>
            <w:shd w:val="clear" w:color="auto" w:fill="FFFFFF"/>
            <w:vAlign w:val="bottom"/>
            <w:hideMark/>
          </w:tcPr>
          <w:p w14:paraId="1AB4DF39" w14:textId="25B5D409" w:rsidR="002F51BE" w:rsidRPr="00D82AA7" w:rsidRDefault="00223418" w:rsidP="00071802">
            <w:pPr>
              <w:rPr>
                <w:szCs w:val="18"/>
              </w:rPr>
            </w:pPr>
            <w:r>
              <w:rPr>
                <w:sz w:val="16"/>
                <w:szCs w:val="16"/>
              </w:rPr>
              <w:t>1.0</w:t>
            </w:r>
          </w:p>
        </w:tc>
      </w:tr>
      <w:tr w:rsidR="002F51BE" w:rsidRPr="006E450D" w14:paraId="1AB4DF3D" w14:textId="77777777" w:rsidTr="00C731DF">
        <w:trPr>
          <w:cantSplit/>
          <w:trHeight w:val="343"/>
        </w:trPr>
        <w:tc>
          <w:tcPr>
            <w:tcW w:w="1984" w:type="dxa"/>
            <w:shd w:val="clear" w:color="auto" w:fill="FFFFFF"/>
            <w:vAlign w:val="bottom"/>
            <w:hideMark/>
          </w:tcPr>
          <w:p w14:paraId="1AB4DF3B"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documentreferentie</w:t>
            </w:r>
          </w:p>
        </w:tc>
        <w:tc>
          <w:tcPr>
            <w:tcW w:w="6743" w:type="dxa"/>
            <w:shd w:val="clear" w:color="auto" w:fill="FFFFFF"/>
            <w:vAlign w:val="bottom"/>
            <w:hideMark/>
          </w:tcPr>
          <w:p w14:paraId="1AB4DF3C" w14:textId="77777777" w:rsidR="002F51BE" w:rsidRPr="006E450D" w:rsidRDefault="00692BE3" w:rsidP="00071802">
            <w:pPr>
              <w:rPr>
                <w:szCs w:val="18"/>
                <w:highlight w:val="yellow"/>
              </w:rPr>
            </w:pPr>
            <w:r w:rsidRPr="00D82AA7">
              <w:rPr>
                <w:szCs w:val="18"/>
              </w:rPr>
              <w:fldChar w:fldCharType="begin"/>
            </w:r>
            <w:r w:rsidRPr="006E450D">
              <w:rPr>
                <w:szCs w:val="18"/>
              </w:rPr>
              <w:instrText xml:space="preserve"> FILENAME   \* MERGEFORMAT </w:instrText>
            </w:r>
            <w:r w:rsidRPr="00D82AA7">
              <w:rPr>
                <w:szCs w:val="18"/>
              </w:rPr>
              <w:fldChar w:fldCharType="separate"/>
            </w:r>
            <w:r w:rsidR="00223418">
              <w:rPr>
                <w:noProof/>
                <w:szCs w:val="18"/>
              </w:rPr>
              <w:t>SD20120724JSl(Inrichting SCVMM 2012)v1.0.docx</w:t>
            </w:r>
            <w:r w:rsidRPr="00D82AA7">
              <w:rPr>
                <w:szCs w:val="18"/>
              </w:rPr>
              <w:fldChar w:fldCharType="end"/>
            </w:r>
          </w:p>
        </w:tc>
      </w:tr>
    </w:tbl>
    <w:p w14:paraId="1AB4DF3E" w14:textId="77777777" w:rsidR="002F51BE" w:rsidRPr="006E450D" w:rsidRDefault="002F51BE" w:rsidP="002F51BE"/>
    <w:p w14:paraId="1AB4DF3F" w14:textId="77777777" w:rsidR="002F51BE" w:rsidRPr="006E450D" w:rsidRDefault="002F51BE" w:rsidP="002F51BE"/>
    <w:p w14:paraId="1AB4DF40" w14:textId="77777777" w:rsidR="002F51BE" w:rsidRPr="006E450D" w:rsidRDefault="002F51BE" w:rsidP="002F51BE"/>
    <w:tbl>
      <w:tblPr>
        <w:tblStyle w:val="TableGrid"/>
        <w:tblpPr w:leftFromText="142" w:rightFromText="142" w:vertAnchor="page" w:horzAnchor="margin" w:tblpX="7837" w:tblpY="10774"/>
        <w:tblW w:w="22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35"/>
      </w:tblGrid>
      <w:tr w:rsidR="002F51BE" w:rsidRPr="006E450D" w14:paraId="1AB4DF42" w14:textId="77777777" w:rsidTr="00535989">
        <w:trPr>
          <w:trHeight w:val="1418"/>
        </w:trPr>
        <w:tc>
          <w:tcPr>
            <w:tcW w:w="2235" w:type="dxa"/>
          </w:tcPr>
          <w:p w14:paraId="1AB4DF41" w14:textId="77777777" w:rsidR="002F51BE" w:rsidRPr="006E450D" w:rsidRDefault="002F51BE" w:rsidP="00535989"/>
        </w:tc>
      </w:tr>
    </w:tbl>
    <w:p w14:paraId="1AB4DF43" w14:textId="77777777" w:rsidR="002F51BE" w:rsidRPr="006E450D" w:rsidRDefault="002F51BE" w:rsidP="002F51BE">
      <w:r w:rsidRPr="006E450D">
        <w:br w:type="page"/>
      </w:r>
    </w:p>
    <w:p w14:paraId="1AB4DF44" w14:textId="77777777" w:rsidR="002F51BE" w:rsidRPr="006E450D" w:rsidRDefault="002F51BE" w:rsidP="002F51BE"/>
    <w:p w14:paraId="1AB4DF45" w14:textId="77777777" w:rsidR="002F51BE" w:rsidRPr="006E450D" w:rsidRDefault="002F51BE" w:rsidP="002F51BE"/>
    <w:p w14:paraId="1AB4DF46" w14:textId="77777777" w:rsidR="002F51BE" w:rsidRPr="006E450D" w:rsidRDefault="002F51BE" w:rsidP="002F51BE"/>
    <w:p w14:paraId="1AB4DF47" w14:textId="77777777" w:rsidR="002F51BE" w:rsidRPr="006E450D" w:rsidRDefault="002F51BE" w:rsidP="002F51BE"/>
    <w:p w14:paraId="1AB4DF48" w14:textId="77777777" w:rsidR="002F51BE" w:rsidRPr="006E450D" w:rsidRDefault="002F51BE" w:rsidP="002F51BE"/>
    <w:p w14:paraId="1AB4DF49" w14:textId="77777777" w:rsidR="002F51BE" w:rsidRPr="006E450D" w:rsidRDefault="002F51BE" w:rsidP="002F51BE"/>
    <w:p w14:paraId="1AB4DF4A" w14:textId="77777777" w:rsidR="002F51BE" w:rsidRPr="006E450D" w:rsidRDefault="002F51BE" w:rsidP="002F51BE"/>
    <w:p w14:paraId="1AB4DF4B" w14:textId="77777777" w:rsidR="002F51BE" w:rsidRPr="006E450D" w:rsidRDefault="002F51BE" w:rsidP="002F51BE"/>
    <w:p w14:paraId="1AB4DF4C" w14:textId="77777777" w:rsidR="002F51BE" w:rsidRPr="006E450D" w:rsidRDefault="002F51BE" w:rsidP="002F51BE"/>
    <w:p w14:paraId="1AB4DF4D" w14:textId="77777777" w:rsidR="002F51BE" w:rsidRPr="006E450D" w:rsidRDefault="002F51BE" w:rsidP="002F51BE"/>
    <w:p w14:paraId="1AB4DF4E" w14:textId="77777777" w:rsidR="002F51BE" w:rsidRPr="006E450D" w:rsidRDefault="002F51BE" w:rsidP="002F51BE"/>
    <w:p w14:paraId="1AB4DF4F" w14:textId="77777777" w:rsidR="002F51BE" w:rsidRPr="006E450D" w:rsidRDefault="002F51BE" w:rsidP="002F51BE"/>
    <w:p w14:paraId="1AB4DF50" w14:textId="77777777" w:rsidR="002F51BE" w:rsidRPr="006E450D" w:rsidRDefault="002F51BE" w:rsidP="002F51BE"/>
    <w:p w14:paraId="1AB4DF51" w14:textId="77777777" w:rsidR="002F51BE" w:rsidRPr="006E450D" w:rsidRDefault="002F51BE" w:rsidP="002F51BE"/>
    <w:p w14:paraId="1AB4DF52" w14:textId="77777777" w:rsidR="002F51BE" w:rsidRPr="006E450D" w:rsidRDefault="002F51BE" w:rsidP="002F51BE"/>
    <w:p w14:paraId="1AB4DF53" w14:textId="77777777" w:rsidR="002F51BE" w:rsidRPr="006E450D" w:rsidRDefault="002F51BE" w:rsidP="002F51BE"/>
    <w:p w14:paraId="1AB4DF54" w14:textId="77777777" w:rsidR="002F51BE" w:rsidRPr="006E450D" w:rsidRDefault="002F51BE" w:rsidP="002F51BE"/>
    <w:p w14:paraId="1AB4DF55" w14:textId="77777777" w:rsidR="002F51BE" w:rsidRPr="006E450D" w:rsidRDefault="002F51BE" w:rsidP="002F51BE"/>
    <w:p w14:paraId="1AB4DF56" w14:textId="77777777" w:rsidR="002F51BE" w:rsidRPr="006E450D" w:rsidRDefault="002F51BE" w:rsidP="002F51BE"/>
    <w:p w14:paraId="1AB4DF57" w14:textId="77777777" w:rsidR="0007392B" w:rsidRPr="006E450D" w:rsidRDefault="0007392B" w:rsidP="002F51BE"/>
    <w:p w14:paraId="1AB4DF58" w14:textId="77777777" w:rsidR="002F51BE" w:rsidRPr="006E450D" w:rsidRDefault="002F51BE" w:rsidP="002F51BE"/>
    <w:p w14:paraId="1AB4DF59" w14:textId="77777777" w:rsidR="002F51BE" w:rsidRPr="006E450D" w:rsidRDefault="002F51BE" w:rsidP="002F51BE"/>
    <w:p w14:paraId="1AB4DF5A" w14:textId="77777777" w:rsidR="002F51BE" w:rsidRPr="006E450D" w:rsidRDefault="002F51BE" w:rsidP="002F51BE"/>
    <w:tbl>
      <w:tblPr>
        <w:tblW w:w="7088" w:type="dxa"/>
        <w:tblLook w:val="01E0" w:firstRow="1" w:lastRow="1" w:firstColumn="1" w:lastColumn="1" w:noHBand="0" w:noVBand="0"/>
      </w:tblPr>
      <w:tblGrid>
        <w:gridCol w:w="7088"/>
      </w:tblGrid>
      <w:tr w:rsidR="002F51BE" w:rsidRPr="00D82AA7" w14:paraId="1AB4DF5D" w14:textId="77777777" w:rsidTr="00071802">
        <w:tc>
          <w:tcPr>
            <w:tcW w:w="7088" w:type="dxa"/>
            <w:tcMar>
              <w:top w:w="0" w:type="dxa"/>
              <w:left w:w="113" w:type="dxa"/>
              <w:bottom w:w="0" w:type="dxa"/>
              <w:right w:w="113" w:type="dxa"/>
            </w:tcMar>
            <w:vAlign w:val="bottom"/>
          </w:tcPr>
          <w:p w14:paraId="1AB4DF5B" w14:textId="77777777" w:rsidR="002F51BE" w:rsidRPr="00D82AA7" w:rsidRDefault="002F51BE" w:rsidP="00071802">
            <w:pPr>
              <w:rPr>
                <w:rStyle w:val="IcentoDisclaimertitel"/>
              </w:rPr>
            </w:pPr>
            <w:r w:rsidRPr="00D82AA7">
              <w:rPr>
                <w:rStyle w:val="IcentoDisclaimertitel"/>
              </w:rPr>
              <w:t>Disclaimer</w:t>
            </w:r>
          </w:p>
          <w:p w14:paraId="1AB4DF5C" w14:textId="77777777" w:rsidR="002F51BE" w:rsidRPr="00D82AA7" w:rsidRDefault="002F51BE" w:rsidP="00071802">
            <w:pPr>
              <w:pStyle w:val="Kop3Icento"/>
              <w:rPr>
                <w:iCs w:val="0"/>
              </w:rPr>
            </w:pPr>
          </w:p>
        </w:tc>
      </w:tr>
      <w:tr w:rsidR="002F51BE" w:rsidRPr="00D82AA7" w14:paraId="1AB4DF63" w14:textId="77777777" w:rsidTr="00071802">
        <w:trPr>
          <w:trHeight w:val="2685"/>
        </w:trPr>
        <w:tc>
          <w:tcPr>
            <w:tcW w:w="7088" w:type="dxa"/>
            <w:tcMar>
              <w:top w:w="0" w:type="dxa"/>
              <w:left w:w="113" w:type="dxa"/>
              <w:bottom w:w="0" w:type="dxa"/>
              <w:right w:w="113" w:type="dxa"/>
            </w:tcMar>
            <w:vAlign w:val="bottom"/>
          </w:tcPr>
          <w:p w14:paraId="1AB4DF5E" w14:textId="77777777" w:rsidR="002F51BE" w:rsidRPr="00D82AA7" w:rsidRDefault="002F51BE" w:rsidP="00071802">
            <w:pPr>
              <w:rPr>
                <w:rStyle w:val="Icentodisclaimertekst8"/>
              </w:rPr>
            </w:pPr>
            <w:r w:rsidRPr="00D82AA7">
              <w:rPr>
                <w:rStyle w:val="Icentodisclaimertekst8"/>
              </w:rPr>
              <w:t xml:space="preserve">Alle rechten voorbehouden. U ontvangt dit document onder de uitdrukkelijke voorwaarde dat u dit document vertrouwelijk zal behandelen en dat, indien u niet wenst in te gaan op dit document, van de inhoud geen gebruik zal maken zonder voorafgaande schriftelijke toestemming van </w:t>
            </w:r>
            <w:r w:rsidR="000A5980" w:rsidRPr="00D82AA7">
              <w:rPr>
                <w:rStyle w:val="Icentodisclaimertekst8"/>
              </w:rPr>
              <w:t>PeopleWare ICT Solutions</w:t>
            </w:r>
            <w:r w:rsidRPr="00D82AA7">
              <w:rPr>
                <w:rStyle w:val="Icentodisclaimertekst8"/>
              </w:rPr>
              <w:t xml:space="preserve">. Tevens is het niet toegestaan dit document op enigerlei wijze aan derden ter beschikking te stellen zonder voorafgaande schriftelijke toestemming van </w:t>
            </w:r>
            <w:r w:rsidR="000A5980" w:rsidRPr="00D82AA7">
              <w:rPr>
                <w:rStyle w:val="Icentodisclaimertekst8"/>
              </w:rPr>
              <w:t>PeopleWare ICT Solutions</w:t>
            </w:r>
            <w:r w:rsidRPr="00D82AA7">
              <w:rPr>
                <w:rStyle w:val="Icentodisclaimertekst8"/>
              </w:rPr>
              <w:t xml:space="preserve">. </w:t>
            </w:r>
            <w:r w:rsidR="000A5980" w:rsidRPr="00D82AA7">
              <w:rPr>
                <w:rStyle w:val="Icentodisclaimertekst8"/>
              </w:rPr>
              <w:t>PeopleWare ICT Solutions</w:t>
            </w:r>
            <w:r w:rsidRPr="00D82AA7">
              <w:rPr>
                <w:rStyle w:val="Icentodisclaimertekst8"/>
              </w:rPr>
              <w:t xml:space="preserve"> behoudt zich alle rechten voor ter zake auteursrecht rustende op dit document. Alle genoemde handelsmerken in dit document zijn eigendom van de rechthebbenden.</w:t>
            </w:r>
          </w:p>
          <w:p w14:paraId="1AB4DF5F" w14:textId="77777777" w:rsidR="002F51BE" w:rsidRPr="00D82AA7" w:rsidRDefault="002F51BE" w:rsidP="00071802">
            <w:pPr>
              <w:rPr>
                <w:rStyle w:val="Icentodisclaimertekst8"/>
              </w:rPr>
            </w:pPr>
          </w:p>
          <w:p w14:paraId="1AB4DF60" w14:textId="77777777" w:rsidR="002F51BE" w:rsidRPr="00D82AA7" w:rsidRDefault="002F51BE" w:rsidP="00071802">
            <w:pPr>
              <w:rPr>
                <w:rStyle w:val="Icentodisclaimertekst8"/>
              </w:rPr>
            </w:pPr>
            <w:r w:rsidRPr="00D82AA7">
              <w:rPr>
                <w:rStyle w:val="Icentodisclaimertekst8"/>
              </w:rPr>
              <w:t xml:space="preserve">Dit document is gebaseerd op informatie die is verstrekt door u en </w:t>
            </w:r>
            <w:r w:rsidR="000A5980" w:rsidRPr="00D82AA7">
              <w:rPr>
                <w:rStyle w:val="Icentodisclaimertekst8"/>
              </w:rPr>
              <w:t>PeopleWare ICT Solutions</w:t>
            </w:r>
            <w:r w:rsidRPr="00D82AA7">
              <w:rPr>
                <w:rStyle w:val="Icentodisclaimertekst8"/>
              </w:rPr>
              <w:t xml:space="preserve"> kan niet garanderen dat deze informatie correct en/of compleet is. Omdat </w:t>
            </w:r>
            <w:r w:rsidR="000A5980" w:rsidRPr="00D82AA7">
              <w:rPr>
                <w:rStyle w:val="Icentodisclaimertekst8"/>
              </w:rPr>
              <w:t>PeopleWare ICT Solutions</w:t>
            </w:r>
            <w:r w:rsidRPr="00D82AA7">
              <w:rPr>
                <w:rStyle w:val="Icentodisclaimertekst8"/>
              </w:rPr>
              <w:t xml:space="preserve"> de veranderingen in techniek en de wijzigingen in de computer- en netwerkomgevingen van klanten volgt, dient dit document niet te worden opgevat als een verbintenis of toezegging van </w:t>
            </w:r>
            <w:r w:rsidR="000A5980" w:rsidRPr="00D82AA7">
              <w:rPr>
                <w:rStyle w:val="Icentodisclaimertekst8"/>
              </w:rPr>
              <w:t>PeopleWare ICT Solutions</w:t>
            </w:r>
            <w:r w:rsidRPr="00D82AA7">
              <w:rPr>
                <w:rStyle w:val="Icentodisclaimertekst8"/>
              </w:rPr>
              <w:t>.</w:t>
            </w:r>
          </w:p>
          <w:p w14:paraId="1AB4DF61" w14:textId="77777777" w:rsidR="002F51BE" w:rsidRPr="00D82AA7" w:rsidRDefault="002F51BE" w:rsidP="00071802">
            <w:pPr>
              <w:rPr>
                <w:rStyle w:val="Icentodisclaimertekst8"/>
              </w:rPr>
            </w:pPr>
          </w:p>
          <w:p w14:paraId="1AB4DF62" w14:textId="77777777" w:rsidR="002F51BE" w:rsidRPr="00D82AA7" w:rsidRDefault="002F51BE" w:rsidP="00071802">
            <w:r w:rsidRPr="00D82AA7">
              <w:rPr>
                <w:rStyle w:val="Icentodisclaimertekst8"/>
              </w:rPr>
              <w:t xml:space="preserve">© </w:t>
            </w:r>
            <w:r w:rsidR="000A5980" w:rsidRPr="00D82AA7">
              <w:rPr>
                <w:rStyle w:val="Icentodisclaimertekst8"/>
              </w:rPr>
              <w:t>2012,</w:t>
            </w:r>
            <w:r w:rsidRPr="00D82AA7">
              <w:rPr>
                <w:rStyle w:val="Icentodisclaimertekst8"/>
              </w:rPr>
              <w:t xml:space="preserve"> </w:t>
            </w:r>
            <w:r w:rsidR="000A5980" w:rsidRPr="00D82AA7">
              <w:rPr>
                <w:rStyle w:val="Icentodisclaimertekst8"/>
              </w:rPr>
              <w:t>PeopleWare ICT Solutions</w:t>
            </w:r>
          </w:p>
        </w:tc>
      </w:tr>
    </w:tbl>
    <w:p w14:paraId="1AB4DF64" w14:textId="77777777" w:rsidR="002F51BE" w:rsidRPr="00D82AA7" w:rsidRDefault="002F51BE" w:rsidP="002F51BE">
      <w:pPr>
        <w:jc w:val="right"/>
        <w:rPr>
          <w:i/>
        </w:rPr>
      </w:pPr>
    </w:p>
    <w:p w14:paraId="1AB4DF65" w14:textId="77777777" w:rsidR="002F51BE" w:rsidRPr="00D82AA7" w:rsidRDefault="002F51BE" w:rsidP="002F51BE">
      <w:r w:rsidRPr="00D82AA7">
        <w:rPr>
          <w:b/>
          <w:bCs/>
        </w:rPr>
        <w:br w:type="page"/>
      </w:r>
    </w:p>
    <w:tbl>
      <w:tblPr>
        <w:tblW w:w="0" w:type="auto"/>
        <w:tblBorders>
          <w:insideH w:val="single" w:sz="8" w:space="0" w:color="FFFFFF"/>
          <w:insideV w:val="single" w:sz="8" w:space="0" w:color="FFFFFF"/>
        </w:tblBorders>
        <w:shd w:val="clear" w:color="auto" w:fill="F3F3F3"/>
        <w:tblLayout w:type="fixed"/>
        <w:tblLook w:val="01E0" w:firstRow="1" w:lastRow="1" w:firstColumn="1" w:lastColumn="1" w:noHBand="0" w:noVBand="0"/>
      </w:tblPr>
      <w:tblGrid>
        <w:gridCol w:w="1242"/>
        <w:gridCol w:w="1026"/>
        <w:gridCol w:w="1242"/>
        <w:gridCol w:w="851"/>
        <w:gridCol w:w="2693"/>
        <w:gridCol w:w="284"/>
        <w:gridCol w:w="1734"/>
      </w:tblGrid>
      <w:tr w:rsidR="002F51BE" w:rsidRPr="00D82AA7" w14:paraId="1AB4DF67" w14:textId="77777777" w:rsidTr="00071802">
        <w:trPr>
          <w:cantSplit/>
          <w:trHeight w:val="339"/>
        </w:trPr>
        <w:tc>
          <w:tcPr>
            <w:tcW w:w="9072" w:type="dxa"/>
            <w:gridSpan w:val="7"/>
            <w:shd w:val="clear" w:color="auto" w:fill="FFFFFF"/>
            <w:vAlign w:val="bottom"/>
            <w:hideMark/>
          </w:tcPr>
          <w:p w14:paraId="1AB4DF66" w14:textId="77777777" w:rsidR="002F51BE" w:rsidRPr="00D82AA7" w:rsidRDefault="002F51BE" w:rsidP="00071802">
            <w:pPr>
              <w:pStyle w:val="IcentoTitel1"/>
            </w:pPr>
            <w:r w:rsidRPr="00D82AA7">
              <w:rPr>
                <w:b w:val="0"/>
                <w:bCs w:val="0"/>
              </w:rPr>
              <w:lastRenderedPageBreak/>
              <w:br w:type="page"/>
            </w:r>
            <w:r w:rsidRPr="00D82AA7">
              <w:rPr>
                <w:sz w:val="32"/>
                <w:szCs w:val="32"/>
              </w:rPr>
              <w:t>Documentenbeheer</w:t>
            </w:r>
          </w:p>
        </w:tc>
      </w:tr>
      <w:tr w:rsidR="002F51BE" w:rsidRPr="00D82AA7" w14:paraId="1AB4DF6B"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1AB4DF68" w14:textId="77777777" w:rsidR="002F51BE" w:rsidRPr="00D82AA7" w:rsidRDefault="002F51BE" w:rsidP="00071802"/>
          <w:p w14:paraId="1AB4DF69" w14:textId="77777777" w:rsidR="002F51BE" w:rsidRPr="00D82AA7" w:rsidRDefault="002F51BE" w:rsidP="00071802">
            <w:r w:rsidRPr="00D82AA7">
              <w:t>Versiebeheer</w:t>
            </w:r>
          </w:p>
          <w:p w14:paraId="1AB4DF6A" w14:textId="77777777" w:rsidR="002F51BE" w:rsidRPr="00D82AA7" w:rsidRDefault="002F51BE" w:rsidP="00071802">
            <w:pPr>
              <w:rPr>
                <w:b/>
                <w:szCs w:val="18"/>
              </w:rPr>
            </w:pPr>
          </w:p>
        </w:tc>
      </w:tr>
      <w:tr w:rsidR="002F51BE" w:rsidRPr="00D82AA7" w14:paraId="1AB4DF70"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C" w14:textId="77777777" w:rsidR="002F51BE" w:rsidRPr="00D82AA7" w:rsidRDefault="002F51BE" w:rsidP="00071802">
            <w:pPr>
              <w:pStyle w:val="Icentotabelkop"/>
              <w:rPr>
                <w:color w:val="FFFFFF"/>
              </w:rPr>
            </w:pPr>
            <w:r w:rsidRPr="00D82AA7">
              <w:rPr>
                <w:color w:val="FFFFFF"/>
              </w:rPr>
              <w:t>Versie</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D" w14:textId="77777777" w:rsidR="002F51BE" w:rsidRPr="00D82AA7" w:rsidRDefault="002F51BE" w:rsidP="00071802">
            <w:pPr>
              <w:pStyle w:val="Icentotabelkop"/>
              <w:rPr>
                <w:color w:val="FFFFFF"/>
              </w:rPr>
            </w:pPr>
            <w:r w:rsidRPr="00D82AA7">
              <w:rPr>
                <w:color w:val="FFFFFF"/>
              </w:rPr>
              <w:t>Auteur</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E" w14:textId="77777777" w:rsidR="002F51BE" w:rsidRPr="00D82AA7" w:rsidRDefault="002F51BE" w:rsidP="00071802">
            <w:pPr>
              <w:pStyle w:val="Icentotabelkop"/>
              <w:rPr>
                <w:color w:val="FFFFFF"/>
              </w:rPr>
            </w:pPr>
            <w:r w:rsidRPr="00D82AA7">
              <w:rPr>
                <w:color w:val="FFFFFF"/>
              </w:rPr>
              <w:t>Aanpassingen</w:t>
            </w:r>
          </w:p>
        </w:tc>
        <w:tc>
          <w:tcPr>
            <w:tcW w:w="1734"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F" w14:textId="77777777" w:rsidR="002F51BE" w:rsidRPr="00D82AA7" w:rsidRDefault="002F51BE" w:rsidP="00071802">
            <w:pPr>
              <w:pStyle w:val="Icentotabelkop"/>
              <w:rPr>
                <w:color w:val="FFFFFF"/>
              </w:rPr>
            </w:pPr>
            <w:r w:rsidRPr="00D82AA7">
              <w:rPr>
                <w:color w:val="FFFFFF"/>
              </w:rPr>
              <w:t>Datum</w:t>
            </w:r>
          </w:p>
        </w:tc>
      </w:tr>
      <w:tr w:rsidR="002F51BE" w:rsidRPr="00D82AA7" w14:paraId="1AB4DF75"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1" w14:textId="77777777" w:rsidR="002F51BE" w:rsidRPr="00D82AA7" w:rsidRDefault="00C86B86" w:rsidP="00071802">
            <w:r w:rsidRPr="00D82AA7">
              <w:t>0.1</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72" w14:textId="77777777" w:rsidR="002F51BE" w:rsidRPr="00D82AA7" w:rsidRDefault="00C86B86" w:rsidP="00071802">
            <w:r w:rsidRPr="00D82AA7">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73" w14:textId="63CA053C" w:rsidR="002F51BE" w:rsidRPr="00D82AA7" w:rsidRDefault="00C86B86" w:rsidP="007B675F">
            <w:r w:rsidRPr="00D82AA7">
              <w:t xml:space="preserve">Eerste versie. </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4" w14:textId="6596C32A" w:rsidR="002F51BE" w:rsidRPr="00D82AA7" w:rsidRDefault="007B675F" w:rsidP="00071802">
            <w:r>
              <w:t>24-07</w:t>
            </w:r>
            <w:r w:rsidR="00C86B86" w:rsidRPr="00D82AA7">
              <w:t>-2012</w:t>
            </w:r>
          </w:p>
        </w:tc>
      </w:tr>
      <w:tr w:rsidR="00223418" w:rsidRPr="00D82AA7" w14:paraId="1AB4DF7A"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6" w14:textId="69594290" w:rsidR="00223418" w:rsidRPr="00D82AA7" w:rsidRDefault="00223418" w:rsidP="007751BC">
            <w:r>
              <w:t>1.0</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77" w14:textId="205B83A7" w:rsidR="00223418" w:rsidRPr="00D82AA7" w:rsidRDefault="00223418" w:rsidP="007751BC">
            <w:r>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78" w14:textId="71D66260" w:rsidR="00223418" w:rsidRPr="00D82AA7" w:rsidRDefault="00223418" w:rsidP="007751BC">
            <w:r>
              <w:t xml:space="preserve">Review </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9" w14:textId="4888EC5E" w:rsidR="00223418" w:rsidRPr="00D82AA7" w:rsidRDefault="00223418" w:rsidP="007751BC">
            <w:r>
              <w:t>02-10-2012</w:t>
            </w:r>
          </w:p>
        </w:tc>
      </w:tr>
      <w:tr w:rsidR="00D25355" w:rsidRPr="00D82AA7" w14:paraId="1AB4DF7F"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B" w14:textId="6C410579" w:rsidR="00D25355" w:rsidRPr="00D82AA7" w:rsidRDefault="00D25355" w:rsidP="00071802">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7C" w14:textId="11831172" w:rsidR="00D25355" w:rsidRPr="00D82AA7" w:rsidRDefault="00D25355" w:rsidP="00355BE2"/>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7D" w14:textId="446C804E" w:rsidR="00D25355" w:rsidRPr="00D82AA7" w:rsidRDefault="00D25355" w:rsidP="00D25355"/>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E" w14:textId="5A95EB30" w:rsidR="00D25355" w:rsidRPr="00D82AA7" w:rsidRDefault="00D25355" w:rsidP="00D25355"/>
        </w:tc>
      </w:tr>
      <w:tr w:rsidR="00931861" w:rsidRPr="00D82AA7" w14:paraId="1AB4DF84"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0" w14:textId="72079A5E" w:rsidR="00931861" w:rsidRPr="00D82AA7" w:rsidRDefault="00931861" w:rsidP="00071802">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81" w14:textId="3C7F12F8" w:rsidR="00931861" w:rsidRPr="00D82AA7" w:rsidRDefault="00931861"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82" w14:textId="4CB0FA4C" w:rsidR="00931861" w:rsidRPr="00D82AA7" w:rsidRDefault="00931861"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3" w14:textId="157BE29A" w:rsidR="00931861" w:rsidRPr="00D82AA7" w:rsidRDefault="00931861" w:rsidP="00C6261B"/>
        </w:tc>
      </w:tr>
      <w:tr w:rsidR="00931861" w:rsidRPr="00D82AA7" w14:paraId="1AB4DF89"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5" w14:textId="2C45FF13" w:rsidR="00931861" w:rsidRPr="00D82AA7" w:rsidRDefault="00931861"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86" w14:textId="4AAEBAED" w:rsidR="00931861" w:rsidRPr="00D82AA7" w:rsidRDefault="00931861"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87" w14:textId="03861A61" w:rsidR="00931861" w:rsidRPr="00D82AA7" w:rsidRDefault="00931861"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8" w14:textId="28BA0608" w:rsidR="00931861" w:rsidRPr="00D82AA7" w:rsidRDefault="00931861" w:rsidP="00C6261B"/>
        </w:tc>
      </w:tr>
      <w:tr w:rsidR="003B62AE" w:rsidRPr="00D82AA7" w14:paraId="09AB3D4F"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407C0A7C" w14:textId="19E0B253" w:rsidR="003B62AE" w:rsidRPr="00D82AA7" w:rsidRDefault="003B62AE"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71AAFB3B" w14:textId="7405B43E" w:rsidR="003B62AE" w:rsidRPr="00D82AA7" w:rsidRDefault="003B62AE"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774EB83" w14:textId="7281AE39" w:rsidR="003B62AE" w:rsidRPr="00D82AA7" w:rsidRDefault="003B62AE"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6B7BDBC6" w14:textId="145741BD" w:rsidR="003B62AE" w:rsidRPr="00D82AA7" w:rsidRDefault="003B62AE" w:rsidP="00C6261B"/>
        </w:tc>
      </w:tr>
      <w:tr w:rsidR="00EF071E" w:rsidRPr="00D82AA7" w14:paraId="298CB03D"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0EC6DA64" w14:textId="0CC47C78" w:rsidR="00EF071E" w:rsidRPr="00D82AA7" w:rsidRDefault="00EF071E"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7DB4F7D4" w14:textId="27F568DC" w:rsidR="00EF071E" w:rsidRPr="00D82AA7" w:rsidRDefault="00EF071E"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2294877D" w14:textId="3439C989" w:rsidR="00EF071E" w:rsidRPr="00D82AA7" w:rsidRDefault="00EF071E"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71E8979" w14:textId="5C25E11C" w:rsidR="00EF071E" w:rsidRPr="00D82AA7" w:rsidRDefault="00EF071E" w:rsidP="00C6261B"/>
        </w:tc>
      </w:tr>
      <w:tr w:rsidR="00AC6B79" w:rsidRPr="00D82AA7" w14:paraId="775F2B76"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6DA2E02" w14:textId="68EA5A9E" w:rsidR="00AC6B79" w:rsidRDefault="00AC6B79"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B23C258" w14:textId="044F1522" w:rsidR="00AC6B79" w:rsidRPr="00D82AA7" w:rsidRDefault="00AC6B79"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5E3659D" w14:textId="1BA782BC" w:rsidR="00AC6B79" w:rsidRDefault="00AC6B79"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FBE01FD" w14:textId="68E7B213" w:rsidR="00AC6B79" w:rsidRDefault="00AC6B79" w:rsidP="00C6261B"/>
        </w:tc>
      </w:tr>
      <w:tr w:rsidR="00A477A5" w:rsidRPr="00D82AA7" w14:paraId="2875791F"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5C0D57F0" w14:textId="335410BA" w:rsidR="00A477A5" w:rsidRDefault="00A477A5"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06F3813C" w14:textId="0912DA79" w:rsidR="00A477A5" w:rsidRPr="00D82AA7" w:rsidRDefault="00A477A5"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6B1959E" w14:textId="7191FFE5" w:rsidR="00A477A5" w:rsidRDefault="00A477A5" w:rsidP="00A477A5"/>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C5986E" w14:textId="01A3521E" w:rsidR="00A477A5" w:rsidRDefault="00A477A5" w:rsidP="00C6261B"/>
        </w:tc>
      </w:tr>
      <w:tr w:rsidR="00A477A5" w:rsidRPr="00D82AA7" w14:paraId="1AB4DF8E"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1AB4DF8A" w14:textId="77777777" w:rsidR="00A477A5" w:rsidRPr="00D82AA7" w:rsidRDefault="00A477A5" w:rsidP="00071802"/>
          <w:p w14:paraId="1AB4DF8B" w14:textId="77777777" w:rsidR="00A477A5" w:rsidRPr="00D82AA7" w:rsidRDefault="00A477A5" w:rsidP="00071802"/>
          <w:p w14:paraId="1AB4DF8C" w14:textId="77777777" w:rsidR="00A477A5" w:rsidRPr="00D82AA7" w:rsidRDefault="00A477A5" w:rsidP="00071802">
            <w:r w:rsidRPr="00D82AA7">
              <w:t>Document review &amp; distributie</w:t>
            </w:r>
          </w:p>
          <w:p w14:paraId="1AB4DF8D" w14:textId="77777777" w:rsidR="00A477A5" w:rsidRPr="00D82AA7" w:rsidRDefault="00A477A5" w:rsidP="00071802">
            <w:pPr>
              <w:rPr>
                <w:b/>
                <w:szCs w:val="18"/>
              </w:rPr>
            </w:pPr>
          </w:p>
        </w:tc>
      </w:tr>
      <w:tr w:rsidR="00A477A5" w:rsidRPr="00D82AA7" w14:paraId="1AB4DF93"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8F" w14:textId="77777777" w:rsidR="00A477A5" w:rsidRPr="00D82AA7" w:rsidRDefault="00A477A5" w:rsidP="00071802">
            <w:pPr>
              <w:pStyle w:val="Icentotabelkop"/>
              <w:rPr>
                <w:color w:val="FFFFFF"/>
              </w:rPr>
            </w:pPr>
            <w:r w:rsidRPr="00D82AA7">
              <w:rPr>
                <w:color w:val="FFFFFF"/>
              </w:rPr>
              <w:t xml:space="preserve">Naam </w:t>
            </w:r>
            <w:proofErr w:type="spellStart"/>
            <w:r w:rsidRPr="00D82AA7">
              <w:rPr>
                <w:color w:val="FFFFFF"/>
              </w:rPr>
              <w:t>reviewer</w:t>
            </w:r>
            <w:proofErr w:type="spellEnd"/>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90" w14:textId="77777777" w:rsidR="00A477A5" w:rsidRPr="00D82AA7" w:rsidRDefault="00A477A5" w:rsidP="00071802">
            <w:pPr>
              <w:pStyle w:val="Icentotabelkop"/>
              <w:rPr>
                <w:color w:val="FFFFFF"/>
              </w:rPr>
            </w:pPr>
            <w:r w:rsidRPr="00D82AA7">
              <w:rPr>
                <w:color w:val="FFFFFF"/>
              </w:rPr>
              <w:t>Organisatie</w:t>
            </w:r>
          </w:p>
        </w:tc>
        <w:tc>
          <w:tcPr>
            <w:tcW w:w="2977"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91" w14:textId="77777777" w:rsidR="00A477A5" w:rsidRPr="00D82AA7" w:rsidRDefault="00A477A5" w:rsidP="00071802">
            <w:pPr>
              <w:pStyle w:val="Icentotabelkop"/>
              <w:rPr>
                <w:color w:val="FFFFFF"/>
              </w:rPr>
            </w:pPr>
            <w:r w:rsidRPr="00D82AA7">
              <w:rPr>
                <w:color w:val="FFFFFF"/>
              </w:rPr>
              <w:t>E-mail adres</w:t>
            </w:r>
          </w:p>
        </w:tc>
        <w:tc>
          <w:tcPr>
            <w:tcW w:w="1734"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92" w14:textId="77777777" w:rsidR="00A477A5" w:rsidRPr="00D82AA7" w:rsidRDefault="00A477A5" w:rsidP="00071802">
            <w:pPr>
              <w:pStyle w:val="Icentotabelkop"/>
              <w:rPr>
                <w:color w:val="FFFFFF"/>
              </w:rPr>
            </w:pPr>
            <w:r w:rsidRPr="00D82AA7">
              <w:rPr>
                <w:color w:val="FFFFFF"/>
              </w:rPr>
              <w:t>Review datum</w:t>
            </w:r>
          </w:p>
        </w:tc>
      </w:tr>
      <w:tr w:rsidR="00A477A5" w:rsidRPr="00D82AA7" w14:paraId="1AB4DF98"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4" w14:textId="6CEFD146" w:rsidR="00A477A5" w:rsidRPr="00D82AA7" w:rsidRDefault="00A477A5" w:rsidP="00071802"/>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5" w14:textId="1D0BE8D4" w:rsidR="00A477A5" w:rsidRPr="00D82AA7"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6" w14:textId="6FBF6829" w:rsidR="00A477A5" w:rsidRPr="00D82AA7"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97" w14:textId="5837CCFA" w:rsidR="00A477A5" w:rsidRPr="00D82AA7" w:rsidRDefault="00A477A5" w:rsidP="00071802"/>
        </w:tc>
      </w:tr>
      <w:tr w:rsidR="00A477A5" w:rsidRPr="00D82AA7" w14:paraId="1AB4DF9D"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9" w14:textId="4E8C6E27" w:rsidR="00A477A5" w:rsidRPr="00D82AA7" w:rsidRDefault="00A477A5" w:rsidP="00071802"/>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A" w14:textId="37E45B39" w:rsidR="00A477A5" w:rsidRPr="00D82AA7"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B" w14:textId="70CE5D76" w:rsidR="00A477A5" w:rsidRPr="00D82AA7"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9C" w14:textId="473C567A" w:rsidR="00A477A5" w:rsidRPr="00D82AA7" w:rsidRDefault="00A477A5" w:rsidP="00071802"/>
        </w:tc>
      </w:tr>
      <w:tr w:rsidR="00A477A5" w:rsidRPr="00D82AA7" w14:paraId="1AB4DFA2"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E" w14:textId="3DC2454C" w:rsidR="00A477A5" w:rsidRPr="00D82AA7" w:rsidRDefault="00A477A5"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F" w14:textId="781E4ECF" w:rsidR="00A477A5" w:rsidRPr="00D82AA7"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A0" w14:textId="210FD9AC" w:rsidR="00A477A5" w:rsidRPr="00D82AA7"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A1" w14:textId="7C6A9CD7" w:rsidR="00A477A5" w:rsidRPr="00D82AA7" w:rsidRDefault="00A477A5" w:rsidP="00071802"/>
        </w:tc>
      </w:tr>
      <w:tr w:rsidR="00A477A5" w:rsidRPr="00D82AA7" w14:paraId="09429542"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6F66108F" w14:textId="63CF3102" w:rsidR="00A477A5" w:rsidRDefault="00A477A5"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39963071" w14:textId="3F5610CC" w:rsidR="00A477A5"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51CD2781" w14:textId="729E55FF" w:rsidR="00A477A5"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46717281" w14:textId="60E9563D" w:rsidR="00A477A5" w:rsidRDefault="00A477A5" w:rsidP="00071802"/>
        </w:tc>
      </w:tr>
      <w:tr w:rsidR="00A477A5" w:rsidRPr="00D82AA7" w14:paraId="3D5A7F9E"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35BFCE9F" w14:textId="75C83135" w:rsidR="00A477A5" w:rsidRDefault="00A477A5"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667E6F" w14:textId="1BD281BF" w:rsidR="00A477A5"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690D258A" w14:textId="47F1A1A1" w:rsidR="00A477A5"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8660855" w14:textId="1E97FDD5" w:rsidR="00A477A5" w:rsidRDefault="00A477A5" w:rsidP="00A477A5"/>
        </w:tc>
      </w:tr>
      <w:tr w:rsidR="00A477A5" w:rsidRPr="00D82AA7" w14:paraId="0764C178"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5D0D884D" w14:textId="6D7471C3" w:rsidR="00A477A5" w:rsidRDefault="00A477A5"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6B32C9F0" w14:textId="12FF7692" w:rsidR="00A477A5"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679DF78" w14:textId="632EBC6C" w:rsidR="00A477A5"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5C7ECBFE" w14:textId="1C14C0A2" w:rsidR="00A477A5" w:rsidRDefault="00A477A5" w:rsidP="00071802"/>
        </w:tc>
      </w:tr>
      <w:tr w:rsidR="00A477A5" w:rsidRPr="00D82AA7" w14:paraId="1AB4DFA7"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1AB4DFA3" w14:textId="77777777" w:rsidR="00A477A5" w:rsidRPr="00D82AA7" w:rsidRDefault="00A477A5" w:rsidP="00071802"/>
          <w:p w14:paraId="1AB4DFA4" w14:textId="77777777" w:rsidR="00A477A5" w:rsidRPr="00D82AA7" w:rsidRDefault="00A477A5" w:rsidP="00071802"/>
          <w:p w14:paraId="1AB4DFA5" w14:textId="77777777" w:rsidR="00A477A5" w:rsidRPr="00D82AA7" w:rsidRDefault="00A477A5" w:rsidP="00071802">
            <w:r w:rsidRPr="00D82AA7">
              <w:t>Documentgoedkeuring</w:t>
            </w:r>
          </w:p>
          <w:p w14:paraId="1AB4DFA6" w14:textId="77777777" w:rsidR="00A477A5" w:rsidRPr="00D82AA7" w:rsidRDefault="00A477A5" w:rsidP="00071802">
            <w:pPr>
              <w:rPr>
                <w:b/>
                <w:szCs w:val="18"/>
              </w:rPr>
            </w:pPr>
          </w:p>
        </w:tc>
      </w:tr>
      <w:tr w:rsidR="00A477A5" w:rsidRPr="00D82AA7" w14:paraId="1AB4DFAB"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A8" w14:textId="77777777" w:rsidR="00A477A5" w:rsidRPr="00D82AA7" w:rsidRDefault="00A477A5" w:rsidP="00071802">
            <w:pPr>
              <w:pStyle w:val="Icentotabelkop"/>
              <w:rPr>
                <w:color w:val="FFFFFF"/>
              </w:rPr>
            </w:pPr>
            <w:r w:rsidRPr="00D82AA7">
              <w:rPr>
                <w:color w:val="FFFFFF"/>
              </w:rPr>
              <w:t>Naam</w:t>
            </w:r>
          </w:p>
        </w:tc>
        <w:tc>
          <w:tcPr>
            <w:tcW w:w="4786" w:type="dxa"/>
            <w:gridSpan w:val="3"/>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A9" w14:textId="77777777" w:rsidR="00A477A5" w:rsidRPr="00D82AA7" w:rsidRDefault="00A477A5" w:rsidP="00071802">
            <w:pPr>
              <w:pStyle w:val="Icentotabelkop"/>
              <w:rPr>
                <w:color w:val="FFFFFF"/>
              </w:rPr>
            </w:pPr>
            <w:r w:rsidRPr="00D82AA7">
              <w:rPr>
                <w:color w:val="FFFFFF"/>
              </w:rPr>
              <w:t>Handtekening</w:t>
            </w:r>
          </w:p>
        </w:tc>
        <w:tc>
          <w:tcPr>
            <w:tcW w:w="201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AA" w14:textId="77777777" w:rsidR="00A477A5" w:rsidRPr="00D82AA7" w:rsidRDefault="00A477A5" w:rsidP="00071802">
            <w:pPr>
              <w:pStyle w:val="Icentotabelkop"/>
              <w:rPr>
                <w:color w:val="FFFFFF"/>
              </w:rPr>
            </w:pPr>
            <w:r w:rsidRPr="00D82AA7">
              <w:rPr>
                <w:color w:val="FFFFFF"/>
              </w:rPr>
              <w:t>Datum</w:t>
            </w:r>
          </w:p>
        </w:tc>
      </w:tr>
      <w:tr w:rsidR="00A477A5" w:rsidRPr="00D82AA7" w14:paraId="1AB4DFAF"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AC" w14:textId="77777777" w:rsidR="00A477A5" w:rsidRPr="00D82AA7" w:rsidRDefault="00A477A5" w:rsidP="00071802"/>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AD" w14:textId="77777777" w:rsidR="00A477A5" w:rsidRPr="00D82AA7" w:rsidRDefault="00A477A5"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AE" w14:textId="77777777" w:rsidR="00A477A5" w:rsidRPr="00D82AA7" w:rsidRDefault="00A477A5" w:rsidP="00071802"/>
        </w:tc>
      </w:tr>
      <w:tr w:rsidR="00A477A5" w:rsidRPr="00D82AA7" w14:paraId="1AB4DFB3"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0" w14:textId="77777777" w:rsidR="00A477A5" w:rsidRPr="00D82AA7" w:rsidRDefault="00A477A5" w:rsidP="00071802"/>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B1" w14:textId="77777777" w:rsidR="00A477A5" w:rsidRPr="00D82AA7" w:rsidRDefault="00A477A5"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2" w14:textId="77777777" w:rsidR="00A477A5" w:rsidRPr="00D82AA7" w:rsidRDefault="00A477A5" w:rsidP="00071802"/>
        </w:tc>
      </w:tr>
      <w:tr w:rsidR="00A477A5" w:rsidRPr="00D82AA7" w14:paraId="1AB4DFB7"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4" w14:textId="77777777" w:rsidR="00A477A5" w:rsidRPr="00D82AA7" w:rsidRDefault="00A477A5" w:rsidP="00071802">
            <w:pPr>
              <w:rPr>
                <w:color w:val="FFFFFF"/>
              </w:rPr>
            </w:pPr>
          </w:p>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B5" w14:textId="77777777" w:rsidR="00A477A5" w:rsidRPr="00D82AA7" w:rsidRDefault="00A477A5"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6" w14:textId="77777777" w:rsidR="00A477A5" w:rsidRPr="00D82AA7" w:rsidRDefault="00A477A5" w:rsidP="00071802"/>
        </w:tc>
      </w:tr>
    </w:tbl>
    <w:p w14:paraId="1AB4DFB8" w14:textId="77777777" w:rsidR="002F51BE" w:rsidRPr="00D82AA7" w:rsidRDefault="002F51BE" w:rsidP="002F51BE">
      <w:pPr>
        <w:pStyle w:val="IcentoTitel1"/>
      </w:pPr>
    </w:p>
    <w:p w14:paraId="1AB4DFB9" w14:textId="77777777" w:rsidR="002F51BE" w:rsidRPr="00D82AA7" w:rsidRDefault="002F51BE" w:rsidP="002F51BE">
      <w:r w:rsidRPr="00D82AA7">
        <w:rPr>
          <w:b/>
          <w:bCs/>
        </w:rPr>
        <w:br w:type="page"/>
      </w:r>
    </w:p>
    <w:p w14:paraId="1AB4DFFE" w14:textId="77777777" w:rsidR="002F51BE" w:rsidRPr="00D82AA7" w:rsidRDefault="002F51BE" w:rsidP="002F51BE"/>
    <w:p w14:paraId="1AB4DFFF" w14:textId="77777777" w:rsidR="002F51BE" w:rsidRPr="00D82AA7" w:rsidRDefault="002F51BE" w:rsidP="002F51BE">
      <w:pPr>
        <w:pStyle w:val="IcentoTitel1"/>
        <w:rPr>
          <w:color w:val="000000"/>
          <w:szCs w:val="40"/>
        </w:rPr>
      </w:pPr>
      <w:bookmarkStart w:id="3" w:name="_Toc192304133"/>
      <w:bookmarkStart w:id="4" w:name="_Toc192302596"/>
      <w:bookmarkStart w:id="5" w:name="_Toc192319125"/>
      <w:bookmarkStart w:id="6" w:name="_Toc192306224"/>
      <w:bookmarkStart w:id="7" w:name="_Toc192306181"/>
      <w:bookmarkStart w:id="8" w:name="_Toc192305852"/>
      <w:r w:rsidRPr="00D82AA7">
        <w:rPr>
          <w:color w:val="000000"/>
          <w:szCs w:val="40"/>
        </w:rPr>
        <w:t>Inhoudsopgave</w:t>
      </w:r>
    </w:p>
    <w:p w14:paraId="1AB4E000" w14:textId="77777777" w:rsidR="002F51BE" w:rsidRPr="00D82AA7" w:rsidRDefault="002F51BE" w:rsidP="002F51BE">
      <w:pPr>
        <w:rPr>
          <w:lang w:eastAsia="en-US"/>
        </w:rPr>
      </w:pPr>
    </w:p>
    <w:bookmarkStart w:id="9" w:name="_Toc292921706"/>
    <w:p w14:paraId="32939884" w14:textId="77777777" w:rsidR="00223418" w:rsidRDefault="00327F48">
      <w:pPr>
        <w:pStyle w:val="TOC1"/>
        <w:rPr>
          <w:rFonts w:asciiTheme="minorHAnsi" w:eastAsiaTheme="minorEastAsia" w:hAnsiTheme="minorHAnsi" w:cstheme="minorBidi"/>
          <w:sz w:val="22"/>
          <w:szCs w:val="22"/>
        </w:rPr>
      </w:pPr>
      <w:r w:rsidRPr="00D82AA7">
        <w:rPr>
          <w:noProof w:val="0"/>
        </w:rPr>
        <w:fldChar w:fldCharType="begin"/>
      </w:r>
      <w:r w:rsidR="002F51BE" w:rsidRPr="00D82AA7">
        <w:rPr>
          <w:noProof w:val="0"/>
        </w:rPr>
        <w:instrText xml:space="preserve"> TOC \h \z \t "_HS_bijlage;1;_HS_Hoofdstuk;1;_HS_Paragraaf;2;_HS_SubParagraaf;3" </w:instrText>
      </w:r>
      <w:r w:rsidRPr="00D82AA7">
        <w:rPr>
          <w:noProof w:val="0"/>
        </w:rPr>
        <w:fldChar w:fldCharType="separate"/>
      </w:r>
      <w:hyperlink w:anchor="_Toc336943544" w:history="1">
        <w:r w:rsidR="00223418" w:rsidRPr="00933C61">
          <w:rPr>
            <w:rStyle w:val="Hyperlink"/>
          </w:rPr>
          <w:t>Hoofdstuk 1 Parameters</w:t>
        </w:r>
        <w:r w:rsidR="00223418">
          <w:rPr>
            <w:webHidden/>
          </w:rPr>
          <w:tab/>
        </w:r>
        <w:r w:rsidR="00223418">
          <w:rPr>
            <w:webHidden/>
          </w:rPr>
          <w:fldChar w:fldCharType="begin"/>
        </w:r>
        <w:r w:rsidR="00223418">
          <w:rPr>
            <w:webHidden/>
          </w:rPr>
          <w:instrText xml:space="preserve"> PAGEREF _Toc336943544 \h </w:instrText>
        </w:r>
        <w:r w:rsidR="00223418">
          <w:rPr>
            <w:webHidden/>
          </w:rPr>
        </w:r>
        <w:r w:rsidR="00223418">
          <w:rPr>
            <w:webHidden/>
          </w:rPr>
          <w:fldChar w:fldCharType="separate"/>
        </w:r>
        <w:r w:rsidR="00223418">
          <w:rPr>
            <w:webHidden/>
          </w:rPr>
          <w:t>5</w:t>
        </w:r>
        <w:r w:rsidR="00223418">
          <w:rPr>
            <w:webHidden/>
          </w:rPr>
          <w:fldChar w:fldCharType="end"/>
        </w:r>
      </w:hyperlink>
    </w:p>
    <w:p w14:paraId="634EDBBD" w14:textId="77777777" w:rsidR="00223418" w:rsidRDefault="00223418">
      <w:pPr>
        <w:pStyle w:val="TOC2"/>
        <w:rPr>
          <w:rFonts w:asciiTheme="minorHAnsi" w:eastAsiaTheme="minorEastAsia" w:hAnsiTheme="minorHAnsi" w:cstheme="minorBidi"/>
          <w:noProof/>
          <w:sz w:val="22"/>
          <w:szCs w:val="22"/>
        </w:rPr>
      </w:pPr>
      <w:hyperlink w:anchor="_Toc336943545" w:history="1">
        <w:r w:rsidRPr="00933C61">
          <w:rPr>
            <w:rStyle w:val="Hyperlink"/>
            <w:noProof/>
          </w:rPr>
          <w:t>1.1</w:t>
        </w:r>
        <w:r>
          <w:rPr>
            <w:rFonts w:asciiTheme="minorHAnsi" w:eastAsiaTheme="minorEastAsia" w:hAnsiTheme="minorHAnsi" w:cstheme="minorBidi"/>
            <w:noProof/>
            <w:sz w:val="22"/>
            <w:szCs w:val="22"/>
          </w:rPr>
          <w:tab/>
        </w:r>
        <w:r w:rsidRPr="00933C61">
          <w:rPr>
            <w:rStyle w:val="Hyperlink"/>
            <w:noProof/>
          </w:rPr>
          <w:t>Database Server</w:t>
        </w:r>
        <w:r>
          <w:rPr>
            <w:noProof/>
            <w:webHidden/>
          </w:rPr>
          <w:tab/>
        </w:r>
        <w:r>
          <w:rPr>
            <w:noProof/>
            <w:webHidden/>
          </w:rPr>
          <w:fldChar w:fldCharType="begin"/>
        </w:r>
        <w:r>
          <w:rPr>
            <w:noProof/>
            <w:webHidden/>
          </w:rPr>
          <w:instrText xml:space="preserve"> PAGEREF _Toc336943545 \h </w:instrText>
        </w:r>
        <w:r>
          <w:rPr>
            <w:noProof/>
            <w:webHidden/>
          </w:rPr>
        </w:r>
        <w:r>
          <w:rPr>
            <w:noProof/>
            <w:webHidden/>
          </w:rPr>
          <w:fldChar w:fldCharType="separate"/>
        </w:r>
        <w:r>
          <w:rPr>
            <w:noProof/>
            <w:webHidden/>
          </w:rPr>
          <w:t>5</w:t>
        </w:r>
        <w:r>
          <w:rPr>
            <w:noProof/>
            <w:webHidden/>
          </w:rPr>
          <w:fldChar w:fldCharType="end"/>
        </w:r>
      </w:hyperlink>
    </w:p>
    <w:p w14:paraId="6350CF0E" w14:textId="77777777" w:rsidR="00223418" w:rsidRDefault="00223418">
      <w:pPr>
        <w:pStyle w:val="TOC2"/>
        <w:rPr>
          <w:rFonts w:asciiTheme="minorHAnsi" w:eastAsiaTheme="minorEastAsia" w:hAnsiTheme="minorHAnsi" w:cstheme="minorBidi"/>
          <w:noProof/>
          <w:sz w:val="22"/>
          <w:szCs w:val="22"/>
        </w:rPr>
      </w:pPr>
      <w:hyperlink w:anchor="_Toc336943546" w:history="1">
        <w:r w:rsidRPr="00933C61">
          <w:rPr>
            <w:rStyle w:val="Hyperlink"/>
            <w:noProof/>
          </w:rPr>
          <w:t>1.2</w:t>
        </w:r>
        <w:r>
          <w:rPr>
            <w:rFonts w:asciiTheme="minorHAnsi" w:eastAsiaTheme="minorEastAsia" w:hAnsiTheme="minorHAnsi" w:cstheme="minorBidi"/>
            <w:noProof/>
            <w:sz w:val="22"/>
            <w:szCs w:val="22"/>
          </w:rPr>
          <w:tab/>
        </w:r>
        <w:r w:rsidRPr="00933C61">
          <w:rPr>
            <w:rStyle w:val="Hyperlink"/>
            <w:noProof/>
          </w:rPr>
          <w:t>SCVMM Server</w:t>
        </w:r>
        <w:r>
          <w:rPr>
            <w:noProof/>
            <w:webHidden/>
          </w:rPr>
          <w:tab/>
        </w:r>
        <w:r>
          <w:rPr>
            <w:noProof/>
            <w:webHidden/>
          </w:rPr>
          <w:fldChar w:fldCharType="begin"/>
        </w:r>
        <w:r>
          <w:rPr>
            <w:noProof/>
            <w:webHidden/>
          </w:rPr>
          <w:instrText xml:space="preserve"> PAGEREF _Toc336943546 \h </w:instrText>
        </w:r>
        <w:r>
          <w:rPr>
            <w:noProof/>
            <w:webHidden/>
          </w:rPr>
        </w:r>
        <w:r>
          <w:rPr>
            <w:noProof/>
            <w:webHidden/>
          </w:rPr>
          <w:fldChar w:fldCharType="separate"/>
        </w:r>
        <w:r>
          <w:rPr>
            <w:noProof/>
            <w:webHidden/>
          </w:rPr>
          <w:t>5</w:t>
        </w:r>
        <w:r>
          <w:rPr>
            <w:noProof/>
            <w:webHidden/>
          </w:rPr>
          <w:fldChar w:fldCharType="end"/>
        </w:r>
      </w:hyperlink>
    </w:p>
    <w:p w14:paraId="2E242D6B" w14:textId="77777777" w:rsidR="00223418" w:rsidRDefault="00223418">
      <w:pPr>
        <w:pStyle w:val="TOC2"/>
        <w:rPr>
          <w:rFonts w:asciiTheme="minorHAnsi" w:eastAsiaTheme="minorEastAsia" w:hAnsiTheme="minorHAnsi" w:cstheme="minorBidi"/>
          <w:noProof/>
          <w:sz w:val="22"/>
          <w:szCs w:val="22"/>
        </w:rPr>
      </w:pPr>
      <w:hyperlink w:anchor="_Toc336943547" w:history="1">
        <w:r w:rsidRPr="00933C61">
          <w:rPr>
            <w:rStyle w:val="Hyperlink"/>
            <w:noProof/>
          </w:rPr>
          <w:t>1.3</w:t>
        </w:r>
        <w:r>
          <w:rPr>
            <w:rFonts w:asciiTheme="minorHAnsi" w:eastAsiaTheme="minorEastAsia" w:hAnsiTheme="minorHAnsi" w:cstheme="minorBidi"/>
            <w:noProof/>
            <w:sz w:val="22"/>
            <w:szCs w:val="22"/>
          </w:rPr>
          <w:tab/>
        </w:r>
        <w:r w:rsidRPr="00933C61">
          <w:rPr>
            <w:rStyle w:val="Hyperlink"/>
            <w:noProof/>
          </w:rPr>
          <w:t>Service Accounts</w:t>
        </w:r>
        <w:r>
          <w:rPr>
            <w:noProof/>
            <w:webHidden/>
          </w:rPr>
          <w:tab/>
        </w:r>
        <w:r>
          <w:rPr>
            <w:noProof/>
            <w:webHidden/>
          </w:rPr>
          <w:fldChar w:fldCharType="begin"/>
        </w:r>
        <w:r>
          <w:rPr>
            <w:noProof/>
            <w:webHidden/>
          </w:rPr>
          <w:instrText xml:space="preserve"> PAGEREF _Toc336943547 \h </w:instrText>
        </w:r>
        <w:r>
          <w:rPr>
            <w:noProof/>
            <w:webHidden/>
          </w:rPr>
        </w:r>
        <w:r>
          <w:rPr>
            <w:noProof/>
            <w:webHidden/>
          </w:rPr>
          <w:fldChar w:fldCharType="separate"/>
        </w:r>
        <w:r>
          <w:rPr>
            <w:noProof/>
            <w:webHidden/>
          </w:rPr>
          <w:t>6</w:t>
        </w:r>
        <w:r>
          <w:rPr>
            <w:noProof/>
            <w:webHidden/>
          </w:rPr>
          <w:fldChar w:fldCharType="end"/>
        </w:r>
      </w:hyperlink>
    </w:p>
    <w:p w14:paraId="3CEF39D6" w14:textId="77777777" w:rsidR="00223418" w:rsidRDefault="00223418">
      <w:pPr>
        <w:pStyle w:val="TOC1"/>
        <w:rPr>
          <w:rFonts w:asciiTheme="minorHAnsi" w:eastAsiaTheme="minorEastAsia" w:hAnsiTheme="minorHAnsi" w:cstheme="minorBidi"/>
          <w:sz w:val="22"/>
          <w:szCs w:val="22"/>
        </w:rPr>
      </w:pPr>
      <w:hyperlink w:anchor="_Toc336943548" w:history="1">
        <w:r w:rsidRPr="00933C61">
          <w:rPr>
            <w:rStyle w:val="Hyperlink"/>
          </w:rPr>
          <w:t>Hoofdstuk 2 SQL 2008 R2</w:t>
        </w:r>
        <w:r>
          <w:rPr>
            <w:webHidden/>
          </w:rPr>
          <w:tab/>
        </w:r>
        <w:r>
          <w:rPr>
            <w:webHidden/>
          </w:rPr>
          <w:fldChar w:fldCharType="begin"/>
        </w:r>
        <w:r>
          <w:rPr>
            <w:webHidden/>
          </w:rPr>
          <w:instrText xml:space="preserve"> PAGEREF _Toc336943548 \h </w:instrText>
        </w:r>
        <w:r>
          <w:rPr>
            <w:webHidden/>
          </w:rPr>
        </w:r>
        <w:r>
          <w:rPr>
            <w:webHidden/>
          </w:rPr>
          <w:fldChar w:fldCharType="separate"/>
        </w:r>
        <w:r>
          <w:rPr>
            <w:webHidden/>
          </w:rPr>
          <w:t>7</w:t>
        </w:r>
        <w:r>
          <w:rPr>
            <w:webHidden/>
          </w:rPr>
          <w:fldChar w:fldCharType="end"/>
        </w:r>
      </w:hyperlink>
    </w:p>
    <w:p w14:paraId="408AAA06" w14:textId="77777777" w:rsidR="00223418" w:rsidRDefault="00223418">
      <w:pPr>
        <w:pStyle w:val="TOC2"/>
        <w:rPr>
          <w:rFonts w:asciiTheme="minorHAnsi" w:eastAsiaTheme="minorEastAsia" w:hAnsiTheme="minorHAnsi" w:cstheme="minorBidi"/>
          <w:noProof/>
          <w:sz w:val="22"/>
          <w:szCs w:val="22"/>
        </w:rPr>
      </w:pPr>
      <w:hyperlink w:anchor="_Toc336943549" w:history="1">
        <w:r w:rsidRPr="00933C61">
          <w:rPr>
            <w:rStyle w:val="Hyperlink"/>
            <w:noProof/>
          </w:rPr>
          <w:t>2.1</w:t>
        </w:r>
        <w:r>
          <w:rPr>
            <w:rFonts w:asciiTheme="minorHAnsi" w:eastAsiaTheme="minorEastAsia" w:hAnsiTheme="minorHAnsi" w:cstheme="minorBidi"/>
            <w:noProof/>
            <w:sz w:val="22"/>
            <w:szCs w:val="22"/>
          </w:rPr>
          <w:tab/>
        </w:r>
        <w:r w:rsidRPr="00933C61">
          <w:rPr>
            <w:rStyle w:val="Hyperlink"/>
            <w:noProof/>
          </w:rPr>
          <w:t>Firewall rules</w:t>
        </w:r>
        <w:r>
          <w:rPr>
            <w:noProof/>
            <w:webHidden/>
          </w:rPr>
          <w:tab/>
        </w:r>
        <w:r>
          <w:rPr>
            <w:noProof/>
            <w:webHidden/>
          </w:rPr>
          <w:fldChar w:fldCharType="begin"/>
        </w:r>
        <w:r>
          <w:rPr>
            <w:noProof/>
            <w:webHidden/>
          </w:rPr>
          <w:instrText xml:space="preserve"> PAGEREF _Toc336943549 \h </w:instrText>
        </w:r>
        <w:r>
          <w:rPr>
            <w:noProof/>
            <w:webHidden/>
          </w:rPr>
        </w:r>
        <w:r>
          <w:rPr>
            <w:noProof/>
            <w:webHidden/>
          </w:rPr>
          <w:fldChar w:fldCharType="separate"/>
        </w:r>
        <w:r>
          <w:rPr>
            <w:noProof/>
            <w:webHidden/>
          </w:rPr>
          <w:t>7</w:t>
        </w:r>
        <w:r>
          <w:rPr>
            <w:noProof/>
            <w:webHidden/>
          </w:rPr>
          <w:fldChar w:fldCharType="end"/>
        </w:r>
      </w:hyperlink>
    </w:p>
    <w:p w14:paraId="22A97582" w14:textId="77777777" w:rsidR="00223418" w:rsidRDefault="00223418">
      <w:pPr>
        <w:pStyle w:val="TOC2"/>
        <w:rPr>
          <w:rFonts w:asciiTheme="minorHAnsi" w:eastAsiaTheme="minorEastAsia" w:hAnsiTheme="minorHAnsi" w:cstheme="minorBidi"/>
          <w:noProof/>
          <w:sz w:val="22"/>
          <w:szCs w:val="22"/>
        </w:rPr>
      </w:pPr>
      <w:hyperlink w:anchor="_Toc336943550" w:history="1">
        <w:r w:rsidRPr="00933C61">
          <w:rPr>
            <w:rStyle w:val="Hyperlink"/>
            <w:noProof/>
          </w:rPr>
          <w:t>2.2</w:t>
        </w:r>
        <w:r>
          <w:rPr>
            <w:rFonts w:asciiTheme="minorHAnsi" w:eastAsiaTheme="minorEastAsia" w:hAnsiTheme="minorHAnsi" w:cstheme="minorBidi"/>
            <w:noProof/>
            <w:sz w:val="22"/>
            <w:szCs w:val="22"/>
          </w:rPr>
          <w:tab/>
        </w:r>
        <w:r w:rsidRPr="00933C61">
          <w:rPr>
            <w:rStyle w:val="Hyperlink"/>
            <w:noProof/>
          </w:rPr>
          <w:t>Installatie</w:t>
        </w:r>
        <w:r>
          <w:rPr>
            <w:noProof/>
            <w:webHidden/>
          </w:rPr>
          <w:tab/>
        </w:r>
        <w:r>
          <w:rPr>
            <w:noProof/>
            <w:webHidden/>
          </w:rPr>
          <w:fldChar w:fldCharType="begin"/>
        </w:r>
        <w:r>
          <w:rPr>
            <w:noProof/>
            <w:webHidden/>
          </w:rPr>
          <w:instrText xml:space="preserve"> PAGEREF _Toc336943550 \h </w:instrText>
        </w:r>
        <w:r>
          <w:rPr>
            <w:noProof/>
            <w:webHidden/>
          </w:rPr>
        </w:r>
        <w:r>
          <w:rPr>
            <w:noProof/>
            <w:webHidden/>
          </w:rPr>
          <w:fldChar w:fldCharType="separate"/>
        </w:r>
        <w:r>
          <w:rPr>
            <w:noProof/>
            <w:webHidden/>
          </w:rPr>
          <w:t>7</w:t>
        </w:r>
        <w:r>
          <w:rPr>
            <w:noProof/>
            <w:webHidden/>
          </w:rPr>
          <w:fldChar w:fldCharType="end"/>
        </w:r>
      </w:hyperlink>
    </w:p>
    <w:p w14:paraId="5A0DC116" w14:textId="77777777" w:rsidR="00223418" w:rsidRDefault="00223418">
      <w:pPr>
        <w:pStyle w:val="TOC1"/>
        <w:rPr>
          <w:rFonts w:asciiTheme="minorHAnsi" w:eastAsiaTheme="minorEastAsia" w:hAnsiTheme="minorHAnsi" w:cstheme="minorBidi"/>
          <w:sz w:val="22"/>
          <w:szCs w:val="22"/>
        </w:rPr>
      </w:pPr>
      <w:hyperlink w:anchor="_Toc336943551" w:history="1">
        <w:r w:rsidRPr="00933C61">
          <w:rPr>
            <w:rStyle w:val="Hyperlink"/>
          </w:rPr>
          <w:t>Hoofdstuk 3 SCVMM 2012</w:t>
        </w:r>
        <w:r>
          <w:rPr>
            <w:webHidden/>
          </w:rPr>
          <w:tab/>
        </w:r>
        <w:r>
          <w:rPr>
            <w:webHidden/>
          </w:rPr>
          <w:fldChar w:fldCharType="begin"/>
        </w:r>
        <w:r>
          <w:rPr>
            <w:webHidden/>
          </w:rPr>
          <w:instrText xml:space="preserve"> PAGEREF _Toc336943551 \h </w:instrText>
        </w:r>
        <w:r>
          <w:rPr>
            <w:webHidden/>
          </w:rPr>
        </w:r>
        <w:r>
          <w:rPr>
            <w:webHidden/>
          </w:rPr>
          <w:fldChar w:fldCharType="separate"/>
        </w:r>
        <w:r>
          <w:rPr>
            <w:webHidden/>
          </w:rPr>
          <w:t>11</w:t>
        </w:r>
        <w:r>
          <w:rPr>
            <w:webHidden/>
          </w:rPr>
          <w:fldChar w:fldCharType="end"/>
        </w:r>
      </w:hyperlink>
    </w:p>
    <w:p w14:paraId="5CB5400F" w14:textId="77777777" w:rsidR="00223418" w:rsidRDefault="00223418">
      <w:pPr>
        <w:pStyle w:val="TOC2"/>
        <w:rPr>
          <w:rFonts w:asciiTheme="minorHAnsi" w:eastAsiaTheme="minorEastAsia" w:hAnsiTheme="minorHAnsi" w:cstheme="minorBidi"/>
          <w:noProof/>
          <w:sz w:val="22"/>
          <w:szCs w:val="22"/>
        </w:rPr>
      </w:pPr>
      <w:hyperlink w:anchor="_Toc336943552" w:history="1">
        <w:r w:rsidRPr="00933C61">
          <w:rPr>
            <w:rStyle w:val="Hyperlink"/>
            <w:noProof/>
          </w:rPr>
          <w:t>3.1</w:t>
        </w:r>
        <w:r>
          <w:rPr>
            <w:rFonts w:asciiTheme="minorHAnsi" w:eastAsiaTheme="minorEastAsia" w:hAnsiTheme="minorHAnsi" w:cstheme="minorBidi"/>
            <w:noProof/>
            <w:sz w:val="22"/>
            <w:szCs w:val="22"/>
          </w:rPr>
          <w:tab/>
        </w:r>
        <w:r w:rsidRPr="00933C61">
          <w:rPr>
            <w:rStyle w:val="Hyperlink"/>
            <w:noProof/>
          </w:rPr>
          <w:t>Voorbereiding</w:t>
        </w:r>
        <w:r>
          <w:rPr>
            <w:noProof/>
            <w:webHidden/>
          </w:rPr>
          <w:tab/>
        </w:r>
        <w:r>
          <w:rPr>
            <w:noProof/>
            <w:webHidden/>
          </w:rPr>
          <w:fldChar w:fldCharType="begin"/>
        </w:r>
        <w:r>
          <w:rPr>
            <w:noProof/>
            <w:webHidden/>
          </w:rPr>
          <w:instrText xml:space="preserve"> PAGEREF _Toc336943552 \h </w:instrText>
        </w:r>
        <w:r>
          <w:rPr>
            <w:noProof/>
            <w:webHidden/>
          </w:rPr>
        </w:r>
        <w:r>
          <w:rPr>
            <w:noProof/>
            <w:webHidden/>
          </w:rPr>
          <w:fldChar w:fldCharType="separate"/>
        </w:r>
        <w:r>
          <w:rPr>
            <w:noProof/>
            <w:webHidden/>
          </w:rPr>
          <w:t>11</w:t>
        </w:r>
        <w:r>
          <w:rPr>
            <w:noProof/>
            <w:webHidden/>
          </w:rPr>
          <w:fldChar w:fldCharType="end"/>
        </w:r>
      </w:hyperlink>
    </w:p>
    <w:p w14:paraId="30675BD6" w14:textId="77777777" w:rsidR="00223418" w:rsidRDefault="00223418">
      <w:pPr>
        <w:pStyle w:val="TOC2"/>
        <w:rPr>
          <w:rFonts w:asciiTheme="minorHAnsi" w:eastAsiaTheme="minorEastAsia" w:hAnsiTheme="minorHAnsi" w:cstheme="minorBidi"/>
          <w:noProof/>
          <w:sz w:val="22"/>
          <w:szCs w:val="22"/>
        </w:rPr>
      </w:pPr>
      <w:hyperlink w:anchor="_Toc336943553" w:history="1">
        <w:r w:rsidRPr="00933C61">
          <w:rPr>
            <w:rStyle w:val="Hyperlink"/>
            <w:noProof/>
          </w:rPr>
          <w:t>3.2</w:t>
        </w:r>
        <w:r>
          <w:rPr>
            <w:rFonts w:asciiTheme="minorHAnsi" w:eastAsiaTheme="minorEastAsia" w:hAnsiTheme="minorHAnsi" w:cstheme="minorBidi"/>
            <w:noProof/>
            <w:sz w:val="22"/>
            <w:szCs w:val="22"/>
          </w:rPr>
          <w:tab/>
        </w:r>
        <w:r w:rsidRPr="00933C61">
          <w:rPr>
            <w:rStyle w:val="Hyperlink"/>
            <w:noProof/>
          </w:rPr>
          <w:t>Installatie</w:t>
        </w:r>
        <w:r>
          <w:rPr>
            <w:noProof/>
            <w:webHidden/>
          </w:rPr>
          <w:tab/>
        </w:r>
        <w:r>
          <w:rPr>
            <w:noProof/>
            <w:webHidden/>
          </w:rPr>
          <w:fldChar w:fldCharType="begin"/>
        </w:r>
        <w:r>
          <w:rPr>
            <w:noProof/>
            <w:webHidden/>
          </w:rPr>
          <w:instrText xml:space="preserve"> PAGEREF _Toc336943553 \h </w:instrText>
        </w:r>
        <w:r>
          <w:rPr>
            <w:noProof/>
            <w:webHidden/>
          </w:rPr>
        </w:r>
        <w:r>
          <w:rPr>
            <w:noProof/>
            <w:webHidden/>
          </w:rPr>
          <w:fldChar w:fldCharType="separate"/>
        </w:r>
        <w:r>
          <w:rPr>
            <w:noProof/>
            <w:webHidden/>
          </w:rPr>
          <w:t>11</w:t>
        </w:r>
        <w:r>
          <w:rPr>
            <w:noProof/>
            <w:webHidden/>
          </w:rPr>
          <w:fldChar w:fldCharType="end"/>
        </w:r>
      </w:hyperlink>
    </w:p>
    <w:p w14:paraId="083AF929" w14:textId="77777777" w:rsidR="00223418" w:rsidRDefault="00223418">
      <w:pPr>
        <w:pStyle w:val="TOC2"/>
        <w:rPr>
          <w:rFonts w:asciiTheme="minorHAnsi" w:eastAsiaTheme="minorEastAsia" w:hAnsiTheme="minorHAnsi" w:cstheme="minorBidi"/>
          <w:noProof/>
          <w:sz w:val="22"/>
          <w:szCs w:val="22"/>
        </w:rPr>
      </w:pPr>
      <w:hyperlink w:anchor="_Toc336943554" w:history="1">
        <w:r w:rsidRPr="00933C61">
          <w:rPr>
            <w:rStyle w:val="Hyperlink"/>
            <w:noProof/>
          </w:rPr>
          <w:t>3.3</w:t>
        </w:r>
        <w:r>
          <w:rPr>
            <w:rFonts w:asciiTheme="minorHAnsi" w:eastAsiaTheme="minorEastAsia" w:hAnsiTheme="minorHAnsi" w:cstheme="minorBidi"/>
            <w:noProof/>
            <w:sz w:val="22"/>
            <w:szCs w:val="22"/>
          </w:rPr>
          <w:tab/>
        </w:r>
        <w:r w:rsidRPr="00933C61">
          <w:rPr>
            <w:rStyle w:val="Hyperlink"/>
            <w:noProof/>
          </w:rPr>
          <w:t>Configuratie</w:t>
        </w:r>
        <w:r>
          <w:rPr>
            <w:noProof/>
            <w:webHidden/>
          </w:rPr>
          <w:tab/>
        </w:r>
        <w:r>
          <w:rPr>
            <w:noProof/>
            <w:webHidden/>
          </w:rPr>
          <w:fldChar w:fldCharType="begin"/>
        </w:r>
        <w:r>
          <w:rPr>
            <w:noProof/>
            <w:webHidden/>
          </w:rPr>
          <w:instrText xml:space="preserve"> PAGEREF _Toc336943554 \h </w:instrText>
        </w:r>
        <w:r>
          <w:rPr>
            <w:noProof/>
            <w:webHidden/>
          </w:rPr>
        </w:r>
        <w:r>
          <w:rPr>
            <w:noProof/>
            <w:webHidden/>
          </w:rPr>
          <w:fldChar w:fldCharType="separate"/>
        </w:r>
        <w:r>
          <w:rPr>
            <w:noProof/>
            <w:webHidden/>
          </w:rPr>
          <w:t>14</w:t>
        </w:r>
        <w:r>
          <w:rPr>
            <w:noProof/>
            <w:webHidden/>
          </w:rPr>
          <w:fldChar w:fldCharType="end"/>
        </w:r>
      </w:hyperlink>
    </w:p>
    <w:p w14:paraId="1AB4E038" w14:textId="77777777" w:rsidR="002F51BE" w:rsidRPr="00D82AA7" w:rsidRDefault="00327F48" w:rsidP="002F51BE">
      <w:pPr>
        <w:rPr>
          <w:b/>
          <w:bCs/>
          <w:color w:val="000033"/>
          <w:sz w:val="24"/>
          <w:szCs w:val="15"/>
        </w:rPr>
      </w:pPr>
      <w:r w:rsidRPr="00D82AA7">
        <w:fldChar w:fldCharType="end"/>
      </w:r>
      <w:r w:rsidR="002F51BE" w:rsidRPr="00D82AA7">
        <w:br w:type="page"/>
      </w:r>
    </w:p>
    <w:p w14:paraId="1AB4E042" w14:textId="4F3DC961" w:rsidR="002F51BE" w:rsidRPr="00D82AA7" w:rsidRDefault="007B675F" w:rsidP="007B675F">
      <w:pPr>
        <w:pStyle w:val="HSHoofdstuk"/>
      </w:pPr>
      <w:bookmarkStart w:id="10" w:name="_Toc192319128"/>
      <w:bookmarkStart w:id="11" w:name="_Toc192306227"/>
      <w:bookmarkStart w:id="12" w:name="_Toc192306184"/>
      <w:bookmarkStart w:id="13" w:name="_Toc192305855"/>
      <w:bookmarkStart w:id="14" w:name="_Toc192304137"/>
      <w:bookmarkStart w:id="15" w:name="_Toc336943544"/>
      <w:bookmarkEnd w:id="3"/>
      <w:bookmarkEnd w:id="4"/>
      <w:bookmarkEnd w:id="5"/>
      <w:bookmarkEnd w:id="6"/>
      <w:bookmarkEnd w:id="7"/>
      <w:bookmarkEnd w:id="8"/>
      <w:bookmarkEnd w:id="9"/>
      <w:r>
        <w:lastRenderedPageBreak/>
        <w:t>Parameters</w:t>
      </w:r>
      <w:bookmarkEnd w:id="15"/>
    </w:p>
    <w:bookmarkEnd w:id="10"/>
    <w:bookmarkEnd w:id="11"/>
    <w:bookmarkEnd w:id="12"/>
    <w:bookmarkEnd w:id="13"/>
    <w:bookmarkEnd w:id="14"/>
    <w:p w14:paraId="1AB4E043" w14:textId="77777777" w:rsidR="002F51BE" w:rsidRPr="00D82AA7" w:rsidRDefault="002F51BE" w:rsidP="00AD2E0F">
      <w:pPr>
        <w:pStyle w:val="HSStandaard"/>
      </w:pPr>
    </w:p>
    <w:p w14:paraId="1AB4E044" w14:textId="6C584AC4" w:rsidR="002F51BE" w:rsidRDefault="00F665C3" w:rsidP="002F51BE">
      <w:r>
        <w:t>Zie Implementatie Specificaties.</w:t>
      </w:r>
    </w:p>
    <w:p w14:paraId="685913F3" w14:textId="77777777" w:rsidR="004E793A" w:rsidRDefault="004E793A" w:rsidP="002F51BE"/>
    <w:p w14:paraId="2FB8BE79" w14:textId="29642A6D" w:rsidR="00166382" w:rsidRDefault="00166382" w:rsidP="00166382">
      <w:pPr>
        <w:pStyle w:val="HSParagraaf"/>
      </w:pPr>
      <w:bookmarkStart w:id="16" w:name="_Toc336943545"/>
      <w:r>
        <w:t>Database Server</w:t>
      </w:r>
      <w:bookmarkEnd w:id="16"/>
    </w:p>
    <w:p w14:paraId="5D6FE9AB" w14:textId="77777777" w:rsidR="00166382" w:rsidRDefault="00166382" w:rsidP="00166382">
      <w:pPr>
        <w:pStyle w:val="HSStandaard"/>
      </w:pPr>
    </w:p>
    <w:tbl>
      <w:tblPr>
        <w:tblStyle w:val="MediumShading1-Accent1"/>
        <w:tblW w:w="0" w:type="auto"/>
        <w:tblLook w:val="04A0" w:firstRow="1" w:lastRow="0" w:firstColumn="1" w:lastColumn="0" w:noHBand="0" w:noVBand="1"/>
      </w:tblPr>
      <w:tblGrid>
        <w:gridCol w:w="3227"/>
        <w:gridCol w:w="5953"/>
      </w:tblGrid>
      <w:tr w:rsidR="00166382" w14:paraId="7CD81939" w14:textId="77777777" w:rsidTr="00400C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0617AC1A" w14:textId="77777777" w:rsidR="00166382" w:rsidRDefault="00166382" w:rsidP="00400C50">
            <w:pPr>
              <w:pStyle w:val="HSStandaard"/>
            </w:pPr>
            <w:r>
              <w:t>Functie</w:t>
            </w:r>
          </w:p>
        </w:tc>
        <w:tc>
          <w:tcPr>
            <w:tcW w:w="5953" w:type="dxa"/>
          </w:tcPr>
          <w:p w14:paraId="5532118C" w14:textId="77777777" w:rsidR="00166382" w:rsidRDefault="00166382" w:rsidP="00400C50">
            <w:pPr>
              <w:pStyle w:val="HSStandaard"/>
              <w:cnfStyle w:val="100000000000" w:firstRow="1" w:lastRow="0" w:firstColumn="0" w:lastColumn="0" w:oddVBand="0" w:evenVBand="0" w:oddHBand="0" w:evenHBand="0" w:firstRowFirstColumn="0" w:firstRowLastColumn="0" w:lastRowFirstColumn="0" w:lastRowLastColumn="0"/>
            </w:pPr>
            <w:r>
              <w:t>Database Server</w:t>
            </w:r>
          </w:p>
        </w:tc>
      </w:tr>
      <w:tr w:rsidR="00166382" w14:paraId="5DDC7BC3"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094C9918" w14:textId="77777777" w:rsidR="00166382" w:rsidRPr="00687A0A" w:rsidRDefault="00166382" w:rsidP="00400C50">
            <w:pPr>
              <w:pStyle w:val="HSStandaard"/>
              <w:rPr>
                <w:bCs w:val="0"/>
              </w:rPr>
            </w:pPr>
            <w:r>
              <w:t>Naam</w:t>
            </w:r>
          </w:p>
        </w:tc>
        <w:tc>
          <w:tcPr>
            <w:tcW w:w="5953" w:type="dxa"/>
          </w:tcPr>
          <w:p w14:paraId="5A99EB15" w14:textId="77777777" w:rsidR="00166382" w:rsidRPr="00687A0A" w:rsidRDefault="00166382" w:rsidP="00400C50">
            <w:pPr>
              <w:pStyle w:val="HSStandaard"/>
              <w:cnfStyle w:val="000000100000" w:firstRow="0" w:lastRow="0" w:firstColumn="0" w:lastColumn="0" w:oddVBand="0" w:evenVBand="0" w:oddHBand="1" w:evenHBand="0" w:firstRowFirstColumn="0" w:firstRowLastColumn="0" w:lastRowFirstColumn="0" w:lastRowLastColumn="0"/>
              <w:rPr>
                <w:bCs/>
              </w:rPr>
            </w:pPr>
            <w:r>
              <w:t>VDB05.vnog.intra</w:t>
            </w:r>
          </w:p>
        </w:tc>
      </w:tr>
      <w:tr w:rsidR="00166382" w14:paraId="5BBF5339"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6E84E0B2" w14:textId="77777777" w:rsidR="00166382" w:rsidRPr="00687A0A" w:rsidRDefault="00166382" w:rsidP="00400C50">
            <w:pPr>
              <w:pStyle w:val="HSStandaard"/>
            </w:pPr>
            <w:r w:rsidRPr="00687A0A">
              <w:t>Type</w:t>
            </w:r>
          </w:p>
        </w:tc>
        <w:tc>
          <w:tcPr>
            <w:tcW w:w="5953" w:type="dxa"/>
          </w:tcPr>
          <w:p w14:paraId="7AAD0C57" w14:textId="77777777" w:rsidR="00166382" w:rsidRPr="00687A0A"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rsidRPr="00687A0A">
              <w:t>Virtueel</w:t>
            </w:r>
          </w:p>
        </w:tc>
      </w:tr>
      <w:tr w:rsidR="00166382" w14:paraId="0269A840"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55E8A805" w14:textId="77777777" w:rsidR="00166382" w:rsidRPr="00687A0A" w:rsidRDefault="00166382" w:rsidP="00400C50">
            <w:pPr>
              <w:pStyle w:val="HSStandaard"/>
            </w:pPr>
            <w:r w:rsidRPr="00687A0A">
              <w:t>CPU</w:t>
            </w:r>
          </w:p>
        </w:tc>
        <w:tc>
          <w:tcPr>
            <w:tcW w:w="5953" w:type="dxa"/>
          </w:tcPr>
          <w:p w14:paraId="59829A63" w14:textId="77777777" w:rsidR="00166382" w:rsidRPr="00687A0A"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t>4</w:t>
            </w:r>
            <w:r w:rsidRPr="00687A0A">
              <w:t xml:space="preserve"> </w:t>
            </w:r>
            <w:proofErr w:type="spellStart"/>
            <w:r w:rsidRPr="00687A0A">
              <w:t>vCPU</w:t>
            </w:r>
            <w:proofErr w:type="spellEnd"/>
          </w:p>
        </w:tc>
      </w:tr>
      <w:tr w:rsidR="00166382" w14:paraId="09135D11"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A686263" w14:textId="77777777" w:rsidR="00166382" w:rsidRPr="00687A0A" w:rsidRDefault="00166382" w:rsidP="00400C50">
            <w:pPr>
              <w:pStyle w:val="HSStandaard"/>
            </w:pPr>
            <w:r w:rsidRPr="00687A0A">
              <w:t>Memory</w:t>
            </w:r>
          </w:p>
        </w:tc>
        <w:tc>
          <w:tcPr>
            <w:tcW w:w="5953" w:type="dxa"/>
          </w:tcPr>
          <w:p w14:paraId="01934038" w14:textId="77777777" w:rsidR="00166382" w:rsidRPr="00687A0A"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16</w:t>
            </w:r>
            <w:r w:rsidRPr="00687A0A">
              <w:t xml:space="preserve"> GB</w:t>
            </w:r>
            <w:r>
              <w:t xml:space="preserve"> (Geen </w:t>
            </w:r>
            <w:proofErr w:type="spellStart"/>
            <w:r>
              <w:t>Dynamic</w:t>
            </w:r>
            <w:proofErr w:type="spellEnd"/>
            <w:r>
              <w:t xml:space="preserve"> Memory)</w:t>
            </w:r>
          </w:p>
        </w:tc>
      </w:tr>
      <w:tr w:rsidR="00166382" w:rsidRPr="00166382" w14:paraId="53E95120"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46E61BE9" w14:textId="77777777" w:rsidR="00166382" w:rsidRPr="00687A0A" w:rsidRDefault="00166382" w:rsidP="00400C50">
            <w:pPr>
              <w:pStyle w:val="HSStandaard"/>
            </w:pPr>
            <w:r w:rsidRPr="00687A0A">
              <w:t>Rollen</w:t>
            </w:r>
          </w:p>
        </w:tc>
        <w:tc>
          <w:tcPr>
            <w:tcW w:w="5953" w:type="dxa"/>
          </w:tcPr>
          <w:p w14:paraId="04C98A9C" w14:textId="77777777" w:rsidR="00166382" w:rsidRDefault="00166382"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SQL Server 2008 R2 SP1 Standard</w:t>
            </w:r>
          </w:p>
          <w:p w14:paraId="42D72D15" w14:textId="77777777" w:rsidR="00166382" w:rsidRPr="00421855" w:rsidRDefault="00166382"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SQL Reporting Services</w:t>
            </w:r>
          </w:p>
        </w:tc>
      </w:tr>
      <w:tr w:rsidR="00166382" w14:paraId="089986FE"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38DA11F1" w14:textId="77777777" w:rsidR="00166382" w:rsidRPr="00687A0A" w:rsidRDefault="00166382" w:rsidP="00400C50">
            <w:pPr>
              <w:pStyle w:val="HSStandaard"/>
            </w:pPr>
            <w:r w:rsidRPr="00687A0A">
              <w:t>Disk</w:t>
            </w:r>
            <w:r>
              <w:t>indeling</w:t>
            </w:r>
          </w:p>
        </w:tc>
        <w:tc>
          <w:tcPr>
            <w:tcW w:w="5953" w:type="dxa"/>
          </w:tcPr>
          <w:p w14:paraId="20EF11CF" w14:textId="77777777"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rsidRPr="00687A0A">
              <w:t>C: - 40GB voor OS</w:t>
            </w:r>
          </w:p>
          <w:p w14:paraId="0E8B0213" w14:textId="77777777"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rsidRPr="00687A0A">
              <w:t xml:space="preserve">D: - 10GB voor </w:t>
            </w:r>
            <w:r>
              <w:t>SQL</w:t>
            </w:r>
          </w:p>
          <w:p w14:paraId="05DB5E82" w14:textId="77777777" w:rsidR="00166382" w:rsidRPr="000916F5" w:rsidRDefault="00166382" w:rsidP="00400C50">
            <w:pPr>
              <w:pStyle w:val="HSStandaard"/>
              <w:cnfStyle w:val="000000010000" w:firstRow="0" w:lastRow="0" w:firstColumn="0" w:lastColumn="0" w:oddVBand="0" w:evenVBand="0" w:oddHBand="0" w:evenHBand="1" w:firstRowFirstColumn="0" w:firstRowLastColumn="0" w:lastRowFirstColumn="0" w:lastRowLastColumn="0"/>
              <w:rPr>
                <w:lang w:val="en-US"/>
              </w:rPr>
            </w:pPr>
            <w:r w:rsidRPr="000916F5">
              <w:rPr>
                <w:lang w:val="en-US"/>
              </w:rPr>
              <w:t xml:space="preserve">E: - 1 GB </w:t>
            </w:r>
            <w:proofErr w:type="spellStart"/>
            <w:r w:rsidRPr="000916F5">
              <w:rPr>
                <w:lang w:val="en-US"/>
              </w:rPr>
              <w:t>voor</w:t>
            </w:r>
            <w:proofErr w:type="spellEnd"/>
            <w:r w:rsidRPr="000916F5">
              <w:rPr>
                <w:lang w:val="en-US"/>
              </w:rPr>
              <w:t xml:space="preserve"> Empty Root Volume Mount Point</w:t>
            </w:r>
          </w:p>
          <w:p w14:paraId="4BC55F44" w14:textId="77777777"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 xml:space="preserve">E:\TEMPDB - 10 GB voor </w:t>
            </w:r>
            <w:proofErr w:type="spellStart"/>
            <w:r>
              <w:t>TempDB</w:t>
            </w:r>
            <w:proofErr w:type="spellEnd"/>
          </w:p>
          <w:p w14:paraId="6DE49CD3" w14:textId="77777777"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 xml:space="preserve">E:\SCOMDB - 10 GB voor </w:t>
            </w:r>
            <w:proofErr w:type="spellStart"/>
            <w:r>
              <w:t>OpsMgrDB</w:t>
            </w:r>
            <w:proofErr w:type="spellEnd"/>
          </w:p>
          <w:p w14:paraId="766144C8" w14:textId="77777777"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 xml:space="preserve">E:\SCOMDWDB - 250 GB voor </w:t>
            </w:r>
            <w:proofErr w:type="spellStart"/>
            <w:r>
              <w:t>OpsMgrDWData</w:t>
            </w:r>
            <w:proofErr w:type="spellEnd"/>
          </w:p>
          <w:p w14:paraId="0C98AFDC" w14:textId="77777777"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E:\SCCMDB – 20 GB voor SCCM DB</w:t>
            </w:r>
          </w:p>
          <w:p w14:paraId="589F407F" w14:textId="77777777"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E:\SCVMMDB – 80 GB voor SCVMM DB</w:t>
            </w:r>
          </w:p>
          <w:p w14:paraId="707A1D1A" w14:textId="77777777" w:rsidR="00166382" w:rsidRPr="00646A4F" w:rsidRDefault="00166382" w:rsidP="00400C50">
            <w:pPr>
              <w:pStyle w:val="HSStandaard"/>
              <w:cnfStyle w:val="000000010000" w:firstRow="0" w:lastRow="0" w:firstColumn="0" w:lastColumn="0" w:oddVBand="0" w:evenVBand="0" w:oddHBand="0" w:evenHBand="1" w:firstRowFirstColumn="0" w:firstRowLastColumn="0" w:lastRowFirstColumn="0" w:lastRowLastColumn="0"/>
              <w:rPr>
                <w:lang w:val="en-US"/>
              </w:rPr>
            </w:pPr>
            <w:r w:rsidRPr="00646A4F">
              <w:rPr>
                <w:lang w:val="en-US"/>
              </w:rPr>
              <w:t xml:space="preserve">F: - 1 GB </w:t>
            </w:r>
            <w:proofErr w:type="spellStart"/>
            <w:r w:rsidRPr="00646A4F">
              <w:rPr>
                <w:lang w:val="en-US"/>
              </w:rPr>
              <w:t>voor</w:t>
            </w:r>
            <w:proofErr w:type="spellEnd"/>
            <w:r w:rsidRPr="00646A4F">
              <w:rPr>
                <w:lang w:val="en-US"/>
              </w:rPr>
              <w:t xml:space="preserve"> Empty Root Volume Mount Point </w:t>
            </w:r>
          </w:p>
          <w:p w14:paraId="17BB6DE7" w14:textId="77777777"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 xml:space="preserve">F:\TEMPLOG - 10 GB voor </w:t>
            </w:r>
            <w:proofErr w:type="spellStart"/>
            <w:r>
              <w:t>TempLog</w:t>
            </w:r>
            <w:proofErr w:type="spellEnd"/>
          </w:p>
          <w:p w14:paraId="0C73E959" w14:textId="77777777"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 xml:space="preserve">F:\SCOMLOG - 2 GB voor </w:t>
            </w:r>
            <w:proofErr w:type="spellStart"/>
            <w:r>
              <w:t>OpMgrLog</w:t>
            </w:r>
            <w:proofErr w:type="spellEnd"/>
          </w:p>
          <w:p w14:paraId="55CBB82C" w14:textId="77777777"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 xml:space="preserve">F:\SCOMDWLOG - 25 GB voor </w:t>
            </w:r>
            <w:proofErr w:type="spellStart"/>
            <w:r>
              <w:t>OpsMgrDWLog</w:t>
            </w:r>
            <w:proofErr w:type="spellEnd"/>
          </w:p>
          <w:p w14:paraId="03655CB6" w14:textId="77777777"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F:\SCCMDLOG – 5 GB voor SCCM Log</w:t>
            </w:r>
          </w:p>
          <w:p w14:paraId="62A254BB" w14:textId="77777777" w:rsidR="00166382" w:rsidRPr="00687A0A"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F:\SCVMMDLOG – 10 GB voor SCVMM Log</w:t>
            </w:r>
          </w:p>
        </w:tc>
      </w:tr>
      <w:tr w:rsidR="00166382" w14:paraId="696C1DC4"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04DC77D3" w14:textId="77777777" w:rsidR="00166382" w:rsidRPr="00687A0A" w:rsidRDefault="00166382" w:rsidP="00400C50">
            <w:pPr>
              <w:pStyle w:val="HSStandaard"/>
            </w:pPr>
            <w:r w:rsidRPr="00687A0A">
              <w:t>Network</w:t>
            </w:r>
          </w:p>
        </w:tc>
        <w:tc>
          <w:tcPr>
            <w:tcW w:w="5953" w:type="dxa"/>
          </w:tcPr>
          <w:p w14:paraId="18ED79F3" w14:textId="77777777" w:rsidR="00166382" w:rsidRPr="00687A0A"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rsidRPr="00687A0A">
              <w:t xml:space="preserve">1 </w:t>
            </w:r>
            <w:proofErr w:type="spellStart"/>
            <w:r w:rsidRPr="00687A0A">
              <w:t>Gbps</w:t>
            </w:r>
            <w:proofErr w:type="spellEnd"/>
          </w:p>
        </w:tc>
      </w:tr>
      <w:tr w:rsidR="00166382" w14:paraId="39D56F2D"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73BED4C5" w14:textId="77777777" w:rsidR="00166382" w:rsidRPr="00687A0A" w:rsidRDefault="00166382" w:rsidP="00400C50">
            <w:pPr>
              <w:pStyle w:val="HSStandaard"/>
            </w:pPr>
            <w:r w:rsidRPr="00687A0A">
              <w:t>IP</w:t>
            </w:r>
          </w:p>
        </w:tc>
        <w:tc>
          <w:tcPr>
            <w:tcW w:w="5953" w:type="dxa"/>
          </w:tcPr>
          <w:p w14:paraId="7AF59155" w14:textId="3B2F492B" w:rsidR="00166382" w:rsidRPr="00687A0A"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172.17.10.50</w:t>
            </w:r>
          </w:p>
        </w:tc>
      </w:tr>
      <w:tr w:rsidR="00166382" w14:paraId="6C136DB0"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4C16F095" w14:textId="77777777" w:rsidR="00166382" w:rsidRPr="00687A0A" w:rsidRDefault="00166382" w:rsidP="00400C50">
            <w:pPr>
              <w:pStyle w:val="HSStandaard"/>
            </w:pPr>
            <w:proofErr w:type="spellStart"/>
            <w:r w:rsidRPr="00687A0A">
              <w:t>Subnetmask</w:t>
            </w:r>
            <w:proofErr w:type="spellEnd"/>
          </w:p>
        </w:tc>
        <w:tc>
          <w:tcPr>
            <w:tcW w:w="5953" w:type="dxa"/>
          </w:tcPr>
          <w:p w14:paraId="271858CD" w14:textId="77777777" w:rsidR="00166382" w:rsidRPr="00687A0A"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t>255.255.255.0</w:t>
            </w:r>
          </w:p>
        </w:tc>
      </w:tr>
      <w:tr w:rsidR="00166382" w14:paraId="0AADC1B6"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4063E223" w14:textId="77777777" w:rsidR="00166382" w:rsidRPr="00687A0A" w:rsidRDefault="00166382" w:rsidP="00400C50">
            <w:pPr>
              <w:pStyle w:val="HSStandaard"/>
            </w:pPr>
            <w:r w:rsidRPr="00687A0A">
              <w:t>Gateway</w:t>
            </w:r>
          </w:p>
        </w:tc>
        <w:tc>
          <w:tcPr>
            <w:tcW w:w="5953" w:type="dxa"/>
          </w:tcPr>
          <w:p w14:paraId="52E73374" w14:textId="77777777" w:rsidR="00166382" w:rsidRPr="00687A0A"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172.17.10.254</w:t>
            </w:r>
          </w:p>
        </w:tc>
      </w:tr>
      <w:tr w:rsidR="00166382" w14:paraId="35D52D58"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46ED0B0E" w14:textId="77777777" w:rsidR="00166382" w:rsidRPr="00687A0A" w:rsidRDefault="00166382" w:rsidP="00400C50">
            <w:pPr>
              <w:pStyle w:val="HSStandaard"/>
            </w:pPr>
            <w:r w:rsidRPr="00687A0A">
              <w:t>DNS</w:t>
            </w:r>
          </w:p>
        </w:tc>
        <w:tc>
          <w:tcPr>
            <w:tcW w:w="5953" w:type="dxa"/>
          </w:tcPr>
          <w:p w14:paraId="0ECDEACF" w14:textId="77777777" w:rsidR="00166382"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t>172.17.10.1</w:t>
            </w:r>
          </w:p>
          <w:p w14:paraId="0CB5CF0F" w14:textId="77777777" w:rsidR="00166382" w:rsidRPr="00687A0A"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t>172.17.10.101</w:t>
            </w:r>
          </w:p>
        </w:tc>
      </w:tr>
    </w:tbl>
    <w:p w14:paraId="6920B029" w14:textId="77777777" w:rsidR="00166382" w:rsidRDefault="00166382" w:rsidP="00166382">
      <w:pPr>
        <w:pStyle w:val="HSStandaard"/>
      </w:pPr>
    </w:p>
    <w:p w14:paraId="2D6448C6" w14:textId="77777777" w:rsidR="004E793A" w:rsidRDefault="004E793A" w:rsidP="004E793A">
      <w:pPr>
        <w:pStyle w:val="HSStandaard"/>
      </w:pPr>
      <w:r w:rsidRPr="00687A0A">
        <w:t>SQL server is 64 bits en heeft de collation SQL_Latin1_General_CP1_CI_AS.</w:t>
      </w:r>
    </w:p>
    <w:p w14:paraId="3C5F4198" w14:textId="77777777" w:rsidR="004E793A" w:rsidRDefault="004E793A" w:rsidP="00166382">
      <w:pPr>
        <w:pStyle w:val="HSStandaard"/>
      </w:pPr>
    </w:p>
    <w:tbl>
      <w:tblPr>
        <w:tblStyle w:val="MediumShading1-Accent1"/>
        <w:tblW w:w="0" w:type="auto"/>
        <w:tblLook w:val="04A0" w:firstRow="1" w:lastRow="0" w:firstColumn="1" w:lastColumn="0" w:noHBand="0" w:noVBand="1"/>
      </w:tblPr>
      <w:tblGrid>
        <w:gridCol w:w="3074"/>
        <w:gridCol w:w="3074"/>
        <w:gridCol w:w="3074"/>
      </w:tblGrid>
      <w:tr w:rsidR="00166382" w14:paraId="554FA303" w14:textId="77777777" w:rsidTr="00400C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64BBA361" w14:textId="77777777" w:rsidR="00166382" w:rsidRDefault="00166382" w:rsidP="00400C50">
            <w:pPr>
              <w:pStyle w:val="HSStandaard"/>
            </w:pPr>
            <w:r>
              <w:t>Functie</w:t>
            </w:r>
          </w:p>
        </w:tc>
        <w:tc>
          <w:tcPr>
            <w:tcW w:w="3074" w:type="dxa"/>
          </w:tcPr>
          <w:p w14:paraId="0D7799C8" w14:textId="27702338" w:rsidR="00166382" w:rsidRDefault="00166382" w:rsidP="00400C50">
            <w:pPr>
              <w:pStyle w:val="HSStandaard"/>
              <w:cnfStyle w:val="100000000000" w:firstRow="1" w:lastRow="0" w:firstColumn="0" w:lastColumn="0" w:oddVBand="0" w:evenVBand="0" w:oddHBand="0" w:evenHBand="0" w:firstRowFirstColumn="0" w:firstRowLastColumn="0" w:lastRowFirstColumn="0" w:lastRowLastColumn="0"/>
            </w:pPr>
            <w:proofErr w:type="spellStart"/>
            <w:r>
              <w:t>Instance</w:t>
            </w:r>
            <w:proofErr w:type="spellEnd"/>
          </w:p>
        </w:tc>
        <w:tc>
          <w:tcPr>
            <w:tcW w:w="3074" w:type="dxa"/>
          </w:tcPr>
          <w:p w14:paraId="40534374" w14:textId="77777777" w:rsidR="00166382" w:rsidRDefault="00166382" w:rsidP="00400C50">
            <w:pPr>
              <w:pStyle w:val="HSStandaard"/>
              <w:cnfStyle w:val="100000000000" w:firstRow="1" w:lastRow="0" w:firstColumn="0" w:lastColumn="0" w:oddVBand="0" w:evenVBand="0" w:oddHBand="0" w:evenHBand="0" w:firstRowFirstColumn="0" w:firstRowLastColumn="0" w:lastRowFirstColumn="0" w:lastRowLastColumn="0"/>
            </w:pPr>
            <w:r>
              <w:t>Poort</w:t>
            </w:r>
          </w:p>
        </w:tc>
      </w:tr>
      <w:tr w:rsidR="00166382" w14:paraId="39C53374"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6B2D9D2D" w14:textId="77777777" w:rsidR="00166382" w:rsidRDefault="00166382" w:rsidP="00400C50">
            <w:pPr>
              <w:pStyle w:val="HSStandaard"/>
            </w:pPr>
            <w:r>
              <w:t>Operations Manager</w:t>
            </w:r>
          </w:p>
        </w:tc>
        <w:tc>
          <w:tcPr>
            <w:tcW w:w="3074" w:type="dxa"/>
          </w:tcPr>
          <w:p w14:paraId="4FF3C78D" w14:textId="13315FC9" w:rsidR="00166382"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t>VDB05</w:t>
            </w:r>
            <w:r w:rsidR="00C17DC2">
              <w:t>\</w:t>
            </w:r>
            <w:r>
              <w:t>SCOM</w:t>
            </w:r>
          </w:p>
        </w:tc>
        <w:tc>
          <w:tcPr>
            <w:tcW w:w="3074" w:type="dxa"/>
          </w:tcPr>
          <w:p w14:paraId="563B3DF8" w14:textId="77777777" w:rsidR="00166382"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t>1433</w:t>
            </w:r>
          </w:p>
        </w:tc>
      </w:tr>
      <w:tr w:rsidR="00166382" w14:paraId="5D6B57FF"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5D53B33E" w14:textId="77777777" w:rsidR="00166382" w:rsidRDefault="00166382" w:rsidP="00400C50">
            <w:pPr>
              <w:pStyle w:val="HSStandaard"/>
            </w:pPr>
            <w:proofErr w:type="spellStart"/>
            <w:r>
              <w:t>Configuration</w:t>
            </w:r>
            <w:proofErr w:type="spellEnd"/>
            <w:r>
              <w:t xml:space="preserve"> Manager</w:t>
            </w:r>
          </w:p>
        </w:tc>
        <w:tc>
          <w:tcPr>
            <w:tcW w:w="3074" w:type="dxa"/>
          </w:tcPr>
          <w:p w14:paraId="6F104403" w14:textId="4346EE51"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VDB05</w:t>
            </w:r>
            <w:r w:rsidR="00C17DC2">
              <w:t>\</w:t>
            </w:r>
            <w:r>
              <w:t>SCCM</w:t>
            </w:r>
          </w:p>
        </w:tc>
        <w:tc>
          <w:tcPr>
            <w:tcW w:w="3074" w:type="dxa"/>
          </w:tcPr>
          <w:p w14:paraId="5E0E15E8" w14:textId="7F0344CD"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14</w:t>
            </w:r>
            <w:r w:rsidR="004E793A">
              <w:t>44</w:t>
            </w:r>
          </w:p>
        </w:tc>
      </w:tr>
      <w:tr w:rsidR="00166382" w14:paraId="7F427E61"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7A1BAEFF" w14:textId="77777777" w:rsidR="00166382" w:rsidRDefault="00166382" w:rsidP="00400C50">
            <w:pPr>
              <w:pStyle w:val="HSStandaard"/>
            </w:pPr>
            <w:r>
              <w:t>Virtual Machine Manager</w:t>
            </w:r>
          </w:p>
        </w:tc>
        <w:tc>
          <w:tcPr>
            <w:tcW w:w="3074" w:type="dxa"/>
          </w:tcPr>
          <w:p w14:paraId="131552EB" w14:textId="72BFCDCC" w:rsidR="00166382"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t>VDB05</w:t>
            </w:r>
            <w:r w:rsidR="00C17DC2">
              <w:t>\</w:t>
            </w:r>
            <w:r>
              <w:t>SCVMM</w:t>
            </w:r>
          </w:p>
        </w:tc>
        <w:tc>
          <w:tcPr>
            <w:tcW w:w="3074" w:type="dxa"/>
          </w:tcPr>
          <w:p w14:paraId="341AB29A" w14:textId="566A972D" w:rsidR="00166382"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t>14</w:t>
            </w:r>
            <w:r w:rsidR="004E793A">
              <w:t>55</w:t>
            </w:r>
          </w:p>
        </w:tc>
      </w:tr>
    </w:tbl>
    <w:p w14:paraId="34C0D517" w14:textId="77777777" w:rsidR="00166382" w:rsidRDefault="00166382" w:rsidP="00166382">
      <w:pPr>
        <w:pStyle w:val="HSStandaard"/>
      </w:pPr>
    </w:p>
    <w:p w14:paraId="02BC6142" w14:textId="7F8DBBBA" w:rsidR="00166382" w:rsidRDefault="00166382" w:rsidP="00166382">
      <w:pPr>
        <w:pStyle w:val="HSParagraaf"/>
      </w:pPr>
      <w:bookmarkStart w:id="17" w:name="_Toc336943546"/>
      <w:r>
        <w:t>SCVMM Server</w:t>
      </w:r>
      <w:bookmarkEnd w:id="17"/>
    </w:p>
    <w:p w14:paraId="13675DFF" w14:textId="77777777" w:rsidR="00166382" w:rsidRDefault="00166382" w:rsidP="00166382">
      <w:pPr>
        <w:pStyle w:val="HSStandaard"/>
      </w:pPr>
    </w:p>
    <w:tbl>
      <w:tblPr>
        <w:tblStyle w:val="MediumShading1-Accent1"/>
        <w:tblW w:w="0" w:type="auto"/>
        <w:tblLook w:val="04A0" w:firstRow="1" w:lastRow="0" w:firstColumn="1" w:lastColumn="0" w:noHBand="0" w:noVBand="1"/>
      </w:tblPr>
      <w:tblGrid>
        <w:gridCol w:w="3227"/>
        <w:gridCol w:w="5953"/>
      </w:tblGrid>
      <w:tr w:rsidR="00166382" w14:paraId="58BE3D91" w14:textId="77777777" w:rsidTr="00400C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56972925" w14:textId="77777777" w:rsidR="00166382" w:rsidRDefault="00166382" w:rsidP="00400C50">
            <w:pPr>
              <w:pStyle w:val="HSStandaard"/>
            </w:pPr>
            <w:r>
              <w:t>Functie</w:t>
            </w:r>
          </w:p>
        </w:tc>
        <w:tc>
          <w:tcPr>
            <w:tcW w:w="5953" w:type="dxa"/>
          </w:tcPr>
          <w:p w14:paraId="00124A6F" w14:textId="77777777" w:rsidR="00166382" w:rsidRDefault="00166382" w:rsidP="00400C50">
            <w:pPr>
              <w:pStyle w:val="HSStandaard"/>
              <w:cnfStyle w:val="100000000000" w:firstRow="1" w:lastRow="0" w:firstColumn="0" w:lastColumn="0" w:oddVBand="0" w:evenVBand="0" w:oddHBand="0" w:evenHBand="0" w:firstRowFirstColumn="0" w:firstRowLastColumn="0" w:lastRowFirstColumn="0" w:lastRowLastColumn="0"/>
            </w:pPr>
            <w:r>
              <w:t>Virtual Machine Manager 2012</w:t>
            </w:r>
          </w:p>
        </w:tc>
      </w:tr>
      <w:tr w:rsidR="00166382" w14:paraId="4772C2AE"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154CDB31" w14:textId="77777777" w:rsidR="00166382" w:rsidRPr="00687A0A" w:rsidRDefault="00166382" w:rsidP="00400C50">
            <w:pPr>
              <w:pStyle w:val="HSStandaard"/>
              <w:rPr>
                <w:bCs w:val="0"/>
              </w:rPr>
            </w:pPr>
            <w:r>
              <w:t>Naam</w:t>
            </w:r>
          </w:p>
        </w:tc>
        <w:tc>
          <w:tcPr>
            <w:tcW w:w="5953" w:type="dxa"/>
          </w:tcPr>
          <w:p w14:paraId="40819D0D" w14:textId="77777777" w:rsidR="00166382" w:rsidRPr="00687A0A" w:rsidRDefault="00166382" w:rsidP="00400C50">
            <w:pPr>
              <w:pStyle w:val="HSStandaard"/>
              <w:cnfStyle w:val="000000100000" w:firstRow="0" w:lastRow="0" w:firstColumn="0" w:lastColumn="0" w:oddVBand="0" w:evenVBand="0" w:oddHBand="1" w:evenHBand="0" w:firstRowFirstColumn="0" w:firstRowLastColumn="0" w:lastRowFirstColumn="0" w:lastRowLastColumn="0"/>
              <w:rPr>
                <w:bCs/>
              </w:rPr>
            </w:pPr>
            <w:r>
              <w:t>VMM01.vnog.intra</w:t>
            </w:r>
          </w:p>
        </w:tc>
      </w:tr>
      <w:tr w:rsidR="00166382" w14:paraId="78D4F450"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18A36794" w14:textId="77777777" w:rsidR="00166382" w:rsidRPr="00687A0A" w:rsidRDefault="00166382" w:rsidP="00400C50">
            <w:pPr>
              <w:pStyle w:val="HSStandaard"/>
            </w:pPr>
            <w:r w:rsidRPr="00687A0A">
              <w:t>Type</w:t>
            </w:r>
          </w:p>
        </w:tc>
        <w:tc>
          <w:tcPr>
            <w:tcW w:w="5953" w:type="dxa"/>
          </w:tcPr>
          <w:p w14:paraId="4FC94E7D" w14:textId="77777777" w:rsidR="00166382" w:rsidRPr="00687A0A"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rsidRPr="00687A0A">
              <w:t>Virtueel</w:t>
            </w:r>
          </w:p>
        </w:tc>
      </w:tr>
      <w:tr w:rsidR="00166382" w14:paraId="7EF49C41"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1CAD9847" w14:textId="77777777" w:rsidR="00166382" w:rsidRPr="00687A0A" w:rsidRDefault="00166382" w:rsidP="00400C50">
            <w:pPr>
              <w:pStyle w:val="HSStandaard"/>
            </w:pPr>
            <w:r w:rsidRPr="00687A0A">
              <w:t>CPU</w:t>
            </w:r>
          </w:p>
        </w:tc>
        <w:tc>
          <w:tcPr>
            <w:tcW w:w="5953" w:type="dxa"/>
          </w:tcPr>
          <w:p w14:paraId="4AB78EF8" w14:textId="77777777" w:rsidR="00166382" w:rsidRPr="00687A0A"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t>1</w:t>
            </w:r>
            <w:r w:rsidRPr="00687A0A">
              <w:t xml:space="preserve"> </w:t>
            </w:r>
            <w:proofErr w:type="spellStart"/>
            <w:r w:rsidRPr="00687A0A">
              <w:t>vCPU</w:t>
            </w:r>
            <w:proofErr w:type="spellEnd"/>
          </w:p>
        </w:tc>
      </w:tr>
      <w:tr w:rsidR="00166382" w14:paraId="63748B6C"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091B537E" w14:textId="77777777" w:rsidR="00166382" w:rsidRPr="00687A0A" w:rsidRDefault="00166382" w:rsidP="00400C50">
            <w:pPr>
              <w:pStyle w:val="HSStandaard"/>
            </w:pPr>
            <w:r w:rsidRPr="00687A0A">
              <w:t>Memory</w:t>
            </w:r>
          </w:p>
        </w:tc>
        <w:tc>
          <w:tcPr>
            <w:tcW w:w="5953" w:type="dxa"/>
          </w:tcPr>
          <w:p w14:paraId="785EAF35" w14:textId="77777777" w:rsidR="00166382" w:rsidRPr="00687A0A"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4</w:t>
            </w:r>
            <w:r w:rsidRPr="00687A0A">
              <w:t xml:space="preserve"> GB</w:t>
            </w:r>
          </w:p>
        </w:tc>
      </w:tr>
      <w:tr w:rsidR="00166382" w:rsidRPr="00421855" w14:paraId="2A175CBF"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0915A227" w14:textId="77777777" w:rsidR="00166382" w:rsidRPr="00687A0A" w:rsidRDefault="00166382" w:rsidP="00400C50">
            <w:pPr>
              <w:pStyle w:val="HSStandaard"/>
            </w:pPr>
            <w:r w:rsidRPr="00687A0A">
              <w:t>Rollen</w:t>
            </w:r>
          </w:p>
        </w:tc>
        <w:tc>
          <w:tcPr>
            <w:tcW w:w="5953" w:type="dxa"/>
          </w:tcPr>
          <w:p w14:paraId="1DFA6592" w14:textId="77777777" w:rsidR="00166382" w:rsidRPr="00421855" w:rsidRDefault="00166382"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SCVMM 2012</w:t>
            </w:r>
          </w:p>
        </w:tc>
      </w:tr>
      <w:tr w:rsidR="00166382" w14:paraId="3390F7DA"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5D4DC288" w14:textId="77777777" w:rsidR="00166382" w:rsidRPr="00687A0A" w:rsidRDefault="00166382" w:rsidP="00400C50">
            <w:pPr>
              <w:pStyle w:val="HSStandaard"/>
            </w:pPr>
            <w:r w:rsidRPr="00687A0A">
              <w:t>Disk</w:t>
            </w:r>
            <w:r>
              <w:t>indeling</w:t>
            </w:r>
          </w:p>
        </w:tc>
        <w:tc>
          <w:tcPr>
            <w:tcW w:w="5953" w:type="dxa"/>
          </w:tcPr>
          <w:p w14:paraId="0B2CCFA0" w14:textId="3953D0F1" w:rsidR="00166382" w:rsidRPr="00687A0A"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C: - 4</w:t>
            </w:r>
            <w:r w:rsidRPr="00687A0A">
              <w:t>0</w:t>
            </w:r>
            <w:r w:rsidR="00111086">
              <w:t xml:space="preserve"> </w:t>
            </w:r>
            <w:r w:rsidRPr="00687A0A">
              <w:t>GB voor OS</w:t>
            </w:r>
            <w:r>
              <w:t xml:space="preserve"> en APPS</w:t>
            </w:r>
          </w:p>
          <w:p w14:paraId="75043302" w14:textId="6DF70A52"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rsidRPr="00687A0A">
              <w:t>D: - 10</w:t>
            </w:r>
            <w:r w:rsidR="00111086">
              <w:t xml:space="preserve"> </w:t>
            </w:r>
            <w:r w:rsidRPr="00687A0A">
              <w:t xml:space="preserve">GB voor </w:t>
            </w:r>
            <w:r>
              <w:t>SCVMM2012</w:t>
            </w:r>
          </w:p>
          <w:p w14:paraId="5125D609" w14:textId="3D25DA39" w:rsidR="00111086" w:rsidRPr="00687A0A" w:rsidRDefault="00111086" w:rsidP="00400C50">
            <w:pPr>
              <w:pStyle w:val="HSStandaard"/>
              <w:cnfStyle w:val="000000010000" w:firstRow="0" w:lastRow="0" w:firstColumn="0" w:lastColumn="0" w:oddVBand="0" w:evenVBand="0" w:oddHBand="0" w:evenHBand="1" w:firstRowFirstColumn="0" w:firstRowLastColumn="0" w:lastRowFirstColumn="0" w:lastRowLastColumn="0"/>
            </w:pPr>
            <w:r>
              <w:t xml:space="preserve">E:  - 50 GB voor </w:t>
            </w:r>
            <w:proofErr w:type="spellStart"/>
            <w:r>
              <w:t>VMMLibrary</w:t>
            </w:r>
            <w:proofErr w:type="spellEnd"/>
          </w:p>
        </w:tc>
      </w:tr>
      <w:tr w:rsidR="00166382" w14:paraId="47480365"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5B814534" w14:textId="77777777" w:rsidR="00166382" w:rsidRPr="00687A0A" w:rsidRDefault="00166382" w:rsidP="00400C50">
            <w:pPr>
              <w:pStyle w:val="HSStandaard"/>
            </w:pPr>
            <w:r w:rsidRPr="00687A0A">
              <w:t>Network</w:t>
            </w:r>
          </w:p>
        </w:tc>
        <w:tc>
          <w:tcPr>
            <w:tcW w:w="5953" w:type="dxa"/>
          </w:tcPr>
          <w:p w14:paraId="0948C206" w14:textId="77777777" w:rsidR="00166382" w:rsidRPr="00687A0A"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rsidRPr="00687A0A">
              <w:t xml:space="preserve">1 </w:t>
            </w:r>
            <w:proofErr w:type="spellStart"/>
            <w:r w:rsidRPr="00687A0A">
              <w:t>Gbps</w:t>
            </w:r>
            <w:proofErr w:type="spellEnd"/>
          </w:p>
        </w:tc>
      </w:tr>
      <w:tr w:rsidR="00166382" w14:paraId="51B8E1E1"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30B721C5" w14:textId="77777777" w:rsidR="00166382" w:rsidRPr="00687A0A" w:rsidRDefault="00166382" w:rsidP="00400C50">
            <w:pPr>
              <w:pStyle w:val="HSStandaard"/>
            </w:pPr>
            <w:r w:rsidRPr="00687A0A">
              <w:t>IP</w:t>
            </w:r>
          </w:p>
        </w:tc>
        <w:tc>
          <w:tcPr>
            <w:tcW w:w="5953" w:type="dxa"/>
          </w:tcPr>
          <w:p w14:paraId="7C974181" w14:textId="77777777" w:rsidR="00166382" w:rsidRPr="00687A0A"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172.17.10.54</w:t>
            </w:r>
          </w:p>
        </w:tc>
      </w:tr>
      <w:tr w:rsidR="00166382" w14:paraId="61CCFC06"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3CBE63DC" w14:textId="77777777" w:rsidR="00166382" w:rsidRPr="00687A0A" w:rsidRDefault="00166382" w:rsidP="00400C50">
            <w:pPr>
              <w:pStyle w:val="HSStandaard"/>
            </w:pPr>
            <w:proofErr w:type="spellStart"/>
            <w:r w:rsidRPr="00687A0A">
              <w:t>Subnetmask</w:t>
            </w:r>
            <w:proofErr w:type="spellEnd"/>
          </w:p>
        </w:tc>
        <w:tc>
          <w:tcPr>
            <w:tcW w:w="5953" w:type="dxa"/>
          </w:tcPr>
          <w:p w14:paraId="6F09B0B5" w14:textId="77777777" w:rsidR="00166382" w:rsidRPr="00687A0A"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t>255.255.255.0</w:t>
            </w:r>
          </w:p>
        </w:tc>
      </w:tr>
      <w:tr w:rsidR="00166382" w14:paraId="17900758"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0FED5E28" w14:textId="77777777" w:rsidR="00166382" w:rsidRPr="00687A0A" w:rsidRDefault="00166382" w:rsidP="00400C50">
            <w:pPr>
              <w:pStyle w:val="HSStandaard"/>
            </w:pPr>
            <w:r w:rsidRPr="00687A0A">
              <w:t>Gateway</w:t>
            </w:r>
          </w:p>
        </w:tc>
        <w:tc>
          <w:tcPr>
            <w:tcW w:w="5953" w:type="dxa"/>
          </w:tcPr>
          <w:p w14:paraId="2041CE32" w14:textId="77777777" w:rsidR="00166382" w:rsidRPr="00687A0A"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172.17.10.254</w:t>
            </w:r>
          </w:p>
        </w:tc>
      </w:tr>
      <w:tr w:rsidR="00166382" w14:paraId="5BFA2A1C"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0B7670C5" w14:textId="77777777" w:rsidR="00166382" w:rsidRPr="00687A0A" w:rsidRDefault="00166382" w:rsidP="00400C50">
            <w:pPr>
              <w:pStyle w:val="HSStandaard"/>
            </w:pPr>
            <w:r w:rsidRPr="00687A0A">
              <w:t>DNS</w:t>
            </w:r>
          </w:p>
        </w:tc>
        <w:tc>
          <w:tcPr>
            <w:tcW w:w="5953" w:type="dxa"/>
          </w:tcPr>
          <w:p w14:paraId="59D0F913" w14:textId="77777777" w:rsidR="00166382"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t>172.17.10.1</w:t>
            </w:r>
          </w:p>
          <w:p w14:paraId="40F040FE" w14:textId="77777777" w:rsidR="00166382" w:rsidRPr="00687A0A"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t>172.17.10.101</w:t>
            </w:r>
          </w:p>
        </w:tc>
      </w:tr>
    </w:tbl>
    <w:p w14:paraId="7B67C255" w14:textId="77777777" w:rsidR="00166382" w:rsidRDefault="00166382" w:rsidP="00166382">
      <w:pPr>
        <w:pStyle w:val="HSStandaard"/>
      </w:pPr>
    </w:p>
    <w:p w14:paraId="395B5B93" w14:textId="77777777" w:rsidR="006766E2" w:rsidRDefault="006766E2">
      <w:pPr>
        <w:rPr>
          <w:b/>
        </w:rPr>
      </w:pPr>
      <w:r>
        <w:br w:type="page"/>
      </w:r>
    </w:p>
    <w:p w14:paraId="5B9E7511" w14:textId="022DFD4E" w:rsidR="00705517" w:rsidRDefault="00705517" w:rsidP="00705517">
      <w:pPr>
        <w:pStyle w:val="HSParagraaf"/>
      </w:pPr>
      <w:bookmarkStart w:id="18" w:name="_Toc336943547"/>
      <w:r>
        <w:lastRenderedPageBreak/>
        <w:t>Service Accounts</w:t>
      </w:r>
      <w:bookmarkEnd w:id="18"/>
    </w:p>
    <w:p w14:paraId="2BEB199C" w14:textId="77777777" w:rsidR="00705517" w:rsidRDefault="00705517" w:rsidP="00705517">
      <w:pPr>
        <w:pStyle w:val="HSStandaard"/>
      </w:pPr>
    </w:p>
    <w:tbl>
      <w:tblPr>
        <w:tblStyle w:val="MediumShading1-Accent1"/>
        <w:tblW w:w="0" w:type="auto"/>
        <w:tblLook w:val="04A0" w:firstRow="1" w:lastRow="0" w:firstColumn="1" w:lastColumn="0" w:noHBand="0" w:noVBand="1"/>
      </w:tblPr>
      <w:tblGrid>
        <w:gridCol w:w="3074"/>
        <w:gridCol w:w="3074"/>
        <w:gridCol w:w="3074"/>
      </w:tblGrid>
      <w:tr w:rsidR="00705517" w14:paraId="123292EF" w14:textId="77777777" w:rsidTr="0070551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565BC2FE" w14:textId="3DFA00AA" w:rsidR="00705517" w:rsidRDefault="006766E2" w:rsidP="00705517">
            <w:pPr>
              <w:pStyle w:val="HSStandaard"/>
            </w:pPr>
            <w:r>
              <w:t>Account</w:t>
            </w:r>
          </w:p>
        </w:tc>
        <w:tc>
          <w:tcPr>
            <w:tcW w:w="3074" w:type="dxa"/>
          </w:tcPr>
          <w:p w14:paraId="19547041" w14:textId="77777777" w:rsidR="00705517" w:rsidRDefault="00705517" w:rsidP="00705517">
            <w:pPr>
              <w:pStyle w:val="HSStandaard"/>
              <w:cnfStyle w:val="100000000000" w:firstRow="1" w:lastRow="0" w:firstColumn="0" w:lastColumn="0" w:oddVBand="0" w:evenVBand="0" w:oddHBand="0" w:evenHBand="0" w:firstRowFirstColumn="0" w:firstRowLastColumn="0" w:lastRowFirstColumn="0" w:lastRowLastColumn="0"/>
            </w:pPr>
          </w:p>
        </w:tc>
        <w:tc>
          <w:tcPr>
            <w:tcW w:w="3074" w:type="dxa"/>
          </w:tcPr>
          <w:p w14:paraId="57632941" w14:textId="77777777" w:rsidR="00705517" w:rsidRDefault="00705517" w:rsidP="00705517">
            <w:pPr>
              <w:pStyle w:val="HSStandaard"/>
              <w:cnfStyle w:val="100000000000" w:firstRow="1" w:lastRow="0" w:firstColumn="0" w:lastColumn="0" w:oddVBand="0" w:evenVBand="0" w:oddHBand="0" w:evenHBand="0" w:firstRowFirstColumn="0" w:firstRowLastColumn="0" w:lastRowFirstColumn="0" w:lastRowLastColumn="0"/>
            </w:pPr>
          </w:p>
        </w:tc>
      </w:tr>
      <w:tr w:rsidR="00705517" w14:paraId="389AF81A" w14:textId="77777777" w:rsidTr="007055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393B9904" w14:textId="4776D8A6" w:rsidR="00705517" w:rsidRDefault="006766E2" w:rsidP="00705517">
            <w:pPr>
              <w:pStyle w:val="HSStandaard"/>
            </w:pPr>
            <w:proofErr w:type="spellStart"/>
            <w:r>
              <w:t>Svc.sqlscvmm</w:t>
            </w:r>
            <w:proofErr w:type="spellEnd"/>
          </w:p>
        </w:tc>
        <w:tc>
          <w:tcPr>
            <w:tcW w:w="3074" w:type="dxa"/>
          </w:tcPr>
          <w:p w14:paraId="3E69FF27" w14:textId="00D4DFC3" w:rsidR="00705517" w:rsidRDefault="006766E2" w:rsidP="00705517">
            <w:pPr>
              <w:pStyle w:val="HSStandaard"/>
              <w:cnfStyle w:val="000000100000" w:firstRow="0" w:lastRow="0" w:firstColumn="0" w:lastColumn="0" w:oddVBand="0" w:evenVBand="0" w:oddHBand="1" w:evenHBand="0" w:firstRowFirstColumn="0" w:firstRowLastColumn="0" w:lastRowFirstColumn="0" w:lastRowLastColumn="0"/>
            </w:pPr>
            <w:r>
              <w:t>SQL service account</w:t>
            </w:r>
          </w:p>
        </w:tc>
        <w:tc>
          <w:tcPr>
            <w:tcW w:w="3074" w:type="dxa"/>
          </w:tcPr>
          <w:p w14:paraId="036E46B3" w14:textId="77777777" w:rsidR="00705517" w:rsidRDefault="00705517" w:rsidP="00705517">
            <w:pPr>
              <w:pStyle w:val="HSStandaard"/>
              <w:cnfStyle w:val="000000100000" w:firstRow="0" w:lastRow="0" w:firstColumn="0" w:lastColumn="0" w:oddVBand="0" w:evenVBand="0" w:oddHBand="1" w:evenHBand="0" w:firstRowFirstColumn="0" w:firstRowLastColumn="0" w:lastRowFirstColumn="0" w:lastRowLastColumn="0"/>
            </w:pPr>
          </w:p>
        </w:tc>
      </w:tr>
      <w:tr w:rsidR="00705517" w14:paraId="55FE34BA" w14:textId="77777777" w:rsidTr="0070551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2C2CC454" w14:textId="2F5CBEBB" w:rsidR="00705517" w:rsidRDefault="006766E2" w:rsidP="00705517">
            <w:pPr>
              <w:pStyle w:val="HSStandaard"/>
            </w:pPr>
            <w:proofErr w:type="spellStart"/>
            <w:r>
              <w:t>Svc.scvmm</w:t>
            </w:r>
            <w:proofErr w:type="spellEnd"/>
          </w:p>
        </w:tc>
        <w:tc>
          <w:tcPr>
            <w:tcW w:w="3074" w:type="dxa"/>
          </w:tcPr>
          <w:p w14:paraId="4C749DE9" w14:textId="0198FFA7" w:rsidR="00705517" w:rsidRDefault="006766E2" w:rsidP="00705517">
            <w:pPr>
              <w:pStyle w:val="HSStandaard"/>
              <w:cnfStyle w:val="000000010000" w:firstRow="0" w:lastRow="0" w:firstColumn="0" w:lastColumn="0" w:oddVBand="0" w:evenVBand="0" w:oddHBand="0" w:evenHBand="1" w:firstRowFirstColumn="0" w:firstRowLastColumn="0" w:lastRowFirstColumn="0" w:lastRowLastColumn="0"/>
            </w:pPr>
            <w:r>
              <w:t>SCVMM Service account</w:t>
            </w:r>
          </w:p>
        </w:tc>
        <w:tc>
          <w:tcPr>
            <w:tcW w:w="3074" w:type="dxa"/>
          </w:tcPr>
          <w:p w14:paraId="30DAD3DB" w14:textId="77777777" w:rsidR="00705517" w:rsidRDefault="00705517" w:rsidP="00705517">
            <w:pPr>
              <w:pStyle w:val="HSStandaard"/>
              <w:cnfStyle w:val="000000010000" w:firstRow="0" w:lastRow="0" w:firstColumn="0" w:lastColumn="0" w:oddVBand="0" w:evenVBand="0" w:oddHBand="0" w:evenHBand="1" w:firstRowFirstColumn="0" w:firstRowLastColumn="0" w:lastRowFirstColumn="0" w:lastRowLastColumn="0"/>
            </w:pPr>
          </w:p>
        </w:tc>
      </w:tr>
      <w:tr w:rsidR="00705517" w14:paraId="770F77D9" w14:textId="77777777" w:rsidTr="007055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143997F1" w14:textId="1E170F5D" w:rsidR="00705517" w:rsidRDefault="006766E2" w:rsidP="00705517">
            <w:pPr>
              <w:pStyle w:val="HSStandaard"/>
            </w:pPr>
            <w:proofErr w:type="spellStart"/>
            <w:r>
              <w:t>Svc.scvmmadmin</w:t>
            </w:r>
            <w:proofErr w:type="spellEnd"/>
          </w:p>
        </w:tc>
        <w:tc>
          <w:tcPr>
            <w:tcW w:w="3074" w:type="dxa"/>
          </w:tcPr>
          <w:p w14:paraId="0086C043" w14:textId="65946BE7" w:rsidR="00705517" w:rsidRDefault="006766E2" w:rsidP="00705517">
            <w:pPr>
              <w:pStyle w:val="HSStandaard"/>
              <w:cnfStyle w:val="000000100000" w:firstRow="0" w:lastRow="0" w:firstColumn="0" w:lastColumn="0" w:oddVBand="0" w:evenVBand="0" w:oddHBand="1" w:evenHBand="0" w:firstRowFirstColumn="0" w:firstRowLastColumn="0" w:lastRowFirstColumn="0" w:lastRowLastColumn="0"/>
            </w:pPr>
            <w:r>
              <w:t>SCVMM Run As account</w:t>
            </w:r>
          </w:p>
        </w:tc>
        <w:tc>
          <w:tcPr>
            <w:tcW w:w="3074" w:type="dxa"/>
          </w:tcPr>
          <w:p w14:paraId="4C8A774C" w14:textId="77777777" w:rsidR="00705517" w:rsidRDefault="00705517" w:rsidP="00705517">
            <w:pPr>
              <w:pStyle w:val="HSStandaard"/>
              <w:cnfStyle w:val="000000100000" w:firstRow="0" w:lastRow="0" w:firstColumn="0" w:lastColumn="0" w:oddVBand="0" w:evenVBand="0" w:oddHBand="1" w:evenHBand="0" w:firstRowFirstColumn="0" w:firstRowLastColumn="0" w:lastRowFirstColumn="0" w:lastRowLastColumn="0"/>
            </w:pPr>
          </w:p>
        </w:tc>
      </w:tr>
      <w:tr w:rsidR="00705517" w14:paraId="4F27878C" w14:textId="77777777" w:rsidTr="0070551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2775B1F3" w14:textId="432BCB95" w:rsidR="00705517" w:rsidRDefault="006766E2" w:rsidP="00705517">
            <w:pPr>
              <w:pStyle w:val="HSStandaard"/>
            </w:pPr>
            <w:proofErr w:type="spellStart"/>
            <w:r>
              <w:t>SCVMMAdmins</w:t>
            </w:r>
            <w:proofErr w:type="spellEnd"/>
          </w:p>
        </w:tc>
        <w:tc>
          <w:tcPr>
            <w:tcW w:w="3074" w:type="dxa"/>
          </w:tcPr>
          <w:p w14:paraId="69388354" w14:textId="09FC7824" w:rsidR="00705517" w:rsidRDefault="006766E2" w:rsidP="00705517">
            <w:pPr>
              <w:pStyle w:val="HSStandaard"/>
              <w:cnfStyle w:val="000000010000" w:firstRow="0" w:lastRow="0" w:firstColumn="0" w:lastColumn="0" w:oddVBand="0" w:evenVBand="0" w:oddHBand="0" w:evenHBand="1" w:firstRowFirstColumn="0" w:firstRowLastColumn="0" w:lastRowFirstColumn="0" w:lastRowLastColumn="0"/>
            </w:pPr>
            <w:r>
              <w:t xml:space="preserve">SCVMM </w:t>
            </w:r>
            <w:proofErr w:type="spellStart"/>
            <w:r>
              <w:t>Admins</w:t>
            </w:r>
            <w:proofErr w:type="spellEnd"/>
            <w:r>
              <w:t xml:space="preserve"> Group</w:t>
            </w:r>
          </w:p>
        </w:tc>
        <w:tc>
          <w:tcPr>
            <w:tcW w:w="3074" w:type="dxa"/>
          </w:tcPr>
          <w:p w14:paraId="3813155E" w14:textId="77777777" w:rsidR="00705517" w:rsidRDefault="00705517" w:rsidP="00705517">
            <w:pPr>
              <w:pStyle w:val="HSStandaard"/>
              <w:cnfStyle w:val="000000010000" w:firstRow="0" w:lastRow="0" w:firstColumn="0" w:lastColumn="0" w:oddVBand="0" w:evenVBand="0" w:oddHBand="0" w:evenHBand="1" w:firstRowFirstColumn="0" w:firstRowLastColumn="0" w:lastRowFirstColumn="0" w:lastRowLastColumn="0"/>
            </w:pPr>
          </w:p>
        </w:tc>
      </w:tr>
    </w:tbl>
    <w:p w14:paraId="09844233" w14:textId="77777777" w:rsidR="00705517" w:rsidRPr="00705517" w:rsidRDefault="00705517" w:rsidP="00705517">
      <w:pPr>
        <w:pStyle w:val="HSStandaard"/>
      </w:pPr>
    </w:p>
    <w:p w14:paraId="1AB4E045" w14:textId="77777777" w:rsidR="002F51BE" w:rsidRPr="00D82AA7" w:rsidRDefault="002F51BE" w:rsidP="002F51BE"/>
    <w:p w14:paraId="1AB4E046" w14:textId="1E4514D4" w:rsidR="002F51BE" w:rsidRPr="00D82AA7" w:rsidRDefault="002F51BE" w:rsidP="00F665C3">
      <w:pPr>
        <w:pStyle w:val="HSHoofdstuk"/>
      </w:pPr>
      <w:r w:rsidRPr="00F665C3">
        <w:rPr>
          <w:szCs w:val="24"/>
        </w:rPr>
        <w:br w:type="page"/>
      </w:r>
      <w:bookmarkStart w:id="19" w:name="_Toc192302597"/>
      <w:bookmarkStart w:id="20" w:name="_Toc336943548"/>
      <w:r w:rsidR="007B675F">
        <w:lastRenderedPageBreak/>
        <w:t>SQL 2008 R2</w:t>
      </w:r>
      <w:bookmarkEnd w:id="20"/>
    </w:p>
    <w:p w14:paraId="1AB4E047" w14:textId="77777777" w:rsidR="00473D1D" w:rsidRDefault="00473D1D" w:rsidP="00473D1D">
      <w:pPr>
        <w:pStyle w:val="HSStandaard"/>
      </w:pPr>
    </w:p>
    <w:p w14:paraId="66A3D657" w14:textId="039B8447" w:rsidR="004E793A" w:rsidRDefault="004E793A" w:rsidP="00F665C3">
      <w:pPr>
        <w:pStyle w:val="HSParagraaf"/>
      </w:pPr>
      <w:bookmarkStart w:id="21" w:name="_Toc336943549"/>
      <w:r>
        <w:t xml:space="preserve">Firewall </w:t>
      </w:r>
      <w:proofErr w:type="spellStart"/>
      <w:r>
        <w:t>rules</w:t>
      </w:r>
      <w:bookmarkEnd w:id="21"/>
      <w:proofErr w:type="spellEnd"/>
    </w:p>
    <w:p w14:paraId="3662B3E1" w14:textId="77777777" w:rsidR="004E793A" w:rsidRDefault="004E793A" w:rsidP="004E793A">
      <w:pPr>
        <w:pStyle w:val="HSStandaard"/>
      </w:pPr>
    </w:p>
    <w:tbl>
      <w:tblPr>
        <w:tblStyle w:val="TableGrid"/>
        <w:tblW w:w="0" w:type="auto"/>
        <w:tblLook w:val="04A0" w:firstRow="1" w:lastRow="0" w:firstColumn="1" w:lastColumn="0" w:noHBand="0" w:noVBand="1"/>
      </w:tblPr>
      <w:tblGrid>
        <w:gridCol w:w="9222"/>
      </w:tblGrid>
      <w:tr w:rsidR="004E793A" w:rsidRPr="00223418" w14:paraId="02F0BE90" w14:textId="77777777" w:rsidTr="004E793A">
        <w:tc>
          <w:tcPr>
            <w:tcW w:w="9222" w:type="dxa"/>
          </w:tcPr>
          <w:p w14:paraId="29D3009A" w14:textId="77777777" w:rsidR="004E793A" w:rsidRPr="004E793A" w:rsidRDefault="004E793A" w:rsidP="004E793A">
            <w:pPr>
              <w:pStyle w:val="HSStandaard"/>
              <w:rPr>
                <w:lang w:val="en-US"/>
              </w:rPr>
            </w:pPr>
            <w:proofErr w:type="spellStart"/>
            <w:r w:rsidRPr="004E793A">
              <w:rPr>
                <w:lang w:val="en-US"/>
              </w:rPr>
              <w:t>netsh</w:t>
            </w:r>
            <w:proofErr w:type="spellEnd"/>
            <w:r w:rsidRPr="004E793A">
              <w:rPr>
                <w:lang w:val="en-US"/>
              </w:rPr>
              <w:t xml:space="preserve"> </w:t>
            </w:r>
            <w:proofErr w:type="spellStart"/>
            <w:r w:rsidRPr="004E793A">
              <w:rPr>
                <w:lang w:val="en-US"/>
              </w:rPr>
              <w:t>advfirewall</w:t>
            </w:r>
            <w:proofErr w:type="spellEnd"/>
            <w:r w:rsidRPr="004E793A">
              <w:rPr>
                <w:lang w:val="en-US"/>
              </w:rPr>
              <w:t xml:space="preserve"> firewall add rule name="SQL Instance SCOM (TCP 1433)" </w:t>
            </w:r>
            <w:proofErr w:type="spellStart"/>
            <w:r w:rsidRPr="004E793A">
              <w:rPr>
                <w:lang w:val="en-US"/>
              </w:rPr>
              <w:t>dir</w:t>
            </w:r>
            <w:proofErr w:type="spellEnd"/>
            <w:r w:rsidRPr="004E793A">
              <w:rPr>
                <w:lang w:val="en-US"/>
              </w:rPr>
              <w:t xml:space="preserve">=in action=allow protocol=TCP </w:t>
            </w:r>
            <w:proofErr w:type="spellStart"/>
            <w:r w:rsidRPr="004E793A">
              <w:rPr>
                <w:lang w:val="en-US"/>
              </w:rPr>
              <w:t>localport</w:t>
            </w:r>
            <w:proofErr w:type="spellEnd"/>
            <w:r w:rsidRPr="004E793A">
              <w:rPr>
                <w:lang w:val="en-US"/>
              </w:rPr>
              <w:t>=1433 profile=domain</w:t>
            </w:r>
          </w:p>
          <w:p w14:paraId="1ECAEDF0" w14:textId="77777777" w:rsidR="004E793A" w:rsidRPr="004E793A" w:rsidRDefault="004E793A" w:rsidP="004E793A">
            <w:pPr>
              <w:pStyle w:val="HSStandaard"/>
              <w:rPr>
                <w:lang w:val="en-US"/>
              </w:rPr>
            </w:pPr>
            <w:proofErr w:type="spellStart"/>
            <w:r w:rsidRPr="004E793A">
              <w:rPr>
                <w:lang w:val="en-US"/>
              </w:rPr>
              <w:t>netsh</w:t>
            </w:r>
            <w:proofErr w:type="spellEnd"/>
            <w:r w:rsidRPr="004E793A">
              <w:rPr>
                <w:lang w:val="en-US"/>
              </w:rPr>
              <w:t xml:space="preserve"> </w:t>
            </w:r>
            <w:proofErr w:type="spellStart"/>
            <w:r w:rsidRPr="004E793A">
              <w:rPr>
                <w:lang w:val="en-US"/>
              </w:rPr>
              <w:t>advfirewall</w:t>
            </w:r>
            <w:proofErr w:type="spellEnd"/>
            <w:r w:rsidRPr="004E793A">
              <w:rPr>
                <w:lang w:val="en-US"/>
              </w:rPr>
              <w:t xml:space="preserve"> firewall add rule name="SQL Admin Connection (TCP 1434)" </w:t>
            </w:r>
            <w:proofErr w:type="spellStart"/>
            <w:r w:rsidRPr="004E793A">
              <w:rPr>
                <w:lang w:val="en-US"/>
              </w:rPr>
              <w:t>dir</w:t>
            </w:r>
            <w:proofErr w:type="spellEnd"/>
            <w:r w:rsidRPr="004E793A">
              <w:rPr>
                <w:lang w:val="en-US"/>
              </w:rPr>
              <w:t xml:space="preserve">=in action=allow protocol=TCP </w:t>
            </w:r>
            <w:proofErr w:type="spellStart"/>
            <w:r w:rsidRPr="004E793A">
              <w:rPr>
                <w:lang w:val="en-US"/>
              </w:rPr>
              <w:t>localport</w:t>
            </w:r>
            <w:proofErr w:type="spellEnd"/>
            <w:r w:rsidRPr="004E793A">
              <w:rPr>
                <w:lang w:val="en-US"/>
              </w:rPr>
              <w:t>=1434 profile=domain</w:t>
            </w:r>
          </w:p>
          <w:p w14:paraId="6A16C96E" w14:textId="5DAF7B82" w:rsidR="004E793A" w:rsidRPr="004E793A" w:rsidRDefault="004E793A" w:rsidP="004E793A">
            <w:pPr>
              <w:pStyle w:val="HSStandaard"/>
              <w:rPr>
                <w:lang w:val="en-US"/>
              </w:rPr>
            </w:pPr>
            <w:proofErr w:type="spellStart"/>
            <w:r w:rsidRPr="004E793A">
              <w:rPr>
                <w:lang w:val="en-US"/>
              </w:rPr>
              <w:t>netsh</w:t>
            </w:r>
            <w:proofErr w:type="spellEnd"/>
            <w:r w:rsidRPr="004E793A">
              <w:rPr>
                <w:lang w:val="en-US"/>
              </w:rPr>
              <w:t xml:space="preserve"> </w:t>
            </w:r>
            <w:proofErr w:type="spellStart"/>
            <w:r w:rsidRPr="004E793A">
              <w:rPr>
                <w:lang w:val="en-US"/>
              </w:rPr>
              <w:t>advfirewall</w:t>
            </w:r>
            <w:proofErr w:type="spellEnd"/>
            <w:r w:rsidRPr="004E793A">
              <w:rPr>
                <w:lang w:val="en-US"/>
              </w:rPr>
              <w:t xml:space="preserve"> firewall add rule name="SQL Instance SCCM (TCP 1443</w:t>
            </w:r>
            <w:r>
              <w:rPr>
                <w:lang w:val="en-US"/>
              </w:rPr>
              <w:t>4</w:t>
            </w:r>
            <w:r w:rsidRPr="004E793A">
              <w:rPr>
                <w:lang w:val="en-US"/>
              </w:rPr>
              <w:t xml:space="preserve">)" </w:t>
            </w:r>
            <w:proofErr w:type="spellStart"/>
            <w:r w:rsidRPr="004E793A">
              <w:rPr>
                <w:lang w:val="en-US"/>
              </w:rPr>
              <w:t>dir</w:t>
            </w:r>
            <w:proofErr w:type="spellEnd"/>
            <w:r w:rsidRPr="004E793A">
              <w:rPr>
                <w:lang w:val="en-US"/>
              </w:rPr>
              <w:t xml:space="preserve">=in action=allow protocol=TCP </w:t>
            </w:r>
            <w:proofErr w:type="spellStart"/>
            <w:r w:rsidRPr="004E793A">
              <w:rPr>
                <w:lang w:val="en-US"/>
              </w:rPr>
              <w:t>loc</w:t>
            </w:r>
            <w:r w:rsidR="003733EB">
              <w:rPr>
                <w:lang w:val="en-US"/>
              </w:rPr>
              <w:t>alport</w:t>
            </w:r>
            <w:proofErr w:type="spellEnd"/>
            <w:r w:rsidR="003733EB">
              <w:rPr>
                <w:lang w:val="en-US"/>
              </w:rPr>
              <w:t>=1444</w:t>
            </w:r>
            <w:r w:rsidRPr="004E793A">
              <w:rPr>
                <w:lang w:val="en-US"/>
              </w:rPr>
              <w:t xml:space="preserve"> profile=domain</w:t>
            </w:r>
          </w:p>
          <w:p w14:paraId="073A787A" w14:textId="6C7584C6" w:rsidR="004E793A" w:rsidRPr="004E793A" w:rsidRDefault="004E793A" w:rsidP="004E793A">
            <w:pPr>
              <w:pStyle w:val="HSStandaard"/>
              <w:rPr>
                <w:lang w:val="en-US"/>
              </w:rPr>
            </w:pPr>
            <w:proofErr w:type="spellStart"/>
            <w:r w:rsidRPr="004E793A">
              <w:rPr>
                <w:lang w:val="en-US"/>
              </w:rPr>
              <w:t>netsh</w:t>
            </w:r>
            <w:proofErr w:type="spellEnd"/>
            <w:r w:rsidRPr="004E793A">
              <w:rPr>
                <w:lang w:val="en-US"/>
              </w:rPr>
              <w:t xml:space="preserve"> </w:t>
            </w:r>
            <w:proofErr w:type="spellStart"/>
            <w:r w:rsidRPr="004E793A">
              <w:rPr>
                <w:lang w:val="en-US"/>
              </w:rPr>
              <w:t>advfirewall</w:t>
            </w:r>
            <w:proofErr w:type="spellEnd"/>
            <w:r w:rsidRPr="004E793A">
              <w:rPr>
                <w:lang w:val="en-US"/>
              </w:rPr>
              <w:t xml:space="preserve"> firewall add rule na</w:t>
            </w:r>
            <w:r>
              <w:rPr>
                <w:lang w:val="en-US"/>
              </w:rPr>
              <w:t>me="SQL Instance SCVMM (TCP 1455</w:t>
            </w:r>
            <w:r w:rsidRPr="004E793A">
              <w:rPr>
                <w:lang w:val="en-US"/>
              </w:rPr>
              <w:t xml:space="preserve">)" </w:t>
            </w:r>
            <w:proofErr w:type="spellStart"/>
            <w:r w:rsidRPr="004E793A">
              <w:rPr>
                <w:lang w:val="en-US"/>
              </w:rPr>
              <w:t>dir</w:t>
            </w:r>
            <w:proofErr w:type="spellEnd"/>
            <w:r w:rsidRPr="004E793A">
              <w:rPr>
                <w:lang w:val="en-US"/>
              </w:rPr>
              <w:t>=in action=a</w:t>
            </w:r>
            <w:r w:rsidR="003733EB">
              <w:rPr>
                <w:lang w:val="en-US"/>
              </w:rPr>
              <w:t xml:space="preserve">llow protocol=TCP </w:t>
            </w:r>
            <w:proofErr w:type="spellStart"/>
            <w:r w:rsidR="003733EB">
              <w:rPr>
                <w:lang w:val="en-US"/>
              </w:rPr>
              <w:t>localport</w:t>
            </w:r>
            <w:proofErr w:type="spellEnd"/>
            <w:r w:rsidR="003733EB">
              <w:rPr>
                <w:lang w:val="en-US"/>
              </w:rPr>
              <w:t>=1455</w:t>
            </w:r>
            <w:r w:rsidRPr="004E793A">
              <w:rPr>
                <w:lang w:val="en-US"/>
              </w:rPr>
              <w:t xml:space="preserve"> profile=domain</w:t>
            </w:r>
          </w:p>
          <w:p w14:paraId="692C88EE" w14:textId="77777777" w:rsidR="004E793A" w:rsidRPr="004E793A" w:rsidRDefault="004E793A" w:rsidP="004E793A">
            <w:pPr>
              <w:pStyle w:val="HSStandaard"/>
              <w:rPr>
                <w:lang w:val="en-US"/>
              </w:rPr>
            </w:pPr>
            <w:proofErr w:type="spellStart"/>
            <w:r w:rsidRPr="004E793A">
              <w:rPr>
                <w:lang w:val="en-US"/>
              </w:rPr>
              <w:t>netsh</w:t>
            </w:r>
            <w:proofErr w:type="spellEnd"/>
            <w:r w:rsidRPr="004E793A">
              <w:rPr>
                <w:lang w:val="en-US"/>
              </w:rPr>
              <w:t xml:space="preserve"> </w:t>
            </w:r>
            <w:proofErr w:type="spellStart"/>
            <w:r w:rsidRPr="004E793A">
              <w:rPr>
                <w:lang w:val="en-US"/>
              </w:rPr>
              <w:t>advfirewall</w:t>
            </w:r>
            <w:proofErr w:type="spellEnd"/>
            <w:r w:rsidRPr="004E793A">
              <w:rPr>
                <w:lang w:val="en-US"/>
              </w:rPr>
              <w:t xml:space="preserve"> firewall add rule name="SQL Service Broker (TCP 4022)" </w:t>
            </w:r>
            <w:proofErr w:type="spellStart"/>
            <w:r w:rsidRPr="004E793A">
              <w:rPr>
                <w:lang w:val="en-US"/>
              </w:rPr>
              <w:t>dir</w:t>
            </w:r>
            <w:proofErr w:type="spellEnd"/>
            <w:r w:rsidRPr="004E793A">
              <w:rPr>
                <w:lang w:val="en-US"/>
              </w:rPr>
              <w:t xml:space="preserve">=in action=allow protocol=TCP </w:t>
            </w:r>
            <w:proofErr w:type="spellStart"/>
            <w:r w:rsidRPr="004E793A">
              <w:rPr>
                <w:lang w:val="en-US"/>
              </w:rPr>
              <w:t>localport</w:t>
            </w:r>
            <w:proofErr w:type="spellEnd"/>
            <w:r w:rsidRPr="004E793A">
              <w:rPr>
                <w:lang w:val="en-US"/>
              </w:rPr>
              <w:t>=4022 profile=domain</w:t>
            </w:r>
          </w:p>
          <w:p w14:paraId="6C8DFD88" w14:textId="77777777" w:rsidR="004E793A" w:rsidRPr="004E793A" w:rsidRDefault="004E793A" w:rsidP="004E793A">
            <w:pPr>
              <w:pStyle w:val="HSStandaard"/>
              <w:rPr>
                <w:lang w:val="en-US"/>
              </w:rPr>
            </w:pPr>
            <w:proofErr w:type="spellStart"/>
            <w:r w:rsidRPr="004E793A">
              <w:rPr>
                <w:lang w:val="en-US"/>
              </w:rPr>
              <w:t>netsh</w:t>
            </w:r>
            <w:proofErr w:type="spellEnd"/>
            <w:r w:rsidRPr="004E793A">
              <w:rPr>
                <w:lang w:val="en-US"/>
              </w:rPr>
              <w:t xml:space="preserve"> </w:t>
            </w:r>
            <w:proofErr w:type="spellStart"/>
            <w:r w:rsidRPr="004E793A">
              <w:rPr>
                <w:lang w:val="en-US"/>
              </w:rPr>
              <w:t>advfirewall</w:t>
            </w:r>
            <w:proofErr w:type="spellEnd"/>
            <w:r w:rsidRPr="004E793A">
              <w:rPr>
                <w:lang w:val="en-US"/>
              </w:rPr>
              <w:t xml:space="preserve"> firewall add rule name="SQL Debugger/RPC (TCP 135)" </w:t>
            </w:r>
            <w:proofErr w:type="spellStart"/>
            <w:r w:rsidRPr="004E793A">
              <w:rPr>
                <w:lang w:val="en-US"/>
              </w:rPr>
              <w:t>dir</w:t>
            </w:r>
            <w:proofErr w:type="spellEnd"/>
            <w:r w:rsidRPr="004E793A">
              <w:rPr>
                <w:lang w:val="en-US"/>
              </w:rPr>
              <w:t xml:space="preserve">=in action=allow protocol=TCP </w:t>
            </w:r>
            <w:proofErr w:type="spellStart"/>
            <w:r w:rsidRPr="004E793A">
              <w:rPr>
                <w:lang w:val="en-US"/>
              </w:rPr>
              <w:t>localport</w:t>
            </w:r>
            <w:proofErr w:type="spellEnd"/>
            <w:r w:rsidRPr="004E793A">
              <w:rPr>
                <w:lang w:val="en-US"/>
              </w:rPr>
              <w:t>=135 profile=domain</w:t>
            </w:r>
          </w:p>
          <w:p w14:paraId="1E4439E7" w14:textId="77777777" w:rsidR="004E793A" w:rsidRPr="004E793A" w:rsidRDefault="004E793A" w:rsidP="004E793A">
            <w:pPr>
              <w:pStyle w:val="HSStandaard"/>
              <w:rPr>
                <w:lang w:val="en-US"/>
              </w:rPr>
            </w:pPr>
            <w:proofErr w:type="spellStart"/>
            <w:r w:rsidRPr="004E793A">
              <w:rPr>
                <w:lang w:val="en-US"/>
              </w:rPr>
              <w:t>netsh</w:t>
            </w:r>
            <w:proofErr w:type="spellEnd"/>
            <w:r w:rsidRPr="004E793A">
              <w:rPr>
                <w:lang w:val="en-US"/>
              </w:rPr>
              <w:t xml:space="preserve"> </w:t>
            </w:r>
            <w:proofErr w:type="spellStart"/>
            <w:r w:rsidRPr="004E793A">
              <w:rPr>
                <w:lang w:val="en-US"/>
              </w:rPr>
              <w:t>advfirewall</w:t>
            </w:r>
            <w:proofErr w:type="spellEnd"/>
            <w:r w:rsidRPr="004E793A">
              <w:rPr>
                <w:lang w:val="en-US"/>
              </w:rPr>
              <w:t xml:space="preserve"> firewall add rule name="SQL Browser (UDP 1434)" </w:t>
            </w:r>
            <w:proofErr w:type="spellStart"/>
            <w:r w:rsidRPr="004E793A">
              <w:rPr>
                <w:lang w:val="en-US"/>
              </w:rPr>
              <w:t>dir</w:t>
            </w:r>
            <w:proofErr w:type="spellEnd"/>
            <w:r w:rsidRPr="004E793A">
              <w:rPr>
                <w:lang w:val="en-US"/>
              </w:rPr>
              <w:t xml:space="preserve">=in action=allow protocol=UDP </w:t>
            </w:r>
            <w:proofErr w:type="spellStart"/>
            <w:r w:rsidRPr="004E793A">
              <w:rPr>
                <w:lang w:val="en-US"/>
              </w:rPr>
              <w:t>localport</w:t>
            </w:r>
            <w:proofErr w:type="spellEnd"/>
            <w:r w:rsidRPr="004E793A">
              <w:rPr>
                <w:lang w:val="en-US"/>
              </w:rPr>
              <w:t>=1434 profile=domain</w:t>
            </w:r>
          </w:p>
          <w:p w14:paraId="3A6E112F" w14:textId="77777777" w:rsidR="004E793A" w:rsidRPr="004E793A" w:rsidRDefault="004E793A" w:rsidP="004E793A">
            <w:pPr>
              <w:pStyle w:val="HSStandaard"/>
              <w:rPr>
                <w:lang w:val="en-US"/>
              </w:rPr>
            </w:pPr>
            <w:proofErr w:type="spellStart"/>
            <w:r w:rsidRPr="004E793A">
              <w:rPr>
                <w:lang w:val="en-US"/>
              </w:rPr>
              <w:t>netsh</w:t>
            </w:r>
            <w:proofErr w:type="spellEnd"/>
            <w:r w:rsidRPr="004E793A">
              <w:rPr>
                <w:lang w:val="en-US"/>
              </w:rPr>
              <w:t xml:space="preserve"> </w:t>
            </w:r>
            <w:proofErr w:type="spellStart"/>
            <w:r w:rsidRPr="004E793A">
              <w:rPr>
                <w:lang w:val="en-US"/>
              </w:rPr>
              <w:t>advfirewall</w:t>
            </w:r>
            <w:proofErr w:type="spellEnd"/>
            <w:r w:rsidRPr="004E793A">
              <w:rPr>
                <w:lang w:val="en-US"/>
              </w:rPr>
              <w:t xml:space="preserve"> firewall add rule name="Analysis Services (TCP 2383)" </w:t>
            </w:r>
            <w:proofErr w:type="spellStart"/>
            <w:r w:rsidRPr="004E793A">
              <w:rPr>
                <w:lang w:val="en-US"/>
              </w:rPr>
              <w:t>dir</w:t>
            </w:r>
            <w:proofErr w:type="spellEnd"/>
            <w:r w:rsidRPr="004E793A">
              <w:rPr>
                <w:lang w:val="en-US"/>
              </w:rPr>
              <w:t xml:space="preserve">=in action=allow protocol=TCP </w:t>
            </w:r>
            <w:proofErr w:type="spellStart"/>
            <w:r w:rsidRPr="004E793A">
              <w:rPr>
                <w:lang w:val="en-US"/>
              </w:rPr>
              <w:t>localport</w:t>
            </w:r>
            <w:proofErr w:type="spellEnd"/>
            <w:r w:rsidRPr="004E793A">
              <w:rPr>
                <w:lang w:val="en-US"/>
              </w:rPr>
              <w:t>=2383 profile=domain</w:t>
            </w:r>
          </w:p>
          <w:p w14:paraId="2B960FBE" w14:textId="77777777" w:rsidR="004E793A" w:rsidRPr="004E793A" w:rsidRDefault="004E793A" w:rsidP="004E793A">
            <w:pPr>
              <w:pStyle w:val="HSStandaard"/>
              <w:rPr>
                <w:lang w:val="en-US"/>
              </w:rPr>
            </w:pPr>
            <w:proofErr w:type="spellStart"/>
            <w:r w:rsidRPr="004E793A">
              <w:rPr>
                <w:lang w:val="en-US"/>
              </w:rPr>
              <w:t>netsh</w:t>
            </w:r>
            <w:proofErr w:type="spellEnd"/>
            <w:r w:rsidRPr="004E793A">
              <w:rPr>
                <w:lang w:val="en-US"/>
              </w:rPr>
              <w:t xml:space="preserve"> </w:t>
            </w:r>
            <w:proofErr w:type="spellStart"/>
            <w:r w:rsidRPr="004E793A">
              <w:rPr>
                <w:lang w:val="en-US"/>
              </w:rPr>
              <w:t>advfirewall</w:t>
            </w:r>
            <w:proofErr w:type="spellEnd"/>
            <w:r w:rsidRPr="004E793A">
              <w:rPr>
                <w:lang w:val="en-US"/>
              </w:rPr>
              <w:t xml:space="preserve"> firewall add rule name="SQL Browser (TCP 2382)" </w:t>
            </w:r>
            <w:proofErr w:type="spellStart"/>
            <w:r w:rsidRPr="004E793A">
              <w:rPr>
                <w:lang w:val="en-US"/>
              </w:rPr>
              <w:t>dir</w:t>
            </w:r>
            <w:proofErr w:type="spellEnd"/>
            <w:r w:rsidRPr="004E793A">
              <w:rPr>
                <w:lang w:val="en-US"/>
              </w:rPr>
              <w:t xml:space="preserve">=in action=allow protocol=TCP </w:t>
            </w:r>
            <w:proofErr w:type="spellStart"/>
            <w:r w:rsidRPr="004E793A">
              <w:rPr>
                <w:lang w:val="en-US"/>
              </w:rPr>
              <w:t>localport</w:t>
            </w:r>
            <w:proofErr w:type="spellEnd"/>
            <w:r w:rsidRPr="004E793A">
              <w:rPr>
                <w:lang w:val="en-US"/>
              </w:rPr>
              <w:t>=2382 profile=domain</w:t>
            </w:r>
          </w:p>
          <w:p w14:paraId="36E6B36E" w14:textId="77777777" w:rsidR="004E793A" w:rsidRPr="004E793A" w:rsidRDefault="004E793A" w:rsidP="004E793A">
            <w:pPr>
              <w:pStyle w:val="HSStandaard"/>
              <w:rPr>
                <w:lang w:val="en-US"/>
              </w:rPr>
            </w:pPr>
            <w:proofErr w:type="spellStart"/>
            <w:r w:rsidRPr="004E793A">
              <w:rPr>
                <w:lang w:val="en-US"/>
              </w:rPr>
              <w:t>netsh</w:t>
            </w:r>
            <w:proofErr w:type="spellEnd"/>
            <w:r w:rsidRPr="004E793A">
              <w:rPr>
                <w:lang w:val="en-US"/>
              </w:rPr>
              <w:t xml:space="preserve"> </w:t>
            </w:r>
            <w:proofErr w:type="spellStart"/>
            <w:r w:rsidRPr="004E793A">
              <w:rPr>
                <w:lang w:val="en-US"/>
              </w:rPr>
              <w:t>advfirewall</w:t>
            </w:r>
            <w:proofErr w:type="spellEnd"/>
            <w:r w:rsidRPr="004E793A">
              <w:rPr>
                <w:lang w:val="en-US"/>
              </w:rPr>
              <w:t xml:space="preserve"> firewall add rule name="Web Server HTTP (TCP 80)" </w:t>
            </w:r>
            <w:proofErr w:type="spellStart"/>
            <w:r w:rsidRPr="004E793A">
              <w:rPr>
                <w:lang w:val="en-US"/>
              </w:rPr>
              <w:t>dir</w:t>
            </w:r>
            <w:proofErr w:type="spellEnd"/>
            <w:r w:rsidRPr="004E793A">
              <w:rPr>
                <w:lang w:val="en-US"/>
              </w:rPr>
              <w:t xml:space="preserve">=in action=allow protocol=TCP </w:t>
            </w:r>
            <w:proofErr w:type="spellStart"/>
            <w:r w:rsidRPr="004E793A">
              <w:rPr>
                <w:lang w:val="en-US"/>
              </w:rPr>
              <w:t>localport</w:t>
            </w:r>
            <w:proofErr w:type="spellEnd"/>
            <w:r w:rsidRPr="004E793A">
              <w:rPr>
                <w:lang w:val="en-US"/>
              </w:rPr>
              <w:t>=80 profile=domain</w:t>
            </w:r>
          </w:p>
          <w:p w14:paraId="1EF39D92" w14:textId="4B7E60C5" w:rsidR="004E793A" w:rsidRPr="004E793A" w:rsidRDefault="004E793A" w:rsidP="004E793A">
            <w:pPr>
              <w:pStyle w:val="HSStandaard"/>
              <w:rPr>
                <w:lang w:val="en-US"/>
              </w:rPr>
            </w:pPr>
            <w:proofErr w:type="spellStart"/>
            <w:r w:rsidRPr="004E793A">
              <w:rPr>
                <w:lang w:val="en-US"/>
              </w:rPr>
              <w:t>netsh</w:t>
            </w:r>
            <w:proofErr w:type="spellEnd"/>
            <w:r w:rsidRPr="004E793A">
              <w:rPr>
                <w:lang w:val="en-US"/>
              </w:rPr>
              <w:t xml:space="preserve"> </w:t>
            </w:r>
            <w:proofErr w:type="spellStart"/>
            <w:r w:rsidRPr="004E793A">
              <w:rPr>
                <w:lang w:val="en-US"/>
              </w:rPr>
              <w:t>advfirewall</w:t>
            </w:r>
            <w:proofErr w:type="spellEnd"/>
            <w:r w:rsidRPr="004E793A">
              <w:rPr>
                <w:lang w:val="en-US"/>
              </w:rPr>
              <w:t xml:space="preserve"> firewall add rule name="Web Server SSL (TCP 443)" </w:t>
            </w:r>
            <w:proofErr w:type="spellStart"/>
            <w:r w:rsidRPr="004E793A">
              <w:rPr>
                <w:lang w:val="en-US"/>
              </w:rPr>
              <w:t>dir</w:t>
            </w:r>
            <w:proofErr w:type="spellEnd"/>
            <w:r w:rsidRPr="004E793A">
              <w:rPr>
                <w:lang w:val="en-US"/>
              </w:rPr>
              <w:t xml:space="preserve">=in action=allow protocol=TCP </w:t>
            </w:r>
            <w:proofErr w:type="spellStart"/>
            <w:r w:rsidRPr="004E793A">
              <w:rPr>
                <w:lang w:val="en-US"/>
              </w:rPr>
              <w:t>localport</w:t>
            </w:r>
            <w:proofErr w:type="spellEnd"/>
            <w:r w:rsidRPr="004E793A">
              <w:rPr>
                <w:lang w:val="en-US"/>
              </w:rPr>
              <w:t>=443 profile=domain</w:t>
            </w:r>
          </w:p>
        </w:tc>
      </w:tr>
    </w:tbl>
    <w:p w14:paraId="002E3A7D" w14:textId="77777777" w:rsidR="004E793A" w:rsidRPr="004E793A" w:rsidRDefault="004E793A" w:rsidP="004E793A">
      <w:pPr>
        <w:pStyle w:val="HSStandaard"/>
        <w:rPr>
          <w:lang w:val="en-US"/>
        </w:rPr>
      </w:pPr>
    </w:p>
    <w:p w14:paraId="030B5781" w14:textId="1764EF69" w:rsidR="00F665C3" w:rsidRDefault="00F56196" w:rsidP="00F665C3">
      <w:pPr>
        <w:pStyle w:val="HSParagraaf"/>
      </w:pPr>
      <w:bookmarkStart w:id="22" w:name="_Toc336943550"/>
      <w:r>
        <w:t>Installatie</w:t>
      </w:r>
      <w:bookmarkEnd w:id="22"/>
    </w:p>
    <w:p w14:paraId="254BCCB7" w14:textId="77777777" w:rsidR="00F665C3" w:rsidRDefault="00F665C3" w:rsidP="00F665C3">
      <w:pPr>
        <w:pStyle w:val="HSStandaard"/>
      </w:pPr>
    </w:p>
    <w:tbl>
      <w:tblPr>
        <w:tblStyle w:val="MediumShading1-Accent1"/>
        <w:tblW w:w="0" w:type="auto"/>
        <w:tblLayout w:type="fixed"/>
        <w:tblLook w:val="04A0" w:firstRow="1" w:lastRow="0" w:firstColumn="1" w:lastColumn="0" w:noHBand="0" w:noVBand="1"/>
      </w:tblPr>
      <w:tblGrid>
        <w:gridCol w:w="6345"/>
        <w:gridCol w:w="2953"/>
      </w:tblGrid>
      <w:tr w:rsidR="00F56196" w14:paraId="486130C7" w14:textId="77777777" w:rsidTr="00400C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9FA141E" w14:textId="77777777" w:rsidR="00F56196" w:rsidRDefault="00F56196" w:rsidP="00400C50">
            <w:pPr>
              <w:pStyle w:val="HSStandaard"/>
            </w:pPr>
            <w:r>
              <w:t>Scherm</w:t>
            </w:r>
          </w:p>
        </w:tc>
        <w:tc>
          <w:tcPr>
            <w:tcW w:w="2953" w:type="dxa"/>
          </w:tcPr>
          <w:p w14:paraId="39E2AF05" w14:textId="77777777" w:rsidR="00F56196" w:rsidRDefault="00F56196" w:rsidP="00400C50">
            <w:pPr>
              <w:pStyle w:val="HSStandaard"/>
              <w:cnfStyle w:val="100000000000" w:firstRow="1" w:lastRow="0" w:firstColumn="0" w:lastColumn="0" w:oddVBand="0" w:evenVBand="0" w:oddHBand="0" w:evenHBand="0" w:firstRowFirstColumn="0" w:firstRowLastColumn="0" w:lastRowFirstColumn="0" w:lastRowLastColumn="0"/>
            </w:pPr>
            <w:r>
              <w:t>Aktie</w:t>
            </w:r>
          </w:p>
        </w:tc>
      </w:tr>
      <w:tr w:rsidR="00F56196" w:rsidRPr="00F56196" w14:paraId="0ED39609"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3991397" w14:textId="77777777" w:rsidR="00F56196" w:rsidRDefault="00F56196" w:rsidP="00400C50">
            <w:pPr>
              <w:pStyle w:val="HSStandaard"/>
            </w:pPr>
          </w:p>
        </w:tc>
        <w:tc>
          <w:tcPr>
            <w:tcW w:w="2953" w:type="dxa"/>
          </w:tcPr>
          <w:p w14:paraId="329164C5" w14:textId="71308AF3" w:rsidR="00F56196" w:rsidRPr="00F56196" w:rsidRDefault="00F56196"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r w:rsidRPr="0073241D">
              <w:rPr>
                <w:lang w:val="en-US"/>
              </w:rPr>
              <w:t>Mount SW_DVD9_SQL_Svr_Standard_Edtn_2008_R2_English_MLF_X16-29588</w:t>
            </w:r>
            <w:r>
              <w:rPr>
                <w:lang w:val="en-US"/>
              </w:rPr>
              <w:t>.ISO op de VM</w:t>
            </w:r>
          </w:p>
        </w:tc>
      </w:tr>
      <w:tr w:rsidR="00F56196" w14:paraId="36562D26"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62FA126" w14:textId="77777777" w:rsidR="00F56196" w:rsidRPr="00F56196" w:rsidRDefault="00F56196" w:rsidP="00400C50">
            <w:pPr>
              <w:pStyle w:val="HSStandaard"/>
              <w:rPr>
                <w:lang w:val="en-US"/>
              </w:rPr>
            </w:pPr>
          </w:p>
        </w:tc>
        <w:tc>
          <w:tcPr>
            <w:tcW w:w="2953" w:type="dxa"/>
          </w:tcPr>
          <w:p w14:paraId="4C460C64" w14:textId="1A1F2BD4" w:rsidR="00F56196" w:rsidRDefault="00F56196" w:rsidP="00400C50">
            <w:pPr>
              <w:pStyle w:val="HSStandaard"/>
              <w:cnfStyle w:val="000000010000" w:firstRow="0" w:lastRow="0" w:firstColumn="0" w:lastColumn="0" w:oddVBand="0" w:evenVBand="0" w:oddHBand="0" w:evenHBand="1" w:firstRowFirstColumn="0" w:firstRowLastColumn="0" w:lastRowFirstColumn="0" w:lastRowLastColumn="0"/>
            </w:pPr>
            <w:r>
              <w:rPr>
                <w:lang w:val="en-US"/>
              </w:rPr>
              <w:t>Start setup.exe</w:t>
            </w:r>
          </w:p>
        </w:tc>
      </w:tr>
      <w:tr w:rsidR="00F56196" w14:paraId="3D85D0DB"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30ED5F6" w14:textId="2FFB5B2D" w:rsidR="00F56196" w:rsidRDefault="00F56196" w:rsidP="00400C50">
            <w:pPr>
              <w:pStyle w:val="HSStandaard"/>
            </w:pPr>
            <w:r>
              <w:rPr>
                <w:b w:val="0"/>
                <w:bCs w:val="0"/>
              </w:rPr>
              <w:object w:dxaOrig="2370" w:dyaOrig="3315" w14:anchorId="38E122A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8.5pt;height:165.75pt" o:ole="">
                  <v:imagedata r:id="rId14" o:title=""/>
                </v:shape>
                <o:OLEObject Type="Embed" ProgID="PBrush" ShapeID="_x0000_i1025" DrawAspect="Content" ObjectID="_1410685451" r:id="rId15"/>
              </w:object>
            </w:r>
          </w:p>
        </w:tc>
        <w:tc>
          <w:tcPr>
            <w:tcW w:w="2953" w:type="dxa"/>
          </w:tcPr>
          <w:p w14:paraId="0B32F8F7" w14:textId="58E5A683" w:rsidR="00F56196" w:rsidRDefault="00F56196" w:rsidP="00400C50">
            <w:pPr>
              <w:pStyle w:val="HSStandaard"/>
              <w:cnfStyle w:val="000000100000" w:firstRow="0" w:lastRow="0" w:firstColumn="0" w:lastColumn="0" w:oddVBand="0" w:evenVBand="0" w:oddHBand="1" w:evenHBand="0" w:firstRowFirstColumn="0" w:firstRowLastColumn="0" w:lastRowFirstColumn="0" w:lastRowLastColumn="0"/>
            </w:pPr>
            <w:proofErr w:type="spellStart"/>
            <w:r>
              <w:rPr>
                <w:lang w:val="en-US"/>
              </w:rPr>
              <w:t>Kies</w:t>
            </w:r>
            <w:proofErr w:type="spellEnd"/>
            <w:r>
              <w:rPr>
                <w:lang w:val="en-US"/>
              </w:rPr>
              <w:t xml:space="preserve"> </w:t>
            </w:r>
            <w:r w:rsidRPr="0073241D">
              <w:rPr>
                <w:b/>
                <w:lang w:val="en-US"/>
              </w:rPr>
              <w:t>Installation</w:t>
            </w:r>
          </w:p>
        </w:tc>
      </w:tr>
      <w:tr w:rsidR="00F56196" w:rsidRPr="00F56196" w14:paraId="3BE34E16"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1AA3314" w14:textId="7AE9888B" w:rsidR="00F56196" w:rsidRDefault="00F56196" w:rsidP="00400C50">
            <w:pPr>
              <w:pStyle w:val="HSStandaard"/>
            </w:pPr>
            <w:r>
              <w:rPr>
                <w:b w:val="0"/>
                <w:bCs w:val="0"/>
              </w:rPr>
              <w:object w:dxaOrig="5280" w:dyaOrig="1125" w14:anchorId="7D31CF45">
                <v:shape id="_x0000_i1026" type="#_x0000_t75" style="width:264pt;height:56.25pt" o:ole="">
                  <v:imagedata r:id="rId16" o:title=""/>
                </v:shape>
                <o:OLEObject Type="Embed" ProgID="PBrush" ShapeID="_x0000_i1026" DrawAspect="Content" ObjectID="_1410685452" r:id="rId17"/>
              </w:object>
            </w:r>
          </w:p>
        </w:tc>
        <w:tc>
          <w:tcPr>
            <w:tcW w:w="2953" w:type="dxa"/>
          </w:tcPr>
          <w:p w14:paraId="20E99419" w14:textId="6C282DB6" w:rsidR="00F56196" w:rsidRPr="00F56196" w:rsidRDefault="00F56196" w:rsidP="00400C50">
            <w:pPr>
              <w:pStyle w:val="HSStandaard"/>
              <w:cnfStyle w:val="000000010000" w:firstRow="0" w:lastRow="0" w:firstColumn="0" w:lastColumn="0" w:oddVBand="0" w:evenVBand="0" w:oddHBand="0" w:evenHBand="1" w:firstRowFirstColumn="0" w:firstRowLastColumn="0" w:lastRowFirstColumn="0" w:lastRowLastColumn="0"/>
              <w:rPr>
                <w:lang w:val="en-US"/>
              </w:rPr>
            </w:pPr>
            <w:proofErr w:type="spellStart"/>
            <w:r>
              <w:rPr>
                <w:lang w:val="en-US"/>
              </w:rPr>
              <w:t>Kies</w:t>
            </w:r>
            <w:proofErr w:type="spellEnd"/>
            <w:r>
              <w:rPr>
                <w:lang w:val="en-US"/>
              </w:rPr>
              <w:t xml:space="preserve"> </w:t>
            </w:r>
            <w:r w:rsidRPr="0073241D">
              <w:rPr>
                <w:b/>
                <w:lang w:val="en-US"/>
              </w:rPr>
              <w:t>New installation…</w:t>
            </w:r>
          </w:p>
        </w:tc>
      </w:tr>
      <w:tr w:rsidR="00F56196" w14:paraId="3BB46410"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A377504" w14:textId="11776C32" w:rsidR="00F56196" w:rsidRDefault="004E793A" w:rsidP="00400C50">
            <w:pPr>
              <w:pStyle w:val="HSStandaard"/>
            </w:pPr>
            <w:r>
              <w:rPr>
                <w:b w:val="0"/>
                <w:bCs w:val="0"/>
              </w:rPr>
              <w:object w:dxaOrig="5910" w:dyaOrig="6675" w14:anchorId="39948321">
                <v:shape id="_x0000_i1027" type="#_x0000_t75" style="width:295.5pt;height:333.75pt" o:ole="">
                  <v:imagedata r:id="rId18" o:title=""/>
                </v:shape>
                <o:OLEObject Type="Embed" ProgID="PBrush" ShapeID="_x0000_i1027" DrawAspect="Content" ObjectID="_1410685453" r:id="rId19"/>
              </w:object>
            </w:r>
          </w:p>
        </w:tc>
        <w:tc>
          <w:tcPr>
            <w:tcW w:w="2953" w:type="dxa"/>
          </w:tcPr>
          <w:p w14:paraId="2895E44E" w14:textId="77777777" w:rsidR="00F56196" w:rsidRDefault="00F56196" w:rsidP="00400C50">
            <w:pPr>
              <w:cnfStyle w:val="000000100000" w:firstRow="0" w:lastRow="0" w:firstColumn="0" w:lastColumn="0" w:oddVBand="0" w:evenVBand="0" w:oddHBand="1" w:evenHBand="0" w:firstRowFirstColumn="0" w:firstRowLastColumn="0" w:lastRowFirstColumn="0" w:lastRowLastColumn="0"/>
              <w:rPr>
                <w:lang w:val="en-US"/>
              </w:rPr>
            </w:pPr>
            <w:r>
              <w:rPr>
                <w:lang w:val="en-US"/>
              </w:rPr>
              <w:t>Features:</w:t>
            </w:r>
          </w:p>
          <w:p w14:paraId="19645A22" w14:textId="77777777" w:rsidR="00F56196" w:rsidRPr="00EB152A" w:rsidRDefault="00F56196" w:rsidP="00F56196">
            <w:pPr>
              <w:pStyle w:val="ListParagraph"/>
              <w:numPr>
                <w:ilvl w:val="0"/>
                <w:numId w:val="31"/>
              </w:numPr>
              <w:contextualSpacing/>
              <w:cnfStyle w:val="000000100000" w:firstRow="0" w:lastRow="0" w:firstColumn="0" w:lastColumn="0" w:oddVBand="0" w:evenVBand="0" w:oddHBand="1" w:evenHBand="0" w:firstRowFirstColumn="0" w:firstRowLastColumn="0" w:lastRowFirstColumn="0" w:lastRowLastColumn="0"/>
              <w:rPr>
                <w:lang w:val="en-US"/>
              </w:rPr>
            </w:pPr>
            <w:r w:rsidRPr="00EB152A">
              <w:rPr>
                <w:lang w:val="en-US"/>
              </w:rPr>
              <w:t>Database Engine Services</w:t>
            </w:r>
          </w:p>
          <w:p w14:paraId="39E27D01" w14:textId="77777777" w:rsidR="00F56196" w:rsidRPr="00EB152A" w:rsidRDefault="00F56196" w:rsidP="00F56196">
            <w:pPr>
              <w:pStyle w:val="ListParagraph"/>
              <w:numPr>
                <w:ilvl w:val="0"/>
                <w:numId w:val="31"/>
              </w:numPr>
              <w:contextualSpacing/>
              <w:cnfStyle w:val="000000100000" w:firstRow="0" w:lastRow="0" w:firstColumn="0" w:lastColumn="0" w:oddVBand="0" w:evenVBand="0" w:oddHBand="1" w:evenHBand="0" w:firstRowFirstColumn="0" w:firstRowLastColumn="0" w:lastRowFirstColumn="0" w:lastRowLastColumn="0"/>
              <w:rPr>
                <w:lang w:val="en-US"/>
              </w:rPr>
            </w:pPr>
            <w:r w:rsidRPr="00EB152A">
              <w:rPr>
                <w:lang w:val="en-US"/>
              </w:rPr>
              <w:t>SQL Server Replication</w:t>
            </w:r>
          </w:p>
          <w:p w14:paraId="40E2611C" w14:textId="77777777" w:rsidR="00F56196" w:rsidRPr="00EB152A" w:rsidRDefault="00F56196" w:rsidP="00F56196">
            <w:pPr>
              <w:pStyle w:val="ListParagraph"/>
              <w:numPr>
                <w:ilvl w:val="0"/>
                <w:numId w:val="31"/>
              </w:numPr>
              <w:contextualSpacing/>
              <w:cnfStyle w:val="000000100000" w:firstRow="0" w:lastRow="0" w:firstColumn="0" w:lastColumn="0" w:oddVBand="0" w:evenVBand="0" w:oddHBand="1" w:evenHBand="0" w:firstRowFirstColumn="0" w:firstRowLastColumn="0" w:lastRowFirstColumn="0" w:lastRowLastColumn="0"/>
              <w:rPr>
                <w:lang w:val="en-US"/>
              </w:rPr>
            </w:pPr>
            <w:r w:rsidRPr="00EB152A">
              <w:rPr>
                <w:lang w:val="en-US"/>
              </w:rPr>
              <w:t>Full-Text Search</w:t>
            </w:r>
          </w:p>
          <w:p w14:paraId="47B44F88" w14:textId="77777777" w:rsidR="00F56196" w:rsidRPr="00EB152A" w:rsidRDefault="00F56196" w:rsidP="00F56196">
            <w:pPr>
              <w:pStyle w:val="ListParagraph"/>
              <w:numPr>
                <w:ilvl w:val="0"/>
                <w:numId w:val="31"/>
              </w:numPr>
              <w:contextualSpacing/>
              <w:cnfStyle w:val="000000100000" w:firstRow="0" w:lastRow="0" w:firstColumn="0" w:lastColumn="0" w:oddVBand="0" w:evenVBand="0" w:oddHBand="1" w:evenHBand="0" w:firstRowFirstColumn="0" w:firstRowLastColumn="0" w:lastRowFirstColumn="0" w:lastRowLastColumn="0"/>
              <w:rPr>
                <w:lang w:val="en-US"/>
              </w:rPr>
            </w:pPr>
            <w:r w:rsidRPr="00EB152A">
              <w:rPr>
                <w:lang w:val="en-US"/>
              </w:rPr>
              <w:t>Management Tools - Basic</w:t>
            </w:r>
          </w:p>
          <w:p w14:paraId="6B5BDE82" w14:textId="77777777" w:rsidR="00F56196" w:rsidRPr="00EB152A" w:rsidRDefault="00F56196" w:rsidP="00F56196">
            <w:pPr>
              <w:pStyle w:val="ListParagraph"/>
              <w:numPr>
                <w:ilvl w:val="0"/>
                <w:numId w:val="31"/>
              </w:numPr>
              <w:contextualSpacing/>
              <w:cnfStyle w:val="000000100000" w:firstRow="0" w:lastRow="0" w:firstColumn="0" w:lastColumn="0" w:oddVBand="0" w:evenVBand="0" w:oddHBand="1" w:evenHBand="0" w:firstRowFirstColumn="0" w:firstRowLastColumn="0" w:lastRowFirstColumn="0" w:lastRowLastColumn="0"/>
              <w:rPr>
                <w:lang w:val="en-US"/>
              </w:rPr>
            </w:pPr>
            <w:r w:rsidRPr="00EB152A">
              <w:rPr>
                <w:lang w:val="en-US"/>
              </w:rPr>
              <w:t>Management Tools - Complete</w:t>
            </w:r>
          </w:p>
          <w:p w14:paraId="3E7413B8" w14:textId="77777777" w:rsidR="00F56196" w:rsidRPr="00EB152A" w:rsidRDefault="00F56196" w:rsidP="00F56196">
            <w:pPr>
              <w:pStyle w:val="ListParagraph"/>
              <w:numPr>
                <w:ilvl w:val="0"/>
                <w:numId w:val="31"/>
              </w:numPr>
              <w:contextualSpacing/>
              <w:cnfStyle w:val="000000100000" w:firstRow="0" w:lastRow="0" w:firstColumn="0" w:lastColumn="0" w:oddVBand="0" w:evenVBand="0" w:oddHBand="1" w:evenHBand="0" w:firstRowFirstColumn="0" w:firstRowLastColumn="0" w:lastRowFirstColumn="0" w:lastRowLastColumn="0"/>
              <w:rPr>
                <w:lang w:val="en-US"/>
              </w:rPr>
            </w:pPr>
            <w:r w:rsidRPr="00EB152A">
              <w:rPr>
                <w:lang w:val="en-US"/>
              </w:rPr>
              <w:t>Client Tools Connectivity</w:t>
            </w:r>
          </w:p>
          <w:p w14:paraId="0625424E" w14:textId="77777777" w:rsidR="00F56196" w:rsidRPr="00EB152A" w:rsidRDefault="00F56196" w:rsidP="00F56196">
            <w:pPr>
              <w:pStyle w:val="ListParagraph"/>
              <w:numPr>
                <w:ilvl w:val="0"/>
                <w:numId w:val="31"/>
              </w:numPr>
              <w:contextualSpacing/>
              <w:cnfStyle w:val="000000100000" w:firstRow="0" w:lastRow="0" w:firstColumn="0" w:lastColumn="0" w:oddVBand="0" w:evenVBand="0" w:oddHBand="1" w:evenHBand="0" w:firstRowFirstColumn="0" w:firstRowLastColumn="0" w:lastRowFirstColumn="0" w:lastRowLastColumn="0"/>
              <w:rPr>
                <w:lang w:val="en-US"/>
              </w:rPr>
            </w:pPr>
            <w:r w:rsidRPr="00EB152A">
              <w:rPr>
                <w:lang w:val="en-US"/>
              </w:rPr>
              <w:t>Client Tools Backwards Compatibility</w:t>
            </w:r>
          </w:p>
          <w:p w14:paraId="5E6D5040" w14:textId="77777777" w:rsidR="00F56196" w:rsidRDefault="00F56196" w:rsidP="00F56196">
            <w:pPr>
              <w:pStyle w:val="ListParagraph"/>
              <w:numPr>
                <w:ilvl w:val="0"/>
                <w:numId w:val="31"/>
              </w:numPr>
              <w:contextualSpacing/>
              <w:cnfStyle w:val="000000100000" w:firstRow="0" w:lastRow="0" w:firstColumn="0" w:lastColumn="0" w:oddVBand="0" w:evenVBand="0" w:oddHBand="1" w:evenHBand="0" w:firstRowFirstColumn="0" w:firstRowLastColumn="0" w:lastRowFirstColumn="0" w:lastRowLastColumn="0"/>
              <w:rPr>
                <w:lang w:val="en-US"/>
              </w:rPr>
            </w:pPr>
            <w:r w:rsidRPr="00EB152A">
              <w:rPr>
                <w:lang w:val="en-US"/>
              </w:rPr>
              <w:t>Integration Services</w:t>
            </w:r>
          </w:p>
          <w:p w14:paraId="22AC7DA5" w14:textId="77777777" w:rsidR="00F56196" w:rsidRDefault="00F56196" w:rsidP="00400C50">
            <w:pPr>
              <w:cnfStyle w:val="000000100000" w:firstRow="0" w:lastRow="0" w:firstColumn="0" w:lastColumn="0" w:oddVBand="0" w:evenVBand="0" w:oddHBand="1" w:evenHBand="0" w:firstRowFirstColumn="0" w:firstRowLastColumn="0" w:lastRowFirstColumn="0" w:lastRowLastColumn="0"/>
              <w:rPr>
                <w:lang w:val="en-US"/>
              </w:rPr>
            </w:pPr>
          </w:p>
          <w:p w14:paraId="5C90D7D1" w14:textId="4E5CE6FA" w:rsidR="00F56196" w:rsidRDefault="00F56196" w:rsidP="00400C50">
            <w:pPr>
              <w:pStyle w:val="HSStandaard"/>
              <w:cnfStyle w:val="000000100000" w:firstRow="0" w:lastRow="0" w:firstColumn="0" w:lastColumn="0" w:oddVBand="0" w:evenVBand="0" w:oddHBand="1" w:evenHBand="0" w:firstRowFirstColumn="0" w:firstRowLastColumn="0" w:lastRowFirstColumn="0" w:lastRowLastColumn="0"/>
            </w:pPr>
            <w:r>
              <w:rPr>
                <w:lang w:val="en-US"/>
              </w:rPr>
              <w:t xml:space="preserve">Directory: </w:t>
            </w:r>
            <w:r w:rsidRPr="00EB152A">
              <w:rPr>
                <w:b/>
                <w:lang w:val="en-US"/>
              </w:rPr>
              <w:t>D:\</w:t>
            </w:r>
          </w:p>
        </w:tc>
      </w:tr>
      <w:tr w:rsidR="00F56196" w:rsidRPr="00F56196" w14:paraId="78A198DF"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26F8C50" w14:textId="68919800" w:rsidR="00F56196" w:rsidRDefault="00C17DC2" w:rsidP="00400C50">
            <w:pPr>
              <w:pStyle w:val="HSStandaard"/>
            </w:pPr>
            <w:r>
              <w:rPr>
                <w:b w:val="0"/>
                <w:bCs w:val="0"/>
              </w:rPr>
              <w:object w:dxaOrig="5235" w:dyaOrig="2055" w14:anchorId="0964515A">
                <v:shape id="_x0000_i1028" type="#_x0000_t75" style="width:261.75pt;height:102.75pt" o:ole="">
                  <v:imagedata r:id="rId20" o:title=""/>
                </v:shape>
                <o:OLEObject Type="Embed" ProgID="PBrush" ShapeID="_x0000_i1028" DrawAspect="Content" ObjectID="_1410685454" r:id="rId21"/>
              </w:object>
            </w:r>
          </w:p>
        </w:tc>
        <w:tc>
          <w:tcPr>
            <w:tcW w:w="2953" w:type="dxa"/>
          </w:tcPr>
          <w:p w14:paraId="2123E1FE" w14:textId="7C93407F" w:rsidR="00F56196" w:rsidRPr="00F56196" w:rsidRDefault="00F56196" w:rsidP="00400C50">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 xml:space="preserve">Instance root: </w:t>
            </w:r>
            <w:r>
              <w:rPr>
                <w:b/>
                <w:lang w:val="en-US"/>
              </w:rPr>
              <w:t>D:\</w:t>
            </w:r>
          </w:p>
        </w:tc>
      </w:tr>
      <w:tr w:rsidR="00F56196" w:rsidRPr="00223418" w14:paraId="2227A0A5"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A72ADC7" w14:textId="279D2153" w:rsidR="00F56196" w:rsidRDefault="00C17DC2" w:rsidP="00400C50">
            <w:pPr>
              <w:pStyle w:val="HSStandaard"/>
            </w:pPr>
            <w:r>
              <w:rPr>
                <w:b w:val="0"/>
                <w:bCs w:val="0"/>
              </w:rPr>
              <w:object w:dxaOrig="8055" w:dyaOrig="2250" w14:anchorId="3D77070F">
                <v:shape id="_x0000_i1029" type="#_x0000_t75" style="width:306pt;height:85.5pt" o:ole="">
                  <v:imagedata r:id="rId22" o:title=""/>
                </v:shape>
                <o:OLEObject Type="Embed" ProgID="PBrush" ShapeID="_x0000_i1029" DrawAspect="Content" ObjectID="_1410685455" r:id="rId23"/>
              </w:object>
            </w:r>
          </w:p>
        </w:tc>
        <w:tc>
          <w:tcPr>
            <w:tcW w:w="2953" w:type="dxa"/>
          </w:tcPr>
          <w:p w14:paraId="2B9BCAD5" w14:textId="77777777" w:rsidR="00F56196" w:rsidRDefault="00F56196" w:rsidP="00400C50">
            <w:pPr>
              <w:cnfStyle w:val="000000100000" w:firstRow="0" w:lastRow="0" w:firstColumn="0" w:lastColumn="0" w:oddVBand="0" w:evenVBand="0" w:oddHBand="1" w:evenHBand="0" w:firstRowFirstColumn="0" w:firstRowLastColumn="0" w:lastRowFirstColumn="0" w:lastRowLastColumn="0"/>
              <w:rPr>
                <w:b/>
                <w:lang w:val="en-US"/>
              </w:rPr>
            </w:pPr>
            <w:r>
              <w:rPr>
                <w:lang w:val="en-US"/>
              </w:rPr>
              <w:t xml:space="preserve">Account: </w:t>
            </w:r>
            <w:r>
              <w:rPr>
                <w:b/>
                <w:lang w:val="en-US"/>
              </w:rPr>
              <w:t>D40\SVC_SQLV19x</w:t>
            </w:r>
          </w:p>
          <w:p w14:paraId="4C81946B" w14:textId="3B8121D0" w:rsidR="00F56196" w:rsidRPr="00713E80" w:rsidRDefault="00F56196"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 xml:space="preserve">Collation: </w:t>
            </w:r>
            <w:r w:rsidR="00713E80" w:rsidRPr="00713E80">
              <w:rPr>
                <w:b/>
                <w:lang w:val="en-US"/>
              </w:rPr>
              <w:t>SQL_Latin1_General_CP1_CI_AS</w:t>
            </w:r>
          </w:p>
        </w:tc>
      </w:tr>
      <w:tr w:rsidR="00F56196" w:rsidRPr="00F56196" w14:paraId="67F94FBE"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EBAABB5" w14:textId="25D6E193" w:rsidR="00F56196" w:rsidRDefault="00713E80" w:rsidP="00400C50">
            <w:pPr>
              <w:pStyle w:val="HSStandaard"/>
            </w:pPr>
            <w:r>
              <w:rPr>
                <w:b w:val="0"/>
                <w:bCs w:val="0"/>
              </w:rPr>
              <w:object w:dxaOrig="3435" w:dyaOrig="3690" w14:anchorId="4CB70F68">
                <v:shape id="_x0000_i1030" type="#_x0000_t75" style="width:171.75pt;height:184.5pt" o:ole="">
                  <v:imagedata r:id="rId24" o:title=""/>
                </v:shape>
                <o:OLEObject Type="Embed" ProgID="PBrush" ShapeID="_x0000_i1030" DrawAspect="Content" ObjectID="_1410685456" r:id="rId25"/>
              </w:object>
            </w:r>
          </w:p>
        </w:tc>
        <w:tc>
          <w:tcPr>
            <w:tcW w:w="2953" w:type="dxa"/>
          </w:tcPr>
          <w:p w14:paraId="7A59F42D" w14:textId="3F98813F" w:rsidR="00F56196" w:rsidRPr="00F56196" w:rsidRDefault="00F56196" w:rsidP="00400C50">
            <w:pPr>
              <w:pStyle w:val="HSStandaard"/>
              <w:cnfStyle w:val="000000010000" w:firstRow="0" w:lastRow="0" w:firstColumn="0" w:lastColumn="0" w:oddVBand="0" w:evenVBand="0" w:oddHBand="0" w:evenHBand="1" w:firstRowFirstColumn="0" w:firstRowLastColumn="0" w:lastRowFirstColumn="0" w:lastRowLastColumn="0"/>
              <w:rPr>
                <w:lang w:val="en-US"/>
              </w:rPr>
            </w:pPr>
          </w:p>
        </w:tc>
      </w:tr>
      <w:tr w:rsidR="00F56196" w:rsidRPr="00F56196" w14:paraId="102E2407"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D6EAD76" w14:textId="27469B0A" w:rsidR="00F56196" w:rsidRDefault="00713E80" w:rsidP="00400C50">
            <w:pPr>
              <w:pStyle w:val="HSStandaard"/>
            </w:pPr>
            <w:r>
              <w:rPr>
                <w:b w:val="0"/>
                <w:bCs w:val="0"/>
              </w:rPr>
              <w:object w:dxaOrig="5925" w:dyaOrig="3030" w14:anchorId="605E9352">
                <v:shape id="_x0000_i1031" type="#_x0000_t75" style="width:296.25pt;height:151.5pt" o:ole="">
                  <v:imagedata r:id="rId26" o:title=""/>
                </v:shape>
                <o:OLEObject Type="Embed" ProgID="PBrush" ShapeID="_x0000_i1031" DrawAspect="Content" ObjectID="_1410685457" r:id="rId27"/>
              </w:object>
            </w:r>
          </w:p>
        </w:tc>
        <w:tc>
          <w:tcPr>
            <w:tcW w:w="2953" w:type="dxa"/>
          </w:tcPr>
          <w:p w14:paraId="2F340786" w14:textId="77777777" w:rsidR="00F56196" w:rsidRDefault="002219E7"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proofErr w:type="spellStart"/>
            <w:r>
              <w:rPr>
                <w:lang w:val="en-US"/>
              </w:rPr>
              <w:t>Zie</w:t>
            </w:r>
            <w:proofErr w:type="spellEnd"/>
            <w:r>
              <w:rPr>
                <w:lang w:val="en-US"/>
              </w:rPr>
              <w:t xml:space="preserve"> </w:t>
            </w:r>
            <w:proofErr w:type="spellStart"/>
            <w:r>
              <w:rPr>
                <w:lang w:val="en-US"/>
              </w:rPr>
              <w:t>schermafdruk</w:t>
            </w:r>
            <w:proofErr w:type="spellEnd"/>
          </w:p>
          <w:p w14:paraId="2A015532" w14:textId="06F7A877" w:rsidR="002219E7" w:rsidRPr="00F56196" w:rsidRDefault="002219E7"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Next</w:t>
            </w:r>
          </w:p>
        </w:tc>
      </w:tr>
      <w:tr w:rsidR="00F56196" w:rsidRPr="00F56196" w14:paraId="19D84921"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FF867D9" w14:textId="7A115BB2" w:rsidR="00F56196" w:rsidRDefault="00F56196" w:rsidP="00400C50">
            <w:pPr>
              <w:pStyle w:val="HSStandaard"/>
            </w:pPr>
            <w:r>
              <w:rPr>
                <w:b w:val="0"/>
                <w:bCs w:val="0"/>
              </w:rPr>
              <w:object w:dxaOrig="8760" w:dyaOrig="6705" w14:anchorId="33537369">
                <v:shape id="_x0000_i1032" type="#_x0000_t75" style="width:277.5pt;height:212.25pt" o:ole="">
                  <v:imagedata r:id="rId28" o:title=""/>
                </v:shape>
                <o:OLEObject Type="Embed" ProgID="PBrush" ShapeID="_x0000_i1032" DrawAspect="Content" ObjectID="_1410685458" r:id="rId29"/>
              </w:object>
            </w:r>
          </w:p>
        </w:tc>
        <w:tc>
          <w:tcPr>
            <w:tcW w:w="2953" w:type="dxa"/>
          </w:tcPr>
          <w:p w14:paraId="67B4B031" w14:textId="680DC1FE" w:rsidR="00F56196" w:rsidRPr="00F56196" w:rsidRDefault="00F56196" w:rsidP="00400C50">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Close</w:t>
            </w:r>
          </w:p>
        </w:tc>
      </w:tr>
      <w:tr w:rsidR="00F56196" w:rsidRPr="00F56196" w14:paraId="0F235C89"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5F31EA9" w14:textId="77777777" w:rsidR="00F56196" w:rsidRDefault="00F56196" w:rsidP="00400C50">
            <w:pPr>
              <w:pStyle w:val="HSStandaard"/>
            </w:pPr>
          </w:p>
        </w:tc>
        <w:tc>
          <w:tcPr>
            <w:tcW w:w="2953" w:type="dxa"/>
          </w:tcPr>
          <w:p w14:paraId="3AEC1D0D" w14:textId="72D81F63" w:rsidR="00F56196" w:rsidRPr="00F56196" w:rsidRDefault="00F56196" w:rsidP="00400C50">
            <w:pPr>
              <w:pStyle w:val="HSStandaard"/>
              <w:cnfStyle w:val="000000100000" w:firstRow="0" w:lastRow="0" w:firstColumn="0" w:lastColumn="0" w:oddVBand="0" w:evenVBand="0" w:oddHBand="1" w:evenHBand="0" w:firstRowFirstColumn="0" w:firstRowLastColumn="0" w:lastRowFirstColumn="0" w:lastRowLastColumn="0"/>
            </w:pPr>
            <w:proofErr w:type="spellStart"/>
            <w:r w:rsidRPr="00F36807">
              <w:t>Unmount</w:t>
            </w:r>
            <w:proofErr w:type="spellEnd"/>
            <w:r w:rsidRPr="00F36807">
              <w:t xml:space="preserve"> de ISO van de VM.</w:t>
            </w:r>
          </w:p>
        </w:tc>
      </w:tr>
      <w:tr w:rsidR="00840615" w:rsidRPr="00F56196" w14:paraId="63008AD6"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FAB5199" w14:textId="37C6D4C8" w:rsidR="00840615" w:rsidRDefault="00840615" w:rsidP="00400C50">
            <w:pPr>
              <w:pStyle w:val="HSStandaard"/>
            </w:pPr>
            <w:r>
              <w:rPr>
                <w:b w:val="0"/>
                <w:bCs w:val="0"/>
              </w:rPr>
              <w:object w:dxaOrig="3960" w:dyaOrig="1620" w14:anchorId="434E8EBE">
                <v:shape id="_x0000_i1033" type="#_x0000_t75" style="width:198pt;height:81pt" o:ole="">
                  <v:imagedata r:id="rId30" o:title=""/>
                </v:shape>
                <o:OLEObject Type="Embed" ProgID="PBrush" ShapeID="_x0000_i1033" DrawAspect="Content" ObjectID="_1410685459" r:id="rId31"/>
              </w:object>
            </w:r>
          </w:p>
        </w:tc>
        <w:tc>
          <w:tcPr>
            <w:tcW w:w="2953" w:type="dxa"/>
          </w:tcPr>
          <w:p w14:paraId="1A665611" w14:textId="61DDDA9D" w:rsidR="00840615" w:rsidRPr="00F36807" w:rsidRDefault="00840615" w:rsidP="00400C50">
            <w:pPr>
              <w:pStyle w:val="HSStandaard"/>
              <w:cnfStyle w:val="000000010000" w:firstRow="0" w:lastRow="0" w:firstColumn="0" w:lastColumn="0" w:oddVBand="0" w:evenVBand="0" w:oddHBand="0" w:evenHBand="1" w:firstRowFirstColumn="0" w:firstRowLastColumn="0" w:lastRowFirstColumn="0" w:lastRowLastColumn="0"/>
            </w:pPr>
            <w:r>
              <w:t>Stel de juiste poort in.</w:t>
            </w:r>
          </w:p>
        </w:tc>
      </w:tr>
      <w:tr w:rsidR="002219E7" w:rsidRPr="00223418" w14:paraId="37637FA0"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3F5FF63" w14:textId="77777777" w:rsidR="002219E7" w:rsidRDefault="002219E7" w:rsidP="00400C50">
            <w:pPr>
              <w:pStyle w:val="HSStandaard"/>
            </w:pPr>
          </w:p>
        </w:tc>
        <w:tc>
          <w:tcPr>
            <w:tcW w:w="2953" w:type="dxa"/>
          </w:tcPr>
          <w:p w14:paraId="7F533D4C" w14:textId="622DBD2F" w:rsidR="002219E7" w:rsidRPr="002219E7" w:rsidRDefault="002219E7"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r w:rsidRPr="002219E7">
              <w:rPr>
                <w:lang w:val="en-US"/>
              </w:rPr>
              <w:t>Mount SW_DVD5_SQL_Svr_Standard_Edtn_2008_R2SP1_English_MLF_X17-57353</w:t>
            </w:r>
            <w:r>
              <w:rPr>
                <w:lang w:val="en-US"/>
              </w:rPr>
              <w:t>.ISO</w:t>
            </w:r>
          </w:p>
        </w:tc>
      </w:tr>
      <w:tr w:rsidR="002219E7" w:rsidRPr="002219E7" w14:paraId="0E1A38C3"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D8E326B" w14:textId="77777777" w:rsidR="002219E7" w:rsidRPr="00820F71" w:rsidRDefault="002219E7" w:rsidP="00400C50">
            <w:pPr>
              <w:pStyle w:val="HSStandaard"/>
              <w:rPr>
                <w:lang w:val="en-US"/>
              </w:rPr>
            </w:pPr>
          </w:p>
        </w:tc>
        <w:tc>
          <w:tcPr>
            <w:tcW w:w="2953" w:type="dxa"/>
          </w:tcPr>
          <w:p w14:paraId="03311C60" w14:textId="5553A048" w:rsidR="002219E7" w:rsidRPr="002219E7" w:rsidRDefault="002219E7" w:rsidP="00400C50">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 xml:space="preserve">Run </w:t>
            </w:r>
            <w:r w:rsidR="003E30CF" w:rsidRPr="003E30CF">
              <w:rPr>
                <w:lang w:val="en-US"/>
              </w:rPr>
              <w:t>SQLServer2008R2SP1-KB2528583-x64-ENU</w:t>
            </w:r>
            <w:r w:rsidR="003E30CF">
              <w:rPr>
                <w:lang w:val="en-US"/>
              </w:rPr>
              <w:t xml:space="preserve">.exe </w:t>
            </w:r>
            <w:proofErr w:type="spellStart"/>
            <w:r w:rsidR="003E30CF">
              <w:rPr>
                <w:lang w:val="en-US"/>
              </w:rPr>
              <w:t>als</w:t>
            </w:r>
            <w:proofErr w:type="spellEnd"/>
            <w:r w:rsidR="003E30CF">
              <w:rPr>
                <w:lang w:val="en-US"/>
              </w:rPr>
              <w:t xml:space="preserve"> Administrator</w:t>
            </w:r>
          </w:p>
        </w:tc>
      </w:tr>
      <w:tr w:rsidR="003E30CF" w:rsidRPr="002219E7" w14:paraId="0C8F7D35"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5D46C1B" w14:textId="302EEBB5" w:rsidR="003E30CF" w:rsidRDefault="003E30CF" w:rsidP="00400C50">
            <w:pPr>
              <w:pStyle w:val="HSStandaard"/>
            </w:pPr>
            <w:r>
              <w:rPr>
                <w:b w:val="0"/>
                <w:bCs w:val="0"/>
              </w:rPr>
              <w:object w:dxaOrig="3405" w:dyaOrig="1875" w14:anchorId="6D59FC3F">
                <v:shape id="_x0000_i1034" type="#_x0000_t75" style="width:170.25pt;height:93.75pt" o:ole="">
                  <v:imagedata r:id="rId32" o:title=""/>
                </v:shape>
                <o:OLEObject Type="Embed" ProgID="PBrush" ShapeID="_x0000_i1034" DrawAspect="Content" ObjectID="_1410685460" r:id="rId33"/>
              </w:object>
            </w:r>
          </w:p>
        </w:tc>
        <w:tc>
          <w:tcPr>
            <w:tcW w:w="2953" w:type="dxa"/>
          </w:tcPr>
          <w:p w14:paraId="61441967" w14:textId="13154B1C" w:rsidR="003E30CF" w:rsidRDefault="003E30CF"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Next</w:t>
            </w:r>
          </w:p>
        </w:tc>
      </w:tr>
      <w:tr w:rsidR="003E30CF" w:rsidRPr="002219E7" w14:paraId="1C978E91"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66E5212" w14:textId="77777777" w:rsidR="003E30CF" w:rsidRDefault="003E30CF" w:rsidP="00400C50">
            <w:pPr>
              <w:pStyle w:val="HSStandaard"/>
            </w:pPr>
          </w:p>
        </w:tc>
        <w:tc>
          <w:tcPr>
            <w:tcW w:w="2953" w:type="dxa"/>
          </w:tcPr>
          <w:p w14:paraId="414F5C5F" w14:textId="77777777" w:rsidR="003E30CF" w:rsidRDefault="003E30CF" w:rsidP="00400C50">
            <w:pPr>
              <w:pStyle w:val="HSStandaard"/>
              <w:cnfStyle w:val="000000010000" w:firstRow="0" w:lastRow="0" w:firstColumn="0" w:lastColumn="0" w:oddVBand="0" w:evenVBand="0" w:oddHBand="0" w:evenHBand="1" w:firstRowFirstColumn="0" w:firstRowLastColumn="0" w:lastRowFirstColumn="0" w:lastRowLastColumn="0"/>
              <w:rPr>
                <w:lang w:val="en-US"/>
              </w:rPr>
            </w:pPr>
          </w:p>
        </w:tc>
      </w:tr>
      <w:tr w:rsidR="00B07DCD" w:rsidRPr="00B07DCD" w14:paraId="53034633"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8A247A4" w14:textId="13B3AB0D" w:rsidR="00B07DCD" w:rsidRDefault="00B07DCD" w:rsidP="00400C50">
            <w:pPr>
              <w:pStyle w:val="HSStandaard"/>
            </w:pPr>
            <w:r>
              <w:rPr>
                <w:b w:val="0"/>
                <w:bCs w:val="0"/>
              </w:rPr>
              <w:object w:dxaOrig="5580" w:dyaOrig="3960" w14:anchorId="70CA15CF">
                <v:shape id="_x0000_i1035" type="#_x0000_t75" style="width:279pt;height:198pt" o:ole="">
                  <v:imagedata r:id="rId34" o:title=""/>
                </v:shape>
                <o:OLEObject Type="Embed" ProgID="PBrush" ShapeID="_x0000_i1035" DrawAspect="Content" ObjectID="_1410685461" r:id="rId35"/>
              </w:object>
            </w:r>
          </w:p>
        </w:tc>
        <w:tc>
          <w:tcPr>
            <w:tcW w:w="2953" w:type="dxa"/>
          </w:tcPr>
          <w:p w14:paraId="14A32D08" w14:textId="4EA5C3D6" w:rsidR="00B07DCD" w:rsidRPr="00B07DCD" w:rsidRDefault="00B07DCD" w:rsidP="00400C50">
            <w:pPr>
              <w:pStyle w:val="HSStandaard"/>
              <w:cnfStyle w:val="000000100000" w:firstRow="0" w:lastRow="0" w:firstColumn="0" w:lastColumn="0" w:oddVBand="0" w:evenVBand="0" w:oddHBand="1" w:evenHBand="0" w:firstRowFirstColumn="0" w:firstRowLastColumn="0" w:lastRowFirstColumn="0" w:lastRowLastColumn="0"/>
            </w:pPr>
            <w:r>
              <w:t>Z</w:t>
            </w:r>
            <w:r w:rsidRPr="00B07DCD">
              <w:t xml:space="preserve">et het Max Memory voor deze </w:t>
            </w:r>
            <w:proofErr w:type="spellStart"/>
            <w:r w:rsidRPr="00B07DCD">
              <w:t>instance</w:t>
            </w:r>
            <w:proofErr w:type="spellEnd"/>
            <w:r w:rsidRPr="00B07DCD">
              <w:t xml:space="preserve"> op 1 GB</w:t>
            </w:r>
          </w:p>
        </w:tc>
      </w:tr>
    </w:tbl>
    <w:p w14:paraId="10636D1A" w14:textId="6528B1A6" w:rsidR="007B675F" w:rsidRPr="00B07DCD" w:rsidRDefault="007B675F" w:rsidP="00F56196">
      <w:pPr>
        <w:pStyle w:val="HSStandaard"/>
      </w:pPr>
      <w:r w:rsidRPr="00B07DCD">
        <w:br w:type="page"/>
      </w:r>
    </w:p>
    <w:p w14:paraId="28F4B0D3" w14:textId="459C7519" w:rsidR="007B675F" w:rsidRDefault="007B675F" w:rsidP="007B675F">
      <w:pPr>
        <w:pStyle w:val="HSHoofdstuk"/>
      </w:pPr>
      <w:bookmarkStart w:id="23" w:name="_Toc336943551"/>
      <w:bookmarkStart w:id="24" w:name="_GoBack"/>
      <w:bookmarkEnd w:id="24"/>
      <w:r>
        <w:lastRenderedPageBreak/>
        <w:t>SCVMM 2012</w:t>
      </w:r>
      <w:bookmarkEnd w:id="23"/>
    </w:p>
    <w:p w14:paraId="0DCB090C" w14:textId="77777777" w:rsidR="009F4284" w:rsidRDefault="009F4284" w:rsidP="009F4284">
      <w:pPr>
        <w:pStyle w:val="HSStandaard"/>
      </w:pPr>
    </w:p>
    <w:p w14:paraId="4126BD6B" w14:textId="6FB9D1E0" w:rsidR="009F4284" w:rsidRDefault="009F4284" w:rsidP="009F4284">
      <w:pPr>
        <w:pStyle w:val="HSParagraaf"/>
      </w:pPr>
      <w:bookmarkStart w:id="25" w:name="_Toc336943552"/>
      <w:r>
        <w:t>Voorbereiding</w:t>
      </w:r>
      <w:bookmarkEnd w:id="25"/>
    </w:p>
    <w:p w14:paraId="63953FB4" w14:textId="77777777" w:rsidR="009F4284" w:rsidRDefault="009F4284" w:rsidP="009F4284">
      <w:pPr>
        <w:pStyle w:val="HSStandaard"/>
      </w:pPr>
    </w:p>
    <w:tbl>
      <w:tblPr>
        <w:tblStyle w:val="MediumShading1-Accent1"/>
        <w:tblW w:w="0" w:type="auto"/>
        <w:tblLook w:val="04A0" w:firstRow="1" w:lastRow="0" w:firstColumn="1" w:lastColumn="0" w:noHBand="0" w:noVBand="1"/>
      </w:tblPr>
      <w:tblGrid>
        <w:gridCol w:w="6345"/>
        <w:gridCol w:w="2877"/>
      </w:tblGrid>
      <w:tr w:rsidR="009F4284" w14:paraId="63174D7B" w14:textId="77777777" w:rsidTr="009F428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F3C68FE" w14:textId="0A53CD14" w:rsidR="009F4284" w:rsidRDefault="009F4284" w:rsidP="009F4284">
            <w:pPr>
              <w:pStyle w:val="HSStandaard"/>
            </w:pPr>
            <w:r>
              <w:t>Scherm</w:t>
            </w:r>
          </w:p>
        </w:tc>
        <w:tc>
          <w:tcPr>
            <w:tcW w:w="2877" w:type="dxa"/>
          </w:tcPr>
          <w:p w14:paraId="0B94B603" w14:textId="4BEF34E2" w:rsidR="009F4284" w:rsidRDefault="009F4284" w:rsidP="009F4284">
            <w:pPr>
              <w:pStyle w:val="HSStandaard"/>
              <w:cnfStyle w:val="100000000000" w:firstRow="1" w:lastRow="0" w:firstColumn="0" w:lastColumn="0" w:oddVBand="0" w:evenVBand="0" w:oddHBand="0" w:evenHBand="0" w:firstRowFirstColumn="0" w:firstRowLastColumn="0" w:lastRowFirstColumn="0" w:lastRowLastColumn="0"/>
            </w:pPr>
            <w:r>
              <w:t>Aktie</w:t>
            </w:r>
          </w:p>
        </w:tc>
      </w:tr>
      <w:tr w:rsidR="009F4284" w14:paraId="4B2F2290" w14:textId="77777777" w:rsidTr="009F42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00450F6" w14:textId="638C6950" w:rsidR="009F4284" w:rsidRDefault="009F4284" w:rsidP="009F4284">
            <w:pPr>
              <w:pStyle w:val="HSStandaard"/>
            </w:pPr>
          </w:p>
        </w:tc>
        <w:tc>
          <w:tcPr>
            <w:tcW w:w="2877" w:type="dxa"/>
          </w:tcPr>
          <w:p w14:paraId="10A2A8B7" w14:textId="32CC99EB" w:rsidR="009F4284" w:rsidRDefault="009F4284" w:rsidP="009F4284">
            <w:pPr>
              <w:pStyle w:val="HSStandaard"/>
              <w:cnfStyle w:val="000000100000" w:firstRow="0" w:lastRow="0" w:firstColumn="0" w:lastColumn="0" w:oddVBand="0" w:evenVBand="0" w:oddHBand="1" w:evenHBand="0" w:firstRowFirstColumn="0" w:firstRowLastColumn="0" w:lastRowFirstColumn="0" w:lastRowLastColumn="0"/>
            </w:pPr>
            <w:r>
              <w:t>Maak de service accounts aan</w:t>
            </w:r>
          </w:p>
        </w:tc>
      </w:tr>
      <w:tr w:rsidR="009F4284" w14:paraId="7DDC969A" w14:textId="77777777" w:rsidTr="009F428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F3407ED" w14:textId="4F6E7F8D" w:rsidR="009F4284" w:rsidRDefault="009F4284" w:rsidP="009F4284">
            <w:pPr>
              <w:pStyle w:val="HSStandaard"/>
            </w:pPr>
            <w:r>
              <w:rPr>
                <w:b w:val="0"/>
                <w:bCs w:val="0"/>
              </w:rPr>
              <w:object w:dxaOrig="4050" w:dyaOrig="4380" w14:anchorId="1CB10DE3">
                <v:shape id="_x0000_i1036" type="#_x0000_t75" style="width:202.5pt;height:219pt" o:ole="">
                  <v:imagedata r:id="rId36" o:title=""/>
                </v:shape>
                <o:OLEObject Type="Embed" ProgID="PBrush" ShapeID="_x0000_i1036" DrawAspect="Content" ObjectID="_1410685462" r:id="rId37"/>
              </w:object>
            </w:r>
          </w:p>
        </w:tc>
        <w:tc>
          <w:tcPr>
            <w:tcW w:w="2877" w:type="dxa"/>
          </w:tcPr>
          <w:p w14:paraId="1A20F826" w14:textId="5D202601" w:rsidR="009F4284" w:rsidRDefault="009F4284" w:rsidP="009F4284">
            <w:pPr>
              <w:pStyle w:val="HSStandaard"/>
              <w:cnfStyle w:val="000000010000" w:firstRow="0" w:lastRow="0" w:firstColumn="0" w:lastColumn="0" w:oddVBand="0" w:evenVBand="0" w:oddHBand="0" w:evenHBand="1" w:firstRowFirstColumn="0" w:firstRowLastColumn="0" w:lastRowFirstColumn="0" w:lastRowLastColumn="0"/>
            </w:pPr>
            <w:r>
              <w:t xml:space="preserve">Voeg </w:t>
            </w:r>
            <w:proofErr w:type="spellStart"/>
            <w:r>
              <w:t>SCVMMAdmins</w:t>
            </w:r>
            <w:proofErr w:type="spellEnd"/>
            <w:r>
              <w:t xml:space="preserve"> en </w:t>
            </w:r>
            <w:proofErr w:type="spellStart"/>
            <w:r>
              <w:t>svc.scvmm</w:t>
            </w:r>
            <w:proofErr w:type="spellEnd"/>
            <w:r>
              <w:t xml:space="preserve"> toe aan de </w:t>
            </w:r>
            <w:proofErr w:type="spellStart"/>
            <w:r>
              <w:t>local</w:t>
            </w:r>
            <w:proofErr w:type="spellEnd"/>
            <w:r>
              <w:t xml:space="preserve"> </w:t>
            </w:r>
            <w:proofErr w:type="spellStart"/>
            <w:r>
              <w:t>Admins</w:t>
            </w:r>
            <w:proofErr w:type="spellEnd"/>
            <w:r>
              <w:t xml:space="preserve"> op de VMM01</w:t>
            </w:r>
          </w:p>
        </w:tc>
      </w:tr>
    </w:tbl>
    <w:p w14:paraId="46B582D9" w14:textId="77777777" w:rsidR="009F4284" w:rsidRPr="009F4284" w:rsidRDefault="009F4284" w:rsidP="009F4284">
      <w:pPr>
        <w:pStyle w:val="HSStandaard"/>
      </w:pPr>
    </w:p>
    <w:p w14:paraId="2F18AFB1" w14:textId="77777777" w:rsidR="00F665C3" w:rsidRDefault="00F665C3" w:rsidP="00F665C3">
      <w:pPr>
        <w:pStyle w:val="HSStandaard"/>
      </w:pPr>
    </w:p>
    <w:p w14:paraId="68F72DDD" w14:textId="1BAD34A8" w:rsidR="00F665C3" w:rsidRDefault="00F665C3" w:rsidP="00F665C3">
      <w:pPr>
        <w:pStyle w:val="HSParagraaf"/>
      </w:pPr>
      <w:bookmarkStart w:id="26" w:name="_Toc336943553"/>
      <w:r>
        <w:t>Installatie</w:t>
      </w:r>
      <w:bookmarkEnd w:id="26"/>
    </w:p>
    <w:p w14:paraId="1B90C39E" w14:textId="77777777" w:rsidR="00F665C3" w:rsidRDefault="00F665C3" w:rsidP="00F665C3">
      <w:pPr>
        <w:pStyle w:val="HSStandaard"/>
      </w:pPr>
    </w:p>
    <w:tbl>
      <w:tblPr>
        <w:tblStyle w:val="MediumShading1-Accent1"/>
        <w:tblW w:w="0" w:type="auto"/>
        <w:tblLayout w:type="fixed"/>
        <w:tblLook w:val="04A0" w:firstRow="1" w:lastRow="0" w:firstColumn="1" w:lastColumn="0" w:noHBand="0" w:noVBand="1"/>
      </w:tblPr>
      <w:tblGrid>
        <w:gridCol w:w="6345"/>
        <w:gridCol w:w="2953"/>
      </w:tblGrid>
      <w:tr w:rsidR="00F665C3" w14:paraId="36F5085D" w14:textId="77777777" w:rsidTr="00F561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D805EBD" w14:textId="79AA6FC2" w:rsidR="00F665C3" w:rsidRDefault="00F665C3" w:rsidP="00F665C3">
            <w:pPr>
              <w:pStyle w:val="HSStandaard"/>
            </w:pPr>
            <w:r>
              <w:t>Scherm</w:t>
            </w:r>
          </w:p>
        </w:tc>
        <w:tc>
          <w:tcPr>
            <w:tcW w:w="2953" w:type="dxa"/>
          </w:tcPr>
          <w:p w14:paraId="30BF538D" w14:textId="1A8E6A7A" w:rsidR="00F665C3" w:rsidRDefault="00F665C3" w:rsidP="00F665C3">
            <w:pPr>
              <w:pStyle w:val="HSStandaard"/>
              <w:cnfStyle w:val="100000000000" w:firstRow="1" w:lastRow="0" w:firstColumn="0" w:lastColumn="0" w:oddVBand="0" w:evenVBand="0" w:oddHBand="0" w:evenHBand="0" w:firstRowFirstColumn="0" w:firstRowLastColumn="0" w:lastRowFirstColumn="0" w:lastRowLastColumn="0"/>
            </w:pPr>
            <w:r>
              <w:t>Aktie</w:t>
            </w:r>
          </w:p>
        </w:tc>
      </w:tr>
      <w:tr w:rsidR="00B07DCD" w14:paraId="76DCDCF0"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F68BE7B" w14:textId="77777777" w:rsidR="00B07DCD" w:rsidRDefault="00B07DCD" w:rsidP="00F665C3">
            <w:pPr>
              <w:pStyle w:val="HSStandaard"/>
            </w:pPr>
          </w:p>
        </w:tc>
        <w:tc>
          <w:tcPr>
            <w:tcW w:w="2953" w:type="dxa"/>
          </w:tcPr>
          <w:p w14:paraId="30603BA4" w14:textId="1384BCB0" w:rsidR="00B07DCD" w:rsidRDefault="00B07DCD" w:rsidP="00F665C3">
            <w:pPr>
              <w:pStyle w:val="HSStandaard"/>
              <w:cnfStyle w:val="000000100000" w:firstRow="0" w:lastRow="0" w:firstColumn="0" w:lastColumn="0" w:oddVBand="0" w:evenVBand="0" w:oddHBand="1" w:evenHBand="0" w:firstRowFirstColumn="0" w:firstRowLastColumn="0" w:lastRowFirstColumn="0" w:lastRowLastColumn="0"/>
            </w:pPr>
            <w:proofErr w:type="spellStart"/>
            <w:r>
              <w:t>Mount</w:t>
            </w:r>
            <w:proofErr w:type="spellEnd"/>
            <w:r>
              <w:t xml:space="preserve"> </w:t>
            </w:r>
            <w:r w:rsidRPr="00B07DCD">
              <w:t>KB3AIK_EN.iso</w:t>
            </w:r>
          </w:p>
        </w:tc>
      </w:tr>
      <w:tr w:rsidR="00B07DCD" w14:paraId="18C6B2D8" w14:textId="77777777" w:rsidTr="00F561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6506E8D" w14:textId="77777777" w:rsidR="00B07DCD" w:rsidRDefault="00B07DCD" w:rsidP="00F665C3">
            <w:pPr>
              <w:pStyle w:val="HSStandaard"/>
            </w:pPr>
          </w:p>
        </w:tc>
        <w:tc>
          <w:tcPr>
            <w:tcW w:w="2953" w:type="dxa"/>
          </w:tcPr>
          <w:p w14:paraId="46ADE8BF" w14:textId="19C7B893" w:rsidR="00B07DCD" w:rsidRDefault="00B07DCD" w:rsidP="00F665C3">
            <w:pPr>
              <w:pStyle w:val="HSStandaard"/>
              <w:cnfStyle w:val="000000010000" w:firstRow="0" w:lastRow="0" w:firstColumn="0" w:lastColumn="0" w:oddVBand="0" w:evenVBand="0" w:oddHBand="0" w:evenHBand="1" w:firstRowFirstColumn="0" w:firstRowLastColumn="0" w:lastRowFirstColumn="0" w:lastRowLastColumn="0"/>
            </w:pPr>
            <w:r>
              <w:t xml:space="preserve">Run </w:t>
            </w:r>
            <w:proofErr w:type="spellStart"/>
            <w:r>
              <w:t>startcd</w:t>
            </w:r>
            <w:proofErr w:type="spellEnd"/>
            <w:r>
              <w:t xml:space="preserve"> als Administrator</w:t>
            </w:r>
          </w:p>
        </w:tc>
      </w:tr>
      <w:tr w:rsidR="00B07DCD" w14:paraId="5FCCE941"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DF4DE35" w14:textId="1102F2E6" w:rsidR="00B07DCD" w:rsidRDefault="00B07DCD" w:rsidP="00F665C3">
            <w:pPr>
              <w:pStyle w:val="HSStandaard"/>
            </w:pPr>
            <w:r>
              <w:rPr>
                <w:b w:val="0"/>
                <w:bCs w:val="0"/>
              </w:rPr>
              <w:object w:dxaOrig="7155" w:dyaOrig="2295" w14:anchorId="443960CB">
                <v:shape id="_x0000_i1037" type="#_x0000_t75" style="width:306pt;height:98.25pt" o:ole="">
                  <v:imagedata r:id="rId38" o:title=""/>
                </v:shape>
                <o:OLEObject Type="Embed" ProgID="PBrush" ShapeID="_x0000_i1037" DrawAspect="Content" ObjectID="_1410685463" r:id="rId39"/>
              </w:object>
            </w:r>
          </w:p>
        </w:tc>
        <w:tc>
          <w:tcPr>
            <w:tcW w:w="2953" w:type="dxa"/>
          </w:tcPr>
          <w:p w14:paraId="05FD41AB" w14:textId="531D3BED" w:rsidR="00B07DCD" w:rsidRDefault="00B07DCD" w:rsidP="00F665C3">
            <w:pPr>
              <w:pStyle w:val="HSStandaard"/>
              <w:cnfStyle w:val="000000100000" w:firstRow="0" w:lastRow="0" w:firstColumn="0" w:lastColumn="0" w:oddVBand="0" w:evenVBand="0" w:oddHBand="1" w:evenHBand="0" w:firstRowFirstColumn="0" w:firstRowLastColumn="0" w:lastRowFirstColumn="0" w:lastRowLastColumn="0"/>
            </w:pPr>
            <w:r>
              <w:t>Windows AIK Setup</w:t>
            </w:r>
          </w:p>
        </w:tc>
      </w:tr>
      <w:tr w:rsidR="00B07DCD" w14:paraId="64BBF7C5" w14:textId="77777777" w:rsidTr="00F561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02DC741" w14:textId="6E70A93C" w:rsidR="00B07DCD" w:rsidRDefault="00B07DCD" w:rsidP="00F665C3">
            <w:pPr>
              <w:pStyle w:val="HSStandaard"/>
            </w:pPr>
            <w:r>
              <w:rPr>
                <w:b w:val="0"/>
                <w:bCs w:val="0"/>
              </w:rPr>
              <w:object w:dxaOrig="3270" w:dyaOrig="2985" w14:anchorId="3E6CC93B">
                <v:shape id="_x0000_i1038" type="#_x0000_t75" style="width:163.5pt;height:149.25pt" o:ole="">
                  <v:imagedata r:id="rId40" o:title=""/>
                </v:shape>
                <o:OLEObject Type="Embed" ProgID="PBrush" ShapeID="_x0000_i1038" DrawAspect="Content" ObjectID="_1410685464" r:id="rId41"/>
              </w:object>
            </w:r>
          </w:p>
        </w:tc>
        <w:tc>
          <w:tcPr>
            <w:tcW w:w="2953" w:type="dxa"/>
          </w:tcPr>
          <w:p w14:paraId="6741DCAE" w14:textId="7319439A" w:rsidR="00B07DCD" w:rsidRDefault="00B07DCD" w:rsidP="00F665C3">
            <w:pPr>
              <w:pStyle w:val="HSStandaard"/>
              <w:cnfStyle w:val="000000010000" w:firstRow="0" w:lastRow="0" w:firstColumn="0" w:lastColumn="0" w:oddVBand="0" w:evenVBand="0" w:oddHBand="0" w:evenHBand="1" w:firstRowFirstColumn="0" w:firstRowLastColumn="0" w:lastRowFirstColumn="0" w:lastRowLastColumn="0"/>
            </w:pPr>
            <w:r>
              <w:t>D:</w:t>
            </w:r>
          </w:p>
        </w:tc>
      </w:tr>
      <w:tr w:rsidR="00B07DCD" w:rsidRPr="00B07DCD" w14:paraId="5E7D6A68"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E1FC584" w14:textId="77777777" w:rsidR="00B07DCD" w:rsidRDefault="00B07DCD" w:rsidP="00F665C3">
            <w:pPr>
              <w:pStyle w:val="HSStandaard"/>
            </w:pPr>
          </w:p>
        </w:tc>
        <w:tc>
          <w:tcPr>
            <w:tcW w:w="2953" w:type="dxa"/>
          </w:tcPr>
          <w:p w14:paraId="43E90BFB" w14:textId="47AFA52B" w:rsidR="00B07DCD" w:rsidRPr="00B07DCD" w:rsidRDefault="00B07DCD" w:rsidP="00B07DCD">
            <w:pPr>
              <w:pStyle w:val="HSStandaard"/>
              <w:cnfStyle w:val="000000100000" w:firstRow="0" w:lastRow="0" w:firstColumn="0" w:lastColumn="0" w:oddVBand="0" w:evenVBand="0" w:oddHBand="1" w:evenHBand="0" w:firstRowFirstColumn="0" w:firstRowLastColumn="0" w:lastRowFirstColumn="0" w:lastRowLastColumn="0"/>
              <w:rPr>
                <w:lang w:val="en-US"/>
              </w:rPr>
            </w:pPr>
            <w:proofErr w:type="spellStart"/>
            <w:r>
              <w:rPr>
                <w:lang w:val="en-US"/>
              </w:rPr>
              <w:t>Unmount</w:t>
            </w:r>
            <w:proofErr w:type="spellEnd"/>
            <w:r>
              <w:rPr>
                <w:lang w:val="en-US"/>
              </w:rPr>
              <w:t xml:space="preserve"> </w:t>
            </w:r>
            <w:r w:rsidRPr="00B07DCD">
              <w:rPr>
                <w:lang w:val="en-US"/>
              </w:rPr>
              <w:t xml:space="preserve"> KB3AIK_EN.iso</w:t>
            </w:r>
          </w:p>
        </w:tc>
      </w:tr>
      <w:tr w:rsidR="00111086" w:rsidRPr="00223418" w14:paraId="452A3ECC" w14:textId="77777777" w:rsidTr="00F561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7F0A971" w14:textId="77777777" w:rsidR="00111086" w:rsidRDefault="00111086" w:rsidP="00F665C3">
            <w:pPr>
              <w:pStyle w:val="HSStandaard"/>
            </w:pPr>
          </w:p>
        </w:tc>
        <w:tc>
          <w:tcPr>
            <w:tcW w:w="2953" w:type="dxa"/>
          </w:tcPr>
          <w:p w14:paraId="16A14D96" w14:textId="75A55EEC" w:rsidR="00111086" w:rsidRDefault="00111086" w:rsidP="00B07DCD">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 xml:space="preserve">Mount </w:t>
            </w:r>
            <w:r w:rsidRPr="00111086">
              <w:rPr>
                <w:lang w:val="en-US"/>
              </w:rPr>
              <w:t>SW_DVD5_NTRL_SysCtr_VMMSvr_Mgmt_LicEnt_2012_MultiLang_-2_MLF_X18-18735.ISO</w:t>
            </w:r>
          </w:p>
        </w:tc>
      </w:tr>
      <w:tr w:rsidR="00F665C3" w14:paraId="5383F083"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14E9DD7" w14:textId="77777777" w:rsidR="00F665C3" w:rsidRPr="00B07DCD" w:rsidRDefault="00F665C3" w:rsidP="00F665C3">
            <w:pPr>
              <w:pStyle w:val="HSStandaard"/>
              <w:rPr>
                <w:lang w:val="en-US"/>
              </w:rPr>
            </w:pPr>
          </w:p>
        </w:tc>
        <w:tc>
          <w:tcPr>
            <w:tcW w:w="2953" w:type="dxa"/>
          </w:tcPr>
          <w:p w14:paraId="700A3AF0" w14:textId="21C07B93" w:rsidR="00F665C3" w:rsidRDefault="00F665C3" w:rsidP="00F665C3">
            <w:pPr>
              <w:pStyle w:val="HSStandaard"/>
              <w:cnfStyle w:val="000000100000" w:firstRow="0" w:lastRow="0" w:firstColumn="0" w:lastColumn="0" w:oddVBand="0" w:evenVBand="0" w:oddHBand="1" w:evenHBand="0" w:firstRowFirstColumn="0" w:firstRowLastColumn="0" w:lastRowFirstColumn="0" w:lastRowLastColumn="0"/>
            </w:pPr>
            <w:r>
              <w:t>Start setup als Administrator</w:t>
            </w:r>
          </w:p>
        </w:tc>
      </w:tr>
      <w:tr w:rsidR="00F665C3" w14:paraId="33D1F120" w14:textId="77777777" w:rsidTr="00F561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7AEBE04" w14:textId="55E27FC9" w:rsidR="00F665C3" w:rsidRDefault="00B07DCD" w:rsidP="00F665C3">
            <w:pPr>
              <w:pStyle w:val="HSStandaard"/>
            </w:pPr>
            <w:r>
              <w:rPr>
                <w:b w:val="0"/>
                <w:bCs w:val="0"/>
              </w:rPr>
              <w:object w:dxaOrig="4200" w:dyaOrig="2490" w14:anchorId="08B9AB04">
                <v:shape id="_x0000_i1039" type="#_x0000_t75" style="width:210pt;height:124.5pt" o:ole="">
                  <v:imagedata r:id="rId42" o:title=""/>
                </v:shape>
                <o:OLEObject Type="Embed" ProgID="PBrush" ShapeID="_x0000_i1039" DrawAspect="Content" ObjectID="_1410685465" r:id="rId43"/>
              </w:object>
            </w:r>
          </w:p>
        </w:tc>
        <w:tc>
          <w:tcPr>
            <w:tcW w:w="2953" w:type="dxa"/>
          </w:tcPr>
          <w:p w14:paraId="55BC4C8F" w14:textId="41BF9DC4" w:rsidR="00F665C3" w:rsidRDefault="00B07DCD" w:rsidP="00F665C3">
            <w:pPr>
              <w:pStyle w:val="HSStandaard"/>
              <w:cnfStyle w:val="000000010000" w:firstRow="0" w:lastRow="0" w:firstColumn="0" w:lastColumn="0" w:oddVBand="0" w:evenVBand="0" w:oddHBand="0" w:evenHBand="1" w:firstRowFirstColumn="0" w:firstRowLastColumn="0" w:lastRowFirstColumn="0" w:lastRowLastColumn="0"/>
            </w:pPr>
            <w:proofErr w:type="spellStart"/>
            <w:r>
              <w:t>Install</w:t>
            </w:r>
            <w:proofErr w:type="spellEnd"/>
          </w:p>
        </w:tc>
      </w:tr>
      <w:tr w:rsidR="00F665C3" w14:paraId="55CA42A3"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81C370A" w14:textId="4A8E8C1E" w:rsidR="00F665C3" w:rsidRDefault="00F665C3" w:rsidP="00F665C3">
            <w:pPr>
              <w:pStyle w:val="HSStandaard"/>
            </w:pPr>
            <w:r>
              <w:rPr>
                <w:b w:val="0"/>
                <w:bCs w:val="0"/>
              </w:rPr>
              <w:object w:dxaOrig="4095" w:dyaOrig="2760" w14:anchorId="76237D65">
                <v:shape id="_x0000_i1040" type="#_x0000_t75" style="width:204.75pt;height:138pt" o:ole="">
                  <v:imagedata r:id="rId44" o:title=""/>
                </v:shape>
                <o:OLEObject Type="Embed" ProgID="PBrush" ShapeID="_x0000_i1040" DrawAspect="Content" ObjectID="_1410685466" r:id="rId45"/>
              </w:object>
            </w:r>
          </w:p>
        </w:tc>
        <w:tc>
          <w:tcPr>
            <w:tcW w:w="2953" w:type="dxa"/>
          </w:tcPr>
          <w:p w14:paraId="0D782904" w14:textId="59A241A0" w:rsidR="00F665C3" w:rsidRDefault="00F665C3" w:rsidP="00F665C3">
            <w:pPr>
              <w:pStyle w:val="HSStandaard"/>
              <w:cnfStyle w:val="000000100000" w:firstRow="0" w:lastRow="0" w:firstColumn="0" w:lastColumn="0" w:oddVBand="0" w:evenVBand="0" w:oddHBand="1" w:evenHBand="0" w:firstRowFirstColumn="0" w:firstRowLastColumn="0" w:lastRowFirstColumn="0" w:lastRowLastColumn="0"/>
            </w:pPr>
            <w:r>
              <w:t>Next</w:t>
            </w:r>
          </w:p>
        </w:tc>
      </w:tr>
      <w:tr w:rsidR="00F665C3" w:rsidRPr="00223418" w14:paraId="28C60278" w14:textId="77777777" w:rsidTr="00F561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B6B4C4B" w14:textId="2E77F87F" w:rsidR="00F665C3" w:rsidRDefault="00F665C3" w:rsidP="00F665C3">
            <w:pPr>
              <w:pStyle w:val="HSStandaard"/>
            </w:pPr>
            <w:r>
              <w:rPr>
                <w:b w:val="0"/>
                <w:bCs w:val="0"/>
              </w:rPr>
              <w:object w:dxaOrig="5010" w:dyaOrig="2670" w14:anchorId="40AFAC76">
                <v:shape id="_x0000_i1041" type="#_x0000_t75" style="width:250.5pt;height:133.5pt" o:ole="">
                  <v:imagedata r:id="rId46" o:title=""/>
                </v:shape>
                <o:OLEObject Type="Embed" ProgID="PBrush" ShapeID="_x0000_i1041" DrawAspect="Content" ObjectID="_1410685467" r:id="rId47"/>
              </w:object>
            </w:r>
          </w:p>
        </w:tc>
        <w:tc>
          <w:tcPr>
            <w:tcW w:w="2953" w:type="dxa"/>
          </w:tcPr>
          <w:p w14:paraId="7CF608E1" w14:textId="77777777" w:rsidR="00F665C3" w:rsidRPr="00820F71" w:rsidRDefault="00F665C3" w:rsidP="00F665C3">
            <w:pPr>
              <w:pStyle w:val="HSStandaard"/>
              <w:cnfStyle w:val="000000010000" w:firstRow="0" w:lastRow="0" w:firstColumn="0" w:lastColumn="0" w:oddVBand="0" w:evenVBand="0" w:oddHBand="0" w:evenHBand="1" w:firstRowFirstColumn="0" w:firstRowLastColumn="0" w:lastRowFirstColumn="0" w:lastRowLastColumn="0"/>
              <w:rPr>
                <w:lang w:val="en-US"/>
              </w:rPr>
            </w:pPr>
            <w:proofErr w:type="spellStart"/>
            <w:r w:rsidRPr="00820F71">
              <w:rPr>
                <w:lang w:val="en-US"/>
              </w:rPr>
              <w:t>Voer</w:t>
            </w:r>
            <w:proofErr w:type="spellEnd"/>
            <w:r w:rsidRPr="00820F71">
              <w:rPr>
                <w:lang w:val="en-US"/>
              </w:rPr>
              <w:t xml:space="preserve"> Product Key in</w:t>
            </w:r>
          </w:p>
          <w:p w14:paraId="6E5AB45B" w14:textId="05BF984D" w:rsidR="00F56196" w:rsidRPr="00820F71" w:rsidRDefault="00F56196" w:rsidP="00F665C3">
            <w:pPr>
              <w:pStyle w:val="HSStandaard"/>
              <w:cnfStyle w:val="000000010000" w:firstRow="0" w:lastRow="0" w:firstColumn="0" w:lastColumn="0" w:oddVBand="0" w:evenVBand="0" w:oddHBand="0" w:evenHBand="1" w:firstRowFirstColumn="0" w:firstRowLastColumn="0" w:lastRowFirstColumn="0" w:lastRowLastColumn="0"/>
              <w:rPr>
                <w:lang w:val="en-US"/>
              </w:rPr>
            </w:pPr>
            <w:r w:rsidRPr="00820F71">
              <w:rPr>
                <w:lang w:val="en-US"/>
              </w:rPr>
              <w:t>Next</w:t>
            </w:r>
          </w:p>
        </w:tc>
      </w:tr>
      <w:tr w:rsidR="00F665C3" w14:paraId="093134C0"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AEBD853" w14:textId="46379F74" w:rsidR="00F665C3" w:rsidRDefault="00F56196" w:rsidP="00F665C3">
            <w:pPr>
              <w:pStyle w:val="HSStandaard"/>
            </w:pPr>
            <w:r>
              <w:rPr>
                <w:b w:val="0"/>
                <w:bCs w:val="0"/>
              </w:rPr>
              <w:object w:dxaOrig="3990" w:dyaOrig="2820" w14:anchorId="20FA87C7">
                <v:shape id="_x0000_i1042" type="#_x0000_t75" style="width:199.5pt;height:141pt" o:ole="">
                  <v:imagedata r:id="rId48" o:title=""/>
                </v:shape>
                <o:OLEObject Type="Embed" ProgID="PBrush" ShapeID="_x0000_i1042" DrawAspect="Content" ObjectID="_1410685468" r:id="rId49"/>
              </w:object>
            </w:r>
          </w:p>
        </w:tc>
        <w:tc>
          <w:tcPr>
            <w:tcW w:w="2953" w:type="dxa"/>
          </w:tcPr>
          <w:p w14:paraId="14D6A2D3" w14:textId="5EED0DE4" w:rsidR="00F665C3" w:rsidRDefault="00F56196" w:rsidP="00F665C3">
            <w:pPr>
              <w:pStyle w:val="HSStandaard"/>
              <w:cnfStyle w:val="000000100000" w:firstRow="0" w:lastRow="0" w:firstColumn="0" w:lastColumn="0" w:oddVBand="0" w:evenVBand="0" w:oddHBand="1" w:evenHBand="0" w:firstRowFirstColumn="0" w:firstRowLastColumn="0" w:lastRowFirstColumn="0" w:lastRowLastColumn="0"/>
            </w:pPr>
            <w:r>
              <w:t>Next</w:t>
            </w:r>
          </w:p>
        </w:tc>
      </w:tr>
      <w:tr w:rsidR="00F56196" w:rsidRPr="00F56196" w14:paraId="1B1C59C3" w14:textId="77777777" w:rsidTr="00F561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535A6DA" w14:textId="616D9BED" w:rsidR="00F56196" w:rsidRDefault="00F56196" w:rsidP="00F665C3">
            <w:pPr>
              <w:pStyle w:val="HSStandaard"/>
            </w:pPr>
            <w:r>
              <w:rPr>
                <w:b w:val="0"/>
                <w:bCs w:val="0"/>
              </w:rPr>
              <w:object w:dxaOrig="7140" w:dyaOrig="1860" w14:anchorId="5B04C7B0">
                <v:shape id="_x0000_i1043" type="#_x0000_t75" style="width:357pt;height:93pt" o:ole="">
                  <v:imagedata r:id="rId50" o:title=""/>
                </v:shape>
                <o:OLEObject Type="Embed" ProgID="PBrush" ShapeID="_x0000_i1043" DrawAspect="Content" ObjectID="_1410685469" r:id="rId51"/>
              </w:object>
            </w:r>
          </w:p>
        </w:tc>
        <w:tc>
          <w:tcPr>
            <w:tcW w:w="2953" w:type="dxa"/>
          </w:tcPr>
          <w:p w14:paraId="3320CFD8" w14:textId="77777777" w:rsidR="00F56196" w:rsidRDefault="00F56196" w:rsidP="00F665C3">
            <w:pPr>
              <w:pStyle w:val="HSStandaard"/>
              <w:cnfStyle w:val="000000010000" w:firstRow="0" w:lastRow="0" w:firstColumn="0" w:lastColumn="0" w:oddVBand="0" w:evenVBand="0" w:oddHBand="0" w:evenHBand="1" w:firstRowFirstColumn="0" w:firstRowLastColumn="0" w:lastRowFirstColumn="0" w:lastRowLastColumn="0"/>
              <w:rPr>
                <w:lang w:val="en-US"/>
              </w:rPr>
            </w:pPr>
            <w:r w:rsidRPr="00F56196">
              <w:rPr>
                <w:lang w:val="en-US"/>
              </w:rPr>
              <w:t>D:\Program Files\Microsoft System Center 2012\Virtual Machine Manager</w:t>
            </w:r>
          </w:p>
          <w:p w14:paraId="0CD25103" w14:textId="77777777" w:rsidR="00F56196" w:rsidRDefault="00F56196" w:rsidP="00F665C3">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Next</w:t>
            </w:r>
          </w:p>
          <w:p w14:paraId="064EE10D" w14:textId="12B48A0D" w:rsidR="00F56196" w:rsidRPr="00F56196" w:rsidRDefault="00F56196" w:rsidP="00F665C3">
            <w:pPr>
              <w:pStyle w:val="HSStandaard"/>
              <w:cnfStyle w:val="000000010000" w:firstRow="0" w:lastRow="0" w:firstColumn="0" w:lastColumn="0" w:oddVBand="0" w:evenVBand="0" w:oddHBand="0" w:evenHBand="1" w:firstRowFirstColumn="0" w:firstRowLastColumn="0" w:lastRowFirstColumn="0" w:lastRowLastColumn="0"/>
              <w:rPr>
                <w:lang w:val="en-US"/>
              </w:rPr>
            </w:pPr>
          </w:p>
        </w:tc>
      </w:tr>
      <w:tr w:rsidR="00F56196" w:rsidRPr="00F56196" w14:paraId="26F2C754"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C2E1A25" w14:textId="4F39D189" w:rsidR="00F56196" w:rsidRDefault="00111086" w:rsidP="00F665C3">
            <w:pPr>
              <w:pStyle w:val="HSStandaard"/>
            </w:pPr>
            <w:r>
              <w:rPr>
                <w:b w:val="0"/>
                <w:bCs w:val="0"/>
              </w:rPr>
              <w:object w:dxaOrig="4455" w:dyaOrig="5415" w14:anchorId="3B373004">
                <v:shape id="_x0000_i1044" type="#_x0000_t75" style="width:222.75pt;height:270.75pt" o:ole="">
                  <v:imagedata r:id="rId52" o:title=""/>
                </v:shape>
                <o:OLEObject Type="Embed" ProgID="PBrush" ShapeID="_x0000_i1044" DrawAspect="Content" ObjectID="_1410685470" r:id="rId53"/>
              </w:object>
            </w:r>
          </w:p>
        </w:tc>
        <w:tc>
          <w:tcPr>
            <w:tcW w:w="2953" w:type="dxa"/>
          </w:tcPr>
          <w:p w14:paraId="5FADBB2E" w14:textId="78284491" w:rsidR="00F56196" w:rsidRPr="00F56196" w:rsidRDefault="00111086" w:rsidP="00F665C3">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Next</w:t>
            </w:r>
          </w:p>
        </w:tc>
      </w:tr>
      <w:tr w:rsidR="00111086" w:rsidRPr="00111086" w14:paraId="58E845F6" w14:textId="77777777" w:rsidTr="00F561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D02A97B" w14:textId="6FC9589E" w:rsidR="00111086" w:rsidRDefault="00111086" w:rsidP="00F665C3">
            <w:pPr>
              <w:pStyle w:val="HSStandaard"/>
            </w:pPr>
            <w:r>
              <w:rPr>
                <w:b w:val="0"/>
                <w:bCs w:val="0"/>
              </w:rPr>
              <w:object w:dxaOrig="3405" w:dyaOrig="3375" w14:anchorId="465CC39E">
                <v:shape id="_x0000_i1045" type="#_x0000_t75" style="width:170.25pt;height:168.75pt" o:ole="">
                  <v:imagedata r:id="rId54" o:title=""/>
                </v:shape>
                <o:OLEObject Type="Embed" ProgID="PBrush" ShapeID="_x0000_i1045" DrawAspect="Content" ObjectID="_1410685471" r:id="rId55"/>
              </w:object>
            </w:r>
          </w:p>
        </w:tc>
        <w:tc>
          <w:tcPr>
            <w:tcW w:w="2953" w:type="dxa"/>
          </w:tcPr>
          <w:p w14:paraId="3A2C849D" w14:textId="67AA1B74" w:rsidR="00111086" w:rsidRPr="00111086" w:rsidRDefault="00111086" w:rsidP="00F665C3">
            <w:pPr>
              <w:pStyle w:val="HSStandaard"/>
              <w:cnfStyle w:val="000000010000" w:firstRow="0" w:lastRow="0" w:firstColumn="0" w:lastColumn="0" w:oddVBand="0" w:evenVBand="0" w:oddHBand="0" w:evenHBand="1" w:firstRowFirstColumn="0" w:firstRowLastColumn="0" w:lastRowFirstColumn="0" w:lastRowLastColumn="0"/>
            </w:pPr>
            <w:r w:rsidRPr="00111086">
              <w:t>CN=SCVMMDKM,DC=</w:t>
            </w:r>
            <w:proofErr w:type="spellStart"/>
            <w:r w:rsidRPr="00111086">
              <w:t>vnog,DC</w:t>
            </w:r>
            <w:proofErr w:type="spellEnd"/>
            <w:r w:rsidRPr="00111086">
              <w:t>=intra</w:t>
            </w:r>
          </w:p>
        </w:tc>
      </w:tr>
      <w:tr w:rsidR="00111086" w:rsidRPr="00111086" w14:paraId="2E869CD8"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8D92BC5" w14:textId="391B68B7" w:rsidR="00111086" w:rsidRDefault="00111086" w:rsidP="00F665C3">
            <w:pPr>
              <w:pStyle w:val="HSStandaard"/>
            </w:pPr>
            <w:r>
              <w:rPr>
                <w:b w:val="0"/>
                <w:bCs w:val="0"/>
              </w:rPr>
              <w:object w:dxaOrig="3450" w:dyaOrig="4425" w14:anchorId="6AAE3B07">
                <v:shape id="_x0000_i1046" type="#_x0000_t75" style="width:172.5pt;height:221.25pt" o:ole="">
                  <v:imagedata r:id="rId56" o:title=""/>
                </v:shape>
                <o:OLEObject Type="Embed" ProgID="PBrush" ShapeID="_x0000_i1046" DrawAspect="Content" ObjectID="_1410685472" r:id="rId57"/>
              </w:object>
            </w:r>
          </w:p>
        </w:tc>
        <w:tc>
          <w:tcPr>
            <w:tcW w:w="2953" w:type="dxa"/>
          </w:tcPr>
          <w:p w14:paraId="5E70F57D" w14:textId="6B8D00E8" w:rsidR="00111086" w:rsidRPr="00111086" w:rsidRDefault="00111086" w:rsidP="00F665C3">
            <w:pPr>
              <w:pStyle w:val="HSStandaard"/>
              <w:cnfStyle w:val="000000100000" w:firstRow="0" w:lastRow="0" w:firstColumn="0" w:lastColumn="0" w:oddVBand="0" w:evenVBand="0" w:oddHBand="1" w:evenHBand="0" w:firstRowFirstColumn="0" w:firstRowLastColumn="0" w:lastRowFirstColumn="0" w:lastRowLastColumn="0"/>
            </w:pPr>
            <w:r>
              <w:t>Next</w:t>
            </w:r>
          </w:p>
        </w:tc>
      </w:tr>
      <w:tr w:rsidR="00111086" w:rsidRPr="00111086" w14:paraId="76FDF6F1" w14:textId="77777777" w:rsidTr="00F561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A5B5EC6" w14:textId="384EEAEC" w:rsidR="00111086" w:rsidRDefault="00DA6BDD" w:rsidP="00F665C3">
            <w:pPr>
              <w:pStyle w:val="HSStandaard"/>
            </w:pPr>
            <w:r>
              <w:rPr>
                <w:b w:val="0"/>
                <w:bCs w:val="0"/>
              </w:rPr>
              <w:object w:dxaOrig="6060" w:dyaOrig="4935" w14:anchorId="7FDC0F96">
                <v:shape id="_x0000_i1047" type="#_x0000_t75" style="width:303pt;height:246.75pt" o:ole="">
                  <v:imagedata r:id="rId58" o:title=""/>
                </v:shape>
                <o:OLEObject Type="Embed" ProgID="PBrush" ShapeID="_x0000_i1047" DrawAspect="Content" ObjectID="_1410685473" r:id="rId59"/>
              </w:object>
            </w:r>
          </w:p>
        </w:tc>
        <w:tc>
          <w:tcPr>
            <w:tcW w:w="2953" w:type="dxa"/>
          </w:tcPr>
          <w:p w14:paraId="1E4FD07C" w14:textId="46973C45" w:rsidR="00111086" w:rsidRDefault="00DA6BDD" w:rsidP="00F665C3">
            <w:pPr>
              <w:pStyle w:val="HSStandaard"/>
              <w:cnfStyle w:val="000000010000" w:firstRow="0" w:lastRow="0" w:firstColumn="0" w:lastColumn="0" w:oddVBand="0" w:evenVBand="0" w:oddHBand="0" w:evenHBand="1" w:firstRowFirstColumn="0" w:firstRowLastColumn="0" w:lastRowFirstColumn="0" w:lastRowLastColumn="0"/>
            </w:pPr>
            <w:r>
              <w:t>Next</w:t>
            </w:r>
          </w:p>
        </w:tc>
      </w:tr>
      <w:tr w:rsidR="00820F71" w:rsidRPr="00111086" w14:paraId="43B1E4D1"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68D5404" w14:textId="54706033" w:rsidR="00820F71" w:rsidRDefault="00820F71" w:rsidP="00F665C3">
            <w:pPr>
              <w:pStyle w:val="HSStandaard"/>
              <w:rPr>
                <w:b w:val="0"/>
                <w:bCs w:val="0"/>
              </w:rPr>
            </w:pPr>
            <w:r>
              <w:rPr>
                <w:b w:val="0"/>
                <w:bCs w:val="0"/>
              </w:rPr>
              <w:object w:dxaOrig="4740" w:dyaOrig="2535" w14:anchorId="63D09852">
                <v:shape id="_x0000_i1048" type="#_x0000_t75" style="width:237pt;height:126.75pt" o:ole="">
                  <v:imagedata r:id="rId60" o:title=""/>
                </v:shape>
                <o:OLEObject Type="Embed" ProgID="PBrush" ShapeID="_x0000_i1048" DrawAspect="Content" ObjectID="_1410685474" r:id="rId61"/>
              </w:object>
            </w:r>
          </w:p>
        </w:tc>
        <w:tc>
          <w:tcPr>
            <w:tcW w:w="2953" w:type="dxa"/>
          </w:tcPr>
          <w:p w14:paraId="66DCE7B4" w14:textId="35E5F564" w:rsidR="00820F71" w:rsidRDefault="00820F71" w:rsidP="00F665C3">
            <w:pPr>
              <w:pStyle w:val="HSStandaard"/>
              <w:cnfStyle w:val="000000100000" w:firstRow="0" w:lastRow="0" w:firstColumn="0" w:lastColumn="0" w:oddVBand="0" w:evenVBand="0" w:oddHBand="1" w:evenHBand="0" w:firstRowFirstColumn="0" w:firstRowLastColumn="0" w:lastRowFirstColumn="0" w:lastRowLastColumn="0"/>
            </w:pPr>
            <w:proofErr w:type="spellStart"/>
            <w:r>
              <w:t>Unmount</w:t>
            </w:r>
            <w:proofErr w:type="spellEnd"/>
            <w:r>
              <w:t xml:space="preserve"> ISO</w:t>
            </w:r>
          </w:p>
        </w:tc>
      </w:tr>
      <w:tr w:rsidR="001A5BC5" w:rsidRPr="001A5BC5" w14:paraId="721E3836" w14:textId="77777777" w:rsidTr="00F561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4870429" w14:textId="0B885120" w:rsidR="001A5BC5" w:rsidRPr="001A5BC5" w:rsidRDefault="001A5BC5" w:rsidP="001A5BC5">
            <w:pPr>
              <w:pStyle w:val="HSStandaard"/>
            </w:pPr>
            <w:proofErr w:type="spellStart"/>
            <w:r>
              <w:t>setspn</w:t>
            </w:r>
            <w:proofErr w:type="spellEnd"/>
            <w:r>
              <w:t xml:space="preserve"> -A</w:t>
            </w:r>
            <w:r w:rsidRPr="001A5BC5">
              <w:t xml:space="preserve"> SCVMM/VMM01 -U VNOG\</w:t>
            </w:r>
            <w:proofErr w:type="spellStart"/>
            <w:r w:rsidRPr="001A5BC5">
              <w:t>svc.scvmm</w:t>
            </w:r>
            <w:proofErr w:type="spellEnd"/>
          </w:p>
          <w:p w14:paraId="68D522E2" w14:textId="060EBD62" w:rsidR="001A5BC5" w:rsidRPr="001A5BC5" w:rsidRDefault="001A5BC5" w:rsidP="001A5BC5">
            <w:pPr>
              <w:pStyle w:val="HSStandaard"/>
            </w:pPr>
            <w:proofErr w:type="spellStart"/>
            <w:r w:rsidRPr="001A5BC5">
              <w:t>setspn</w:t>
            </w:r>
            <w:proofErr w:type="spellEnd"/>
            <w:r w:rsidRPr="001A5BC5">
              <w:t xml:space="preserve"> -A SCVMM/VMM01.vnog.intra -U VNOG\</w:t>
            </w:r>
            <w:proofErr w:type="spellStart"/>
            <w:r w:rsidRPr="001A5BC5">
              <w:t>svc.scvmm</w:t>
            </w:r>
            <w:proofErr w:type="spellEnd"/>
          </w:p>
        </w:tc>
        <w:tc>
          <w:tcPr>
            <w:tcW w:w="2953" w:type="dxa"/>
          </w:tcPr>
          <w:p w14:paraId="53A81443" w14:textId="77777777" w:rsidR="001A5BC5" w:rsidRPr="001A5BC5" w:rsidRDefault="001A5BC5" w:rsidP="00F665C3">
            <w:pPr>
              <w:pStyle w:val="HSStandaard"/>
              <w:cnfStyle w:val="000000010000" w:firstRow="0" w:lastRow="0" w:firstColumn="0" w:lastColumn="0" w:oddVBand="0" w:evenVBand="0" w:oddHBand="0" w:evenHBand="1" w:firstRowFirstColumn="0" w:firstRowLastColumn="0" w:lastRowFirstColumn="0" w:lastRowLastColumn="0"/>
            </w:pPr>
          </w:p>
        </w:tc>
      </w:tr>
      <w:bookmarkEnd w:id="19"/>
    </w:tbl>
    <w:p w14:paraId="5EC9C39B" w14:textId="7B7A94C3" w:rsidR="00F665C3" w:rsidRPr="001A5BC5" w:rsidRDefault="00F665C3" w:rsidP="00F665C3">
      <w:pPr>
        <w:pStyle w:val="HSStandaard"/>
      </w:pPr>
    </w:p>
    <w:p w14:paraId="4A8A94A0" w14:textId="5B75162A" w:rsidR="00705517" w:rsidRDefault="006766E2" w:rsidP="006766E2">
      <w:pPr>
        <w:pStyle w:val="HSParagraaf"/>
      </w:pPr>
      <w:bookmarkStart w:id="27" w:name="_Toc336943554"/>
      <w:r>
        <w:t>Configuratie</w:t>
      </w:r>
      <w:bookmarkEnd w:id="27"/>
    </w:p>
    <w:p w14:paraId="0DC86270" w14:textId="77777777" w:rsidR="006766E2" w:rsidRPr="006766E2" w:rsidRDefault="006766E2" w:rsidP="006766E2">
      <w:pPr>
        <w:pStyle w:val="HSStandaard"/>
      </w:pPr>
    </w:p>
    <w:tbl>
      <w:tblPr>
        <w:tblStyle w:val="MediumShading1-Accent1"/>
        <w:tblW w:w="0" w:type="auto"/>
        <w:tblLook w:val="04A0" w:firstRow="1" w:lastRow="0" w:firstColumn="1" w:lastColumn="0" w:noHBand="0" w:noVBand="1"/>
      </w:tblPr>
      <w:tblGrid>
        <w:gridCol w:w="6426"/>
        <w:gridCol w:w="2872"/>
      </w:tblGrid>
      <w:tr w:rsidR="00705517" w14:paraId="108E481A" w14:textId="77777777" w:rsidTr="006766E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11" w:type="dxa"/>
          </w:tcPr>
          <w:p w14:paraId="1CE4BF1E" w14:textId="58EC6B2D" w:rsidR="00705517" w:rsidRDefault="006766E2" w:rsidP="00F665C3">
            <w:pPr>
              <w:pStyle w:val="HSStandaard"/>
            </w:pPr>
            <w:r>
              <w:t>Scherm</w:t>
            </w:r>
          </w:p>
        </w:tc>
        <w:tc>
          <w:tcPr>
            <w:tcW w:w="3487" w:type="dxa"/>
          </w:tcPr>
          <w:p w14:paraId="0E849D2C" w14:textId="00D8873A" w:rsidR="00705517" w:rsidRDefault="006766E2" w:rsidP="00F665C3">
            <w:pPr>
              <w:pStyle w:val="HSStandaard"/>
              <w:cnfStyle w:val="100000000000" w:firstRow="1" w:lastRow="0" w:firstColumn="0" w:lastColumn="0" w:oddVBand="0" w:evenVBand="0" w:oddHBand="0" w:evenHBand="0" w:firstRowFirstColumn="0" w:firstRowLastColumn="0" w:lastRowFirstColumn="0" w:lastRowLastColumn="0"/>
            </w:pPr>
            <w:r>
              <w:t>Aktie</w:t>
            </w:r>
          </w:p>
        </w:tc>
      </w:tr>
      <w:tr w:rsidR="006766E2" w14:paraId="33EE52D4" w14:textId="77777777" w:rsidTr="006766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11" w:type="dxa"/>
          </w:tcPr>
          <w:p w14:paraId="3BC8483C" w14:textId="3E9F9971" w:rsidR="006766E2" w:rsidRDefault="006766E2" w:rsidP="00F665C3">
            <w:pPr>
              <w:pStyle w:val="HSStandaard"/>
            </w:pPr>
            <w:r>
              <w:rPr>
                <w:b w:val="0"/>
                <w:bCs w:val="0"/>
              </w:rPr>
              <w:object w:dxaOrig="4890" w:dyaOrig="3585" w14:anchorId="30D38B9B">
                <v:shape id="_x0000_i1049" type="#_x0000_t75" style="width:244.5pt;height:179.25pt" o:ole="">
                  <v:imagedata r:id="rId62" o:title=""/>
                </v:shape>
                <o:OLEObject Type="Embed" ProgID="PBrush" ShapeID="_x0000_i1049" DrawAspect="Content" ObjectID="_1410685475" r:id="rId63"/>
              </w:object>
            </w:r>
          </w:p>
        </w:tc>
        <w:tc>
          <w:tcPr>
            <w:tcW w:w="3487" w:type="dxa"/>
          </w:tcPr>
          <w:p w14:paraId="0D87F5D3" w14:textId="72890B53" w:rsidR="006766E2" w:rsidRDefault="006766E2" w:rsidP="006766E2">
            <w:pPr>
              <w:pStyle w:val="HSStandaard"/>
              <w:cnfStyle w:val="000000100000" w:firstRow="0" w:lastRow="0" w:firstColumn="0" w:lastColumn="0" w:oddVBand="0" w:evenVBand="0" w:oddHBand="1" w:evenHBand="0" w:firstRowFirstColumn="0" w:firstRowLastColumn="0" w:lastRowFirstColumn="0" w:lastRowLastColumn="0"/>
            </w:pPr>
            <w:r>
              <w:t xml:space="preserve">Voeg  </w:t>
            </w:r>
            <w:proofErr w:type="spellStart"/>
            <w:r>
              <w:t>SCVMMAdmins</w:t>
            </w:r>
            <w:proofErr w:type="spellEnd"/>
            <w:r>
              <w:t xml:space="preserve"> toe aan de </w:t>
            </w:r>
            <w:proofErr w:type="spellStart"/>
            <w:r>
              <w:t>Admin</w:t>
            </w:r>
            <w:proofErr w:type="spellEnd"/>
            <w:r>
              <w:t xml:space="preserve"> </w:t>
            </w:r>
            <w:proofErr w:type="spellStart"/>
            <w:r>
              <w:t>Role</w:t>
            </w:r>
            <w:proofErr w:type="spellEnd"/>
          </w:p>
        </w:tc>
      </w:tr>
      <w:tr w:rsidR="006766E2" w14:paraId="6D793C24" w14:textId="77777777" w:rsidTr="006766E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11" w:type="dxa"/>
          </w:tcPr>
          <w:p w14:paraId="3542A636" w14:textId="4575537A" w:rsidR="006766E2" w:rsidRDefault="006766E2" w:rsidP="00F665C3">
            <w:pPr>
              <w:pStyle w:val="HSStandaard"/>
            </w:pPr>
            <w:r>
              <w:rPr>
                <w:b w:val="0"/>
                <w:bCs w:val="0"/>
              </w:rPr>
              <w:object w:dxaOrig="4305" w:dyaOrig="4770" w14:anchorId="7A55B7B3">
                <v:shape id="_x0000_i1050" type="#_x0000_t75" style="width:215.25pt;height:238.5pt" o:ole="">
                  <v:imagedata r:id="rId64" o:title=""/>
                </v:shape>
                <o:OLEObject Type="Embed" ProgID="PBrush" ShapeID="_x0000_i1050" DrawAspect="Content" ObjectID="_1410685476" r:id="rId65"/>
              </w:object>
            </w:r>
          </w:p>
        </w:tc>
        <w:tc>
          <w:tcPr>
            <w:tcW w:w="3487" w:type="dxa"/>
          </w:tcPr>
          <w:p w14:paraId="58EF400E" w14:textId="6A5B32D6" w:rsidR="006766E2" w:rsidRDefault="006766E2" w:rsidP="006766E2">
            <w:pPr>
              <w:pStyle w:val="HSStandaard"/>
              <w:cnfStyle w:val="000000010000" w:firstRow="0" w:lastRow="0" w:firstColumn="0" w:lastColumn="0" w:oddVBand="0" w:evenVBand="0" w:oddHBand="0" w:evenHBand="1" w:firstRowFirstColumn="0" w:firstRowLastColumn="0" w:lastRowFirstColumn="0" w:lastRowLastColumn="0"/>
            </w:pPr>
            <w:r>
              <w:t>Maak een Run As account aan</w:t>
            </w:r>
          </w:p>
        </w:tc>
      </w:tr>
      <w:tr w:rsidR="000052B4" w14:paraId="021205B3" w14:textId="77777777" w:rsidTr="006766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11" w:type="dxa"/>
          </w:tcPr>
          <w:p w14:paraId="005FC5FE" w14:textId="6143847E" w:rsidR="000052B4" w:rsidRDefault="000052B4" w:rsidP="00F665C3">
            <w:pPr>
              <w:pStyle w:val="HSStandaard"/>
            </w:pPr>
            <w:r>
              <w:rPr>
                <w:b w:val="0"/>
                <w:bCs w:val="0"/>
              </w:rPr>
              <w:object w:dxaOrig="4410" w:dyaOrig="3345" w14:anchorId="43103EBC">
                <v:shape id="_x0000_i1051" type="#_x0000_t75" style="width:220.5pt;height:167.25pt" o:ole="">
                  <v:imagedata r:id="rId66" o:title=""/>
                </v:shape>
                <o:OLEObject Type="Embed" ProgID="PBrush" ShapeID="_x0000_i1051" DrawAspect="Content" ObjectID="_1410685477" r:id="rId67"/>
              </w:object>
            </w:r>
          </w:p>
        </w:tc>
        <w:tc>
          <w:tcPr>
            <w:tcW w:w="3487" w:type="dxa"/>
          </w:tcPr>
          <w:p w14:paraId="753B6156" w14:textId="66DD21B4" w:rsidR="000052B4" w:rsidRDefault="000052B4" w:rsidP="006766E2">
            <w:pPr>
              <w:pStyle w:val="HSStandaard"/>
              <w:cnfStyle w:val="000000100000" w:firstRow="0" w:lastRow="0" w:firstColumn="0" w:lastColumn="0" w:oddVBand="0" w:evenVBand="0" w:oddHBand="1" w:evenHBand="0" w:firstRowFirstColumn="0" w:firstRowLastColumn="0" w:lastRowFirstColumn="0" w:lastRowLastColumn="0"/>
            </w:pPr>
            <w:r>
              <w:t>Maak een Host Group “Hyper-V” aan.</w:t>
            </w:r>
          </w:p>
        </w:tc>
      </w:tr>
      <w:tr w:rsidR="00106CFF" w14:paraId="26A27075" w14:textId="77777777" w:rsidTr="006766E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11" w:type="dxa"/>
          </w:tcPr>
          <w:p w14:paraId="33315E9E" w14:textId="77777777" w:rsidR="00106CFF" w:rsidRDefault="00106CFF" w:rsidP="00F665C3">
            <w:pPr>
              <w:pStyle w:val="HSStandaard"/>
            </w:pPr>
          </w:p>
        </w:tc>
        <w:tc>
          <w:tcPr>
            <w:tcW w:w="3487" w:type="dxa"/>
          </w:tcPr>
          <w:p w14:paraId="080799C3" w14:textId="2FFC8DC5" w:rsidR="00106CFF" w:rsidRDefault="00106CFF" w:rsidP="006766E2">
            <w:pPr>
              <w:pStyle w:val="HSStandaard"/>
              <w:cnfStyle w:val="000000010000" w:firstRow="0" w:lastRow="0" w:firstColumn="0" w:lastColumn="0" w:oddVBand="0" w:evenVBand="0" w:oddHBand="0" w:evenHBand="1" w:firstRowFirstColumn="0" w:firstRowLastColumn="0" w:lastRowFirstColumn="0" w:lastRowLastColumn="0"/>
            </w:pPr>
            <w:r>
              <w:t>Installeer “</w:t>
            </w:r>
            <w:r w:rsidRPr="00106CFF">
              <w:t xml:space="preserve">Microsoft Visual C++ 2005 SP1 </w:t>
            </w:r>
            <w:proofErr w:type="spellStart"/>
            <w:r w:rsidRPr="00106CFF">
              <w:t>Redistributable</w:t>
            </w:r>
            <w:proofErr w:type="spellEnd"/>
            <w:r w:rsidRPr="00106CFF">
              <w:t xml:space="preserve"> Package (x64)</w:t>
            </w:r>
            <w:r>
              <w:t>”</w:t>
            </w:r>
            <w:r w:rsidR="000B75E9">
              <w:t xml:space="preserve"> </w:t>
            </w:r>
            <w:r>
              <w:t xml:space="preserve">op alle Hyper-V </w:t>
            </w:r>
            <w:proofErr w:type="spellStart"/>
            <w:r>
              <w:t>hosts</w:t>
            </w:r>
            <w:proofErr w:type="spellEnd"/>
            <w:r>
              <w:t>.</w:t>
            </w:r>
          </w:p>
        </w:tc>
      </w:tr>
      <w:tr w:rsidR="006766E2" w14:paraId="60036072" w14:textId="77777777" w:rsidTr="006766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11" w:type="dxa"/>
          </w:tcPr>
          <w:p w14:paraId="3D70B9E1" w14:textId="4176E60E" w:rsidR="006766E2" w:rsidRDefault="000052B4" w:rsidP="00F665C3">
            <w:pPr>
              <w:pStyle w:val="HSStandaard"/>
            </w:pPr>
            <w:r>
              <w:rPr>
                <w:b w:val="0"/>
                <w:bCs w:val="0"/>
              </w:rPr>
              <w:object w:dxaOrig="3945" w:dyaOrig="1470" w14:anchorId="3CDB3B18">
                <v:shape id="_x0000_i1052" type="#_x0000_t75" style="width:197.25pt;height:73.5pt" o:ole="">
                  <v:imagedata r:id="rId68" o:title=""/>
                </v:shape>
                <o:OLEObject Type="Embed" ProgID="PBrush" ShapeID="_x0000_i1052" DrawAspect="Content" ObjectID="_1410685478" r:id="rId69"/>
              </w:object>
            </w:r>
          </w:p>
        </w:tc>
        <w:tc>
          <w:tcPr>
            <w:tcW w:w="3487" w:type="dxa"/>
          </w:tcPr>
          <w:p w14:paraId="6024E625" w14:textId="77777777" w:rsidR="006766E2" w:rsidRDefault="006766E2" w:rsidP="00705517">
            <w:pPr>
              <w:pStyle w:val="HSStandaard"/>
              <w:cnfStyle w:val="000000100000" w:firstRow="0" w:lastRow="0" w:firstColumn="0" w:lastColumn="0" w:oddVBand="0" w:evenVBand="0" w:oddHBand="1" w:evenHBand="0" w:firstRowFirstColumn="0" w:firstRowLastColumn="0" w:lastRowFirstColumn="0" w:lastRowLastColumn="0"/>
            </w:pPr>
            <w:r>
              <w:t>Start nu de VMM Console en voeg het cluster SVS30.vnog.intra toe.</w:t>
            </w:r>
          </w:p>
          <w:p w14:paraId="2897BB91" w14:textId="77777777" w:rsidR="006766E2" w:rsidRDefault="006766E2" w:rsidP="00F665C3">
            <w:pPr>
              <w:pStyle w:val="HSStandaard"/>
              <w:cnfStyle w:val="000000100000" w:firstRow="0" w:lastRow="0" w:firstColumn="0" w:lastColumn="0" w:oddVBand="0" w:evenVBand="0" w:oddHBand="1" w:evenHBand="0" w:firstRowFirstColumn="0" w:firstRowLastColumn="0" w:lastRowFirstColumn="0" w:lastRowLastColumn="0"/>
            </w:pPr>
          </w:p>
        </w:tc>
      </w:tr>
      <w:tr w:rsidR="006766E2" w14:paraId="03474E5D" w14:textId="77777777" w:rsidTr="006766E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11" w:type="dxa"/>
          </w:tcPr>
          <w:p w14:paraId="7C97ED25" w14:textId="10417605" w:rsidR="006766E2" w:rsidRDefault="00CC0188" w:rsidP="00F665C3">
            <w:pPr>
              <w:pStyle w:val="HSStandaard"/>
            </w:pPr>
            <w:r>
              <w:rPr>
                <w:b w:val="0"/>
                <w:bCs w:val="0"/>
              </w:rPr>
              <w:object w:dxaOrig="6210" w:dyaOrig="7680" w14:anchorId="5A3722DE">
                <v:shape id="_x0000_i1053" type="#_x0000_t75" style="width:310.5pt;height:384pt" o:ole="">
                  <v:imagedata r:id="rId70" o:title=""/>
                </v:shape>
                <o:OLEObject Type="Embed" ProgID="PBrush" ShapeID="_x0000_i1053" DrawAspect="Content" ObjectID="_1410685479" r:id="rId71"/>
              </w:object>
            </w:r>
          </w:p>
        </w:tc>
        <w:tc>
          <w:tcPr>
            <w:tcW w:w="3487" w:type="dxa"/>
          </w:tcPr>
          <w:p w14:paraId="6B71AEAF" w14:textId="0BC6E75B" w:rsidR="006766E2" w:rsidRDefault="00CC0188" w:rsidP="00F665C3">
            <w:pPr>
              <w:pStyle w:val="HSStandaard"/>
              <w:cnfStyle w:val="000000010000" w:firstRow="0" w:lastRow="0" w:firstColumn="0" w:lastColumn="0" w:oddVBand="0" w:evenVBand="0" w:oddHBand="0" w:evenHBand="1" w:firstRowFirstColumn="0" w:firstRowLastColumn="0" w:lastRowFirstColumn="0" w:lastRowLastColumn="0"/>
            </w:pPr>
            <w:r>
              <w:t xml:space="preserve">Geef VMM01 </w:t>
            </w:r>
            <w:proofErr w:type="spellStart"/>
            <w:r>
              <w:t>cifs</w:t>
            </w:r>
            <w:proofErr w:type="spellEnd"/>
            <w:r>
              <w:t xml:space="preserve"> rechten op alle Hyper-V </w:t>
            </w:r>
            <w:proofErr w:type="spellStart"/>
            <w:r>
              <w:t>nodes</w:t>
            </w:r>
            <w:proofErr w:type="spellEnd"/>
          </w:p>
        </w:tc>
      </w:tr>
      <w:tr w:rsidR="006766E2" w14:paraId="3B3AD8DD" w14:textId="77777777" w:rsidTr="006766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11" w:type="dxa"/>
          </w:tcPr>
          <w:p w14:paraId="2C0A45A7" w14:textId="77777777" w:rsidR="006766E2" w:rsidRDefault="006766E2" w:rsidP="00F665C3">
            <w:pPr>
              <w:pStyle w:val="HSStandaard"/>
            </w:pPr>
          </w:p>
        </w:tc>
        <w:tc>
          <w:tcPr>
            <w:tcW w:w="3487" w:type="dxa"/>
          </w:tcPr>
          <w:p w14:paraId="211EF21C" w14:textId="475C63B6" w:rsidR="006766E2" w:rsidRDefault="00CC0188" w:rsidP="00F665C3">
            <w:pPr>
              <w:pStyle w:val="HSStandaard"/>
              <w:cnfStyle w:val="000000100000" w:firstRow="0" w:lastRow="0" w:firstColumn="0" w:lastColumn="0" w:oddVBand="0" w:evenVBand="0" w:oddHBand="1" w:evenHBand="0" w:firstRowFirstColumn="0" w:firstRowLastColumn="0" w:lastRowFirstColumn="0" w:lastRowLastColumn="0"/>
            </w:pPr>
            <w:r>
              <w:t xml:space="preserve">Geef de computeraccounts van de Hyper-V </w:t>
            </w:r>
            <w:proofErr w:type="spellStart"/>
            <w:r>
              <w:t>nodes</w:t>
            </w:r>
            <w:proofErr w:type="spellEnd"/>
            <w:r>
              <w:t xml:space="preserve"> Read rechten op de </w:t>
            </w:r>
            <w:proofErr w:type="spellStart"/>
            <w:r>
              <w:t>VMMLibrary</w:t>
            </w:r>
            <w:proofErr w:type="spellEnd"/>
            <w:r>
              <w:t xml:space="preserve"> share en fileniveau.</w:t>
            </w:r>
          </w:p>
        </w:tc>
      </w:tr>
    </w:tbl>
    <w:p w14:paraId="41749DD0" w14:textId="77777777" w:rsidR="00705517" w:rsidRPr="00111086" w:rsidRDefault="00705517" w:rsidP="00F665C3">
      <w:pPr>
        <w:pStyle w:val="HSStandaard"/>
      </w:pPr>
    </w:p>
    <w:sectPr w:rsidR="00705517" w:rsidRPr="00111086" w:rsidSect="004B36CA">
      <w:pgSz w:w="11906" w:h="16838" w:code="9"/>
      <w:pgMar w:top="1045" w:right="1412" w:bottom="567" w:left="1412" w:header="567" w:footer="34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98C718" w14:textId="77777777" w:rsidR="00AA2E0C" w:rsidRDefault="00AA2E0C">
      <w:r>
        <w:separator/>
      </w:r>
    </w:p>
    <w:p w14:paraId="301AE7E5" w14:textId="77777777" w:rsidR="00AA2E0C" w:rsidRDefault="00AA2E0C"/>
  </w:endnote>
  <w:endnote w:type="continuationSeparator" w:id="0">
    <w:p w14:paraId="72DEA960" w14:textId="77777777" w:rsidR="00AA2E0C" w:rsidRDefault="00AA2E0C">
      <w:r>
        <w:continuationSeparator/>
      </w:r>
    </w:p>
    <w:p w14:paraId="6314A9F4" w14:textId="77777777" w:rsidR="00AA2E0C" w:rsidRDefault="00AA2E0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Proforma-Book">
    <w:altName w:val="Times New Roman"/>
    <w:charset w:val="00"/>
    <w:family w:val="auto"/>
    <w:pitch w:val="variable"/>
    <w:sig w:usb0="00000003" w:usb1="00000040" w:usb2="00000000" w:usb3="00000000" w:csb0="00000001" w:csb1="00000000"/>
  </w:font>
  <w:font w:name="HelveticaNeue LT 55 Roman">
    <w:altName w:val="Agency FB"/>
    <w:charset w:val="00"/>
    <w:family w:val="auto"/>
    <w:pitch w:val="variable"/>
    <w:sig w:usb0="80000027"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70E117" w14:textId="77777777" w:rsidR="00AA2E0C" w:rsidRDefault="00AA2E0C">
      <w:r>
        <w:separator/>
      </w:r>
    </w:p>
    <w:p w14:paraId="387805F9" w14:textId="77777777" w:rsidR="00AA2E0C" w:rsidRDefault="00AA2E0C"/>
  </w:footnote>
  <w:footnote w:type="continuationSeparator" w:id="0">
    <w:p w14:paraId="1B57E5D6" w14:textId="77777777" w:rsidR="00AA2E0C" w:rsidRDefault="00AA2E0C">
      <w:r>
        <w:continuationSeparator/>
      </w:r>
    </w:p>
    <w:p w14:paraId="16190103" w14:textId="77777777" w:rsidR="00AA2E0C" w:rsidRDefault="00AA2E0C"/>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20B78"/>
    <w:multiLevelType w:val="multilevel"/>
    <w:tmpl w:val="CA2CA13C"/>
    <w:name w:val="Icento nummering2223"/>
    <w:numStyleLink w:val="Opmaakprofiel1"/>
  </w:abstractNum>
  <w:abstractNum w:abstractNumId="1">
    <w:nsid w:val="012E5E07"/>
    <w:multiLevelType w:val="multilevel"/>
    <w:tmpl w:val="CA2CA13C"/>
    <w:name w:val="Icento nummering2223322222222222"/>
    <w:numStyleLink w:val="Opmaakprofiel1"/>
  </w:abstractNum>
  <w:abstractNum w:abstractNumId="2">
    <w:nsid w:val="060475FB"/>
    <w:multiLevelType w:val="hybridMultilevel"/>
    <w:tmpl w:val="FB4649E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63B36BE"/>
    <w:multiLevelType w:val="hybridMultilevel"/>
    <w:tmpl w:val="9DECD3D4"/>
    <w:name w:val="Icento nummering222332222222222222242"/>
    <w:lvl w:ilvl="0" w:tplc="F14A6A3C">
      <w:start w:val="4"/>
      <w:numFmt w:val="decimal"/>
      <w:lvlText w:val="2.%1.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06F52099"/>
    <w:multiLevelType w:val="hybridMultilevel"/>
    <w:tmpl w:val="28B621B2"/>
    <w:name w:val="Icento nummering22233222222222222224222"/>
    <w:lvl w:ilvl="0" w:tplc="13D08ECE">
      <w:start w:val="1"/>
      <w:numFmt w:val="decimal"/>
      <w:lvlText w:val="2.%1"/>
      <w:lvlJc w:val="left"/>
      <w:pPr>
        <w:ind w:left="360" w:hanging="360"/>
      </w:pPr>
      <w:rPr>
        <w:rFonts w:hint="default"/>
      </w:rPr>
    </w:lvl>
    <w:lvl w:ilvl="1" w:tplc="F14A6A3C">
      <w:start w:val="4"/>
      <w:numFmt w:val="decimal"/>
      <w:lvlText w:val="2.%2.1"/>
      <w:lvlJc w:val="left"/>
      <w:pPr>
        <w:ind w:left="1080" w:hanging="360"/>
      </w:pPr>
      <w:rPr>
        <w:rFonts w:hint="default"/>
      </w:r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
    <w:nsid w:val="07515652"/>
    <w:multiLevelType w:val="hybridMultilevel"/>
    <w:tmpl w:val="326E03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07CA7139"/>
    <w:multiLevelType w:val="hybridMultilevel"/>
    <w:tmpl w:val="AB020B4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07F503F8"/>
    <w:multiLevelType w:val="multilevel"/>
    <w:tmpl w:val="CA2CA13C"/>
    <w:name w:val="Icento nummering22233222222222222"/>
    <w:numStyleLink w:val="Opmaakprofiel1"/>
  </w:abstractNum>
  <w:abstractNum w:abstractNumId="8">
    <w:nsid w:val="0A6617C1"/>
    <w:multiLevelType w:val="hybridMultilevel"/>
    <w:tmpl w:val="EE40B64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0D1D467F"/>
    <w:multiLevelType w:val="multilevel"/>
    <w:tmpl w:val="CA2CA13C"/>
    <w:name w:val="Icento nummering22232222"/>
    <w:numStyleLink w:val="Icentonummeringinspringen"/>
  </w:abstractNum>
  <w:abstractNum w:abstractNumId="10">
    <w:nsid w:val="0D6E6AE3"/>
    <w:multiLevelType w:val="multilevel"/>
    <w:tmpl w:val="A67C939A"/>
    <w:name w:val="Icento nummering222332222222222"/>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0DAB1488"/>
    <w:multiLevelType w:val="hybridMultilevel"/>
    <w:tmpl w:val="9B2A3A00"/>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10134FA6"/>
    <w:multiLevelType w:val="hybridMultilevel"/>
    <w:tmpl w:val="CD70F06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159C44D4"/>
    <w:multiLevelType w:val="multilevel"/>
    <w:tmpl w:val="9E4EBE2A"/>
    <w:name w:val="Icento nummering222332222"/>
    <w:numStyleLink w:val="IcentoopsommingmetmetopsommingstekensSymbolsymboolLinks063cmVerk"/>
  </w:abstractNum>
  <w:abstractNum w:abstractNumId="14">
    <w:nsid w:val="17460A27"/>
    <w:multiLevelType w:val="hybridMultilevel"/>
    <w:tmpl w:val="FE56B278"/>
    <w:lvl w:ilvl="0" w:tplc="04090001">
      <w:start w:val="1"/>
      <w:numFmt w:val="bullet"/>
      <w:lvlText w:val=""/>
      <w:lvlJc w:val="left"/>
      <w:pPr>
        <w:tabs>
          <w:tab w:val="num" w:pos="720"/>
        </w:tabs>
        <w:ind w:left="720" w:hanging="360"/>
      </w:pPr>
      <w:rPr>
        <w:rFonts w:ascii="Symbol" w:hAnsi="Symbol" w:hint="default"/>
      </w:rPr>
    </w:lvl>
    <w:lvl w:ilvl="1" w:tplc="52FAD414">
      <w:numFmt w:val="bullet"/>
      <w:lvlText w:val="-"/>
      <w:lvlJc w:val="left"/>
      <w:pPr>
        <w:ind w:left="1440" w:hanging="360"/>
      </w:pPr>
      <w:rPr>
        <w:rFonts w:ascii="Verdana" w:eastAsia="Times New Roman" w:hAnsi="Verdana"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190757B0"/>
    <w:multiLevelType w:val="multilevel"/>
    <w:tmpl w:val="32E84358"/>
    <w:name w:val="Icento nummering222332222222222222242223222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nsid w:val="194D59D1"/>
    <w:multiLevelType w:val="hybridMultilevel"/>
    <w:tmpl w:val="F5F8B184"/>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17">
    <w:nsid w:val="1982405B"/>
    <w:multiLevelType w:val="multilevel"/>
    <w:tmpl w:val="9E4EBE2A"/>
    <w:name w:val="Icento nummering22233222222222"/>
    <w:numStyleLink w:val="IcentoopsommingmetmetopsommingstekensSymbolsymboolLinks063cmVerk"/>
  </w:abstractNum>
  <w:abstractNum w:abstractNumId="18">
    <w:nsid w:val="19EF1792"/>
    <w:multiLevelType w:val="hybridMultilevel"/>
    <w:tmpl w:val="5CE655DE"/>
    <w:lvl w:ilvl="0" w:tplc="9A369CAE">
      <w:start w:val="1"/>
      <w:numFmt w:val="decimal"/>
      <w:pStyle w:val="HSbijlage"/>
      <w:lvlText w:val="Bijlage %1"/>
      <w:lvlJc w:val="left"/>
      <w:pPr>
        <w:ind w:left="3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nsid w:val="1B5A07E8"/>
    <w:multiLevelType w:val="multilevel"/>
    <w:tmpl w:val="9E4EBE2A"/>
    <w:name w:val="Icento nummering222332222222"/>
    <w:numStyleLink w:val="IcentoopsommingmetmetopsommingstekensSymbolsymboolLinks063cmVerk"/>
  </w:abstractNum>
  <w:abstractNum w:abstractNumId="20">
    <w:nsid w:val="1CEF348F"/>
    <w:multiLevelType w:val="hybridMultilevel"/>
    <w:tmpl w:val="0E5AE1D8"/>
    <w:name w:val="Icento nummering222332222222222222242223"/>
    <w:lvl w:ilvl="0" w:tplc="13D08ECE">
      <w:start w:val="1"/>
      <w:numFmt w:val="decimal"/>
      <w:lvlText w:val="2.%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nsid w:val="1D434AB4"/>
    <w:multiLevelType w:val="hybridMultilevel"/>
    <w:tmpl w:val="3E44447E"/>
    <w:lvl w:ilvl="0" w:tplc="0409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21433A1E"/>
    <w:multiLevelType w:val="hybridMultilevel"/>
    <w:tmpl w:val="A0A67D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3">
    <w:nsid w:val="22BB1414"/>
    <w:multiLevelType w:val="multilevel"/>
    <w:tmpl w:val="33968C96"/>
    <w:name w:val="Icento nummering222332222222222222222"/>
    <w:numStyleLink w:val="Icentonummering"/>
  </w:abstractNum>
  <w:abstractNum w:abstractNumId="24">
    <w:nsid w:val="25311340"/>
    <w:multiLevelType w:val="hybridMultilevel"/>
    <w:tmpl w:val="E85EE86C"/>
    <w:name w:val="Icento nummering222332222222222222242224"/>
    <w:lvl w:ilvl="0" w:tplc="A33CDD10">
      <w:start w:val="1"/>
      <w:numFmt w:val="decimal"/>
      <w:lvlText w:val="2.%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nsid w:val="25F14440"/>
    <w:multiLevelType w:val="hybridMultilevel"/>
    <w:tmpl w:val="15D00A68"/>
    <w:name w:val="Icento nummering22233222222222222224222322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26846140"/>
    <w:multiLevelType w:val="multilevel"/>
    <w:tmpl w:val="CEDA3284"/>
    <w:lvl w:ilvl="0">
      <w:start w:val="1"/>
      <w:numFmt w:val="decimal"/>
      <w:pStyle w:val="HSHoofdstuk"/>
      <w:suff w:val="space"/>
      <w:lvlText w:val="Hoofdstuk %1"/>
      <w:lvlJc w:val="left"/>
      <w:pPr>
        <w:ind w:left="0" w:firstLine="0"/>
      </w:pPr>
      <w:rPr>
        <w:rFonts w:hint="default"/>
      </w:rPr>
    </w:lvl>
    <w:lvl w:ilvl="1">
      <w:start w:val="1"/>
      <w:numFmt w:val="decimal"/>
      <w:pStyle w:val="HSParagraaf"/>
      <w:lvlText w:val="%1.%2"/>
      <w:lvlJc w:val="left"/>
      <w:pPr>
        <w:ind w:left="720" w:hanging="720"/>
      </w:pPr>
      <w:rPr>
        <w:rFonts w:hint="default"/>
      </w:rPr>
    </w:lvl>
    <w:lvl w:ilvl="2">
      <w:start w:val="1"/>
      <w:numFmt w:val="decimal"/>
      <w:pStyle w:val="HSSubParagraaf"/>
      <w:lvlText w:val="%1.%2.%3"/>
      <w:lvlJc w:val="left"/>
      <w:pPr>
        <w:tabs>
          <w:tab w:val="num" w:pos="720"/>
        </w:tabs>
        <w:ind w:left="1080" w:hanging="108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nsid w:val="2D2A4F4E"/>
    <w:multiLevelType w:val="multilevel"/>
    <w:tmpl w:val="A67C939A"/>
    <w:name w:val="Icento nummering22233222222222222222"/>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
    <w:nsid w:val="303059CB"/>
    <w:multiLevelType w:val="multilevel"/>
    <w:tmpl w:val="9E4EBE2A"/>
    <w:name w:val="Icento nummering222332222222222"/>
    <w:numStyleLink w:val="IcentoopsommingmetmetopsommingstekensSymbolsymboolLinks063cmVerk"/>
  </w:abstractNum>
  <w:abstractNum w:abstractNumId="29">
    <w:nsid w:val="34DE72DB"/>
    <w:multiLevelType w:val="hybridMultilevel"/>
    <w:tmpl w:val="12245EE0"/>
    <w:name w:val="Icento nummering2223322222222222222422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nsid w:val="36B923B6"/>
    <w:multiLevelType w:val="multilevel"/>
    <w:tmpl w:val="4F46AAB4"/>
    <w:name w:val="Icento nummering"/>
    <w:styleLink w:val="Icentonummeringparagraaf"/>
    <w:lvl w:ilvl="0">
      <w:start w:val="1"/>
      <w:numFmt w:val="decimal"/>
      <w:lvlText w:val="2.%1"/>
      <w:lvlJc w:val="left"/>
      <w:pPr>
        <w:ind w:left="720" w:hanging="360"/>
      </w:pPr>
      <w:rPr>
        <w:rFonts w:hint="default"/>
      </w:rPr>
    </w:lvl>
    <w:lvl w:ilvl="1">
      <w:start w:val="1"/>
      <w:numFmt w:val="decimal"/>
      <w:lvlText w:val="%2"/>
      <w:lvlJc w:val="left"/>
      <w:pPr>
        <w:ind w:left="1440" w:hanging="360"/>
      </w:pPr>
      <w:rPr>
        <w:rFonts w:hint="default"/>
      </w:rPr>
    </w:lvl>
    <w:lvl w:ilvl="2">
      <w:start w:val="1"/>
      <w:numFmt w:val="decimal"/>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decimal"/>
      <w:lvlText w:val="%5"/>
      <w:lvlJc w:val="left"/>
      <w:pPr>
        <w:ind w:left="3600" w:hanging="360"/>
      </w:pPr>
      <w:rPr>
        <w:rFonts w:hint="default"/>
      </w:rPr>
    </w:lvl>
    <w:lvl w:ilvl="5">
      <w:start w:val="1"/>
      <w:numFmt w:val="decimal"/>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decimal"/>
      <w:lvlText w:val="%8"/>
      <w:lvlJc w:val="left"/>
      <w:pPr>
        <w:ind w:left="5760" w:hanging="360"/>
      </w:pPr>
      <w:rPr>
        <w:rFonts w:hint="default"/>
      </w:rPr>
    </w:lvl>
    <w:lvl w:ilvl="8">
      <w:start w:val="1"/>
      <w:numFmt w:val="decimal"/>
      <w:lvlText w:val="%9"/>
      <w:lvlJc w:val="right"/>
      <w:pPr>
        <w:ind w:left="6480" w:hanging="180"/>
      </w:pPr>
      <w:rPr>
        <w:rFonts w:hint="default"/>
      </w:rPr>
    </w:lvl>
  </w:abstractNum>
  <w:abstractNum w:abstractNumId="31">
    <w:nsid w:val="37FE3926"/>
    <w:multiLevelType w:val="multilevel"/>
    <w:tmpl w:val="76901492"/>
    <w:styleLink w:val="IcentoListStyle"/>
    <w:lvl w:ilvl="0">
      <w:start w:val="1"/>
      <w:numFmt w:val="decimal"/>
      <w:suff w:val="space"/>
      <w:lvlText w:val="Hoofdstuk %1"/>
      <w:lvlJc w:val="left"/>
      <w:pPr>
        <w:ind w:left="360" w:hanging="360"/>
      </w:pPr>
      <w:rPr>
        <w:rFonts w:hint="default"/>
      </w:rPr>
    </w:lvl>
    <w:lvl w:ilvl="1">
      <w:start w:val="1"/>
      <w:numFmt w:val="decimal"/>
      <w:pStyle w:val="Icentoparagraaft"/>
      <w:lvlText w:val="%1.%2"/>
      <w:lvlJc w:val="left"/>
      <w:pPr>
        <w:ind w:left="720" w:hanging="720"/>
      </w:pPr>
      <w:rPr>
        <w:rFonts w:hint="default"/>
      </w:rPr>
    </w:lvl>
    <w:lvl w:ilvl="2">
      <w:start w:val="1"/>
      <w:numFmt w:val="none"/>
      <w:pStyle w:val="ListParagraph"/>
      <w:lvlText w:val=""/>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nsid w:val="380E2A03"/>
    <w:multiLevelType w:val="multilevel"/>
    <w:tmpl w:val="9E4EBE2A"/>
    <w:styleLink w:val="IcentoopsommingmetmetopsommingstekensSymbolsymboolLinks063cmVerk"/>
    <w:lvl w:ilvl="0">
      <w:start w:val="1"/>
      <w:numFmt w:val="bullet"/>
      <w:lvlText w:val=""/>
      <w:lvlJc w:val="left"/>
      <w:pPr>
        <w:ind w:left="720" w:hanging="360"/>
      </w:pPr>
      <w:rPr>
        <w:rFonts w:ascii="Symbol" w:hAnsi="Symbol"/>
        <w:sz w:val="1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3">
    <w:nsid w:val="38B77419"/>
    <w:multiLevelType w:val="hybridMultilevel"/>
    <w:tmpl w:val="5EE878D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nsid w:val="39955476"/>
    <w:multiLevelType w:val="multilevel"/>
    <w:tmpl w:val="4F46AAB4"/>
    <w:name w:val="Icento nummering2"/>
    <w:numStyleLink w:val="Icentonummeringparagraaf"/>
  </w:abstractNum>
  <w:abstractNum w:abstractNumId="35">
    <w:nsid w:val="3A3418A1"/>
    <w:multiLevelType w:val="hybridMultilevel"/>
    <w:tmpl w:val="37F64B0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nsid w:val="3A3A1502"/>
    <w:multiLevelType w:val="hybridMultilevel"/>
    <w:tmpl w:val="2C52C2E2"/>
    <w:lvl w:ilvl="0" w:tplc="E4FC2D04">
      <w:start w:val="1"/>
      <w:numFmt w:val="decimal"/>
      <w:pStyle w:val="Icentosub2t"/>
      <w:lvlText w:val="3.%1"/>
      <w:lvlJc w:val="left"/>
      <w:pPr>
        <w:ind w:left="360" w:hanging="360"/>
      </w:pPr>
      <w:rPr>
        <w:rFonts w:hint="default"/>
        <w:b/>
        <w:bCs/>
        <w:sz w:val="18"/>
      </w:rPr>
    </w:lvl>
    <w:lvl w:ilvl="1" w:tplc="04130019" w:tentative="1">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7">
    <w:nsid w:val="407F17F5"/>
    <w:multiLevelType w:val="multilevel"/>
    <w:tmpl w:val="CEDA3284"/>
    <w:styleLink w:val="HSList"/>
    <w:lvl w:ilvl="0">
      <w:start w:val="1"/>
      <w:numFmt w:val="decimal"/>
      <w:suff w:val="space"/>
      <w:lvlText w:val="Hoofdstuk %1"/>
      <w:lvlJc w:val="left"/>
      <w:pPr>
        <w:ind w:left="0" w:firstLine="0"/>
      </w:pPr>
      <w:rPr>
        <w:rFonts w:hint="default"/>
      </w:rPr>
    </w:lvl>
    <w:lvl w:ilvl="1">
      <w:start w:val="1"/>
      <w:numFmt w:val="decimal"/>
      <w:lvlText w:val="%1.%2"/>
      <w:lvlJc w:val="left"/>
      <w:pPr>
        <w:ind w:left="720" w:hanging="720"/>
      </w:pPr>
      <w:rPr>
        <w:rFonts w:hint="default"/>
      </w:rPr>
    </w:lvl>
    <w:lvl w:ilvl="2">
      <w:start w:val="1"/>
      <w:numFmt w:val="decimal"/>
      <w:lvlText w:val="%1.%2.%3"/>
      <w:lvlJc w:val="left"/>
      <w:pPr>
        <w:tabs>
          <w:tab w:val="num" w:pos="720"/>
        </w:tabs>
        <w:ind w:left="1080" w:hanging="108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8">
    <w:nsid w:val="426558CC"/>
    <w:multiLevelType w:val="multilevel"/>
    <w:tmpl w:val="CA2CA13C"/>
    <w:name w:val="Icento nummering22232"/>
    <w:numStyleLink w:val="Icentonummeringinspringen"/>
  </w:abstractNum>
  <w:abstractNum w:abstractNumId="39">
    <w:nsid w:val="427E116E"/>
    <w:multiLevelType w:val="hybridMultilevel"/>
    <w:tmpl w:val="9E4EBE2A"/>
    <w:name w:val="Icento nummering222332"/>
    <w:lvl w:ilvl="0" w:tplc="BE8814BE">
      <w:start w:val="1"/>
      <w:numFmt w:val="bullet"/>
      <w:lvlText w:val=""/>
      <w:lvlJc w:val="left"/>
      <w:pPr>
        <w:ind w:left="720" w:hanging="360"/>
      </w:pPr>
      <w:rPr>
        <w:rFonts w:ascii="Symbol" w:hAnsi="Symbol" w:hint="default"/>
      </w:rPr>
    </w:lvl>
    <w:lvl w:ilvl="1" w:tplc="00D2F484" w:tentative="1">
      <w:start w:val="1"/>
      <w:numFmt w:val="bullet"/>
      <w:lvlText w:val="o"/>
      <w:lvlJc w:val="left"/>
      <w:pPr>
        <w:ind w:left="1440" w:hanging="360"/>
      </w:pPr>
      <w:rPr>
        <w:rFonts w:ascii="Courier New" w:hAnsi="Courier New" w:cs="Courier New" w:hint="default"/>
      </w:rPr>
    </w:lvl>
    <w:lvl w:ilvl="2" w:tplc="2794BAFE" w:tentative="1">
      <w:start w:val="1"/>
      <w:numFmt w:val="bullet"/>
      <w:lvlText w:val=""/>
      <w:lvlJc w:val="left"/>
      <w:pPr>
        <w:ind w:left="2160" w:hanging="360"/>
      </w:pPr>
      <w:rPr>
        <w:rFonts w:ascii="Wingdings" w:hAnsi="Wingdings" w:hint="default"/>
      </w:rPr>
    </w:lvl>
    <w:lvl w:ilvl="3" w:tplc="16EE2DE4" w:tentative="1">
      <w:start w:val="1"/>
      <w:numFmt w:val="bullet"/>
      <w:lvlText w:val=""/>
      <w:lvlJc w:val="left"/>
      <w:pPr>
        <w:ind w:left="2880" w:hanging="360"/>
      </w:pPr>
      <w:rPr>
        <w:rFonts w:ascii="Symbol" w:hAnsi="Symbol" w:hint="default"/>
      </w:rPr>
    </w:lvl>
    <w:lvl w:ilvl="4" w:tplc="EC7624E4" w:tentative="1">
      <w:start w:val="1"/>
      <w:numFmt w:val="bullet"/>
      <w:lvlText w:val="o"/>
      <w:lvlJc w:val="left"/>
      <w:pPr>
        <w:ind w:left="3600" w:hanging="360"/>
      </w:pPr>
      <w:rPr>
        <w:rFonts w:ascii="Courier New" w:hAnsi="Courier New" w:cs="Courier New" w:hint="default"/>
      </w:rPr>
    </w:lvl>
    <w:lvl w:ilvl="5" w:tplc="9DC64DCA" w:tentative="1">
      <w:start w:val="1"/>
      <w:numFmt w:val="bullet"/>
      <w:lvlText w:val=""/>
      <w:lvlJc w:val="left"/>
      <w:pPr>
        <w:ind w:left="4320" w:hanging="360"/>
      </w:pPr>
      <w:rPr>
        <w:rFonts w:ascii="Wingdings" w:hAnsi="Wingdings" w:hint="default"/>
      </w:rPr>
    </w:lvl>
    <w:lvl w:ilvl="6" w:tplc="CBC26500" w:tentative="1">
      <w:start w:val="1"/>
      <w:numFmt w:val="bullet"/>
      <w:lvlText w:val=""/>
      <w:lvlJc w:val="left"/>
      <w:pPr>
        <w:ind w:left="5040" w:hanging="360"/>
      </w:pPr>
      <w:rPr>
        <w:rFonts w:ascii="Symbol" w:hAnsi="Symbol" w:hint="default"/>
      </w:rPr>
    </w:lvl>
    <w:lvl w:ilvl="7" w:tplc="07242B2C" w:tentative="1">
      <w:start w:val="1"/>
      <w:numFmt w:val="bullet"/>
      <w:lvlText w:val="o"/>
      <w:lvlJc w:val="left"/>
      <w:pPr>
        <w:ind w:left="5760" w:hanging="360"/>
      </w:pPr>
      <w:rPr>
        <w:rFonts w:ascii="Courier New" w:hAnsi="Courier New" w:cs="Courier New" w:hint="default"/>
      </w:rPr>
    </w:lvl>
    <w:lvl w:ilvl="8" w:tplc="B57AAE86" w:tentative="1">
      <w:start w:val="1"/>
      <w:numFmt w:val="bullet"/>
      <w:lvlText w:val=""/>
      <w:lvlJc w:val="left"/>
      <w:pPr>
        <w:ind w:left="6480" w:hanging="360"/>
      </w:pPr>
      <w:rPr>
        <w:rFonts w:ascii="Wingdings" w:hAnsi="Wingdings" w:hint="default"/>
      </w:rPr>
    </w:lvl>
  </w:abstractNum>
  <w:abstractNum w:abstractNumId="40">
    <w:nsid w:val="434573A0"/>
    <w:multiLevelType w:val="multilevel"/>
    <w:tmpl w:val="9E4EBE2A"/>
    <w:name w:val="Icento nummering22233222222"/>
    <w:numStyleLink w:val="IcentoopsommingmetmetopsommingstekensSymbolsymboolLinks063cmVerk"/>
  </w:abstractNum>
  <w:abstractNum w:abstractNumId="41">
    <w:nsid w:val="44313B9C"/>
    <w:multiLevelType w:val="multilevel"/>
    <w:tmpl w:val="CA2CA13C"/>
    <w:name w:val="Icento nummering222322222"/>
    <w:numStyleLink w:val="Icentonummeringinspringen"/>
  </w:abstractNum>
  <w:abstractNum w:abstractNumId="42">
    <w:nsid w:val="45A51E1F"/>
    <w:multiLevelType w:val="multilevel"/>
    <w:tmpl w:val="9E4EBE2A"/>
    <w:name w:val="Icento nummering2223322222"/>
    <w:numStyleLink w:val="IcentoopsommingmetmetopsommingstekensSymbolsymboolLinks063cmVerk"/>
  </w:abstractNum>
  <w:abstractNum w:abstractNumId="43">
    <w:nsid w:val="46253026"/>
    <w:multiLevelType w:val="hybridMultilevel"/>
    <w:tmpl w:val="B4DCDD9C"/>
    <w:name w:val="Icento nummering22233222222222222224222322"/>
    <w:lvl w:ilvl="0" w:tplc="B3CADEAC">
      <w:start w:val="1"/>
      <w:numFmt w:val="bullet"/>
      <w:lvlText w:val=""/>
      <w:lvlJc w:val="left"/>
      <w:pPr>
        <w:ind w:left="720" w:hanging="360"/>
      </w:pPr>
      <w:rPr>
        <w:rFonts w:ascii="Symbol" w:hAnsi="Symbol" w:hint="default"/>
      </w:rPr>
    </w:lvl>
    <w:lvl w:ilvl="1" w:tplc="15EAF384" w:tentative="1">
      <w:start w:val="1"/>
      <w:numFmt w:val="bullet"/>
      <w:lvlText w:val="o"/>
      <w:lvlJc w:val="left"/>
      <w:pPr>
        <w:ind w:left="1440" w:hanging="360"/>
      </w:pPr>
      <w:rPr>
        <w:rFonts w:ascii="Courier New" w:hAnsi="Courier New" w:cs="Courier New" w:hint="default"/>
      </w:rPr>
    </w:lvl>
    <w:lvl w:ilvl="2" w:tplc="A228605A" w:tentative="1">
      <w:start w:val="1"/>
      <w:numFmt w:val="bullet"/>
      <w:lvlText w:val=""/>
      <w:lvlJc w:val="left"/>
      <w:pPr>
        <w:ind w:left="2160" w:hanging="360"/>
      </w:pPr>
      <w:rPr>
        <w:rFonts w:ascii="Wingdings" w:hAnsi="Wingdings" w:hint="default"/>
      </w:rPr>
    </w:lvl>
    <w:lvl w:ilvl="3" w:tplc="EFEA9564" w:tentative="1">
      <w:start w:val="1"/>
      <w:numFmt w:val="bullet"/>
      <w:lvlText w:val=""/>
      <w:lvlJc w:val="left"/>
      <w:pPr>
        <w:ind w:left="2880" w:hanging="360"/>
      </w:pPr>
      <w:rPr>
        <w:rFonts w:ascii="Symbol" w:hAnsi="Symbol" w:hint="default"/>
      </w:rPr>
    </w:lvl>
    <w:lvl w:ilvl="4" w:tplc="B92E9268" w:tentative="1">
      <w:start w:val="1"/>
      <w:numFmt w:val="bullet"/>
      <w:lvlText w:val="o"/>
      <w:lvlJc w:val="left"/>
      <w:pPr>
        <w:ind w:left="3600" w:hanging="360"/>
      </w:pPr>
      <w:rPr>
        <w:rFonts w:ascii="Courier New" w:hAnsi="Courier New" w:cs="Courier New" w:hint="default"/>
      </w:rPr>
    </w:lvl>
    <w:lvl w:ilvl="5" w:tplc="22BCD928" w:tentative="1">
      <w:start w:val="1"/>
      <w:numFmt w:val="bullet"/>
      <w:lvlText w:val=""/>
      <w:lvlJc w:val="left"/>
      <w:pPr>
        <w:ind w:left="4320" w:hanging="360"/>
      </w:pPr>
      <w:rPr>
        <w:rFonts w:ascii="Wingdings" w:hAnsi="Wingdings" w:hint="default"/>
      </w:rPr>
    </w:lvl>
    <w:lvl w:ilvl="6" w:tplc="7132E91A" w:tentative="1">
      <w:start w:val="1"/>
      <w:numFmt w:val="bullet"/>
      <w:lvlText w:val=""/>
      <w:lvlJc w:val="left"/>
      <w:pPr>
        <w:ind w:left="5040" w:hanging="360"/>
      </w:pPr>
      <w:rPr>
        <w:rFonts w:ascii="Symbol" w:hAnsi="Symbol" w:hint="default"/>
      </w:rPr>
    </w:lvl>
    <w:lvl w:ilvl="7" w:tplc="40E4F744" w:tentative="1">
      <w:start w:val="1"/>
      <w:numFmt w:val="bullet"/>
      <w:lvlText w:val="o"/>
      <w:lvlJc w:val="left"/>
      <w:pPr>
        <w:ind w:left="5760" w:hanging="360"/>
      </w:pPr>
      <w:rPr>
        <w:rFonts w:ascii="Courier New" w:hAnsi="Courier New" w:cs="Courier New" w:hint="default"/>
      </w:rPr>
    </w:lvl>
    <w:lvl w:ilvl="8" w:tplc="B3240B38" w:tentative="1">
      <w:start w:val="1"/>
      <w:numFmt w:val="bullet"/>
      <w:lvlText w:val=""/>
      <w:lvlJc w:val="left"/>
      <w:pPr>
        <w:ind w:left="6480" w:hanging="360"/>
      </w:pPr>
      <w:rPr>
        <w:rFonts w:ascii="Wingdings" w:hAnsi="Wingdings" w:hint="default"/>
      </w:rPr>
    </w:lvl>
  </w:abstractNum>
  <w:abstractNum w:abstractNumId="44">
    <w:nsid w:val="46503188"/>
    <w:multiLevelType w:val="hybridMultilevel"/>
    <w:tmpl w:val="4B543BE4"/>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45">
    <w:nsid w:val="486E69E1"/>
    <w:multiLevelType w:val="hybridMultilevel"/>
    <w:tmpl w:val="4B4633E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6">
    <w:nsid w:val="495F0D7D"/>
    <w:multiLevelType w:val="hybridMultilevel"/>
    <w:tmpl w:val="637CFA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7">
    <w:nsid w:val="4A381A14"/>
    <w:multiLevelType w:val="hybridMultilevel"/>
    <w:tmpl w:val="427C1BB4"/>
    <w:name w:val="Icento nummering222332222222222222242223222"/>
    <w:lvl w:ilvl="0" w:tplc="04130001">
      <w:start w:val="1"/>
      <w:numFmt w:val="decimal"/>
      <w:lvlText w:val="2.%1"/>
      <w:lvlJc w:val="left"/>
      <w:pPr>
        <w:ind w:left="720" w:hanging="360"/>
      </w:pPr>
      <w:rPr>
        <w:rFonts w:hint="default"/>
      </w:rPr>
    </w:lvl>
    <w:lvl w:ilvl="1" w:tplc="04130003" w:tentative="1">
      <w:start w:val="1"/>
      <w:numFmt w:val="lowerLetter"/>
      <w:lvlText w:val="%2."/>
      <w:lvlJc w:val="left"/>
      <w:pPr>
        <w:ind w:left="1440" w:hanging="360"/>
      </w:pPr>
    </w:lvl>
    <w:lvl w:ilvl="2" w:tplc="04130005" w:tentative="1">
      <w:start w:val="1"/>
      <w:numFmt w:val="lowerRoman"/>
      <w:lvlText w:val="%3."/>
      <w:lvlJc w:val="right"/>
      <w:pPr>
        <w:ind w:left="2160" w:hanging="180"/>
      </w:pPr>
    </w:lvl>
    <w:lvl w:ilvl="3" w:tplc="04130001" w:tentative="1">
      <w:start w:val="1"/>
      <w:numFmt w:val="decimal"/>
      <w:lvlText w:val="%4."/>
      <w:lvlJc w:val="left"/>
      <w:pPr>
        <w:ind w:left="2880" w:hanging="360"/>
      </w:pPr>
    </w:lvl>
    <w:lvl w:ilvl="4" w:tplc="04130003" w:tentative="1">
      <w:start w:val="1"/>
      <w:numFmt w:val="lowerLetter"/>
      <w:lvlText w:val="%5."/>
      <w:lvlJc w:val="left"/>
      <w:pPr>
        <w:ind w:left="3600" w:hanging="360"/>
      </w:pPr>
    </w:lvl>
    <w:lvl w:ilvl="5" w:tplc="04130005" w:tentative="1">
      <w:start w:val="1"/>
      <w:numFmt w:val="lowerRoman"/>
      <w:lvlText w:val="%6."/>
      <w:lvlJc w:val="right"/>
      <w:pPr>
        <w:ind w:left="4320" w:hanging="180"/>
      </w:pPr>
    </w:lvl>
    <w:lvl w:ilvl="6" w:tplc="04130001" w:tentative="1">
      <w:start w:val="1"/>
      <w:numFmt w:val="decimal"/>
      <w:lvlText w:val="%7."/>
      <w:lvlJc w:val="left"/>
      <w:pPr>
        <w:ind w:left="5040" w:hanging="360"/>
      </w:pPr>
    </w:lvl>
    <w:lvl w:ilvl="7" w:tplc="04130003" w:tentative="1">
      <w:start w:val="1"/>
      <w:numFmt w:val="lowerLetter"/>
      <w:lvlText w:val="%8."/>
      <w:lvlJc w:val="left"/>
      <w:pPr>
        <w:ind w:left="5760" w:hanging="360"/>
      </w:pPr>
    </w:lvl>
    <w:lvl w:ilvl="8" w:tplc="04130005" w:tentative="1">
      <w:start w:val="1"/>
      <w:numFmt w:val="lowerRoman"/>
      <w:lvlText w:val="%9."/>
      <w:lvlJc w:val="right"/>
      <w:pPr>
        <w:ind w:left="6480" w:hanging="180"/>
      </w:pPr>
    </w:lvl>
  </w:abstractNum>
  <w:abstractNum w:abstractNumId="48">
    <w:nsid w:val="4B106DDA"/>
    <w:multiLevelType w:val="hybridMultilevel"/>
    <w:tmpl w:val="03CE71C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9">
    <w:nsid w:val="4CC55611"/>
    <w:multiLevelType w:val="multilevel"/>
    <w:tmpl w:val="32E84358"/>
    <w:name w:val="Icento nummering222332222222222222242223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0">
    <w:nsid w:val="4CF069E9"/>
    <w:multiLevelType w:val="hybridMultilevel"/>
    <w:tmpl w:val="7C08CD8E"/>
    <w:name w:val="Icento nummering22233222222222222226"/>
    <w:lvl w:ilvl="0" w:tplc="DF7C4A16">
      <w:start w:val="1"/>
      <w:numFmt w:val="decimal"/>
      <w:lvlText w:val="1.%1"/>
      <w:lvlJc w:val="left"/>
      <w:pPr>
        <w:ind w:left="360" w:hanging="360"/>
      </w:pPr>
      <w:rPr>
        <w:rFonts w:hint="default"/>
        <w:b/>
        <w:bCs/>
        <w:sz w:val="18"/>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1">
    <w:nsid w:val="4F26315F"/>
    <w:multiLevelType w:val="multilevel"/>
    <w:tmpl w:val="CA2CA13C"/>
    <w:styleLink w:val="Opmaakprofiel1"/>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2">
    <w:nsid w:val="52AA130A"/>
    <w:multiLevelType w:val="hybridMultilevel"/>
    <w:tmpl w:val="31D06144"/>
    <w:name w:val="Icento nummering22233222222222222225"/>
    <w:lvl w:ilvl="0" w:tplc="76203072">
      <w:start w:val="1"/>
      <w:numFmt w:val="decimal"/>
      <w:lvlText w:val="4.%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3">
    <w:nsid w:val="5322742E"/>
    <w:multiLevelType w:val="multilevel"/>
    <w:tmpl w:val="CA2CA13C"/>
    <w:name w:val="Icento nummering222322"/>
    <w:numStyleLink w:val="Icentonummeringinspringen"/>
  </w:abstractNum>
  <w:abstractNum w:abstractNumId="54">
    <w:nsid w:val="53CA434A"/>
    <w:multiLevelType w:val="multilevel"/>
    <w:tmpl w:val="32E84358"/>
    <w:name w:val="Icento nummering222332222222222222242223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5">
    <w:nsid w:val="55141652"/>
    <w:multiLevelType w:val="hybridMultilevel"/>
    <w:tmpl w:val="1918F1AE"/>
    <w:name w:val="Icento nummering222332222222222222242223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6">
    <w:nsid w:val="55624D70"/>
    <w:multiLevelType w:val="multilevel"/>
    <w:tmpl w:val="9E4EBE2A"/>
    <w:name w:val="Icento nummering22233222"/>
    <w:numStyleLink w:val="IcentoopsommingmetmetopsommingstekensSymbolsymboolLinks063cmVerk"/>
  </w:abstractNum>
  <w:abstractNum w:abstractNumId="57">
    <w:nsid w:val="57214338"/>
    <w:multiLevelType w:val="multilevel"/>
    <w:tmpl w:val="CA2CA13C"/>
    <w:name w:val="Icento nummering2223222"/>
    <w:numStyleLink w:val="Icentonummeringinspringen"/>
  </w:abstractNum>
  <w:abstractNum w:abstractNumId="58">
    <w:nsid w:val="58AB5286"/>
    <w:multiLevelType w:val="multilevel"/>
    <w:tmpl w:val="33968C96"/>
    <w:name w:val="Icento nummering22222"/>
    <w:numStyleLink w:val="Icentonummering"/>
  </w:abstractNum>
  <w:abstractNum w:abstractNumId="59">
    <w:nsid w:val="58DD715E"/>
    <w:multiLevelType w:val="multilevel"/>
    <w:tmpl w:val="33968C96"/>
    <w:styleLink w:val="Icentonummering"/>
    <w:lvl w:ilvl="0">
      <w:start w:val="1"/>
      <w:numFmt w:val="decimal"/>
      <w:lvlText w:val="%1"/>
      <w:lvlJc w:val="left"/>
      <w:pPr>
        <w:ind w:left="360" w:hanging="360"/>
      </w:pPr>
      <w:rPr>
        <w:rFonts w:ascii="Verdana" w:hAnsi="Verdana"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0">
    <w:nsid w:val="5B59355F"/>
    <w:multiLevelType w:val="hybridMultilevel"/>
    <w:tmpl w:val="2FFEA60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hint="default"/>
      </w:rPr>
    </w:lvl>
    <w:lvl w:ilvl="8" w:tplc="04130005">
      <w:start w:val="1"/>
      <w:numFmt w:val="bullet"/>
      <w:lvlText w:val=""/>
      <w:lvlJc w:val="left"/>
      <w:pPr>
        <w:ind w:left="6480" w:hanging="360"/>
      </w:pPr>
      <w:rPr>
        <w:rFonts w:ascii="Wingdings" w:hAnsi="Wingdings" w:hint="default"/>
      </w:rPr>
    </w:lvl>
  </w:abstractNum>
  <w:abstractNum w:abstractNumId="61">
    <w:nsid w:val="5EDF60CC"/>
    <w:multiLevelType w:val="hybridMultilevel"/>
    <w:tmpl w:val="5D70047C"/>
    <w:name w:val="Icento nummering222"/>
    <w:lvl w:ilvl="0" w:tplc="F5A09F2C">
      <w:start w:val="1"/>
      <w:numFmt w:val="decimal"/>
      <w:lvlText w:val="2.%1.1"/>
      <w:lvlJc w:val="left"/>
      <w:pPr>
        <w:ind w:left="720" w:hanging="360"/>
      </w:pPr>
      <w:rPr>
        <w:rFonts w:hint="default"/>
      </w:rPr>
    </w:lvl>
    <w:lvl w:ilvl="1" w:tplc="F7A2BE1C">
      <w:start w:val="1"/>
      <w:numFmt w:val="lowerLetter"/>
      <w:lvlText w:val="%2."/>
      <w:lvlJc w:val="left"/>
      <w:pPr>
        <w:ind w:left="1440" w:hanging="360"/>
      </w:pPr>
    </w:lvl>
    <w:lvl w:ilvl="2" w:tplc="EF2E3E22" w:tentative="1">
      <w:start w:val="1"/>
      <w:numFmt w:val="lowerRoman"/>
      <w:lvlText w:val="%3."/>
      <w:lvlJc w:val="right"/>
      <w:pPr>
        <w:ind w:left="2160" w:hanging="180"/>
      </w:pPr>
    </w:lvl>
    <w:lvl w:ilvl="3" w:tplc="18363FBE" w:tentative="1">
      <w:start w:val="1"/>
      <w:numFmt w:val="decimal"/>
      <w:lvlText w:val="%4."/>
      <w:lvlJc w:val="left"/>
      <w:pPr>
        <w:ind w:left="2880" w:hanging="360"/>
      </w:pPr>
    </w:lvl>
    <w:lvl w:ilvl="4" w:tplc="A5508AE0" w:tentative="1">
      <w:start w:val="1"/>
      <w:numFmt w:val="lowerLetter"/>
      <w:lvlText w:val="%5."/>
      <w:lvlJc w:val="left"/>
      <w:pPr>
        <w:ind w:left="3600" w:hanging="360"/>
      </w:pPr>
    </w:lvl>
    <w:lvl w:ilvl="5" w:tplc="5D24C230" w:tentative="1">
      <w:start w:val="1"/>
      <w:numFmt w:val="lowerRoman"/>
      <w:lvlText w:val="%6."/>
      <w:lvlJc w:val="right"/>
      <w:pPr>
        <w:ind w:left="4320" w:hanging="180"/>
      </w:pPr>
    </w:lvl>
    <w:lvl w:ilvl="6" w:tplc="38CC3CD8" w:tentative="1">
      <w:start w:val="1"/>
      <w:numFmt w:val="decimal"/>
      <w:lvlText w:val="%7."/>
      <w:lvlJc w:val="left"/>
      <w:pPr>
        <w:ind w:left="5040" w:hanging="360"/>
      </w:pPr>
    </w:lvl>
    <w:lvl w:ilvl="7" w:tplc="B330D698" w:tentative="1">
      <w:start w:val="1"/>
      <w:numFmt w:val="lowerLetter"/>
      <w:lvlText w:val="%8."/>
      <w:lvlJc w:val="left"/>
      <w:pPr>
        <w:ind w:left="5760" w:hanging="360"/>
      </w:pPr>
    </w:lvl>
    <w:lvl w:ilvl="8" w:tplc="248A389E" w:tentative="1">
      <w:start w:val="1"/>
      <w:numFmt w:val="lowerRoman"/>
      <w:lvlText w:val="%9."/>
      <w:lvlJc w:val="right"/>
      <w:pPr>
        <w:ind w:left="6480" w:hanging="180"/>
      </w:pPr>
    </w:lvl>
  </w:abstractNum>
  <w:abstractNum w:abstractNumId="62">
    <w:nsid w:val="61BB7C97"/>
    <w:multiLevelType w:val="hybridMultilevel"/>
    <w:tmpl w:val="26EC78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3">
    <w:nsid w:val="6385251F"/>
    <w:multiLevelType w:val="hybridMultilevel"/>
    <w:tmpl w:val="9D24E9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4">
    <w:nsid w:val="657D2CC5"/>
    <w:multiLevelType w:val="hybridMultilevel"/>
    <w:tmpl w:val="5A30676C"/>
    <w:name w:val="Icento nummering22233222222222222224222322222"/>
    <w:lvl w:ilvl="0" w:tplc="94B8E5EE">
      <w:start w:val="1"/>
      <w:numFmt w:val="bullet"/>
      <w:lvlText w:val=""/>
      <w:lvlJc w:val="left"/>
      <w:pPr>
        <w:ind w:left="720" w:hanging="360"/>
      </w:pPr>
      <w:rPr>
        <w:rFonts w:ascii="Symbol" w:hAnsi="Symbol" w:hint="default"/>
      </w:rPr>
    </w:lvl>
    <w:lvl w:ilvl="1" w:tplc="04130019" w:tentative="1">
      <w:start w:val="1"/>
      <w:numFmt w:val="bullet"/>
      <w:lvlText w:val="o"/>
      <w:lvlJc w:val="left"/>
      <w:pPr>
        <w:ind w:left="1440" w:hanging="360"/>
      </w:pPr>
      <w:rPr>
        <w:rFonts w:ascii="Courier New" w:hAnsi="Courier New" w:cs="Courier New" w:hint="default"/>
      </w:rPr>
    </w:lvl>
    <w:lvl w:ilvl="2" w:tplc="0413001B" w:tentative="1">
      <w:start w:val="1"/>
      <w:numFmt w:val="bullet"/>
      <w:lvlText w:val=""/>
      <w:lvlJc w:val="left"/>
      <w:pPr>
        <w:ind w:left="2160" w:hanging="360"/>
      </w:pPr>
      <w:rPr>
        <w:rFonts w:ascii="Wingdings" w:hAnsi="Wingdings" w:hint="default"/>
      </w:rPr>
    </w:lvl>
    <w:lvl w:ilvl="3" w:tplc="0413000F" w:tentative="1">
      <w:start w:val="1"/>
      <w:numFmt w:val="bullet"/>
      <w:lvlText w:val=""/>
      <w:lvlJc w:val="left"/>
      <w:pPr>
        <w:ind w:left="2880" w:hanging="360"/>
      </w:pPr>
      <w:rPr>
        <w:rFonts w:ascii="Symbol" w:hAnsi="Symbol" w:hint="default"/>
      </w:rPr>
    </w:lvl>
    <w:lvl w:ilvl="4" w:tplc="04130019" w:tentative="1">
      <w:start w:val="1"/>
      <w:numFmt w:val="bullet"/>
      <w:lvlText w:val="o"/>
      <w:lvlJc w:val="left"/>
      <w:pPr>
        <w:ind w:left="3600" w:hanging="360"/>
      </w:pPr>
      <w:rPr>
        <w:rFonts w:ascii="Courier New" w:hAnsi="Courier New" w:cs="Courier New" w:hint="default"/>
      </w:rPr>
    </w:lvl>
    <w:lvl w:ilvl="5" w:tplc="0413001B" w:tentative="1">
      <w:start w:val="1"/>
      <w:numFmt w:val="bullet"/>
      <w:lvlText w:val=""/>
      <w:lvlJc w:val="left"/>
      <w:pPr>
        <w:ind w:left="4320" w:hanging="360"/>
      </w:pPr>
      <w:rPr>
        <w:rFonts w:ascii="Wingdings" w:hAnsi="Wingdings" w:hint="default"/>
      </w:rPr>
    </w:lvl>
    <w:lvl w:ilvl="6" w:tplc="0413000F" w:tentative="1">
      <w:start w:val="1"/>
      <w:numFmt w:val="bullet"/>
      <w:lvlText w:val=""/>
      <w:lvlJc w:val="left"/>
      <w:pPr>
        <w:ind w:left="5040" w:hanging="360"/>
      </w:pPr>
      <w:rPr>
        <w:rFonts w:ascii="Symbol" w:hAnsi="Symbol" w:hint="default"/>
      </w:rPr>
    </w:lvl>
    <w:lvl w:ilvl="7" w:tplc="04130019" w:tentative="1">
      <w:start w:val="1"/>
      <w:numFmt w:val="bullet"/>
      <w:lvlText w:val="o"/>
      <w:lvlJc w:val="left"/>
      <w:pPr>
        <w:ind w:left="5760" w:hanging="360"/>
      </w:pPr>
      <w:rPr>
        <w:rFonts w:ascii="Courier New" w:hAnsi="Courier New" w:cs="Courier New" w:hint="default"/>
      </w:rPr>
    </w:lvl>
    <w:lvl w:ilvl="8" w:tplc="0413001B" w:tentative="1">
      <w:start w:val="1"/>
      <w:numFmt w:val="bullet"/>
      <w:lvlText w:val=""/>
      <w:lvlJc w:val="left"/>
      <w:pPr>
        <w:ind w:left="6480" w:hanging="360"/>
      </w:pPr>
      <w:rPr>
        <w:rFonts w:ascii="Wingdings" w:hAnsi="Wingdings" w:hint="default"/>
      </w:rPr>
    </w:lvl>
  </w:abstractNum>
  <w:abstractNum w:abstractNumId="65">
    <w:nsid w:val="65C44BF6"/>
    <w:multiLevelType w:val="multilevel"/>
    <w:tmpl w:val="9E4EBE2A"/>
    <w:name w:val="Icento nummering2223322"/>
    <w:numStyleLink w:val="IcentoopsommingmetmetopsommingstekensSymbolsymboolLinks063cmVerk"/>
  </w:abstractNum>
  <w:abstractNum w:abstractNumId="66">
    <w:nsid w:val="67544D72"/>
    <w:multiLevelType w:val="multilevel"/>
    <w:tmpl w:val="CA2CA13C"/>
    <w:styleLink w:val="Icentonummeringinspringen"/>
    <w:lvl w:ilvl="0">
      <w:start w:val="1"/>
      <w:numFmt w:val="decimal"/>
      <w:lvlText w:val="%1"/>
      <w:lvlJc w:val="left"/>
      <w:pPr>
        <w:ind w:left="375" w:hanging="375"/>
      </w:pPr>
      <w:rPr>
        <w:rFonts w:hint="default"/>
      </w:rPr>
    </w:lvl>
    <w:lvl w:ilvl="1">
      <w:start w:val="1"/>
      <w:numFmt w:val="decimal"/>
      <w:lvlText w:val="%1.%2"/>
      <w:lvlJc w:val="left"/>
      <w:pPr>
        <w:ind w:left="720" w:hanging="720"/>
      </w:pPr>
      <w:rPr>
        <w:rFonts w:ascii="Verdana" w:hAnsi="Verdana"/>
        <w:b/>
        <w:bCs/>
        <w:sz w:val="1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7">
    <w:nsid w:val="6D11742F"/>
    <w:multiLevelType w:val="hybridMultilevel"/>
    <w:tmpl w:val="FEEC30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8">
    <w:nsid w:val="6E2014FB"/>
    <w:multiLevelType w:val="multilevel"/>
    <w:tmpl w:val="9E4EBE2A"/>
    <w:name w:val="Icento nummering2223322222222"/>
    <w:numStyleLink w:val="IcentoopsommingmetmetopsommingstekensSymbolsymboolLinks063cmVerk"/>
  </w:abstractNum>
  <w:abstractNum w:abstractNumId="69">
    <w:nsid w:val="6E8775AE"/>
    <w:multiLevelType w:val="singleLevel"/>
    <w:tmpl w:val="6EB80188"/>
    <w:name w:val="Icento nummering2223322222222222222"/>
    <w:lvl w:ilvl="0">
      <w:start w:val="1"/>
      <w:numFmt w:val="decimal"/>
      <w:lvlText w:val="1.%1"/>
      <w:lvlJc w:val="left"/>
      <w:pPr>
        <w:ind w:left="360" w:hanging="360"/>
      </w:pPr>
      <w:rPr>
        <w:rFonts w:hint="default"/>
        <w:b/>
        <w:bCs/>
        <w:sz w:val="18"/>
      </w:rPr>
    </w:lvl>
  </w:abstractNum>
  <w:abstractNum w:abstractNumId="70">
    <w:nsid w:val="708A28E6"/>
    <w:multiLevelType w:val="hybridMultilevel"/>
    <w:tmpl w:val="9594B7B0"/>
    <w:name w:val="Icento nummering2223322222222222222422"/>
    <w:lvl w:ilvl="0" w:tplc="4C8AD522">
      <w:start w:val="1"/>
      <w:numFmt w:val="decimal"/>
      <w:lvlText w:val="2.%1"/>
      <w:lvlJc w:val="left"/>
      <w:pPr>
        <w:ind w:left="360" w:hanging="360"/>
      </w:pPr>
      <w:rPr>
        <w:rFonts w:hint="default"/>
      </w:rPr>
    </w:lvl>
    <w:lvl w:ilvl="1" w:tplc="F768150A">
      <w:start w:val="1"/>
      <w:numFmt w:val="lowerLetter"/>
      <w:lvlText w:val="%2."/>
      <w:lvlJc w:val="left"/>
      <w:pPr>
        <w:ind w:left="1080" w:hanging="360"/>
      </w:pPr>
    </w:lvl>
    <w:lvl w:ilvl="2" w:tplc="99B655EE" w:tentative="1">
      <w:start w:val="1"/>
      <w:numFmt w:val="lowerRoman"/>
      <w:lvlText w:val="%3."/>
      <w:lvlJc w:val="right"/>
      <w:pPr>
        <w:ind w:left="1800" w:hanging="180"/>
      </w:pPr>
    </w:lvl>
    <w:lvl w:ilvl="3" w:tplc="F04C4136" w:tentative="1">
      <w:start w:val="1"/>
      <w:numFmt w:val="decimal"/>
      <w:lvlText w:val="%4."/>
      <w:lvlJc w:val="left"/>
      <w:pPr>
        <w:ind w:left="2520" w:hanging="360"/>
      </w:pPr>
    </w:lvl>
    <w:lvl w:ilvl="4" w:tplc="FF7A7D36" w:tentative="1">
      <w:start w:val="1"/>
      <w:numFmt w:val="lowerLetter"/>
      <w:lvlText w:val="%5."/>
      <w:lvlJc w:val="left"/>
      <w:pPr>
        <w:ind w:left="3240" w:hanging="360"/>
      </w:pPr>
    </w:lvl>
    <w:lvl w:ilvl="5" w:tplc="E3166DCE" w:tentative="1">
      <w:start w:val="1"/>
      <w:numFmt w:val="lowerRoman"/>
      <w:lvlText w:val="%6."/>
      <w:lvlJc w:val="right"/>
      <w:pPr>
        <w:ind w:left="3960" w:hanging="180"/>
      </w:pPr>
    </w:lvl>
    <w:lvl w:ilvl="6" w:tplc="D8E42F78" w:tentative="1">
      <w:start w:val="1"/>
      <w:numFmt w:val="decimal"/>
      <w:lvlText w:val="%7."/>
      <w:lvlJc w:val="left"/>
      <w:pPr>
        <w:ind w:left="4680" w:hanging="360"/>
      </w:pPr>
    </w:lvl>
    <w:lvl w:ilvl="7" w:tplc="9C70174C" w:tentative="1">
      <w:start w:val="1"/>
      <w:numFmt w:val="lowerLetter"/>
      <w:lvlText w:val="%8."/>
      <w:lvlJc w:val="left"/>
      <w:pPr>
        <w:ind w:left="5400" w:hanging="360"/>
      </w:pPr>
    </w:lvl>
    <w:lvl w:ilvl="8" w:tplc="42D8BEFE" w:tentative="1">
      <w:start w:val="1"/>
      <w:numFmt w:val="lowerRoman"/>
      <w:lvlText w:val="%9."/>
      <w:lvlJc w:val="right"/>
      <w:pPr>
        <w:ind w:left="6120" w:hanging="180"/>
      </w:pPr>
    </w:lvl>
  </w:abstractNum>
  <w:abstractNum w:abstractNumId="71">
    <w:nsid w:val="71300D8F"/>
    <w:multiLevelType w:val="hybridMultilevel"/>
    <w:tmpl w:val="91723EE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2">
    <w:nsid w:val="72E2174E"/>
    <w:multiLevelType w:val="hybridMultilevel"/>
    <w:tmpl w:val="A1826388"/>
    <w:name w:val="Icento nummering22"/>
    <w:lvl w:ilvl="0" w:tplc="13D08ECE">
      <w:start w:val="1"/>
      <w:numFmt w:val="decimal"/>
      <w:lvlText w:val="2.%1.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3">
    <w:nsid w:val="7A740A8D"/>
    <w:multiLevelType w:val="hybridMultilevel"/>
    <w:tmpl w:val="D1F08D6A"/>
    <w:name w:val="Icento nummering2222"/>
    <w:lvl w:ilvl="0" w:tplc="94B8E5EE">
      <w:start w:val="1"/>
      <w:numFmt w:val="upp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4">
    <w:nsid w:val="7AC100AC"/>
    <w:multiLevelType w:val="hybridMultilevel"/>
    <w:tmpl w:val="D8A850FA"/>
    <w:name w:val="Icento nummering22233222222222222224"/>
    <w:lvl w:ilvl="0" w:tplc="04130015">
      <w:start w:val="4"/>
      <w:numFmt w:val="decimal"/>
      <w:lvlText w:val="2.%1.1"/>
      <w:lvlJc w:val="left"/>
      <w:pPr>
        <w:ind w:left="108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5">
    <w:nsid w:val="7B40239E"/>
    <w:multiLevelType w:val="multilevel"/>
    <w:tmpl w:val="76901492"/>
    <w:numStyleLink w:val="IcentoListStyle"/>
  </w:abstractNum>
  <w:abstractNum w:abstractNumId="76">
    <w:nsid w:val="7EC23B19"/>
    <w:multiLevelType w:val="hybridMultilevel"/>
    <w:tmpl w:val="C422F9C0"/>
    <w:name w:val="Icento nummering22233222222222222223"/>
    <w:lvl w:ilvl="0" w:tplc="F14A6A3C">
      <w:start w:val="1"/>
      <w:numFmt w:val="decimal"/>
      <w:lvlText w:val="2.%1.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abstractNumId w:val="59"/>
  </w:num>
  <w:num w:numId="2">
    <w:abstractNumId w:val="30"/>
  </w:num>
  <w:num w:numId="3">
    <w:abstractNumId w:val="51"/>
  </w:num>
  <w:num w:numId="4">
    <w:abstractNumId w:val="66"/>
  </w:num>
  <w:num w:numId="5">
    <w:abstractNumId w:val="32"/>
  </w:num>
  <w:num w:numId="6">
    <w:abstractNumId w:val="36"/>
  </w:num>
  <w:num w:numId="7">
    <w:abstractNumId w:val="31"/>
  </w:num>
  <w:num w:numId="8">
    <w:abstractNumId w:val="75"/>
  </w:num>
  <w:num w:numId="9">
    <w:abstractNumId w:val="18"/>
  </w:num>
  <w:num w:numId="10">
    <w:abstractNumId w:val="37"/>
  </w:num>
  <w:num w:numId="11">
    <w:abstractNumId w:val="26"/>
  </w:num>
  <w:num w:numId="12">
    <w:abstractNumId w:val="35"/>
  </w:num>
  <w:num w:numId="13">
    <w:abstractNumId w:val="63"/>
  </w:num>
  <w:num w:numId="14">
    <w:abstractNumId w:val="12"/>
  </w:num>
  <w:num w:numId="15">
    <w:abstractNumId w:val="8"/>
  </w:num>
  <w:num w:numId="16">
    <w:abstractNumId w:val="6"/>
  </w:num>
  <w:num w:numId="17">
    <w:abstractNumId w:val="46"/>
  </w:num>
  <w:num w:numId="18">
    <w:abstractNumId w:val="60"/>
  </w:num>
  <w:num w:numId="19">
    <w:abstractNumId w:val="22"/>
  </w:num>
  <w:num w:numId="20">
    <w:abstractNumId w:val="14"/>
  </w:num>
  <w:num w:numId="21">
    <w:abstractNumId w:val="44"/>
  </w:num>
  <w:num w:numId="22">
    <w:abstractNumId w:val="16"/>
  </w:num>
  <w:num w:numId="23">
    <w:abstractNumId w:val="71"/>
  </w:num>
  <w:num w:numId="2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num>
  <w:num w:numId="26">
    <w:abstractNumId w:val="62"/>
  </w:num>
  <w:num w:numId="27">
    <w:abstractNumId w:val="2"/>
  </w:num>
  <w:num w:numId="28">
    <w:abstractNumId w:val="11"/>
  </w:num>
  <w:num w:numId="29">
    <w:abstractNumId w:val="48"/>
  </w:num>
  <w:num w:numId="30">
    <w:abstractNumId w:val="45"/>
  </w:num>
  <w:num w:numId="31">
    <w:abstractNumId w:val="33"/>
  </w:num>
  <w:num w:numId="32">
    <w:abstractNumId w:val="67"/>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activeWritingStyle w:appName="MSWord" w:lang="nl-NL" w:vendorID="1" w:dllVersion="512" w:checkStyle="1"/>
  <w:proofState w:spelling="clean"/>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oNotTrackFormatting/>
  <w:documentProtection w:edit="forms" w:formatting="1" w:enforcement="0"/>
  <w:defaultTabStop w:val="708"/>
  <w:hyphenationZone w:val="425"/>
  <w:drawingGridHorizontalSpacing w:val="90"/>
  <w:displayHorizontalDrawingGridEvery w:val="2"/>
  <w:characterSpacingControl w:val="doNotCompress"/>
  <w:doNotValidateAgainstSchema/>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5980"/>
    <w:rsid w:val="0000146F"/>
    <w:rsid w:val="000052B4"/>
    <w:rsid w:val="00006286"/>
    <w:rsid w:val="00006671"/>
    <w:rsid w:val="00012EBD"/>
    <w:rsid w:val="00014F0E"/>
    <w:rsid w:val="0001607F"/>
    <w:rsid w:val="00016A2F"/>
    <w:rsid w:val="00016DF9"/>
    <w:rsid w:val="0002093F"/>
    <w:rsid w:val="00021B42"/>
    <w:rsid w:val="00024B49"/>
    <w:rsid w:val="0002646C"/>
    <w:rsid w:val="00031086"/>
    <w:rsid w:val="00034B17"/>
    <w:rsid w:val="000404BC"/>
    <w:rsid w:val="000417C3"/>
    <w:rsid w:val="00044F99"/>
    <w:rsid w:val="000513E3"/>
    <w:rsid w:val="0005335D"/>
    <w:rsid w:val="000547CC"/>
    <w:rsid w:val="00060AEB"/>
    <w:rsid w:val="000702D9"/>
    <w:rsid w:val="00071802"/>
    <w:rsid w:val="0007392B"/>
    <w:rsid w:val="00074F4E"/>
    <w:rsid w:val="000819EB"/>
    <w:rsid w:val="00090E8B"/>
    <w:rsid w:val="0009125E"/>
    <w:rsid w:val="000916F5"/>
    <w:rsid w:val="00092AF9"/>
    <w:rsid w:val="000A22D0"/>
    <w:rsid w:val="000A28A7"/>
    <w:rsid w:val="000A3C7C"/>
    <w:rsid w:val="000A5980"/>
    <w:rsid w:val="000A78A5"/>
    <w:rsid w:val="000B1593"/>
    <w:rsid w:val="000B1633"/>
    <w:rsid w:val="000B6120"/>
    <w:rsid w:val="000B73E4"/>
    <w:rsid w:val="000B75E9"/>
    <w:rsid w:val="000C2649"/>
    <w:rsid w:val="000C4C53"/>
    <w:rsid w:val="000C7507"/>
    <w:rsid w:val="000D0F1A"/>
    <w:rsid w:val="000D2B80"/>
    <w:rsid w:val="000D4716"/>
    <w:rsid w:val="000D5CAE"/>
    <w:rsid w:val="000D6E30"/>
    <w:rsid w:val="000E1EF3"/>
    <w:rsid w:val="000E1F11"/>
    <w:rsid w:val="000E2339"/>
    <w:rsid w:val="000E3832"/>
    <w:rsid w:val="000E4ECC"/>
    <w:rsid w:val="000E5136"/>
    <w:rsid w:val="000E51CF"/>
    <w:rsid w:val="000E5847"/>
    <w:rsid w:val="000F09A6"/>
    <w:rsid w:val="000F110E"/>
    <w:rsid w:val="000F583A"/>
    <w:rsid w:val="000F6FA5"/>
    <w:rsid w:val="00100530"/>
    <w:rsid w:val="0010428B"/>
    <w:rsid w:val="00104AF4"/>
    <w:rsid w:val="001054A0"/>
    <w:rsid w:val="00105A05"/>
    <w:rsid w:val="00106CFF"/>
    <w:rsid w:val="00107FAC"/>
    <w:rsid w:val="00110C30"/>
    <w:rsid w:val="00111086"/>
    <w:rsid w:val="00111E32"/>
    <w:rsid w:val="00112399"/>
    <w:rsid w:val="00113B16"/>
    <w:rsid w:val="00114B44"/>
    <w:rsid w:val="00121E99"/>
    <w:rsid w:val="001315BE"/>
    <w:rsid w:val="00132337"/>
    <w:rsid w:val="00133E59"/>
    <w:rsid w:val="00134697"/>
    <w:rsid w:val="001369C9"/>
    <w:rsid w:val="00136FD1"/>
    <w:rsid w:val="00137B17"/>
    <w:rsid w:val="00140249"/>
    <w:rsid w:val="00141670"/>
    <w:rsid w:val="00142376"/>
    <w:rsid w:val="00144D3B"/>
    <w:rsid w:val="00146ABB"/>
    <w:rsid w:val="00146AD1"/>
    <w:rsid w:val="00146CA7"/>
    <w:rsid w:val="00147674"/>
    <w:rsid w:val="00152EFC"/>
    <w:rsid w:val="00152F9B"/>
    <w:rsid w:val="001551E3"/>
    <w:rsid w:val="001576ED"/>
    <w:rsid w:val="00164237"/>
    <w:rsid w:val="00166382"/>
    <w:rsid w:val="00172D28"/>
    <w:rsid w:val="001760C8"/>
    <w:rsid w:val="001802D8"/>
    <w:rsid w:val="00180F83"/>
    <w:rsid w:val="00181722"/>
    <w:rsid w:val="00182983"/>
    <w:rsid w:val="00184631"/>
    <w:rsid w:val="00187858"/>
    <w:rsid w:val="00194263"/>
    <w:rsid w:val="00194A36"/>
    <w:rsid w:val="001A0760"/>
    <w:rsid w:val="001A0FB0"/>
    <w:rsid w:val="001A1198"/>
    <w:rsid w:val="001A4E5C"/>
    <w:rsid w:val="001A5BC5"/>
    <w:rsid w:val="001A7348"/>
    <w:rsid w:val="001B29B7"/>
    <w:rsid w:val="001B6140"/>
    <w:rsid w:val="001B6877"/>
    <w:rsid w:val="001C2272"/>
    <w:rsid w:val="001C5A63"/>
    <w:rsid w:val="001C6626"/>
    <w:rsid w:val="001D2BC6"/>
    <w:rsid w:val="001E6C7D"/>
    <w:rsid w:val="001F19E1"/>
    <w:rsid w:val="001F53BA"/>
    <w:rsid w:val="00206421"/>
    <w:rsid w:val="002114A0"/>
    <w:rsid w:val="002119C4"/>
    <w:rsid w:val="002160C6"/>
    <w:rsid w:val="002219E7"/>
    <w:rsid w:val="00223418"/>
    <w:rsid w:val="002236F7"/>
    <w:rsid w:val="00225D62"/>
    <w:rsid w:val="00232DCB"/>
    <w:rsid w:val="00241CD5"/>
    <w:rsid w:val="00242DB0"/>
    <w:rsid w:val="00245DBB"/>
    <w:rsid w:val="00246E27"/>
    <w:rsid w:val="002510B0"/>
    <w:rsid w:val="00252AEE"/>
    <w:rsid w:val="00254E16"/>
    <w:rsid w:val="00257BD1"/>
    <w:rsid w:val="002602BD"/>
    <w:rsid w:val="002661E3"/>
    <w:rsid w:val="00272D90"/>
    <w:rsid w:val="00272E2B"/>
    <w:rsid w:val="00280B76"/>
    <w:rsid w:val="00280BF8"/>
    <w:rsid w:val="00281480"/>
    <w:rsid w:val="002863B8"/>
    <w:rsid w:val="00290B02"/>
    <w:rsid w:val="002924FD"/>
    <w:rsid w:val="00293F89"/>
    <w:rsid w:val="0029565F"/>
    <w:rsid w:val="00296848"/>
    <w:rsid w:val="00297029"/>
    <w:rsid w:val="002A290E"/>
    <w:rsid w:val="002A3106"/>
    <w:rsid w:val="002A4C76"/>
    <w:rsid w:val="002B1518"/>
    <w:rsid w:val="002B5171"/>
    <w:rsid w:val="002B66FB"/>
    <w:rsid w:val="002C0018"/>
    <w:rsid w:val="002C064F"/>
    <w:rsid w:val="002C1AA0"/>
    <w:rsid w:val="002C2650"/>
    <w:rsid w:val="002C2DB3"/>
    <w:rsid w:val="002C7939"/>
    <w:rsid w:val="002D2C46"/>
    <w:rsid w:val="002D2D10"/>
    <w:rsid w:val="002D3C62"/>
    <w:rsid w:val="002D53AB"/>
    <w:rsid w:val="002D7F19"/>
    <w:rsid w:val="002E04F8"/>
    <w:rsid w:val="002E05DD"/>
    <w:rsid w:val="002E1768"/>
    <w:rsid w:val="002E5E3D"/>
    <w:rsid w:val="002F0EF0"/>
    <w:rsid w:val="002F4A4F"/>
    <w:rsid w:val="002F51BE"/>
    <w:rsid w:val="002F65CE"/>
    <w:rsid w:val="002F7718"/>
    <w:rsid w:val="0030077C"/>
    <w:rsid w:val="0030106E"/>
    <w:rsid w:val="003026BE"/>
    <w:rsid w:val="00311CC4"/>
    <w:rsid w:val="00312E87"/>
    <w:rsid w:val="003142A7"/>
    <w:rsid w:val="00315B75"/>
    <w:rsid w:val="00317052"/>
    <w:rsid w:val="003227B6"/>
    <w:rsid w:val="0032338F"/>
    <w:rsid w:val="0032745D"/>
    <w:rsid w:val="00327F48"/>
    <w:rsid w:val="003315B2"/>
    <w:rsid w:val="00331EB1"/>
    <w:rsid w:val="00332C93"/>
    <w:rsid w:val="00336051"/>
    <w:rsid w:val="003361DF"/>
    <w:rsid w:val="00342BE7"/>
    <w:rsid w:val="0034376F"/>
    <w:rsid w:val="0035209F"/>
    <w:rsid w:val="003532A6"/>
    <w:rsid w:val="00355BE2"/>
    <w:rsid w:val="00357DA3"/>
    <w:rsid w:val="00360E7D"/>
    <w:rsid w:val="00363978"/>
    <w:rsid w:val="00363DFE"/>
    <w:rsid w:val="0036708A"/>
    <w:rsid w:val="00370DD5"/>
    <w:rsid w:val="0037289D"/>
    <w:rsid w:val="003733EB"/>
    <w:rsid w:val="0037398C"/>
    <w:rsid w:val="0037473F"/>
    <w:rsid w:val="00374A27"/>
    <w:rsid w:val="0037718A"/>
    <w:rsid w:val="0038129D"/>
    <w:rsid w:val="0038184F"/>
    <w:rsid w:val="003840F0"/>
    <w:rsid w:val="00384EAB"/>
    <w:rsid w:val="00386AB6"/>
    <w:rsid w:val="00386D8F"/>
    <w:rsid w:val="003920A6"/>
    <w:rsid w:val="0039268F"/>
    <w:rsid w:val="003930AC"/>
    <w:rsid w:val="0039367C"/>
    <w:rsid w:val="00394456"/>
    <w:rsid w:val="003978EE"/>
    <w:rsid w:val="003A341D"/>
    <w:rsid w:val="003B2B4B"/>
    <w:rsid w:val="003B5F79"/>
    <w:rsid w:val="003B62AE"/>
    <w:rsid w:val="003B7D35"/>
    <w:rsid w:val="003C595D"/>
    <w:rsid w:val="003C67C7"/>
    <w:rsid w:val="003C7FE4"/>
    <w:rsid w:val="003D08D0"/>
    <w:rsid w:val="003D3198"/>
    <w:rsid w:val="003D6FD6"/>
    <w:rsid w:val="003E026E"/>
    <w:rsid w:val="003E05F8"/>
    <w:rsid w:val="003E188E"/>
    <w:rsid w:val="003E1F87"/>
    <w:rsid w:val="003E30CF"/>
    <w:rsid w:val="003E32A0"/>
    <w:rsid w:val="003E5CA6"/>
    <w:rsid w:val="003E689D"/>
    <w:rsid w:val="003E69AC"/>
    <w:rsid w:val="003E798B"/>
    <w:rsid w:val="003F0B3D"/>
    <w:rsid w:val="003F3AE0"/>
    <w:rsid w:val="003F42D5"/>
    <w:rsid w:val="003F467A"/>
    <w:rsid w:val="003F6AC9"/>
    <w:rsid w:val="003F707B"/>
    <w:rsid w:val="00400C50"/>
    <w:rsid w:val="004047D1"/>
    <w:rsid w:val="00405D09"/>
    <w:rsid w:val="00406685"/>
    <w:rsid w:val="00407D7F"/>
    <w:rsid w:val="00410FD3"/>
    <w:rsid w:val="00411496"/>
    <w:rsid w:val="0041230C"/>
    <w:rsid w:val="00413DB9"/>
    <w:rsid w:val="00416272"/>
    <w:rsid w:val="00421855"/>
    <w:rsid w:val="00421AEB"/>
    <w:rsid w:val="00425226"/>
    <w:rsid w:val="00431EC2"/>
    <w:rsid w:val="00434303"/>
    <w:rsid w:val="00434324"/>
    <w:rsid w:val="00440786"/>
    <w:rsid w:val="00441ACF"/>
    <w:rsid w:val="00442C9E"/>
    <w:rsid w:val="00445F75"/>
    <w:rsid w:val="004465EC"/>
    <w:rsid w:val="00456F41"/>
    <w:rsid w:val="0046237B"/>
    <w:rsid w:val="00464C9B"/>
    <w:rsid w:val="00466883"/>
    <w:rsid w:val="00473BD9"/>
    <w:rsid w:val="00473D1D"/>
    <w:rsid w:val="00480ED3"/>
    <w:rsid w:val="00485D01"/>
    <w:rsid w:val="00490B5A"/>
    <w:rsid w:val="00491ABD"/>
    <w:rsid w:val="00494DC7"/>
    <w:rsid w:val="00495D76"/>
    <w:rsid w:val="0049608D"/>
    <w:rsid w:val="004A0F91"/>
    <w:rsid w:val="004A2094"/>
    <w:rsid w:val="004A2DAE"/>
    <w:rsid w:val="004A6231"/>
    <w:rsid w:val="004A647B"/>
    <w:rsid w:val="004A6856"/>
    <w:rsid w:val="004B1325"/>
    <w:rsid w:val="004B36CA"/>
    <w:rsid w:val="004C0A4C"/>
    <w:rsid w:val="004C2AE3"/>
    <w:rsid w:val="004D1C81"/>
    <w:rsid w:val="004D2CD5"/>
    <w:rsid w:val="004D4714"/>
    <w:rsid w:val="004D566F"/>
    <w:rsid w:val="004D5FFE"/>
    <w:rsid w:val="004E02E2"/>
    <w:rsid w:val="004E044E"/>
    <w:rsid w:val="004E0AC6"/>
    <w:rsid w:val="004E1BCF"/>
    <w:rsid w:val="004E22F4"/>
    <w:rsid w:val="004E2A52"/>
    <w:rsid w:val="004E5DAC"/>
    <w:rsid w:val="004E793A"/>
    <w:rsid w:val="004E7D33"/>
    <w:rsid w:val="004F5A3C"/>
    <w:rsid w:val="0050100D"/>
    <w:rsid w:val="00503F34"/>
    <w:rsid w:val="005062D3"/>
    <w:rsid w:val="005114E6"/>
    <w:rsid w:val="005213DC"/>
    <w:rsid w:val="00525582"/>
    <w:rsid w:val="00525D2A"/>
    <w:rsid w:val="005330B4"/>
    <w:rsid w:val="00533AFC"/>
    <w:rsid w:val="00535989"/>
    <w:rsid w:val="0053628A"/>
    <w:rsid w:val="00537831"/>
    <w:rsid w:val="00542F3D"/>
    <w:rsid w:val="00545C40"/>
    <w:rsid w:val="005465BF"/>
    <w:rsid w:val="005476C3"/>
    <w:rsid w:val="005515AE"/>
    <w:rsid w:val="00551A9C"/>
    <w:rsid w:val="00554DA7"/>
    <w:rsid w:val="00555308"/>
    <w:rsid w:val="005562D3"/>
    <w:rsid w:val="00557569"/>
    <w:rsid w:val="00564FE9"/>
    <w:rsid w:val="00566A53"/>
    <w:rsid w:val="00570592"/>
    <w:rsid w:val="00571F10"/>
    <w:rsid w:val="005735D2"/>
    <w:rsid w:val="005813AC"/>
    <w:rsid w:val="0058342F"/>
    <w:rsid w:val="00587F12"/>
    <w:rsid w:val="0059378F"/>
    <w:rsid w:val="00594187"/>
    <w:rsid w:val="005A7160"/>
    <w:rsid w:val="005A7975"/>
    <w:rsid w:val="005A7DA1"/>
    <w:rsid w:val="005B09EF"/>
    <w:rsid w:val="005B210D"/>
    <w:rsid w:val="005B2C3B"/>
    <w:rsid w:val="005C1A5F"/>
    <w:rsid w:val="005C51FF"/>
    <w:rsid w:val="005C6CE4"/>
    <w:rsid w:val="005D1194"/>
    <w:rsid w:val="005D367E"/>
    <w:rsid w:val="005D3C01"/>
    <w:rsid w:val="005D3F4F"/>
    <w:rsid w:val="005E04E9"/>
    <w:rsid w:val="005E08DA"/>
    <w:rsid w:val="005E0963"/>
    <w:rsid w:val="005E393B"/>
    <w:rsid w:val="005E481D"/>
    <w:rsid w:val="005E4954"/>
    <w:rsid w:val="005E4E38"/>
    <w:rsid w:val="005E67E2"/>
    <w:rsid w:val="005F059A"/>
    <w:rsid w:val="005F41DD"/>
    <w:rsid w:val="005F53CB"/>
    <w:rsid w:val="005F6B0E"/>
    <w:rsid w:val="00600264"/>
    <w:rsid w:val="006011F4"/>
    <w:rsid w:val="006021AC"/>
    <w:rsid w:val="0060248C"/>
    <w:rsid w:val="00602B9D"/>
    <w:rsid w:val="00604139"/>
    <w:rsid w:val="00604C40"/>
    <w:rsid w:val="00606B4B"/>
    <w:rsid w:val="0061141F"/>
    <w:rsid w:val="0061482D"/>
    <w:rsid w:val="00616603"/>
    <w:rsid w:val="00617204"/>
    <w:rsid w:val="00621CA6"/>
    <w:rsid w:val="00624BA6"/>
    <w:rsid w:val="0062630B"/>
    <w:rsid w:val="0062660F"/>
    <w:rsid w:val="00627384"/>
    <w:rsid w:val="00634490"/>
    <w:rsid w:val="00635A34"/>
    <w:rsid w:val="00640E78"/>
    <w:rsid w:val="00642177"/>
    <w:rsid w:val="0064349B"/>
    <w:rsid w:val="00644B4C"/>
    <w:rsid w:val="00646481"/>
    <w:rsid w:val="006464A7"/>
    <w:rsid w:val="00646A4F"/>
    <w:rsid w:val="006503AF"/>
    <w:rsid w:val="0065248C"/>
    <w:rsid w:val="006527DB"/>
    <w:rsid w:val="00652BEA"/>
    <w:rsid w:val="00660B10"/>
    <w:rsid w:val="006614EC"/>
    <w:rsid w:val="006622E8"/>
    <w:rsid w:val="006626F8"/>
    <w:rsid w:val="00663668"/>
    <w:rsid w:val="00664543"/>
    <w:rsid w:val="00675898"/>
    <w:rsid w:val="006766E2"/>
    <w:rsid w:val="00682ED9"/>
    <w:rsid w:val="0068394B"/>
    <w:rsid w:val="006854D9"/>
    <w:rsid w:val="00692BE3"/>
    <w:rsid w:val="006934FA"/>
    <w:rsid w:val="00693588"/>
    <w:rsid w:val="006948D8"/>
    <w:rsid w:val="006A0BAD"/>
    <w:rsid w:val="006A2DF8"/>
    <w:rsid w:val="006A332B"/>
    <w:rsid w:val="006B21DB"/>
    <w:rsid w:val="006B568A"/>
    <w:rsid w:val="006B749E"/>
    <w:rsid w:val="006C453C"/>
    <w:rsid w:val="006C5FAE"/>
    <w:rsid w:val="006C61AE"/>
    <w:rsid w:val="006D16DE"/>
    <w:rsid w:val="006D1FFE"/>
    <w:rsid w:val="006D246D"/>
    <w:rsid w:val="006D4CD0"/>
    <w:rsid w:val="006D5D42"/>
    <w:rsid w:val="006E09CE"/>
    <w:rsid w:val="006E0E2D"/>
    <w:rsid w:val="006E3B03"/>
    <w:rsid w:val="006E450D"/>
    <w:rsid w:val="006E54F4"/>
    <w:rsid w:val="006F0DB2"/>
    <w:rsid w:val="006F247C"/>
    <w:rsid w:val="006F2DC6"/>
    <w:rsid w:val="006F3358"/>
    <w:rsid w:val="006F3E0F"/>
    <w:rsid w:val="006F450A"/>
    <w:rsid w:val="006F79FF"/>
    <w:rsid w:val="00704643"/>
    <w:rsid w:val="00704949"/>
    <w:rsid w:val="00705517"/>
    <w:rsid w:val="007056B1"/>
    <w:rsid w:val="00705C46"/>
    <w:rsid w:val="00706052"/>
    <w:rsid w:val="00706CEE"/>
    <w:rsid w:val="007102BC"/>
    <w:rsid w:val="007111FE"/>
    <w:rsid w:val="00712249"/>
    <w:rsid w:val="00713E80"/>
    <w:rsid w:val="007160C5"/>
    <w:rsid w:val="00725EF6"/>
    <w:rsid w:val="00727411"/>
    <w:rsid w:val="007301CE"/>
    <w:rsid w:val="00730B9F"/>
    <w:rsid w:val="00731271"/>
    <w:rsid w:val="007315F5"/>
    <w:rsid w:val="00734346"/>
    <w:rsid w:val="007346A1"/>
    <w:rsid w:val="007377A4"/>
    <w:rsid w:val="0074018D"/>
    <w:rsid w:val="0074239E"/>
    <w:rsid w:val="00745297"/>
    <w:rsid w:val="00752437"/>
    <w:rsid w:val="00752CB3"/>
    <w:rsid w:val="00753A87"/>
    <w:rsid w:val="007545BB"/>
    <w:rsid w:val="00756BB9"/>
    <w:rsid w:val="00757112"/>
    <w:rsid w:val="00760C49"/>
    <w:rsid w:val="0077154B"/>
    <w:rsid w:val="0077170A"/>
    <w:rsid w:val="007738AD"/>
    <w:rsid w:val="00774943"/>
    <w:rsid w:val="007751BC"/>
    <w:rsid w:val="00777A61"/>
    <w:rsid w:val="00780FD2"/>
    <w:rsid w:val="00784042"/>
    <w:rsid w:val="00784844"/>
    <w:rsid w:val="00784AB8"/>
    <w:rsid w:val="007868E0"/>
    <w:rsid w:val="00786A6A"/>
    <w:rsid w:val="00786F3F"/>
    <w:rsid w:val="00787DDF"/>
    <w:rsid w:val="00790463"/>
    <w:rsid w:val="00790DC5"/>
    <w:rsid w:val="00790FB9"/>
    <w:rsid w:val="0079251A"/>
    <w:rsid w:val="00795475"/>
    <w:rsid w:val="007A1AC6"/>
    <w:rsid w:val="007A2B53"/>
    <w:rsid w:val="007A3012"/>
    <w:rsid w:val="007A3E29"/>
    <w:rsid w:val="007A469A"/>
    <w:rsid w:val="007A6995"/>
    <w:rsid w:val="007A7BBD"/>
    <w:rsid w:val="007A7BBE"/>
    <w:rsid w:val="007B36E9"/>
    <w:rsid w:val="007B675F"/>
    <w:rsid w:val="007B723B"/>
    <w:rsid w:val="007B7D8D"/>
    <w:rsid w:val="007C01E2"/>
    <w:rsid w:val="007C0B78"/>
    <w:rsid w:val="007C1753"/>
    <w:rsid w:val="007C1AE4"/>
    <w:rsid w:val="007C266C"/>
    <w:rsid w:val="007C4470"/>
    <w:rsid w:val="007C5DF2"/>
    <w:rsid w:val="007C5E5A"/>
    <w:rsid w:val="007C77F1"/>
    <w:rsid w:val="007C7C82"/>
    <w:rsid w:val="007D22EB"/>
    <w:rsid w:val="007D3BAD"/>
    <w:rsid w:val="007D51A2"/>
    <w:rsid w:val="007D5ED1"/>
    <w:rsid w:val="007D77E7"/>
    <w:rsid w:val="007E1A04"/>
    <w:rsid w:val="007E36C1"/>
    <w:rsid w:val="007E70A3"/>
    <w:rsid w:val="007E7A3B"/>
    <w:rsid w:val="007F0E28"/>
    <w:rsid w:val="007F5A3F"/>
    <w:rsid w:val="007F6264"/>
    <w:rsid w:val="00800D8B"/>
    <w:rsid w:val="00800E24"/>
    <w:rsid w:val="00805A1A"/>
    <w:rsid w:val="00805D06"/>
    <w:rsid w:val="008169C9"/>
    <w:rsid w:val="008169E1"/>
    <w:rsid w:val="00820F71"/>
    <w:rsid w:val="00821188"/>
    <w:rsid w:val="0082169C"/>
    <w:rsid w:val="00823026"/>
    <w:rsid w:val="0082421D"/>
    <w:rsid w:val="008255AB"/>
    <w:rsid w:val="00825C15"/>
    <w:rsid w:val="00830A43"/>
    <w:rsid w:val="0083159D"/>
    <w:rsid w:val="00833D9A"/>
    <w:rsid w:val="00840615"/>
    <w:rsid w:val="00840D51"/>
    <w:rsid w:val="00841097"/>
    <w:rsid w:val="008414A9"/>
    <w:rsid w:val="008439F4"/>
    <w:rsid w:val="00856869"/>
    <w:rsid w:val="008611D9"/>
    <w:rsid w:val="00863166"/>
    <w:rsid w:val="00865849"/>
    <w:rsid w:val="008710D1"/>
    <w:rsid w:val="008732EF"/>
    <w:rsid w:val="00873BFE"/>
    <w:rsid w:val="00875B5D"/>
    <w:rsid w:val="0087662A"/>
    <w:rsid w:val="0088138E"/>
    <w:rsid w:val="00882255"/>
    <w:rsid w:val="008829B1"/>
    <w:rsid w:val="00883C7B"/>
    <w:rsid w:val="00884588"/>
    <w:rsid w:val="008852B7"/>
    <w:rsid w:val="00890D12"/>
    <w:rsid w:val="00894295"/>
    <w:rsid w:val="00896985"/>
    <w:rsid w:val="008A71F4"/>
    <w:rsid w:val="008B29F8"/>
    <w:rsid w:val="008B2C48"/>
    <w:rsid w:val="008B4104"/>
    <w:rsid w:val="008B5B24"/>
    <w:rsid w:val="008C2DF6"/>
    <w:rsid w:val="008C4F37"/>
    <w:rsid w:val="008C4F67"/>
    <w:rsid w:val="008C7681"/>
    <w:rsid w:val="008D21C6"/>
    <w:rsid w:val="008D27EA"/>
    <w:rsid w:val="008D30C8"/>
    <w:rsid w:val="008D4954"/>
    <w:rsid w:val="008D5975"/>
    <w:rsid w:val="008E0B6D"/>
    <w:rsid w:val="008E3A8E"/>
    <w:rsid w:val="008E4379"/>
    <w:rsid w:val="008E49B9"/>
    <w:rsid w:val="008E5CD1"/>
    <w:rsid w:val="008F092B"/>
    <w:rsid w:val="008F188D"/>
    <w:rsid w:val="008F4790"/>
    <w:rsid w:val="008F4965"/>
    <w:rsid w:val="008F5154"/>
    <w:rsid w:val="008F580F"/>
    <w:rsid w:val="008F58C9"/>
    <w:rsid w:val="008F6250"/>
    <w:rsid w:val="008F63FF"/>
    <w:rsid w:val="0090017F"/>
    <w:rsid w:val="0090047A"/>
    <w:rsid w:val="0090092B"/>
    <w:rsid w:val="00902426"/>
    <w:rsid w:val="0090266A"/>
    <w:rsid w:val="00903067"/>
    <w:rsid w:val="009032DC"/>
    <w:rsid w:val="0090410E"/>
    <w:rsid w:val="0091578E"/>
    <w:rsid w:val="0092034E"/>
    <w:rsid w:val="00922122"/>
    <w:rsid w:val="00923EAC"/>
    <w:rsid w:val="00924291"/>
    <w:rsid w:val="00925B0C"/>
    <w:rsid w:val="009272CC"/>
    <w:rsid w:val="00930E52"/>
    <w:rsid w:val="00931861"/>
    <w:rsid w:val="00931E16"/>
    <w:rsid w:val="00932829"/>
    <w:rsid w:val="00936A8C"/>
    <w:rsid w:val="00941970"/>
    <w:rsid w:val="009423C8"/>
    <w:rsid w:val="0094264C"/>
    <w:rsid w:val="00942DDE"/>
    <w:rsid w:val="009442B2"/>
    <w:rsid w:val="00945C09"/>
    <w:rsid w:val="00946325"/>
    <w:rsid w:val="00951B2D"/>
    <w:rsid w:val="00962609"/>
    <w:rsid w:val="00971FC0"/>
    <w:rsid w:val="00972E39"/>
    <w:rsid w:val="00973492"/>
    <w:rsid w:val="009744B4"/>
    <w:rsid w:val="00977773"/>
    <w:rsid w:val="00977C53"/>
    <w:rsid w:val="00980BF7"/>
    <w:rsid w:val="00981657"/>
    <w:rsid w:val="00982B47"/>
    <w:rsid w:val="00985960"/>
    <w:rsid w:val="0098671D"/>
    <w:rsid w:val="00992CFB"/>
    <w:rsid w:val="00993912"/>
    <w:rsid w:val="00994082"/>
    <w:rsid w:val="00994529"/>
    <w:rsid w:val="00997FEE"/>
    <w:rsid w:val="009A0A71"/>
    <w:rsid w:val="009A595F"/>
    <w:rsid w:val="009B1BD5"/>
    <w:rsid w:val="009B55F3"/>
    <w:rsid w:val="009B6AE9"/>
    <w:rsid w:val="009C485B"/>
    <w:rsid w:val="009C5173"/>
    <w:rsid w:val="009C55F3"/>
    <w:rsid w:val="009C613C"/>
    <w:rsid w:val="009D0520"/>
    <w:rsid w:val="009D11EE"/>
    <w:rsid w:val="009D2AD1"/>
    <w:rsid w:val="009E42F7"/>
    <w:rsid w:val="009E5B24"/>
    <w:rsid w:val="009F0130"/>
    <w:rsid w:val="009F4284"/>
    <w:rsid w:val="009F44C4"/>
    <w:rsid w:val="00A01451"/>
    <w:rsid w:val="00A02479"/>
    <w:rsid w:val="00A04F77"/>
    <w:rsid w:val="00A06C18"/>
    <w:rsid w:val="00A06F82"/>
    <w:rsid w:val="00A13F7A"/>
    <w:rsid w:val="00A14299"/>
    <w:rsid w:val="00A149C6"/>
    <w:rsid w:val="00A14A67"/>
    <w:rsid w:val="00A16F1A"/>
    <w:rsid w:val="00A2003A"/>
    <w:rsid w:val="00A2215F"/>
    <w:rsid w:val="00A2234E"/>
    <w:rsid w:val="00A228A6"/>
    <w:rsid w:val="00A236F0"/>
    <w:rsid w:val="00A2777D"/>
    <w:rsid w:val="00A2792B"/>
    <w:rsid w:val="00A3036D"/>
    <w:rsid w:val="00A306C1"/>
    <w:rsid w:val="00A326A5"/>
    <w:rsid w:val="00A32EF8"/>
    <w:rsid w:val="00A336FB"/>
    <w:rsid w:val="00A43C10"/>
    <w:rsid w:val="00A44FC8"/>
    <w:rsid w:val="00A46BA5"/>
    <w:rsid w:val="00A46EEB"/>
    <w:rsid w:val="00A477A5"/>
    <w:rsid w:val="00A53F55"/>
    <w:rsid w:val="00A5448F"/>
    <w:rsid w:val="00A54798"/>
    <w:rsid w:val="00A61BEB"/>
    <w:rsid w:val="00A62034"/>
    <w:rsid w:val="00A63EAD"/>
    <w:rsid w:val="00A66375"/>
    <w:rsid w:val="00A70C8B"/>
    <w:rsid w:val="00A716F1"/>
    <w:rsid w:val="00A720A8"/>
    <w:rsid w:val="00A7272E"/>
    <w:rsid w:val="00A74A60"/>
    <w:rsid w:val="00A8268F"/>
    <w:rsid w:val="00A83B87"/>
    <w:rsid w:val="00A8692A"/>
    <w:rsid w:val="00A86A6F"/>
    <w:rsid w:val="00A92064"/>
    <w:rsid w:val="00A93B69"/>
    <w:rsid w:val="00AA27FC"/>
    <w:rsid w:val="00AA2E0C"/>
    <w:rsid w:val="00AA5020"/>
    <w:rsid w:val="00AB078C"/>
    <w:rsid w:val="00AB19AC"/>
    <w:rsid w:val="00AB3A37"/>
    <w:rsid w:val="00AB4FF2"/>
    <w:rsid w:val="00AB5C36"/>
    <w:rsid w:val="00AB7BA3"/>
    <w:rsid w:val="00AC4925"/>
    <w:rsid w:val="00AC5045"/>
    <w:rsid w:val="00AC6B79"/>
    <w:rsid w:val="00AC78DA"/>
    <w:rsid w:val="00AD225B"/>
    <w:rsid w:val="00AD2E0F"/>
    <w:rsid w:val="00AD44E2"/>
    <w:rsid w:val="00AD5762"/>
    <w:rsid w:val="00AE3E2B"/>
    <w:rsid w:val="00AE44CA"/>
    <w:rsid w:val="00AF2F99"/>
    <w:rsid w:val="00AF39A3"/>
    <w:rsid w:val="00AF7A4F"/>
    <w:rsid w:val="00B0384C"/>
    <w:rsid w:val="00B07CB5"/>
    <w:rsid w:val="00B07DCD"/>
    <w:rsid w:val="00B11C80"/>
    <w:rsid w:val="00B128D4"/>
    <w:rsid w:val="00B130AE"/>
    <w:rsid w:val="00B1468C"/>
    <w:rsid w:val="00B15F09"/>
    <w:rsid w:val="00B207B3"/>
    <w:rsid w:val="00B2322E"/>
    <w:rsid w:val="00B26EF3"/>
    <w:rsid w:val="00B305D5"/>
    <w:rsid w:val="00B32E7F"/>
    <w:rsid w:val="00B3371C"/>
    <w:rsid w:val="00B33C05"/>
    <w:rsid w:val="00B408D3"/>
    <w:rsid w:val="00B420DF"/>
    <w:rsid w:val="00B47E31"/>
    <w:rsid w:val="00B506CB"/>
    <w:rsid w:val="00B50EE5"/>
    <w:rsid w:val="00B519F4"/>
    <w:rsid w:val="00B52F59"/>
    <w:rsid w:val="00B54B5C"/>
    <w:rsid w:val="00B54F08"/>
    <w:rsid w:val="00B5502F"/>
    <w:rsid w:val="00B61395"/>
    <w:rsid w:val="00B64DD7"/>
    <w:rsid w:val="00B661FA"/>
    <w:rsid w:val="00B6752C"/>
    <w:rsid w:val="00B70915"/>
    <w:rsid w:val="00B733AA"/>
    <w:rsid w:val="00B82952"/>
    <w:rsid w:val="00B82FB2"/>
    <w:rsid w:val="00B843E3"/>
    <w:rsid w:val="00B8663E"/>
    <w:rsid w:val="00B90226"/>
    <w:rsid w:val="00B91002"/>
    <w:rsid w:val="00B92A2C"/>
    <w:rsid w:val="00B9511F"/>
    <w:rsid w:val="00B952BA"/>
    <w:rsid w:val="00B95BCE"/>
    <w:rsid w:val="00B97B68"/>
    <w:rsid w:val="00BA103C"/>
    <w:rsid w:val="00BA26D2"/>
    <w:rsid w:val="00BA2F00"/>
    <w:rsid w:val="00BA34C6"/>
    <w:rsid w:val="00BA3EB6"/>
    <w:rsid w:val="00BA4440"/>
    <w:rsid w:val="00BA4F12"/>
    <w:rsid w:val="00BB5627"/>
    <w:rsid w:val="00BC438D"/>
    <w:rsid w:val="00BC5B7D"/>
    <w:rsid w:val="00BC73D4"/>
    <w:rsid w:val="00BD017B"/>
    <w:rsid w:val="00BD0508"/>
    <w:rsid w:val="00BD67E1"/>
    <w:rsid w:val="00BE00C5"/>
    <w:rsid w:val="00BE0F2C"/>
    <w:rsid w:val="00BE6A5B"/>
    <w:rsid w:val="00BE6EC6"/>
    <w:rsid w:val="00BF046C"/>
    <w:rsid w:val="00BF08EA"/>
    <w:rsid w:val="00BF5E4C"/>
    <w:rsid w:val="00BF6B3C"/>
    <w:rsid w:val="00BF7709"/>
    <w:rsid w:val="00C00D9B"/>
    <w:rsid w:val="00C012CC"/>
    <w:rsid w:val="00C035F0"/>
    <w:rsid w:val="00C1333D"/>
    <w:rsid w:val="00C148F9"/>
    <w:rsid w:val="00C17DAF"/>
    <w:rsid w:val="00C17DC2"/>
    <w:rsid w:val="00C20898"/>
    <w:rsid w:val="00C22BD9"/>
    <w:rsid w:val="00C23B1F"/>
    <w:rsid w:val="00C247BF"/>
    <w:rsid w:val="00C24F89"/>
    <w:rsid w:val="00C25797"/>
    <w:rsid w:val="00C25CC5"/>
    <w:rsid w:val="00C26981"/>
    <w:rsid w:val="00C313F3"/>
    <w:rsid w:val="00C37E2F"/>
    <w:rsid w:val="00C40793"/>
    <w:rsid w:val="00C41BB0"/>
    <w:rsid w:val="00C44953"/>
    <w:rsid w:val="00C45E1F"/>
    <w:rsid w:val="00C46649"/>
    <w:rsid w:val="00C46671"/>
    <w:rsid w:val="00C47956"/>
    <w:rsid w:val="00C52496"/>
    <w:rsid w:val="00C56E0B"/>
    <w:rsid w:val="00C5713B"/>
    <w:rsid w:val="00C615D7"/>
    <w:rsid w:val="00C621FC"/>
    <w:rsid w:val="00C6261B"/>
    <w:rsid w:val="00C639A0"/>
    <w:rsid w:val="00C640C5"/>
    <w:rsid w:val="00C6589D"/>
    <w:rsid w:val="00C668C4"/>
    <w:rsid w:val="00C730A5"/>
    <w:rsid w:val="00C731DF"/>
    <w:rsid w:val="00C74253"/>
    <w:rsid w:val="00C7469E"/>
    <w:rsid w:val="00C756E9"/>
    <w:rsid w:val="00C80124"/>
    <w:rsid w:val="00C80C7A"/>
    <w:rsid w:val="00C825FA"/>
    <w:rsid w:val="00C83F36"/>
    <w:rsid w:val="00C86B86"/>
    <w:rsid w:val="00C87C34"/>
    <w:rsid w:val="00C923F5"/>
    <w:rsid w:val="00C95A14"/>
    <w:rsid w:val="00C97015"/>
    <w:rsid w:val="00C970D4"/>
    <w:rsid w:val="00C97444"/>
    <w:rsid w:val="00CA06B6"/>
    <w:rsid w:val="00CA0832"/>
    <w:rsid w:val="00CA2C4D"/>
    <w:rsid w:val="00CA2F2D"/>
    <w:rsid w:val="00CA399E"/>
    <w:rsid w:val="00CB473A"/>
    <w:rsid w:val="00CB5CEC"/>
    <w:rsid w:val="00CC0188"/>
    <w:rsid w:val="00CC16D8"/>
    <w:rsid w:val="00CC3BAA"/>
    <w:rsid w:val="00CC402A"/>
    <w:rsid w:val="00CC54C4"/>
    <w:rsid w:val="00CC69A1"/>
    <w:rsid w:val="00CC7134"/>
    <w:rsid w:val="00CD02EE"/>
    <w:rsid w:val="00CD0318"/>
    <w:rsid w:val="00CD271B"/>
    <w:rsid w:val="00CD2E35"/>
    <w:rsid w:val="00CD7E57"/>
    <w:rsid w:val="00CE078F"/>
    <w:rsid w:val="00CE1493"/>
    <w:rsid w:val="00CE7CF6"/>
    <w:rsid w:val="00CF4D6E"/>
    <w:rsid w:val="00D0099D"/>
    <w:rsid w:val="00D00BAF"/>
    <w:rsid w:val="00D00F3C"/>
    <w:rsid w:val="00D01848"/>
    <w:rsid w:val="00D01C6A"/>
    <w:rsid w:val="00D02FC5"/>
    <w:rsid w:val="00D06768"/>
    <w:rsid w:val="00D10FBF"/>
    <w:rsid w:val="00D20263"/>
    <w:rsid w:val="00D2265B"/>
    <w:rsid w:val="00D230E6"/>
    <w:rsid w:val="00D25355"/>
    <w:rsid w:val="00D263C1"/>
    <w:rsid w:val="00D34324"/>
    <w:rsid w:val="00D37508"/>
    <w:rsid w:val="00D37C12"/>
    <w:rsid w:val="00D37D6A"/>
    <w:rsid w:val="00D4102C"/>
    <w:rsid w:val="00D41427"/>
    <w:rsid w:val="00D42F42"/>
    <w:rsid w:val="00D43E9E"/>
    <w:rsid w:val="00D465A4"/>
    <w:rsid w:val="00D465AA"/>
    <w:rsid w:val="00D470D7"/>
    <w:rsid w:val="00D5162A"/>
    <w:rsid w:val="00D54DAE"/>
    <w:rsid w:val="00D561B2"/>
    <w:rsid w:val="00D56413"/>
    <w:rsid w:val="00D61137"/>
    <w:rsid w:val="00D61FF0"/>
    <w:rsid w:val="00D623F1"/>
    <w:rsid w:val="00D62B87"/>
    <w:rsid w:val="00D770BC"/>
    <w:rsid w:val="00D772DD"/>
    <w:rsid w:val="00D81A02"/>
    <w:rsid w:val="00D81E68"/>
    <w:rsid w:val="00D82AA7"/>
    <w:rsid w:val="00D83156"/>
    <w:rsid w:val="00D835DB"/>
    <w:rsid w:val="00D83FF2"/>
    <w:rsid w:val="00D865C1"/>
    <w:rsid w:val="00D866C4"/>
    <w:rsid w:val="00D868DD"/>
    <w:rsid w:val="00D86E03"/>
    <w:rsid w:val="00D90226"/>
    <w:rsid w:val="00D90B81"/>
    <w:rsid w:val="00D93F64"/>
    <w:rsid w:val="00DA01A1"/>
    <w:rsid w:val="00DA0486"/>
    <w:rsid w:val="00DA4362"/>
    <w:rsid w:val="00DA47CC"/>
    <w:rsid w:val="00DA651E"/>
    <w:rsid w:val="00DA6BDD"/>
    <w:rsid w:val="00DB5FA1"/>
    <w:rsid w:val="00DB6B7B"/>
    <w:rsid w:val="00DC155E"/>
    <w:rsid w:val="00DC4A7B"/>
    <w:rsid w:val="00DD3E65"/>
    <w:rsid w:val="00DE16CD"/>
    <w:rsid w:val="00DE2E90"/>
    <w:rsid w:val="00DF218C"/>
    <w:rsid w:val="00DF3FCB"/>
    <w:rsid w:val="00DF6996"/>
    <w:rsid w:val="00DF7591"/>
    <w:rsid w:val="00DF7B6C"/>
    <w:rsid w:val="00DF7B6E"/>
    <w:rsid w:val="00E004DE"/>
    <w:rsid w:val="00E00C38"/>
    <w:rsid w:val="00E020C7"/>
    <w:rsid w:val="00E04501"/>
    <w:rsid w:val="00E061D1"/>
    <w:rsid w:val="00E11B8E"/>
    <w:rsid w:val="00E12067"/>
    <w:rsid w:val="00E14136"/>
    <w:rsid w:val="00E14EE8"/>
    <w:rsid w:val="00E15A49"/>
    <w:rsid w:val="00E1688A"/>
    <w:rsid w:val="00E17CB3"/>
    <w:rsid w:val="00E210E7"/>
    <w:rsid w:val="00E234E2"/>
    <w:rsid w:val="00E275DB"/>
    <w:rsid w:val="00E27E00"/>
    <w:rsid w:val="00E3215F"/>
    <w:rsid w:val="00E34312"/>
    <w:rsid w:val="00E34DA2"/>
    <w:rsid w:val="00E35245"/>
    <w:rsid w:val="00E372A3"/>
    <w:rsid w:val="00E43005"/>
    <w:rsid w:val="00E44D02"/>
    <w:rsid w:val="00E5014C"/>
    <w:rsid w:val="00E512B4"/>
    <w:rsid w:val="00E53B92"/>
    <w:rsid w:val="00E549C0"/>
    <w:rsid w:val="00E63A90"/>
    <w:rsid w:val="00E65340"/>
    <w:rsid w:val="00E671F7"/>
    <w:rsid w:val="00E67FAD"/>
    <w:rsid w:val="00E74CFD"/>
    <w:rsid w:val="00E76123"/>
    <w:rsid w:val="00E7684C"/>
    <w:rsid w:val="00E76924"/>
    <w:rsid w:val="00E778B9"/>
    <w:rsid w:val="00E8172E"/>
    <w:rsid w:val="00E81DE4"/>
    <w:rsid w:val="00E878E8"/>
    <w:rsid w:val="00E930B3"/>
    <w:rsid w:val="00E97E3B"/>
    <w:rsid w:val="00EA3B6A"/>
    <w:rsid w:val="00EB037D"/>
    <w:rsid w:val="00EB0CEC"/>
    <w:rsid w:val="00EB2131"/>
    <w:rsid w:val="00EB231C"/>
    <w:rsid w:val="00EB42EC"/>
    <w:rsid w:val="00EC1025"/>
    <w:rsid w:val="00EC17A4"/>
    <w:rsid w:val="00EC3D03"/>
    <w:rsid w:val="00EC439E"/>
    <w:rsid w:val="00ED2DD8"/>
    <w:rsid w:val="00ED69C9"/>
    <w:rsid w:val="00EE2856"/>
    <w:rsid w:val="00EE2A99"/>
    <w:rsid w:val="00EE3A7A"/>
    <w:rsid w:val="00EE3DAF"/>
    <w:rsid w:val="00EE4BA8"/>
    <w:rsid w:val="00EE7F8B"/>
    <w:rsid w:val="00EF05E2"/>
    <w:rsid w:val="00EF071E"/>
    <w:rsid w:val="00EF0F39"/>
    <w:rsid w:val="00EF26C2"/>
    <w:rsid w:val="00EF2D7F"/>
    <w:rsid w:val="00EF4585"/>
    <w:rsid w:val="00EF6371"/>
    <w:rsid w:val="00EF6C16"/>
    <w:rsid w:val="00F00AFD"/>
    <w:rsid w:val="00F01825"/>
    <w:rsid w:val="00F03CC1"/>
    <w:rsid w:val="00F06A32"/>
    <w:rsid w:val="00F07A2E"/>
    <w:rsid w:val="00F07ADD"/>
    <w:rsid w:val="00F11D8D"/>
    <w:rsid w:val="00F27DE4"/>
    <w:rsid w:val="00F27E22"/>
    <w:rsid w:val="00F329B5"/>
    <w:rsid w:val="00F3411A"/>
    <w:rsid w:val="00F3515C"/>
    <w:rsid w:val="00F36285"/>
    <w:rsid w:val="00F37FB9"/>
    <w:rsid w:val="00F42789"/>
    <w:rsid w:val="00F46A44"/>
    <w:rsid w:val="00F534E2"/>
    <w:rsid w:val="00F56196"/>
    <w:rsid w:val="00F62CE1"/>
    <w:rsid w:val="00F63577"/>
    <w:rsid w:val="00F644DC"/>
    <w:rsid w:val="00F65202"/>
    <w:rsid w:val="00F665C3"/>
    <w:rsid w:val="00F66B86"/>
    <w:rsid w:val="00F70DA0"/>
    <w:rsid w:val="00F726C0"/>
    <w:rsid w:val="00F7275B"/>
    <w:rsid w:val="00F73335"/>
    <w:rsid w:val="00F826AA"/>
    <w:rsid w:val="00F83C1A"/>
    <w:rsid w:val="00F852AC"/>
    <w:rsid w:val="00F93AD9"/>
    <w:rsid w:val="00F94F27"/>
    <w:rsid w:val="00F95221"/>
    <w:rsid w:val="00F9684E"/>
    <w:rsid w:val="00F96FE0"/>
    <w:rsid w:val="00F97C94"/>
    <w:rsid w:val="00FA080E"/>
    <w:rsid w:val="00FA4D69"/>
    <w:rsid w:val="00FA6DD8"/>
    <w:rsid w:val="00FB0BFB"/>
    <w:rsid w:val="00FC1B6F"/>
    <w:rsid w:val="00FC2124"/>
    <w:rsid w:val="00FC23F6"/>
    <w:rsid w:val="00FC47EB"/>
    <w:rsid w:val="00FC67AE"/>
    <w:rsid w:val="00FD021B"/>
    <w:rsid w:val="00FE4ABC"/>
    <w:rsid w:val="00FE53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AB4D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1" w:defUIPriority="0" w:defSemiHidden="0" w:defUnhideWhenUsed="0" w:defQFormat="0" w:count="267">
    <w:lsdException w:name="Normal" w:locked="0"/>
    <w:lsdException w:name="heading 1" w:locked="0" w:qFormat="1"/>
    <w:lsdException w:name="heading 2" w:locked="0"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footer" w:uiPriority="99"/>
    <w:lsdException w:name="caption" w:semiHidden="1" w:unhideWhenUsed="1" w:qFormat="1"/>
    <w:lsdException w:name="Default Paragraph Font" w:locked="0"/>
    <w:lsdException w:name="Hyperlink" w:uiPriority="99"/>
    <w:lsdException w:name="HTML Top of Form" w:locked="0"/>
    <w:lsdException w:name="HTML Bottom of Form" w:locked="0"/>
    <w:lsdException w:name="Normal (Web)" w:uiPriority="99"/>
    <w:lsdException w:name="Normal Table" w:locked="0"/>
    <w:lsdException w:name="No List" w:locked="0" w:uiPriority="99"/>
    <w:lsdException w:name="Table Grid" w:locked="0"/>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aliases w:val="Icento Standaard"/>
    <w:rsid w:val="005476C3"/>
    <w:rPr>
      <w:rFonts w:ascii="Verdana" w:hAnsi="Verdana"/>
      <w:sz w:val="18"/>
    </w:rPr>
  </w:style>
  <w:style w:type="paragraph" w:styleId="Heading1">
    <w:name w:val="heading 1"/>
    <w:aliases w:val="Icento Kop 4,Voettekst 1 cursief"/>
    <w:basedOn w:val="Normal"/>
    <w:next w:val="Normal"/>
    <w:link w:val="Heading1Char"/>
    <w:qFormat/>
    <w:rsid w:val="00E76924"/>
    <w:pPr>
      <w:spacing w:line="140" w:lineRule="exact"/>
      <w:jc w:val="right"/>
      <w:outlineLvl w:val="0"/>
    </w:pPr>
    <w:rPr>
      <w:i/>
      <w:color w:val="000033"/>
      <w:sz w:val="15"/>
      <w:szCs w:val="15"/>
    </w:rPr>
  </w:style>
  <w:style w:type="paragraph" w:styleId="Heading2">
    <w:name w:val="heading 2"/>
    <w:aliases w:val="Icento Kop 2"/>
    <w:basedOn w:val="Normal"/>
    <w:next w:val="Normal"/>
    <w:link w:val="Heading2Char"/>
    <w:qFormat/>
    <w:rsid w:val="00E15A49"/>
    <w:pPr>
      <w:keepNext/>
      <w:spacing w:before="240" w:after="60"/>
      <w:outlineLvl w:val="1"/>
    </w:pPr>
    <w:rPr>
      <w:bCs/>
      <w:iCs/>
      <w:szCs w:val="28"/>
    </w:rPr>
  </w:style>
  <w:style w:type="paragraph" w:styleId="Heading3">
    <w:name w:val="heading 3"/>
    <w:basedOn w:val="Normal"/>
    <w:next w:val="Normal"/>
    <w:link w:val="Heading3Char"/>
    <w:qFormat/>
    <w:locked/>
    <w:rsid w:val="007A6995"/>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Icento Kop 4 Char,Voettekst 1 cursief Char"/>
    <w:link w:val="Heading1"/>
    <w:rsid w:val="00E76924"/>
    <w:rPr>
      <w:rFonts w:ascii="Verdana" w:hAnsi="Verdana"/>
      <w:i/>
      <w:color w:val="000033"/>
      <w:sz w:val="15"/>
      <w:szCs w:val="15"/>
    </w:rPr>
  </w:style>
  <w:style w:type="character" w:customStyle="1" w:styleId="Heading2Char">
    <w:name w:val="Heading 2 Char"/>
    <w:aliases w:val="Icento Kop 2 Char"/>
    <w:link w:val="Heading2"/>
    <w:rsid w:val="00E15A49"/>
    <w:rPr>
      <w:rFonts w:ascii="Verdana" w:hAnsi="Verdana"/>
      <w:bCs/>
      <w:iCs/>
      <w:sz w:val="18"/>
      <w:szCs w:val="28"/>
    </w:rPr>
  </w:style>
  <w:style w:type="table" w:styleId="TableGrid">
    <w:name w:val="Table Grid"/>
    <w:basedOn w:val="TableNormal"/>
    <w:rsid w:val="00FD021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IcentoVoettekstadres">
    <w:name w:val="Icento Voettekst adres"/>
    <w:basedOn w:val="Normal"/>
    <w:link w:val="IcentoVoettekstadresChar"/>
    <w:rsid w:val="00E76924"/>
    <w:pPr>
      <w:spacing w:line="120" w:lineRule="exact"/>
    </w:pPr>
    <w:rPr>
      <w:color w:val="000000"/>
      <w:sz w:val="15"/>
      <w:szCs w:val="15"/>
    </w:rPr>
  </w:style>
  <w:style w:type="character" w:customStyle="1" w:styleId="IcentoVoettekstadresChar">
    <w:name w:val="Icento Voettekst adres Char"/>
    <w:link w:val="IcentoVoettekstadres"/>
    <w:rsid w:val="00E76924"/>
    <w:rPr>
      <w:rFonts w:ascii="Verdana" w:hAnsi="Verdana"/>
      <w:color w:val="000000"/>
      <w:sz w:val="15"/>
      <w:szCs w:val="15"/>
    </w:rPr>
  </w:style>
  <w:style w:type="paragraph" w:customStyle="1" w:styleId="IcentoOpmaakprofiel9ptZwartRegelafstandMeerdere13rg">
    <w:name w:val="Icento Opmaakprofiel 9 pt Zwart Regelafstand:  Meerdere 13 rg"/>
    <w:basedOn w:val="Heading1"/>
    <w:rsid w:val="00E76924"/>
    <w:pPr>
      <w:spacing w:line="312" w:lineRule="auto"/>
    </w:pPr>
    <w:rPr>
      <w:color w:val="000000"/>
      <w:sz w:val="18"/>
    </w:rPr>
  </w:style>
  <w:style w:type="paragraph" w:customStyle="1" w:styleId="IcentoOpmaakprofiel9ptVetZwartRegelafstandMeerdere13rg">
    <w:name w:val="Icento Opmaakprofiel 9 pt Vet Zwart Regelafstand:  Meerdere 13 rg"/>
    <w:basedOn w:val="Normal"/>
    <w:link w:val="IcentoOpmaakprofiel9ptVetZwartRegelafstandMeerdere13rgChar"/>
    <w:rsid w:val="00E76924"/>
    <w:pPr>
      <w:spacing w:line="312" w:lineRule="auto"/>
    </w:pPr>
    <w:rPr>
      <w:b/>
      <w:bCs/>
      <w:color w:val="000000"/>
    </w:rPr>
  </w:style>
  <w:style w:type="paragraph" w:styleId="Header">
    <w:name w:val="header"/>
    <w:basedOn w:val="Normal"/>
    <w:link w:val="HeaderChar"/>
    <w:locked/>
    <w:rsid w:val="00F644DC"/>
    <w:pPr>
      <w:tabs>
        <w:tab w:val="center" w:pos="4536"/>
        <w:tab w:val="right" w:pos="9072"/>
      </w:tabs>
    </w:pPr>
  </w:style>
  <w:style w:type="character" w:customStyle="1" w:styleId="HeaderChar">
    <w:name w:val="Header Char"/>
    <w:link w:val="Header"/>
    <w:uiPriority w:val="99"/>
    <w:rsid w:val="00F644DC"/>
    <w:rPr>
      <w:rFonts w:ascii="Verdana" w:hAnsi="Verdana"/>
    </w:rPr>
  </w:style>
  <w:style w:type="paragraph" w:styleId="Footer">
    <w:name w:val="footer"/>
    <w:aliases w:val="Icento Voettekst"/>
    <w:basedOn w:val="Normal"/>
    <w:link w:val="FooterChar"/>
    <w:uiPriority w:val="99"/>
    <w:locked/>
    <w:rsid w:val="00E76924"/>
    <w:pPr>
      <w:tabs>
        <w:tab w:val="center" w:pos="4536"/>
        <w:tab w:val="right" w:pos="9072"/>
      </w:tabs>
    </w:pPr>
  </w:style>
  <w:style w:type="character" w:customStyle="1" w:styleId="FooterChar">
    <w:name w:val="Footer Char"/>
    <w:aliases w:val="Icento Voettekst Char"/>
    <w:link w:val="Footer"/>
    <w:uiPriority w:val="99"/>
    <w:rsid w:val="00E76924"/>
    <w:rPr>
      <w:rFonts w:ascii="Verdana" w:hAnsi="Verdana"/>
    </w:rPr>
  </w:style>
  <w:style w:type="paragraph" w:styleId="BalloonText">
    <w:name w:val="Balloon Text"/>
    <w:basedOn w:val="Normal"/>
    <w:link w:val="BalloonTextChar"/>
    <w:locked/>
    <w:rsid w:val="002F4A4F"/>
    <w:rPr>
      <w:rFonts w:ascii="Tahoma" w:hAnsi="Tahoma" w:cs="Tahoma"/>
      <w:sz w:val="16"/>
      <w:szCs w:val="16"/>
    </w:rPr>
  </w:style>
  <w:style w:type="character" w:customStyle="1" w:styleId="BalloonTextChar">
    <w:name w:val="Balloon Text Char"/>
    <w:link w:val="BalloonText"/>
    <w:rsid w:val="002F4A4F"/>
    <w:rPr>
      <w:rFonts w:ascii="Tahoma" w:hAnsi="Tahoma" w:cs="Tahoma"/>
      <w:sz w:val="16"/>
      <w:szCs w:val="16"/>
    </w:rPr>
  </w:style>
  <w:style w:type="character" w:styleId="PageNumber">
    <w:name w:val="page number"/>
    <w:aliases w:val="Icento Paginanummer"/>
    <w:locked/>
    <w:rsid w:val="00E76924"/>
    <w:rPr>
      <w:rFonts w:ascii="Verdana" w:hAnsi="Verdana"/>
    </w:rPr>
  </w:style>
  <w:style w:type="character" w:styleId="Hyperlink">
    <w:name w:val="Hyperlink"/>
    <w:uiPriority w:val="99"/>
    <w:locked/>
    <w:rsid w:val="00386D8F"/>
    <w:rPr>
      <w:color w:val="0000FF"/>
      <w:u w:val="single"/>
    </w:rPr>
  </w:style>
  <w:style w:type="paragraph" w:styleId="TOCHeading">
    <w:name w:val="TOC Heading"/>
    <w:basedOn w:val="Heading1"/>
    <w:next w:val="Normal"/>
    <w:uiPriority w:val="39"/>
    <w:unhideWhenUsed/>
    <w:qFormat/>
    <w:locked/>
    <w:rsid w:val="00E76924"/>
    <w:pPr>
      <w:keepNext/>
      <w:keepLines/>
      <w:spacing w:before="480" w:line="276" w:lineRule="auto"/>
      <w:jc w:val="left"/>
      <w:outlineLvl w:val="9"/>
    </w:pPr>
    <w:rPr>
      <w:rFonts w:ascii="Cambria" w:hAnsi="Cambria"/>
      <w:b/>
      <w:bCs/>
      <w:i w:val="0"/>
      <w:color w:val="365F91"/>
      <w:sz w:val="28"/>
      <w:szCs w:val="28"/>
      <w:lang w:eastAsia="en-US"/>
    </w:rPr>
  </w:style>
  <w:style w:type="paragraph" w:styleId="TOC2">
    <w:name w:val="toc 2"/>
    <w:basedOn w:val="Icentoparagraaft"/>
    <w:next w:val="Normal"/>
    <w:autoRedefine/>
    <w:uiPriority w:val="39"/>
    <w:unhideWhenUsed/>
    <w:qFormat/>
    <w:locked/>
    <w:rsid w:val="00E210E7"/>
    <w:pPr>
      <w:widowControl w:val="0"/>
      <w:numPr>
        <w:ilvl w:val="0"/>
        <w:numId w:val="0"/>
      </w:numPr>
      <w:tabs>
        <w:tab w:val="left" w:pos="880"/>
        <w:tab w:val="right" w:leader="dot" w:pos="9072"/>
      </w:tabs>
      <w:spacing w:after="120" w:line="320" w:lineRule="exact"/>
    </w:pPr>
    <w:rPr>
      <w:b w:val="0"/>
    </w:rPr>
  </w:style>
  <w:style w:type="paragraph" w:styleId="DocumentMap">
    <w:name w:val="Document Map"/>
    <w:basedOn w:val="Normal"/>
    <w:link w:val="DocumentMapChar"/>
    <w:locked/>
    <w:rsid w:val="00545C40"/>
    <w:rPr>
      <w:rFonts w:ascii="Tahoma" w:hAnsi="Tahoma" w:cs="Tahoma"/>
      <w:sz w:val="16"/>
      <w:szCs w:val="16"/>
    </w:rPr>
  </w:style>
  <w:style w:type="paragraph" w:styleId="Index1">
    <w:name w:val="index 1"/>
    <w:basedOn w:val="Normal"/>
    <w:next w:val="Normal"/>
    <w:autoRedefine/>
    <w:locked/>
    <w:rsid w:val="00E76924"/>
    <w:pPr>
      <w:ind w:left="200" w:hanging="200"/>
    </w:pPr>
  </w:style>
  <w:style w:type="character" w:customStyle="1" w:styleId="DocumentMapChar">
    <w:name w:val="Document Map Char"/>
    <w:link w:val="DocumentMap"/>
    <w:rsid w:val="00545C40"/>
    <w:rPr>
      <w:rFonts w:ascii="Tahoma" w:hAnsi="Tahoma" w:cs="Tahoma"/>
      <w:sz w:val="16"/>
      <w:szCs w:val="16"/>
    </w:rPr>
  </w:style>
  <w:style w:type="paragraph" w:customStyle="1" w:styleId="OpmaakprofielIcentoOpmaakprofiel9ptZwartRegelafstandMeerdere13rg">
    <w:name w:val="Opmaakprofiel Icento Opmaakprofiel 9 pt Zwart Regelafstand:  Meerdere 13 rg..."/>
    <w:basedOn w:val="IcentoOpmaakprofiel9ptZwartRegelafstandMeerdere13rg"/>
    <w:rsid w:val="00545C40"/>
    <w:pPr>
      <w:jc w:val="left"/>
    </w:pPr>
    <w:rPr>
      <w:b/>
      <w:bCs/>
      <w:i w:val="0"/>
      <w:iCs/>
      <w:sz w:val="28"/>
    </w:rPr>
  </w:style>
  <w:style w:type="paragraph" w:styleId="TOC1">
    <w:name w:val="toc 1"/>
    <w:basedOn w:val="Normal"/>
    <w:next w:val="Normal"/>
    <w:autoRedefine/>
    <w:uiPriority w:val="39"/>
    <w:unhideWhenUsed/>
    <w:qFormat/>
    <w:locked/>
    <w:rsid w:val="00370DD5"/>
    <w:pPr>
      <w:tabs>
        <w:tab w:val="right" w:leader="dot" w:pos="9072"/>
      </w:tabs>
      <w:spacing w:after="120" w:line="200" w:lineRule="exact"/>
    </w:pPr>
    <w:rPr>
      <w:noProof/>
    </w:rPr>
  </w:style>
  <w:style w:type="paragraph" w:customStyle="1" w:styleId="IcentoTitel">
    <w:name w:val="Icento Titel"/>
    <w:basedOn w:val="Normal"/>
    <w:rsid w:val="00F73335"/>
    <w:rPr>
      <w:b/>
      <w:sz w:val="40"/>
      <w:szCs w:val="40"/>
    </w:rPr>
  </w:style>
  <w:style w:type="paragraph" w:customStyle="1" w:styleId="Icentosubtitel">
    <w:name w:val="Icento subtitel"/>
    <w:basedOn w:val="Normal"/>
    <w:rsid w:val="00F73335"/>
    <w:rPr>
      <w:sz w:val="36"/>
      <w:szCs w:val="36"/>
    </w:rPr>
  </w:style>
  <w:style w:type="paragraph" w:styleId="Title">
    <w:name w:val="Title"/>
    <w:basedOn w:val="Normal"/>
    <w:next w:val="Normal"/>
    <w:link w:val="TitleChar"/>
    <w:locked/>
    <w:rsid w:val="00F73335"/>
    <w:pPr>
      <w:spacing w:before="240" w:after="60"/>
      <w:outlineLvl w:val="0"/>
    </w:pPr>
    <w:rPr>
      <w:b/>
      <w:bCs/>
      <w:kern w:val="28"/>
      <w:sz w:val="40"/>
      <w:szCs w:val="32"/>
    </w:rPr>
  </w:style>
  <w:style w:type="character" w:customStyle="1" w:styleId="TitleChar">
    <w:name w:val="Title Char"/>
    <w:link w:val="Title"/>
    <w:rsid w:val="00F73335"/>
    <w:rPr>
      <w:rFonts w:ascii="Verdana" w:eastAsia="Times New Roman" w:hAnsi="Verdana" w:cs="Times New Roman"/>
      <w:b/>
      <w:bCs/>
      <w:kern w:val="28"/>
      <w:sz w:val="40"/>
      <w:szCs w:val="32"/>
    </w:rPr>
  </w:style>
  <w:style w:type="paragraph" w:customStyle="1" w:styleId="IcentoKop1">
    <w:name w:val="Icento Kop 1"/>
    <w:basedOn w:val="Heading1"/>
    <w:link w:val="IcentoKop1Char"/>
    <w:rsid w:val="00E15A49"/>
    <w:pPr>
      <w:spacing w:line="240" w:lineRule="auto"/>
      <w:jc w:val="left"/>
    </w:pPr>
    <w:rPr>
      <w:i w:val="0"/>
      <w:sz w:val="18"/>
    </w:rPr>
  </w:style>
  <w:style w:type="paragraph" w:customStyle="1" w:styleId="Kop3Icento">
    <w:name w:val="Kop 3 Icento"/>
    <w:basedOn w:val="Heading2"/>
    <w:link w:val="Kop3IcentoChar"/>
    <w:rsid w:val="00E15A49"/>
    <w:pPr>
      <w:spacing w:before="0" w:after="0"/>
    </w:pPr>
  </w:style>
  <w:style w:type="paragraph" w:styleId="ListParagraph">
    <w:name w:val="List Paragraph"/>
    <w:basedOn w:val="Normal"/>
    <w:link w:val="ListParagraphChar"/>
    <w:uiPriority w:val="34"/>
    <w:qFormat/>
    <w:locked/>
    <w:rsid w:val="00FE532C"/>
    <w:pPr>
      <w:numPr>
        <w:ilvl w:val="2"/>
        <w:numId w:val="8"/>
      </w:numPr>
      <w:ind w:left="720" w:hanging="720"/>
    </w:pPr>
  </w:style>
  <w:style w:type="paragraph" w:customStyle="1" w:styleId="IcentoTitel1">
    <w:name w:val="Icento Titel 1"/>
    <w:basedOn w:val="Normal"/>
    <w:autoRedefine/>
    <w:rsid w:val="0090092B"/>
    <w:pPr>
      <w:spacing w:line="312" w:lineRule="auto"/>
    </w:pPr>
    <w:rPr>
      <w:b/>
      <w:bCs/>
      <w:sz w:val="40"/>
      <w:szCs w:val="18"/>
    </w:rPr>
  </w:style>
  <w:style w:type="table" w:customStyle="1" w:styleId="Icentotabel">
    <w:name w:val="Icento tabel"/>
    <w:basedOn w:val="TableNormal"/>
    <w:uiPriority w:val="99"/>
    <w:qFormat/>
    <w:rsid w:val="00FD021B"/>
    <w:rPr>
      <w:rFonts w:ascii="Verdana" w:hAnsi="Verdana"/>
      <w:sz w:val="18"/>
    </w:rPr>
    <w:tblPr>
      <w:tblInd w:w="0" w:type="dxa"/>
      <w:tblCellMar>
        <w:top w:w="0" w:type="dxa"/>
        <w:left w:w="108" w:type="dxa"/>
        <w:bottom w:w="0" w:type="dxa"/>
        <w:right w:w="108" w:type="dxa"/>
      </w:tblCellMar>
    </w:tblPr>
  </w:style>
  <w:style w:type="character" w:customStyle="1" w:styleId="IcentoOpmaakprofiel9ptVetZwartRegelafstandMeerdere13rgChar">
    <w:name w:val="Icento Opmaakprofiel 9 pt Vet Zwart Regelafstand:  Meerdere 13 rg Char"/>
    <w:link w:val="IcentoOpmaakprofiel9ptVetZwartRegelafstandMeerdere13rg"/>
    <w:rsid w:val="00FD021B"/>
    <w:rPr>
      <w:rFonts w:ascii="Verdana" w:hAnsi="Verdana"/>
      <w:b/>
      <w:bCs/>
      <w:color w:val="000000"/>
      <w:sz w:val="18"/>
    </w:rPr>
  </w:style>
  <w:style w:type="paragraph" w:customStyle="1" w:styleId="IcentoHoofdstuk">
    <w:name w:val="Icento Hoofdstuk"/>
    <w:basedOn w:val="IcentoKop1"/>
    <w:link w:val="IcentoHoofdstukChar"/>
    <w:rsid w:val="00F83C1A"/>
    <w:rPr>
      <w:b/>
      <w:bCs/>
      <w:sz w:val="24"/>
    </w:rPr>
  </w:style>
  <w:style w:type="paragraph" w:customStyle="1" w:styleId="IcentoParagraaf">
    <w:name w:val="Icento Paragraaf"/>
    <w:basedOn w:val="Icentosub2t"/>
    <w:link w:val="IcentoParagraafChar"/>
    <w:rsid w:val="00635A34"/>
    <w:pPr>
      <w:numPr>
        <w:numId w:val="0"/>
      </w:numPr>
      <w:ind w:left="2160" w:hanging="180"/>
    </w:pPr>
  </w:style>
  <w:style w:type="character" w:customStyle="1" w:styleId="Kop3IcentoChar">
    <w:name w:val="Kop 3 Icento Char"/>
    <w:link w:val="Kop3Icento"/>
    <w:rsid w:val="00D866C4"/>
    <w:rPr>
      <w:rFonts w:ascii="Verdana" w:hAnsi="Verdana"/>
      <w:bCs w:val="0"/>
      <w:iCs w:val="0"/>
      <w:sz w:val="18"/>
      <w:szCs w:val="28"/>
    </w:rPr>
  </w:style>
  <w:style w:type="character" w:customStyle="1" w:styleId="IcentoParagraafChar">
    <w:name w:val="Icento Paragraaf Char"/>
    <w:link w:val="IcentoParagraaf"/>
    <w:rsid w:val="00635A34"/>
    <w:rPr>
      <w:rFonts w:ascii="Verdana" w:hAnsi="Verdana"/>
      <w:sz w:val="18"/>
    </w:rPr>
  </w:style>
  <w:style w:type="paragraph" w:customStyle="1" w:styleId="Icentoalinea">
    <w:name w:val="Icento alinea"/>
    <w:basedOn w:val="Normal"/>
    <w:link w:val="IcentoalineaChar"/>
    <w:rsid w:val="00D866C4"/>
    <w:pPr>
      <w:ind w:firstLine="708"/>
    </w:pPr>
  </w:style>
  <w:style w:type="numbering" w:customStyle="1" w:styleId="Icentonummering">
    <w:name w:val="Icento nummering"/>
    <w:uiPriority w:val="99"/>
    <w:rsid w:val="006F79FF"/>
    <w:pPr>
      <w:numPr>
        <w:numId w:val="1"/>
      </w:numPr>
    </w:pPr>
  </w:style>
  <w:style w:type="numbering" w:customStyle="1" w:styleId="Icentonummeringparagraaf">
    <w:name w:val="Icento nummering paragraaf"/>
    <w:uiPriority w:val="99"/>
    <w:rsid w:val="00016A2F"/>
    <w:pPr>
      <w:numPr>
        <w:numId w:val="2"/>
      </w:numPr>
    </w:pPr>
  </w:style>
  <w:style w:type="numbering" w:customStyle="1" w:styleId="Opmaakprofiel1">
    <w:name w:val="Opmaakprofiel1"/>
    <w:uiPriority w:val="99"/>
    <w:rsid w:val="006626F8"/>
    <w:pPr>
      <w:numPr>
        <w:numId w:val="3"/>
      </w:numPr>
    </w:pPr>
  </w:style>
  <w:style w:type="character" w:customStyle="1" w:styleId="IcentoalineaChar">
    <w:name w:val="Icento alinea Char"/>
    <w:link w:val="Icentoalinea"/>
    <w:rsid w:val="006626F8"/>
    <w:rPr>
      <w:rFonts w:ascii="Verdana" w:hAnsi="Verdana"/>
      <w:sz w:val="18"/>
    </w:rPr>
  </w:style>
  <w:style w:type="numbering" w:customStyle="1" w:styleId="Icentonummeringinspringen">
    <w:name w:val="Icento nummering inspringen"/>
    <w:basedOn w:val="NoList"/>
    <w:rsid w:val="00E34DA2"/>
    <w:pPr>
      <w:numPr>
        <w:numId w:val="4"/>
      </w:numPr>
    </w:pPr>
  </w:style>
  <w:style w:type="numbering" w:customStyle="1" w:styleId="IcentoopsommingmetmetopsommingstekensSymbolsymboolLinks063cmVerk">
    <w:name w:val="Icento opsomming met met opsommingstekens Symbol (symbool) Links:  063 cm Verk..."/>
    <w:basedOn w:val="NoList"/>
    <w:rsid w:val="00E34DA2"/>
    <w:pPr>
      <w:numPr>
        <w:numId w:val="5"/>
      </w:numPr>
    </w:pPr>
  </w:style>
  <w:style w:type="character" w:customStyle="1" w:styleId="Icentoinleiding75ptZwart">
    <w:name w:val="Icento inleiding 75 pt Zwart"/>
    <w:rsid w:val="007A7BBD"/>
    <w:rPr>
      <w:color w:val="000000"/>
      <w:sz w:val="15"/>
    </w:rPr>
  </w:style>
  <w:style w:type="character" w:customStyle="1" w:styleId="Icentowit">
    <w:name w:val="Icento wit"/>
    <w:rsid w:val="007A7BBD"/>
    <w:rPr>
      <w:color w:val="FFFFFF"/>
    </w:rPr>
  </w:style>
  <w:style w:type="character" w:customStyle="1" w:styleId="Icentodisclaimertekst8">
    <w:name w:val="Icento disclaimer tekst 8"/>
    <w:rsid w:val="008611D9"/>
    <w:rPr>
      <w:sz w:val="16"/>
    </w:rPr>
  </w:style>
  <w:style w:type="paragraph" w:customStyle="1" w:styleId="Afbeelding">
    <w:name w:val="Afbeelding"/>
    <w:basedOn w:val="Normal"/>
    <w:rsid w:val="00D465A4"/>
    <w:pPr>
      <w:jc w:val="center"/>
    </w:pPr>
    <w:rPr>
      <w:rFonts w:ascii="Trebuchet MS" w:hAnsi="Trebuchet MS" w:cs="Trebuchet MS"/>
      <w:color w:val="000000"/>
      <w:sz w:val="24"/>
      <w:szCs w:val="24"/>
      <w:lang w:bidi="nl-NL"/>
    </w:rPr>
  </w:style>
  <w:style w:type="character" w:customStyle="1" w:styleId="Icento12vet">
    <w:name w:val="Icento 12 vet"/>
    <w:rsid w:val="008611D9"/>
    <w:rPr>
      <w:sz w:val="24"/>
    </w:rPr>
  </w:style>
  <w:style w:type="paragraph" w:customStyle="1" w:styleId="Icentotabelkop">
    <w:name w:val="Icento tabel kop"/>
    <w:basedOn w:val="Normal"/>
    <w:next w:val="Normal"/>
    <w:link w:val="IcentotabelkopChar"/>
    <w:rsid w:val="00712249"/>
    <w:rPr>
      <w:b/>
      <w:szCs w:val="18"/>
    </w:rPr>
  </w:style>
  <w:style w:type="character" w:customStyle="1" w:styleId="IcentoDisclaimertitel">
    <w:name w:val="Icento Disclaimer titel"/>
    <w:rsid w:val="00712249"/>
    <w:rPr>
      <w:b/>
      <w:bCs/>
      <w:sz w:val="24"/>
    </w:rPr>
  </w:style>
  <w:style w:type="character" w:customStyle="1" w:styleId="IcentotabelkopChar">
    <w:name w:val="Icento tabel kop Char"/>
    <w:link w:val="Icentotabelkop"/>
    <w:rsid w:val="00712249"/>
    <w:rPr>
      <w:rFonts w:ascii="Verdana" w:hAnsi="Verdana"/>
      <w:b/>
      <w:sz w:val="18"/>
      <w:szCs w:val="18"/>
    </w:rPr>
  </w:style>
  <w:style w:type="paragraph" w:styleId="TOC3">
    <w:name w:val="toc 3"/>
    <w:basedOn w:val="Normal"/>
    <w:next w:val="Normal"/>
    <w:autoRedefine/>
    <w:uiPriority w:val="39"/>
    <w:unhideWhenUsed/>
    <w:qFormat/>
    <w:locked/>
    <w:rsid w:val="002E5E3D"/>
    <w:pPr>
      <w:spacing w:after="100" w:line="276" w:lineRule="auto"/>
      <w:ind w:left="440"/>
    </w:pPr>
    <w:rPr>
      <w:rFonts w:ascii="Calibri" w:hAnsi="Calibri"/>
      <w:sz w:val="22"/>
      <w:szCs w:val="22"/>
      <w:lang w:eastAsia="en-US"/>
    </w:rPr>
  </w:style>
  <w:style w:type="paragraph" w:styleId="Caption">
    <w:name w:val="caption"/>
    <w:aliases w:val="Bijschrift Icento"/>
    <w:basedOn w:val="Normal"/>
    <w:next w:val="Normal"/>
    <w:link w:val="CaptionChar"/>
    <w:autoRedefine/>
    <w:unhideWhenUsed/>
    <w:qFormat/>
    <w:locked/>
    <w:rsid w:val="0059378F"/>
    <w:pPr>
      <w:spacing w:after="200"/>
      <w:jc w:val="center"/>
    </w:pPr>
    <w:rPr>
      <w:b/>
      <w:bCs/>
      <w:color w:val="000000"/>
      <w:sz w:val="15"/>
      <w:szCs w:val="18"/>
    </w:rPr>
  </w:style>
  <w:style w:type="paragraph" w:customStyle="1" w:styleId="IcentoBijschriftafbeelding75pt">
    <w:name w:val="Icento Bijschrift afbeelding + 75 pt"/>
    <w:basedOn w:val="Caption"/>
    <w:rsid w:val="00ED69C9"/>
  </w:style>
  <w:style w:type="paragraph" w:customStyle="1" w:styleId="Icentobijschrift">
    <w:name w:val="Icento bijschrift"/>
    <w:basedOn w:val="Caption"/>
    <w:link w:val="IcentobijschriftChar"/>
    <w:rsid w:val="008D27EA"/>
    <w:rPr>
      <w:szCs w:val="15"/>
    </w:rPr>
  </w:style>
  <w:style w:type="character" w:customStyle="1" w:styleId="CaptionChar">
    <w:name w:val="Caption Char"/>
    <w:aliases w:val="Bijschrift Icento Char"/>
    <w:link w:val="Caption"/>
    <w:rsid w:val="0059378F"/>
    <w:rPr>
      <w:rFonts w:ascii="Verdana" w:hAnsi="Verdana"/>
      <w:b/>
      <w:bCs/>
      <w:color w:val="000000"/>
      <w:sz w:val="15"/>
      <w:szCs w:val="18"/>
    </w:rPr>
  </w:style>
  <w:style w:type="character" w:customStyle="1" w:styleId="IcentobijschriftChar">
    <w:name w:val="Icento bijschrift Char"/>
    <w:basedOn w:val="CaptionChar"/>
    <w:link w:val="Icentobijschrift"/>
    <w:rsid w:val="008D27EA"/>
    <w:rPr>
      <w:rFonts w:ascii="Verdana" w:hAnsi="Verdana"/>
      <w:b/>
      <w:bCs/>
      <w:color w:val="000000"/>
      <w:sz w:val="15"/>
      <w:szCs w:val="18"/>
    </w:rPr>
  </w:style>
  <w:style w:type="character" w:customStyle="1" w:styleId="Heading3Char">
    <w:name w:val="Heading 3 Char"/>
    <w:link w:val="Heading3"/>
    <w:rsid w:val="007A6995"/>
    <w:rPr>
      <w:rFonts w:ascii="Arial" w:hAnsi="Arial" w:cs="Arial"/>
      <w:b/>
      <w:bCs/>
      <w:sz w:val="26"/>
      <w:szCs w:val="26"/>
    </w:rPr>
  </w:style>
  <w:style w:type="paragraph" w:styleId="EndnoteText">
    <w:name w:val="endnote text"/>
    <w:basedOn w:val="Normal"/>
    <w:link w:val="EndnoteTextChar"/>
    <w:locked/>
    <w:rsid w:val="00503F34"/>
    <w:rPr>
      <w:rFonts w:ascii="Proforma-Book" w:hAnsi="Proforma-Book"/>
      <w:sz w:val="20"/>
    </w:rPr>
  </w:style>
  <w:style w:type="character" w:customStyle="1" w:styleId="EndnoteTextChar">
    <w:name w:val="Endnote Text Char"/>
    <w:link w:val="EndnoteText"/>
    <w:rsid w:val="00503F34"/>
    <w:rPr>
      <w:rFonts w:ascii="Proforma-Book" w:hAnsi="Proforma-Book"/>
    </w:rPr>
  </w:style>
  <w:style w:type="character" w:styleId="EndnoteReference">
    <w:name w:val="endnote reference"/>
    <w:locked/>
    <w:rsid w:val="00503F34"/>
    <w:rPr>
      <w:vertAlign w:val="superscript"/>
    </w:rPr>
  </w:style>
  <w:style w:type="paragraph" w:styleId="FootnoteText">
    <w:name w:val="footnote text"/>
    <w:basedOn w:val="Normal"/>
    <w:link w:val="FootnoteTextChar"/>
    <w:locked/>
    <w:rsid w:val="00F329B5"/>
    <w:rPr>
      <w:sz w:val="16"/>
    </w:rPr>
  </w:style>
  <w:style w:type="character" w:customStyle="1" w:styleId="FootnoteTextChar">
    <w:name w:val="Footnote Text Char"/>
    <w:link w:val="FootnoteText"/>
    <w:rsid w:val="00F329B5"/>
    <w:rPr>
      <w:rFonts w:ascii="Verdana" w:hAnsi="Verdana"/>
      <w:sz w:val="16"/>
    </w:rPr>
  </w:style>
  <w:style w:type="character" w:styleId="FootnoteReference">
    <w:name w:val="footnote reference"/>
    <w:locked/>
    <w:rsid w:val="00AB4FF2"/>
    <w:rPr>
      <w:vertAlign w:val="superscript"/>
    </w:rPr>
  </w:style>
  <w:style w:type="paragraph" w:customStyle="1" w:styleId="IcentoBijlaget">
    <w:name w:val="Icento Bijlage (t)"/>
    <w:basedOn w:val="IcentoHoofdstuk"/>
    <w:link w:val="IcentoBijlagetChar"/>
    <w:rsid w:val="00C56E0B"/>
  </w:style>
  <w:style w:type="paragraph" w:customStyle="1" w:styleId="IcentoSub1t">
    <w:name w:val="Icento Sub 1 (t)"/>
    <w:basedOn w:val="ListParagraph"/>
    <w:link w:val="IcentoSub1tChar"/>
    <w:rsid w:val="00C46671"/>
    <w:pPr>
      <w:numPr>
        <w:ilvl w:val="0"/>
        <w:numId w:val="0"/>
      </w:numPr>
      <w:ind w:left="2160" w:hanging="180"/>
    </w:pPr>
  </w:style>
  <w:style w:type="character" w:customStyle="1" w:styleId="IcentoKop1Char">
    <w:name w:val="Icento Kop 1 Char"/>
    <w:basedOn w:val="Heading1Char"/>
    <w:link w:val="IcentoKop1"/>
    <w:rsid w:val="00C46671"/>
    <w:rPr>
      <w:rFonts w:ascii="Verdana" w:hAnsi="Verdana"/>
      <w:i w:val="0"/>
      <w:color w:val="000033"/>
      <w:sz w:val="18"/>
      <w:szCs w:val="15"/>
    </w:rPr>
  </w:style>
  <w:style w:type="character" w:customStyle="1" w:styleId="IcentoHoofdstukChar">
    <w:name w:val="Icento Hoofdstuk Char"/>
    <w:basedOn w:val="IcentoKop1Char"/>
    <w:link w:val="IcentoHoofdstuk"/>
    <w:rsid w:val="00C46671"/>
    <w:rPr>
      <w:rFonts w:ascii="Verdana" w:hAnsi="Verdana"/>
      <w:b/>
      <w:bCs/>
      <w:i w:val="0"/>
      <w:color w:val="000033"/>
      <w:sz w:val="24"/>
      <w:szCs w:val="15"/>
    </w:rPr>
  </w:style>
  <w:style w:type="character" w:customStyle="1" w:styleId="IcentoBijlagetChar">
    <w:name w:val="Icento Bijlage (t) Char"/>
    <w:basedOn w:val="IcentoHoofdstukChar"/>
    <w:link w:val="IcentoBijlaget"/>
    <w:rsid w:val="001576ED"/>
    <w:rPr>
      <w:rFonts w:ascii="Verdana" w:hAnsi="Verdana"/>
      <w:b/>
      <w:bCs/>
      <w:i w:val="0"/>
      <w:color w:val="000033"/>
      <w:sz w:val="24"/>
      <w:szCs w:val="15"/>
    </w:rPr>
  </w:style>
  <w:style w:type="paragraph" w:customStyle="1" w:styleId="Icentosub2t">
    <w:name w:val="Icento sub 2 (t)"/>
    <w:basedOn w:val="IcentoSub1t"/>
    <w:link w:val="Icentosub2tChar"/>
    <w:rsid w:val="00E275DB"/>
    <w:pPr>
      <w:numPr>
        <w:numId w:val="6"/>
      </w:numPr>
    </w:pPr>
  </w:style>
  <w:style w:type="character" w:customStyle="1" w:styleId="ListParagraphChar">
    <w:name w:val="List Paragraph Char"/>
    <w:basedOn w:val="DefaultParagraphFont"/>
    <w:link w:val="ListParagraph"/>
    <w:uiPriority w:val="34"/>
    <w:rsid w:val="00FE532C"/>
    <w:rPr>
      <w:rFonts w:ascii="Verdana" w:hAnsi="Verdana"/>
      <w:sz w:val="18"/>
    </w:rPr>
  </w:style>
  <w:style w:type="character" w:customStyle="1" w:styleId="IcentoSub1tChar">
    <w:name w:val="Icento Sub 1 (t) Char"/>
    <w:basedOn w:val="ListParagraphChar"/>
    <w:link w:val="IcentoSub1t"/>
    <w:rsid w:val="00C46671"/>
    <w:rPr>
      <w:rFonts w:ascii="Verdana" w:hAnsi="Verdana"/>
      <w:sz w:val="18"/>
    </w:rPr>
  </w:style>
  <w:style w:type="character" w:customStyle="1" w:styleId="Icentosub2tChar">
    <w:name w:val="Icento sub 2 (t) Char"/>
    <w:basedOn w:val="IcentoSub1tChar"/>
    <w:link w:val="Icentosub2t"/>
    <w:rsid w:val="00E275DB"/>
    <w:rPr>
      <w:rFonts w:ascii="Verdana" w:hAnsi="Verdana"/>
      <w:sz w:val="18"/>
    </w:rPr>
  </w:style>
  <w:style w:type="paragraph" w:customStyle="1" w:styleId="Icentoparagraaft">
    <w:name w:val="Icento paragraaf (t)"/>
    <w:link w:val="IcentoparagraaftChar"/>
    <w:rsid w:val="001576ED"/>
    <w:pPr>
      <w:numPr>
        <w:ilvl w:val="1"/>
        <w:numId w:val="8"/>
      </w:numPr>
    </w:pPr>
    <w:rPr>
      <w:rFonts w:ascii="Verdana" w:hAnsi="Verdana"/>
      <w:b/>
      <w:sz w:val="18"/>
    </w:rPr>
  </w:style>
  <w:style w:type="character" w:customStyle="1" w:styleId="IcentoparagraaftChar">
    <w:name w:val="Icento paragraaf (t) Char"/>
    <w:basedOn w:val="IcentoParagraafChar"/>
    <w:link w:val="Icentoparagraaft"/>
    <w:rsid w:val="001576ED"/>
    <w:rPr>
      <w:rFonts w:ascii="Verdana" w:hAnsi="Verdana"/>
      <w:b/>
      <w:sz w:val="18"/>
    </w:rPr>
  </w:style>
  <w:style w:type="numbering" w:customStyle="1" w:styleId="IcentoListStyle">
    <w:name w:val="Icento List Style"/>
    <w:uiPriority w:val="99"/>
    <w:rsid w:val="001576ED"/>
    <w:pPr>
      <w:numPr>
        <w:numId w:val="7"/>
      </w:numPr>
    </w:pPr>
  </w:style>
  <w:style w:type="paragraph" w:customStyle="1" w:styleId="IcentoHoofdstukt">
    <w:name w:val="Icento Hoofdstuk (t)"/>
    <w:basedOn w:val="IcentoBijlaget"/>
    <w:link w:val="IcentoHoofdstuktChar"/>
    <w:rsid w:val="00A66375"/>
  </w:style>
  <w:style w:type="character" w:customStyle="1" w:styleId="IcentoHoofdstuktChar">
    <w:name w:val="Icento Hoofdstuk (t) Char"/>
    <w:basedOn w:val="IcentoBijlagetChar"/>
    <w:link w:val="IcentoHoofdstukt"/>
    <w:rsid w:val="00A66375"/>
    <w:rPr>
      <w:rFonts w:ascii="Verdana" w:hAnsi="Verdana"/>
      <w:b/>
      <w:bCs/>
      <w:i w:val="0"/>
      <w:color w:val="000033"/>
      <w:sz w:val="24"/>
      <w:szCs w:val="15"/>
    </w:rPr>
  </w:style>
  <w:style w:type="paragraph" w:customStyle="1" w:styleId="HSStandaard">
    <w:name w:val="_HS_Standaard"/>
    <w:basedOn w:val="Normal"/>
    <w:link w:val="HSStandaardChar"/>
    <w:qFormat/>
    <w:rsid w:val="00071802"/>
  </w:style>
  <w:style w:type="character" w:customStyle="1" w:styleId="HSbijlageChar">
    <w:name w:val="_HS_bijlage Char"/>
    <w:basedOn w:val="DefaultParagraphFont"/>
    <w:link w:val="HSbijlage"/>
    <w:locked/>
    <w:rsid w:val="008F092B"/>
    <w:rPr>
      <w:rFonts w:ascii="Verdana" w:hAnsi="Verdana"/>
      <w:b/>
      <w:bCs/>
      <w:color w:val="000033"/>
      <w:sz w:val="32"/>
      <w:szCs w:val="15"/>
    </w:rPr>
  </w:style>
  <w:style w:type="paragraph" w:customStyle="1" w:styleId="HSbijlage">
    <w:name w:val="_HS_bijlage"/>
    <w:basedOn w:val="Normal"/>
    <w:link w:val="HSbijlageChar"/>
    <w:qFormat/>
    <w:rsid w:val="008F092B"/>
    <w:pPr>
      <w:numPr>
        <w:numId w:val="9"/>
      </w:numPr>
      <w:tabs>
        <w:tab w:val="left" w:pos="1701"/>
      </w:tabs>
      <w:outlineLvl w:val="0"/>
    </w:pPr>
    <w:rPr>
      <w:b/>
      <w:bCs/>
      <w:color w:val="000033"/>
      <w:sz w:val="32"/>
      <w:szCs w:val="15"/>
    </w:rPr>
  </w:style>
  <w:style w:type="character" w:customStyle="1" w:styleId="HSHoofdstukChar">
    <w:name w:val="_HS_Hoofdstuk Char"/>
    <w:basedOn w:val="DefaultParagraphFont"/>
    <w:link w:val="HSHoofdstuk"/>
    <w:locked/>
    <w:rsid w:val="00071802"/>
    <w:rPr>
      <w:rFonts w:ascii="Verdana" w:hAnsi="Verdana"/>
      <w:b/>
      <w:bCs/>
      <w:color w:val="000033"/>
      <w:sz w:val="32"/>
      <w:szCs w:val="15"/>
    </w:rPr>
  </w:style>
  <w:style w:type="paragraph" w:customStyle="1" w:styleId="HSHoofdstuk">
    <w:name w:val="_HS_Hoofdstuk"/>
    <w:basedOn w:val="Normal"/>
    <w:link w:val="HSHoofdstukChar"/>
    <w:qFormat/>
    <w:rsid w:val="00071802"/>
    <w:pPr>
      <w:numPr>
        <w:numId w:val="11"/>
      </w:numPr>
      <w:outlineLvl w:val="0"/>
    </w:pPr>
    <w:rPr>
      <w:b/>
      <w:bCs/>
      <w:color w:val="000033"/>
      <w:sz w:val="32"/>
      <w:szCs w:val="15"/>
    </w:rPr>
  </w:style>
  <w:style w:type="character" w:customStyle="1" w:styleId="HSParagraafChar">
    <w:name w:val="_HS_Paragraaf Char"/>
    <w:basedOn w:val="IcentoparagraaftChar"/>
    <w:link w:val="HSParagraaf"/>
    <w:locked/>
    <w:rsid w:val="002F51BE"/>
    <w:rPr>
      <w:rFonts w:ascii="Verdana" w:hAnsi="Verdana"/>
      <w:b/>
      <w:sz w:val="18"/>
    </w:rPr>
  </w:style>
  <w:style w:type="paragraph" w:customStyle="1" w:styleId="HSParagraaf">
    <w:name w:val="_HS_Paragraaf"/>
    <w:basedOn w:val="Icentoparagraaft"/>
    <w:next w:val="HSStandaard"/>
    <w:link w:val="HSParagraafChar"/>
    <w:qFormat/>
    <w:rsid w:val="002F51BE"/>
    <w:pPr>
      <w:numPr>
        <w:numId w:val="11"/>
      </w:numPr>
    </w:pPr>
  </w:style>
  <w:style w:type="character" w:customStyle="1" w:styleId="HSStandaardChar">
    <w:name w:val="_HS_Standaard Char"/>
    <w:basedOn w:val="DefaultParagraphFont"/>
    <w:link w:val="HSStandaard"/>
    <w:locked/>
    <w:rsid w:val="00071802"/>
    <w:rPr>
      <w:rFonts w:ascii="Verdana" w:hAnsi="Verdana"/>
      <w:sz w:val="18"/>
    </w:rPr>
  </w:style>
  <w:style w:type="paragraph" w:customStyle="1" w:styleId="HSSubParagraaf">
    <w:name w:val="_HS_SubParagraaf"/>
    <w:basedOn w:val="HSStandaard"/>
    <w:next w:val="HSStandaard"/>
    <w:link w:val="HSSubParagraafChar"/>
    <w:qFormat/>
    <w:rsid w:val="002F51BE"/>
    <w:pPr>
      <w:numPr>
        <w:ilvl w:val="2"/>
        <w:numId w:val="11"/>
      </w:numPr>
    </w:pPr>
    <w:rPr>
      <w:b/>
    </w:rPr>
  </w:style>
  <w:style w:type="character" w:customStyle="1" w:styleId="HSSubParagraafChar">
    <w:name w:val="_HS_SubParagraaf Char"/>
    <w:basedOn w:val="HSStandaardChar"/>
    <w:link w:val="HSSubParagraaf"/>
    <w:rsid w:val="002F51BE"/>
    <w:rPr>
      <w:rFonts w:ascii="Verdana" w:hAnsi="Verdana"/>
      <w:b/>
      <w:sz w:val="18"/>
    </w:rPr>
  </w:style>
  <w:style w:type="numbering" w:customStyle="1" w:styleId="HSList">
    <w:name w:val="_HS_List"/>
    <w:uiPriority w:val="99"/>
    <w:rsid w:val="002F51BE"/>
    <w:pPr>
      <w:numPr>
        <w:numId w:val="10"/>
      </w:numPr>
    </w:pPr>
  </w:style>
  <w:style w:type="table" w:styleId="MediumShading1-Accent1">
    <w:name w:val="Medium Shading 1 Accent 1"/>
    <w:basedOn w:val="TableNormal"/>
    <w:uiPriority w:val="63"/>
    <w:locked/>
    <w:rsid w:val="0042185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single" w:sz="8" w:space="0" w:color="7BA0CD" w:themeColor="accent1" w:themeTint="BF"/>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double" w:sz="6" w:space="0" w:color="7BA0CD" w:themeColor="accent1" w:themeTint="BF"/>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shd w:val="clear" w:color="auto" w:fill="D3DFEE" w:themeFill="accent1" w:themeFillTint="3F"/>
      </w:tcPr>
    </w:tblStylePr>
    <w:tblStylePr w:type="band2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tcPr>
    </w:tblStylePr>
  </w:style>
  <w:style w:type="table" w:styleId="MediumShading1">
    <w:name w:val="Medium Shading 1"/>
    <w:basedOn w:val="TableNormal"/>
    <w:uiPriority w:val="63"/>
    <w:locked/>
    <w:rsid w:val="00421855"/>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styleId="NormalWeb">
    <w:name w:val="Normal (Web)"/>
    <w:basedOn w:val="Normal"/>
    <w:uiPriority w:val="99"/>
    <w:unhideWhenUsed/>
    <w:locked/>
    <w:rsid w:val="00D5162A"/>
    <w:pPr>
      <w:spacing w:before="100" w:beforeAutospacing="1" w:after="100" w:afterAutospacing="1"/>
    </w:pPr>
    <w:rPr>
      <w:rFonts w:ascii="Times New Roman" w:hAnsi="Times New Roman"/>
      <w:sz w:val="24"/>
      <w:szCs w:val="24"/>
    </w:rPr>
  </w:style>
  <w:style w:type="paragraph" w:styleId="TOC4">
    <w:name w:val="toc 4"/>
    <w:basedOn w:val="Normal"/>
    <w:next w:val="Normal"/>
    <w:autoRedefine/>
    <w:uiPriority w:val="39"/>
    <w:unhideWhenUsed/>
    <w:locked/>
    <w:rsid w:val="002236F7"/>
    <w:pPr>
      <w:spacing w:after="100" w:line="276"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locked/>
    <w:rsid w:val="002236F7"/>
    <w:pPr>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locked/>
    <w:rsid w:val="002236F7"/>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locked/>
    <w:rsid w:val="002236F7"/>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locked/>
    <w:rsid w:val="002236F7"/>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locked/>
    <w:rsid w:val="002236F7"/>
    <w:pPr>
      <w:spacing w:after="100" w:line="276" w:lineRule="auto"/>
      <w:ind w:left="1760"/>
    </w:pPr>
    <w:rPr>
      <w:rFonts w:asciiTheme="minorHAnsi" w:eastAsiaTheme="minorEastAsia" w:hAnsiTheme="minorHAnsi" w:cstheme="minorBidi"/>
      <w:sz w:val="22"/>
      <w:szCs w:val="22"/>
    </w:rPr>
  </w:style>
  <w:style w:type="character" w:styleId="FollowedHyperlink">
    <w:name w:val="FollowedHyperlink"/>
    <w:basedOn w:val="DefaultParagraphFont"/>
    <w:locked/>
    <w:rsid w:val="00C24F89"/>
    <w:rPr>
      <w:color w:val="800080" w:themeColor="followedHyperlink"/>
      <w:u w:val="single"/>
    </w:rPr>
  </w:style>
  <w:style w:type="character" w:customStyle="1" w:styleId="BodyTextChar">
    <w:name w:val="Body Text Char"/>
    <w:aliases w:val="Tempo Body Text Char,bt Char,body text Char,BODY TEXT Char,t Char,Text Char,Tempo Body Text1 Char,Tempo Body Text2 Char,Tempo Body Text3 Char,Tempo Body Text4 Char,Tempo Body Text5 Char,Tempo Body Text6 Char,Tempo Body Text7 Char,b Char"/>
    <w:link w:val="BodyText"/>
    <w:locked/>
    <w:rsid w:val="00C615D7"/>
    <w:rPr>
      <w:rFonts w:ascii="HelveticaNeue LT 55 Roman" w:hAnsi="HelveticaNeue LT 55 Roman"/>
    </w:rPr>
  </w:style>
  <w:style w:type="paragraph" w:styleId="BodyText">
    <w:name w:val="Body Text"/>
    <w:aliases w:val="Tempo Body Text,bt,body text,BODY TEXT,t,Text,Tempo Body Text1,Tempo Body Text2,Tempo Body Text3,Tempo Body Text4,Tempo Body Text5,Tempo Body Text6,Tempo Body Text7,Tempo Body Text8,Tempo Body Text9,Tempo Body Text10,Tempo Body Text11,b,bt1"/>
    <w:basedOn w:val="Normal"/>
    <w:link w:val="BodyTextChar"/>
    <w:unhideWhenUsed/>
    <w:locked/>
    <w:rsid w:val="00C615D7"/>
    <w:rPr>
      <w:rFonts w:ascii="HelveticaNeue LT 55 Roman" w:hAnsi="HelveticaNeue LT 55 Roman"/>
      <w:sz w:val="20"/>
    </w:rPr>
  </w:style>
  <w:style w:type="character" w:customStyle="1" w:styleId="BodyTextChar1">
    <w:name w:val="Body Text Char1"/>
    <w:basedOn w:val="DefaultParagraphFont"/>
    <w:rsid w:val="00C615D7"/>
    <w:rPr>
      <w:rFonts w:ascii="Verdana" w:hAnsi="Verdana"/>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1" w:defUIPriority="0" w:defSemiHidden="0" w:defUnhideWhenUsed="0" w:defQFormat="0" w:count="267">
    <w:lsdException w:name="Normal" w:locked="0"/>
    <w:lsdException w:name="heading 1" w:locked="0" w:qFormat="1"/>
    <w:lsdException w:name="heading 2" w:locked="0"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footer" w:uiPriority="99"/>
    <w:lsdException w:name="caption" w:semiHidden="1" w:unhideWhenUsed="1" w:qFormat="1"/>
    <w:lsdException w:name="Default Paragraph Font" w:locked="0"/>
    <w:lsdException w:name="Hyperlink" w:uiPriority="99"/>
    <w:lsdException w:name="HTML Top of Form" w:locked="0"/>
    <w:lsdException w:name="HTML Bottom of Form" w:locked="0"/>
    <w:lsdException w:name="Normal (Web)" w:uiPriority="99"/>
    <w:lsdException w:name="Normal Table" w:locked="0"/>
    <w:lsdException w:name="No List" w:locked="0" w:uiPriority="99"/>
    <w:lsdException w:name="Table Grid" w:locked="0"/>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aliases w:val="Icento Standaard"/>
    <w:rsid w:val="005476C3"/>
    <w:rPr>
      <w:rFonts w:ascii="Verdana" w:hAnsi="Verdana"/>
      <w:sz w:val="18"/>
    </w:rPr>
  </w:style>
  <w:style w:type="paragraph" w:styleId="Heading1">
    <w:name w:val="heading 1"/>
    <w:aliases w:val="Icento Kop 4,Voettekst 1 cursief"/>
    <w:basedOn w:val="Normal"/>
    <w:next w:val="Normal"/>
    <w:link w:val="Heading1Char"/>
    <w:qFormat/>
    <w:rsid w:val="00E76924"/>
    <w:pPr>
      <w:spacing w:line="140" w:lineRule="exact"/>
      <w:jc w:val="right"/>
      <w:outlineLvl w:val="0"/>
    </w:pPr>
    <w:rPr>
      <w:i/>
      <w:color w:val="000033"/>
      <w:sz w:val="15"/>
      <w:szCs w:val="15"/>
    </w:rPr>
  </w:style>
  <w:style w:type="paragraph" w:styleId="Heading2">
    <w:name w:val="heading 2"/>
    <w:aliases w:val="Icento Kop 2"/>
    <w:basedOn w:val="Normal"/>
    <w:next w:val="Normal"/>
    <w:link w:val="Heading2Char"/>
    <w:qFormat/>
    <w:rsid w:val="00E15A49"/>
    <w:pPr>
      <w:keepNext/>
      <w:spacing w:before="240" w:after="60"/>
      <w:outlineLvl w:val="1"/>
    </w:pPr>
    <w:rPr>
      <w:bCs/>
      <w:iCs/>
      <w:szCs w:val="28"/>
    </w:rPr>
  </w:style>
  <w:style w:type="paragraph" w:styleId="Heading3">
    <w:name w:val="heading 3"/>
    <w:basedOn w:val="Normal"/>
    <w:next w:val="Normal"/>
    <w:link w:val="Heading3Char"/>
    <w:qFormat/>
    <w:locked/>
    <w:rsid w:val="007A6995"/>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Icento Kop 4 Char,Voettekst 1 cursief Char"/>
    <w:link w:val="Heading1"/>
    <w:rsid w:val="00E76924"/>
    <w:rPr>
      <w:rFonts w:ascii="Verdana" w:hAnsi="Verdana"/>
      <w:i/>
      <w:color w:val="000033"/>
      <w:sz w:val="15"/>
      <w:szCs w:val="15"/>
    </w:rPr>
  </w:style>
  <w:style w:type="character" w:customStyle="1" w:styleId="Heading2Char">
    <w:name w:val="Heading 2 Char"/>
    <w:aliases w:val="Icento Kop 2 Char"/>
    <w:link w:val="Heading2"/>
    <w:rsid w:val="00E15A49"/>
    <w:rPr>
      <w:rFonts w:ascii="Verdana" w:hAnsi="Verdana"/>
      <w:bCs/>
      <w:iCs/>
      <w:sz w:val="18"/>
      <w:szCs w:val="28"/>
    </w:rPr>
  </w:style>
  <w:style w:type="table" w:styleId="TableGrid">
    <w:name w:val="Table Grid"/>
    <w:basedOn w:val="TableNormal"/>
    <w:rsid w:val="00FD021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IcentoVoettekstadres">
    <w:name w:val="Icento Voettekst adres"/>
    <w:basedOn w:val="Normal"/>
    <w:link w:val="IcentoVoettekstadresChar"/>
    <w:rsid w:val="00E76924"/>
    <w:pPr>
      <w:spacing w:line="120" w:lineRule="exact"/>
    </w:pPr>
    <w:rPr>
      <w:color w:val="000000"/>
      <w:sz w:val="15"/>
      <w:szCs w:val="15"/>
    </w:rPr>
  </w:style>
  <w:style w:type="character" w:customStyle="1" w:styleId="IcentoVoettekstadresChar">
    <w:name w:val="Icento Voettekst adres Char"/>
    <w:link w:val="IcentoVoettekstadres"/>
    <w:rsid w:val="00E76924"/>
    <w:rPr>
      <w:rFonts w:ascii="Verdana" w:hAnsi="Verdana"/>
      <w:color w:val="000000"/>
      <w:sz w:val="15"/>
      <w:szCs w:val="15"/>
    </w:rPr>
  </w:style>
  <w:style w:type="paragraph" w:customStyle="1" w:styleId="IcentoOpmaakprofiel9ptZwartRegelafstandMeerdere13rg">
    <w:name w:val="Icento Opmaakprofiel 9 pt Zwart Regelafstand:  Meerdere 13 rg"/>
    <w:basedOn w:val="Heading1"/>
    <w:rsid w:val="00E76924"/>
    <w:pPr>
      <w:spacing w:line="312" w:lineRule="auto"/>
    </w:pPr>
    <w:rPr>
      <w:color w:val="000000"/>
      <w:sz w:val="18"/>
    </w:rPr>
  </w:style>
  <w:style w:type="paragraph" w:customStyle="1" w:styleId="IcentoOpmaakprofiel9ptVetZwartRegelafstandMeerdere13rg">
    <w:name w:val="Icento Opmaakprofiel 9 pt Vet Zwart Regelafstand:  Meerdere 13 rg"/>
    <w:basedOn w:val="Normal"/>
    <w:link w:val="IcentoOpmaakprofiel9ptVetZwartRegelafstandMeerdere13rgChar"/>
    <w:rsid w:val="00E76924"/>
    <w:pPr>
      <w:spacing w:line="312" w:lineRule="auto"/>
    </w:pPr>
    <w:rPr>
      <w:b/>
      <w:bCs/>
      <w:color w:val="000000"/>
    </w:rPr>
  </w:style>
  <w:style w:type="paragraph" w:styleId="Header">
    <w:name w:val="header"/>
    <w:basedOn w:val="Normal"/>
    <w:link w:val="HeaderChar"/>
    <w:locked/>
    <w:rsid w:val="00F644DC"/>
    <w:pPr>
      <w:tabs>
        <w:tab w:val="center" w:pos="4536"/>
        <w:tab w:val="right" w:pos="9072"/>
      </w:tabs>
    </w:pPr>
  </w:style>
  <w:style w:type="character" w:customStyle="1" w:styleId="HeaderChar">
    <w:name w:val="Header Char"/>
    <w:link w:val="Header"/>
    <w:uiPriority w:val="99"/>
    <w:rsid w:val="00F644DC"/>
    <w:rPr>
      <w:rFonts w:ascii="Verdana" w:hAnsi="Verdana"/>
    </w:rPr>
  </w:style>
  <w:style w:type="paragraph" w:styleId="Footer">
    <w:name w:val="footer"/>
    <w:aliases w:val="Icento Voettekst"/>
    <w:basedOn w:val="Normal"/>
    <w:link w:val="FooterChar"/>
    <w:uiPriority w:val="99"/>
    <w:locked/>
    <w:rsid w:val="00E76924"/>
    <w:pPr>
      <w:tabs>
        <w:tab w:val="center" w:pos="4536"/>
        <w:tab w:val="right" w:pos="9072"/>
      </w:tabs>
    </w:pPr>
  </w:style>
  <w:style w:type="character" w:customStyle="1" w:styleId="FooterChar">
    <w:name w:val="Footer Char"/>
    <w:aliases w:val="Icento Voettekst Char"/>
    <w:link w:val="Footer"/>
    <w:uiPriority w:val="99"/>
    <w:rsid w:val="00E76924"/>
    <w:rPr>
      <w:rFonts w:ascii="Verdana" w:hAnsi="Verdana"/>
    </w:rPr>
  </w:style>
  <w:style w:type="paragraph" w:styleId="BalloonText">
    <w:name w:val="Balloon Text"/>
    <w:basedOn w:val="Normal"/>
    <w:link w:val="BalloonTextChar"/>
    <w:locked/>
    <w:rsid w:val="002F4A4F"/>
    <w:rPr>
      <w:rFonts w:ascii="Tahoma" w:hAnsi="Tahoma" w:cs="Tahoma"/>
      <w:sz w:val="16"/>
      <w:szCs w:val="16"/>
    </w:rPr>
  </w:style>
  <w:style w:type="character" w:customStyle="1" w:styleId="BalloonTextChar">
    <w:name w:val="Balloon Text Char"/>
    <w:link w:val="BalloonText"/>
    <w:rsid w:val="002F4A4F"/>
    <w:rPr>
      <w:rFonts w:ascii="Tahoma" w:hAnsi="Tahoma" w:cs="Tahoma"/>
      <w:sz w:val="16"/>
      <w:szCs w:val="16"/>
    </w:rPr>
  </w:style>
  <w:style w:type="character" w:styleId="PageNumber">
    <w:name w:val="page number"/>
    <w:aliases w:val="Icento Paginanummer"/>
    <w:locked/>
    <w:rsid w:val="00E76924"/>
    <w:rPr>
      <w:rFonts w:ascii="Verdana" w:hAnsi="Verdana"/>
    </w:rPr>
  </w:style>
  <w:style w:type="character" w:styleId="Hyperlink">
    <w:name w:val="Hyperlink"/>
    <w:uiPriority w:val="99"/>
    <w:locked/>
    <w:rsid w:val="00386D8F"/>
    <w:rPr>
      <w:color w:val="0000FF"/>
      <w:u w:val="single"/>
    </w:rPr>
  </w:style>
  <w:style w:type="paragraph" w:styleId="TOCHeading">
    <w:name w:val="TOC Heading"/>
    <w:basedOn w:val="Heading1"/>
    <w:next w:val="Normal"/>
    <w:uiPriority w:val="39"/>
    <w:unhideWhenUsed/>
    <w:qFormat/>
    <w:locked/>
    <w:rsid w:val="00E76924"/>
    <w:pPr>
      <w:keepNext/>
      <w:keepLines/>
      <w:spacing w:before="480" w:line="276" w:lineRule="auto"/>
      <w:jc w:val="left"/>
      <w:outlineLvl w:val="9"/>
    </w:pPr>
    <w:rPr>
      <w:rFonts w:ascii="Cambria" w:hAnsi="Cambria"/>
      <w:b/>
      <w:bCs/>
      <w:i w:val="0"/>
      <w:color w:val="365F91"/>
      <w:sz w:val="28"/>
      <w:szCs w:val="28"/>
      <w:lang w:eastAsia="en-US"/>
    </w:rPr>
  </w:style>
  <w:style w:type="paragraph" w:styleId="TOC2">
    <w:name w:val="toc 2"/>
    <w:basedOn w:val="Icentoparagraaft"/>
    <w:next w:val="Normal"/>
    <w:autoRedefine/>
    <w:uiPriority w:val="39"/>
    <w:unhideWhenUsed/>
    <w:qFormat/>
    <w:locked/>
    <w:rsid w:val="00E210E7"/>
    <w:pPr>
      <w:widowControl w:val="0"/>
      <w:numPr>
        <w:ilvl w:val="0"/>
        <w:numId w:val="0"/>
      </w:numPr>
      <w:tabs>
        <w:tab w:val="left" w:pos="880"/>
        <w:tab w:val="right" w:leader="dot" w:pos="9072"/>
      </w:tabs>
      <w:spacing w:after="120" w:line="320" w:lineRule="exact"/>
    </w:pPr>
    <w:rPr>
      <w:b w:val="0"/>
    </w:rPr>
  </w:style>
  <w:style w:type="paragraph" w:styleId="DocumentMap">
    <w:name w:val="Document Map"/>
    <w:basedOn w:val="Normal"/>
    <w:link w:val="DocumentMapChar"/>
    <w:locked/>
    <w:rsid w:val="00545C40"/>
    <w:rPr>
      <w:rFonts w:ascii="Tahoma" w:hAnsi="Tahoma" w:cs="Tahoma"/>
      <w:sz w:val="16"/>
      <w:szCs w:val="16"/>
    </w:rPr>
  </w:style>
  <w:style w:type="paragraph" w:styleId="Index1">
    <w:name w:val="index 1"/>
    <w:basedOn w:val="Normal"/>
    <w:next w:val="Normal"/>
    <w:autoRedefine/>
    <w:locked/>
    <w:rsid w:val="00E76924"/>
    <w:pPr>
      <w:ind w:left="200" w:hanging="200"/>
    </w:pPr>
  </w:style>
  <w:style w:type="character" w:customStyle="1" w:styleId="DocumentMapChar">
    <w:name w:val="Document Map Char"/>
    <w:link w:val="DocumentMap"/>
    <w:rsid w:val="00545C40"/>
    <w:rPr>
      <w:rFonts w:ascii="Tahoma" w:hAnsi="Tahoma" w:cs="Tahoma"/>
      <w:sz w:val="16"/>
      <w:szCs w:val="16"/>
    </w:rPr>
  </w:style>
  <w:style w:type="paragraph" w:customStyle="1" w:styleId="OpmaakprofielIcentoOpmaakprofiel9ptZwartRegelafstandMeerdere13rg">
    <w:name w:val="Opmaakprofiel Icento Opmaakprofiel 9 pt Zwart Regelafstand:  Meerdere 13 rg..."/>
    <w:basedOn w:val="IcentoOpmaakprofiel9ptZwartRegelafstandMeerdere13rg"/>
    <w:rsid w:val="00545C40"/>
    <w:pPr>
      <w:jc w:val="left"/>
    </w:pPr>
    <w:rPr>
      <w:b/>
      <w:bCs/>
      <w:i w:val="0"/>
      <w:iCs/>
      <w:sz w:val="28"/>
    </w:rPr>
  </w:style>
  <w:style w:type="paragraph" w:styleId="TOC1">
    <w:name w:val="toc 1"/>
    <w:basedOn w:val="Normal"/>
    <w:next w:val="Normal"/>
    <w:autoRedefine/>
    <w:uiPriority w:val="39"/>
    <w:unhideWhenUsed/>
    <w:qFormat/>
    <w:locked/>
    <w:rsid w:val="00370DD5"/>
    <w:pPr>
      <w:tabs>
        <w:tab w:val="right" w:leader="dot" w:pos="9072"/>
      </w:tabs>
      <w:spacing w:after="120" w:line="200" w:lineRule="exact"/>
    </w:pPr>
    <w:rPr>
      <w:noProof/>
    </w:rPr>
  </w:style>
  <w:style w:type="paragraph" w:customStyle="1" w:styleId="IcentoTitel">
    <w:name w:val="Icento Titel"/>
    <w:basedOn w:val="Normal"/>
    <w:rsid w:val="00F73335"/>
    <w:rPr>
      <w:b/>
      <w:sz w:val="40"/>
      <w:szCs w:val="40"/>
    </w:rPr>
  </w:style>
  <w:style w:type="paragraph" w:customStyle="1" w:styleId="Icentosubtitel">
    <w:name w:val="Icento subtitel"/>
    <w:basedOn w:val="Normal"/>
    <w:rsid w:val="00F73335"/>
    <w:rPr>
      <w:sz w:val="36"/>
      <w:szCs w:val="36"/>
    </w:rPr>
  </w:style>
  <w:style w:type="paragraph" w:styleId="Title">
    <w:name w:val="Title"/>
    <w:basedOn w:val="Normal"/>
    <w:next w:val="Normal"/>
    <w:link w:val="TitleChar"/>
    <w:locked/>
    <w:rsid w:val="00F73335"/>
    <w:pPr>
      <w:spacing w:before="240" w:after="60"/>
      <w:outlineLvl w:val="0"/>
    </w:pPr>
    <w:rPr>
      <w:b/>
      <w:bCs/>
      <w:kern w:val="28"/>
      <w:sz w:val="40"/>
      <w:szCs w:val="32"/>
    </w:rPr>
  </w:style>
  <w:style w:type="character" w:customStyle="1" w:styleId="TitleChar">
    <w:name w:val="Title Char"/>
    <w:link w:val="Title"/>
    <w:rsid w:val="00F73335"/>
    <w:rPr>
      <w:rFonts w:ascii="Verdana" w:eastAsia="Times New Roman" w:hAnsi="Verdana" w:cs="Times New Roman"/>
      <w:b/>
      <w:bCs/>
      <w:kern w:val="28"/>
      <w:sz w:val="40"/>
      <w:szCs w:val="32"/>
    </w:rPr>
  </w:style>
  <w:style w:type="paragraph" w:customStyle="1" w:styleId="IcentoKop1">
    <w:name w:val="Icento Kop 1"/>
    <w:basedOn w:val="Heading1"/>
    <w:link w:val="IcentoKop1Char"/>
    <w:rsid w:val="00E15A49"/>
    <w:pPr>
      <w:spacing w:line="240" w:lineRule="auto"/>
      <w:jc w:val="left"/>
    </w:pPr>
    <w:rPr>
      <w:i w:val="0"/>
      <w:sz w:val="18"/>
    </w:rPr>
  </w:style>
  <w:style w:type="paragraph" w:customStyle="1" w:styleId="Kop3Icento">
    <w:name w:val="Kop 3 Icento"/>
    <w:basedOn w:val="Heading2"/>
    <w:link w:val="Kop3IcentoChar"/>
    <w:rsid w:val="00E15A49"/>
    <w:pPr>
      <w:spacing w:before="0" w:after="0"/>
    </w:pPr>
  </w:style>
  <w:style w:type="paragraph" w:styleId="ListParagraph">
    <w:name w:val="List Paragraph"/>
    <w:basedOn w:val="Normal"/>
    <w:link w:val="ListParagraphChar"/>
    <w:uiPriority w:val="34"/>
    <w:qFormat/>
    <w:locked/>
    <w:rsid w:val="00FE532C"/>
    <w:pPr>
      <w:numPr>
        <w:ilvl w:val="2"/>
        <w:numId w:val="8"/>
      </w:numPr>
      <w:ind w:left="720" w:hanging="720"/>
    </w:pPr>
  </w:style>
  <w:style w:type="paragraph" w:customStyle="1" w:styleId="IcentoTitel1">
    <w:name w:val="Icento Titel 1"/>
    <w:basedOn w:val="Normal"/>
    <w:autoRedefine/>
    <w:rsid w:val="0090092B"/>
    <w:pPr>
      <w:spacing w:line="312" w:lineRule="auto"/>
    </w:pPr>
    <w:rPr>
      <w:b/>
      <w:bCs/>
      <w:sz w:val="40"/>
      <w:szCs w:val="18"/>
    </w:rPr>
  </w:style>
  <w:style w:type="table" w:customStyle="1" w:styleId="Icentotabel">
    <w:name w:val="Icento tabel"/>
    <w:basedOn w:val="TableNormal"/>
    <w:uiPriority w:val="99"/>
    <w:qFormat/>
    <w:rsid w:val="00FD021B"/>
    <w:rPr>
      <w:rFonts w:ascii="Verdana" w:hAnsi="Verdana"/>
      <w:sz w:val="18"/>
    </w:rPr>
    <w:tblPr>
      <w:tblInd w:w="0" w:type="dxa"/>
      <w:tblCellMar>
        <w:top w:w="0" w:type="dxa"/>
        <w:left w:w="108" w:type="dxa"/>
        <w:bottom w:w="0" w:type="dxa"/>
        <w:right w:w="108" w:type="dxa"/>
      </w:tblCellMar>
    </w:tblPr>
  </w:style>
  <w:style w:type="character" w:customStyle="1" w:styleId="IcentoOpmaakprofiel9ptVetZwartRegelafstandMeerdere13rgChar">
    <w:name w:val="Icento Opmaakprofiel 9 pt Vet Zwart Regelafstand:  Meerdere 13 rg Char"/>
    <w:link w:val="IcentoOpmaakprofiel9ptVetZwartRegelafstandMeerdere13rg"/>
    <w:rsid w:val="00FD021B"/>
    <w:rPr>
      <w:rFonts w:ascii="Verdana" w:hAnsi="Verdana"/>
      <w:b/>
      <w:bCs/>
      <w:color w:val="000000"/>
      <w:sz w:val="18"/>
    </w:rPr>
  </w:style>
  <w:style w:type="paragraph" w:customStyle="1" w:styleId="IcentoHoofdstuk">
    <w:name w:val="Icento Hoofdstuk"/>
    <w:basedOn w:val="IcentoKop1"/>
    <w:link w:val="IcentoHoofdstukChar"/>
    <w:rsid w:val="00F83C1A"/>
    <w:rPr>
      <w:b/>
      <w:bCs/>
      <w:sz w:val="24"/>
    </w:rPr>
  </w:style>
  <w:style w:type="paragraph" w:customStyle="1" w:styleId="IcentoParagraaf">
    <w:name w:val="Icento Paragraaf"/>
    <w:basedOn w:val="Icentosub2t"/>
    <w:link w:val="IcentoParagraafChar"/>
    <w:rsid w:val="00635A34"/>
    <w:pPr>
      <w:numPr>
        <w:numId w:val="0"/>
      </w:numPr>
      <w:ind w:left="2160" w:hanging="180"/>
    </w:pPr>
  </w:style>
  <w:style w:type="character" w:customStyle="1" w:styleId="Kop3IcentoChar">
    <w:name w:val="Kop 3 Icento Char"/>
    <w:link w:val="Kop3Icento"/>
    <w:rsid w:val="00D866C4"/>
    <w:rPr>
      <w:rFonts w:ascii="Verdana" w:hAnsi="Verdana"/>
      <w:bCs w:val="0"/>
      <w:iCs w:val="0"/>
      <w:sz w:val="18"/>
      <w:szCs w:val="28"/>
    </w:rPr>
  </w:style>
  <w:style w:type="character" w:customStyle="1" w:styleId="IcentoParagraafChar">
    <w:name w:val="Icento Paragraaf Char"/>
    <w:link w:val="IcentoParagraaf"/>
    <w:rsid w:val="00635A34"/>
    <w:rPr>
      <w:rFonts w:ascii="Verdana" w:hAnsi="Verdana"/>
      <w:sz w:val="18"/>
    </w:rPr>
  </w:style>
  <w:style w:type="paragraph" w:customStyle="1" w:styleId="Icentoalinea">
    <w:name w:val="Icento alinea"/>
    <w:basedOn w:val="Normal"/>
    <w:link w:val="IcentoalineaChar"/>
    <w:rsid w:val="00D866C4"/>
    <w:pPr>
      <w:ind w:firstLine="708"/>
    </w:pPr>
  </w:style>
  <w:style w:type="numbering" w:customStyle="1" w:styleId="Icentonummering">
    <w:name w:val="Icento nummering"/>
    <w:uiPriority w:val="99"/>
    <w:rsid w:val="006F79FF"/>
    <w:pPr>
      <w:numPr>
        <w:numId w:val="1"/>
      </w:numPr>
    </w:pPr>
  </w:style>
  <w:style w:type="numbering" w:customStyle="1" w:styleId="Icentonummeringparagraaf">
    <w:name w:val="Icento nummering paragraaf"/>
    <w:uiPriority w:val="99"/>
    <w:rsid w:val="00016A2F"/>
    <w:pPr>
      <w:numPr>
        <w:numId w:val="2"/>
      </w:numPr>
    </w:pPr>
  </w:style>
  <w:style w:type="numbering" w:customStyle="1" w:styleId="Opmaakprofiel1">
    <w:name w:val="Opmaakprofiel1"/>
    <w:uiPriority w:val="99"/>
    <w:rsid w:val="006626F8"/>
    <w:pPr>
      <w:numPr>
        <w:numId w:val="3"/>
      </w:numPr>
    </w:pPr>
  </w:style>
  <w:style w:type="character" w:customStyle="1" w:styleId="IcentoalineaChar">
    <w:name w:val="Icento alinea Char"/>
    <w:link w:val="Icentoalinea"/>
    <w:rsid w:val="006626F8"/>
    <w:rPr>
      <w:rFonts w:ascii="Verdana" w:hAnsi="Verdana"/>
      <w:sz w:val="18"/>
    </w:rPr>
  </w:style>
  <w:style w:type="numbering" w:customStyle="1" w:styleId="Icentonummeringinspringen">
    <w:name w:val="Icento nummering inspringen"/>
    <w:basedOn w:val="NoList"/>
    <w:rsid w:val="00E34DA2"/>
    <w:pPr>
      <w:numPr>
        <w:numId w:val="4"/>
      </w:numPr>
    </w:pPr>
  </w:style>
  <w:style w:type="numbering" w:customStyle="1" w:styleId="IcentoopsommingmetmetopsommingstekensSymbolsymboolLinks063cmVerk">
    <w:name w:val="Icento opsomming met met opsommingstekens Symbol (symbool) Links:  063 cm Verk..."/>
    <w:basedOn w:val="NoList"/>
    <w:rsid w:val="00E34DA2"/>
    <w:pPr>
      <w:numPr>
        <w:numId w:val="5"/>
      </w:numPr>
    </w:pPr>
  </w:style>
  <w:style w:type="character" w:customStyle="1" w:styleId="Icentoinleiding75ptZwart">
    <w:name w:val="Icento inleiding 75 pt Zwart"/>
    <w:rsid w:val="007A7BBD"/>
    <w:rPr>
      <w:color w:val="000000"/>
      <w:sz w:val="15"/>
    </w:rPr>
  </w:style>
  <w:style w:type="character" w:customStyle="1" w:styleId="Icentowit">
    <w:name w:val="Icento wit"/>
    <w:rsid w:val="007A7BBD"/>
    <w:rPr>
      <w:color w:val="FFFFFF"/>
    </w:rPr>
  </w:style>
  <w:style w:type="character" w:customStyle="1" w:styleId="Icentodisclaimertekst8">
    <w:name w:val="Icento disclaimer tekst 8"/>
    <w:rsid w:val="008611D9"/>
    <w:rPr>
      <w:sz w:val="16"/>
    </w:rPr>
  </w:style>
  <w:style w:type="paragraph" w:customStyle="1" w:styleId="Afbeelding">
    <w:name w:val="Afbeelding"/>
    <w:basedOn w:val="Normal"/>
    <w:rsid w:val="00D465A4"/>
    <w:pPr>
      <w:jc w:val="center"/>
    </w:pPr>
    <w:rPr>
      <w:rFonts w:ascii="Trebuchet MS" w:hAnsi="Trebuchet MS" w:cs="Trebuchet MS"/>
      <w:color w:val="000000"/>
      <w:sz w:val="24"/>
      <w:szCs w:val="24"/>
      <w:lang w:bidi="nl-NL"/>
    </w:rPr>
  </w:style>
  <w:style w:type="character" w:customStyle="1" w:styleId="Icento12vet">
    <w:name w:val="Icento 12 vet"/>
    <w:rsid w:val="008611D9"/>
    <w:rPr>
      <w:sz w:val="24"/>
    </w:rPr>
  </w:style>
  <w:style w:type="paragraph" w:customStyle="1" w:styleId="Icentotabelkop">
    <w:name w:val="Icento tabel kop"/>
    <w:basedOn w:val="Normal"/>
    <w:next w:val="Normal"/>
    <w:link w:val="IcentotabelkopChar"/>
    <w:rsid w:val="00712249"/>
    <w:rPr>
      <w:b/>
      <w:szCs w:val="18"/>
    </w:rPr>
  </w:style>
  <w:style w:type="character" w:customStyle="1" w:styleId="IcentoDisclaimertitel">
    <w:name w:val="Icento Disclaimer titel"/>
    <w:rsid w:val="00712249"/>
    <w:rPr>
      <w:b/>
      <w:bCs/>
      <w:sz w:val="24"/>
    </w:rPr>
  </w:style>
  <w:style w:type="character" w:customStyle="1" w:styleId="IcentotabelkopChar">
    <w:name w:val="Icento tabel kop Char"/>
    <w:link w:val="Icentotabelkop"/>
    <w:rsid w:val="00712249"/>
    <w:rPr>
      <w:rFonts w:ascii="Verdana" w:hAnsi="Verdana"/>
      <w:b/>
      <w:sz w:val="18"/>
      <w:szCs w:val="18"/>
    </w:rPr>
  </w:style>
  <w:style w:type="paragraph" w:styleId="TOC3">
    <w:name w:val="toc 3"/>
    <w:basedOn w:val="Normal"/>
    <w:next w:val="Normal"/>
    <w:autoRedefine/>
    <w:uiPriority w:val="39"/>
    <w:unhideWhenUsed/>
    <w:qFormat/>
    <w:locked/>
    <w:rsid w:val="002E5E3D"/>
    <w:pPr>
      <w:spacing w:after="100" w:line="276" w:lineRule="auto"/>
      <w:ind w:left="440"/>
    </w:pPr>
    <w:rPr>
      <w:rFonts w:ascii="Calibri" w:hAnsi="Calibri"/>
      <w:sz w:val="22"/>
      <w:szCs w:val="22"/>
      <w:lang w:eastAsia="en-US"/>
    </w:rPr>
  </w:style>
  <w:style w:type="paragraph" w:styleId="Caption">
    <w:name w:val="caption"/>
    <w:aliases w:val="Bijschrift Icento"/>
    <w:basedOn w:val="Normal"/>
    <w:next w:val="Normal"/>
    <w:link w:val="CaptionChar"/>
    <w:autoRedefine/>
    <w:unhideWhenUsed/>
    <w:qFormat/>
    <w:locked/>
    <w:rsid w:val="0059378F"/>
    <w:pPr>
      <w:spacing w:after="200"/>
      <w:jc w:val="center"/>
    </w:pPr>
    <w:rPr>
      <w:b/>
      <w:bCs/>
      <w:color w:val="000000"/>
      <w:sz w:val="15"/>
      <w:szCs w:val="18"/>
    </w:rPr>
  </w:style>
  <w:style w:type="paragraph" w:customStyle="1" w:styleId="IcentoBijschriftafbeelding75pt">
    <w:name w:val="Icento Bijschrift afbeelding + 75 pt"/>
    <w:basedOn w:val="Caption"/>
    <w:rsid w:val="00ED69C9"/>
  </w:style>
  <w:style w:type="paragraph" w:customStyle="1" w:styleId="Icentobijschrift">
    <w:name w:val="Icento bijschrift"/>
    <w:basedOn w:val="Caption"/>
    <w:link w:val="IcentobijschriftChar"/>
    <w:rsid w:val="008D27EA"/>
    <w:rPr>
      <w:szCs w:val="15"/>
    </w:rPr>
  </w:style>
  <w:style w:type="character" w:customStyle="1" w:styleId="CaptionChar">
    <w:name w:val="Caption Char"/>
    <w:aliases w:val="Bijschrift Icento Char"/>
    <w:link w:val="Caption"/>
    <w:rsid w:val="0059378F"/>
    <w:rPr>
      <w:rFonts w:ascii="Verdana" w:hAnsi="Verdana"/>
      <w:b/>
      <w:bCs/>
      <w:color w:val="000000"/>
      <w:sz w:val="15"/>
      <w:szCs w:val="18"/>
    </w:rPr>
  </w:style>
  <w:style w:type="character" w:customStyle="1" w:styleId="IcentobijschriftChar">
    <w:name w:val="Icento bijschrift Char"/>
    <w:basedOn w:val="CaptionChar"/>
    <w:link w:val="Icentobijschrift"/>
    <w:rsid w:val="008D27EA"/>
    <w:rPr>
      <w:rFonts w:ascii="Verdana" w:hAnsi="Verdana"/>
      <w:b/>
      <w:bCs/>
      <w:color w:val="000000"/>
      <w:sz w:val="15"/>
      <w:szCs w:val="18"/>
    </w:rPr>
  </w:style>
  <w:style w:type="character" w:customStyle="1" w:styleId="Heading3Char">
    <w:name w:val="Heading 3 Char"/>
    <w:link w:val="Heading3"/>
    <w:rsid w:val="007A6995"/>
    <w:rPr>
      <w:rFonts w:ascii="Arial" w:hAnsi="Arial" w:cs="Arial"/>
      <w:b/>
      <w:bCs/>
      <w:sz w:val="26"/>
      <w:szCs w:val="26"/>
    </w:rPr>
  </w:style>
  <w:style w:type="paragraph" w:styleId="EndnoteText">
    <w:name w:val="endnote text"/>
    <w:basedOn w:val="Normal"/>
    <w:link w:val="EndnoteTextChar"/>
    <w:locked/>
    <w:rsid w:val="00503F34"/>
    <w:rPr>
      <w:rFonts w:ascii="Proforma-Book" w:hAnsi="Proforma-Book"/>
      <w:sz w:val="20"/>
    </w:rPr>
  </w:style>
  <w:style w:type="character" w:customStyle="1" w:styleId="EndnoteTextChar">
    <w:name w:val="Endnote Text Char"/>
    <w:link w:val="EndnoteText"/>
    <w:rsid w:val="00503F34"/>
    <w:rPr>
      <w:rFonts w:ascii="Proforma-Book" w:hAnsi="Proforma-Book"/>
    </w:rPr>
  </w:style>
  <w:style w:type="character" w:styleId="EndnoteReference">
    <w:name w:val="endnote reference"/>
    <w:locked/>
    <w:rsid w:val="00503F34"/>
    <w:rPr>
      <w:vertAlign w:val="superscript"/>
    </w:rPr>
  </w:style>
  <w:style w:type="paragraph" w:styleId="FootnoteText">
    <w:name w:val="footnote text"/>
    <w:basedOn w:val="Normal"/>
    <w:link w:val="FootnoteTextChar"/>
    <w:locked/>
    <w:rsid w:val="00F329B5"/>
    <w:rPr>
      <w:sz w:val="16"/>
    </w:rPr>
  </w:style>
  <w:style w:type="character" w:customStyle="1" w:styleId="FootnoteTextChar">
    <w:name w:val="Footnote Text Char"/>
    <w:link w:val="FootnoteText"/>
    <w:rsid w:val="00F329B5"/>
    <w:rPr>
      <w:rFonts w:ascii="Verdana" w:hAnsi="Verdana"/>
      <w:sz w:val="16"/>
    </w:rPr>
  </w:style>
  <w:style w:type="character" w:styleId="FootnoteReference">
    <w:name w:val="footnote reference"/>
    <w:locked/>
    <w:rsid w:val="00AB4FF2"/>
    <w:rPr>
      <w:vertAlign w:val="superscript"/>
    </w:rPr>
  </w:style>
  <w:style w:type="paragraph" w:customStyle="1" w:styleId="IcentoBijlaget">
    <w:name w:val="Icento Bijlage (t)"/>
    <w:basedOn w:val="IcentoHoofdstuk"/>
    <w:link w:val="IcentoBijlagetChar"/>
    <w:rsid w:val="00C56E0B"/>
  </w:style>
  <w:style w:type="paragraph" w:customStyle="1" w:styleId="IcentoSub1t">
    <w:name w:val="Icento Sub 1 (t)"/>
    <w:basedOn w:val="ListParagraph"/>
    <w:link w:val="IcentoSub1tChar"/>
    <w:rsid w:val="00C46671"/>
    <w:pPr>
      <w:numPr>
        <w:ilvl w:val="0"/>
        <w:numId w:val="0"/>
      </w:numPr>
      <w:ind w:left="2160" w:hanging="180"/>
    </w:pPr>
  </w:style>
  <w:style w:type="character" w:customStyle="1" w:styleId="IcentoKop1Char">
    <w:name w:val="Icento Kop 1 Char"/>
    <w:basedOn w:val="Heading1Char"/>
    <w:link w:val="IcentoKop1"/>
    <w:rsid w:val="00C46671"/>
    <w:rPr>
      <w:rFonts w:ascii="Verdana" w:hAnsi="Verdana"/>
      <w:i w:val="0"/>
      <w:color w:val="000033"/>
      <w:sz w:val="18"/>
      <w:szCs w:val="15"/>
    </w:rPr>
  </w:style>
  <w:style w:type="character" w:customStyle="1" w:styleId="IcentoHoofdstukChar">
    <w:name w:val="Icento Hoofdstuk Char"/>
    <w:basedOn w:val="IcentoKop1Char"/>
    <w:link w:val="IcentoHoofdstuk"/>
    <w:rsid w:val="00C46671"/>
    <w:rPr>
      <w:rFonts w:ascii="Verdana" w:hAnsi="Verdana"/>
      <w:b/>
      <w:bCs/>
      <w:i w:val="0"/>
      <w:color w:val="000033"/>
      <w:sz w:val="24"/>
      <w:szCs w:val="15"/>
    </w:rPr>
  </w:style>
  <w:style w:type="character" w:customStyle="1" w:styleId="IcentoBijlagetChar">
    <w:name w:val="Icento Bijlage (t) Char"/>
    <w:basedOn w:val="IcentoHoofdstukChar"/>
    <w:link w:val="IcentoBijlaget"/>
    <w:rsid w:val="001576ED"/>
    <w:rPr>
      <w:rFonts w:ascii="Verdana" w:hAnsi="Verdana"/>
      <w:b/>
      <w:bCs/>
      <w:i w:val="0"/>
      <w:color w:val="000033"/>
      <w:sz w:val="24"/>
      <w:szCs w:val="15"/>
    </w:rPr>
  </w:style>
  <w:style w:type="paragraph" w:customStyle="1" w:styleId="Icentosub2t">
    <w:name w:val="Icento sub 2 (t)"/>
    <w:basedOn w:val="IcentoSub1t"/>
    <w:link w:val="Icentosub2tChar"/>
    <w:rsid w:val="00E275DB"/>
    <w:pPr>
      <w:numPr>
        <w:numId w:val="6"/>
      </w:numPr>
    </w:pPr>
  </w:style>
  <w:style w:type="character" w:customStyle="1" w:styleId="ListParagraphChar">
    <w:name w:val="List Paragraph Char"/>
    <w:basedOn w:val="DefaultParagraphFont"/>
    <w:link w:val="ListParagraph"/>
    <w:uiPriority w:val="34"/>
    <w:rsid w:val="00FE532C"/>
    <w:rPr>
      <w:rFonts w:ascii="Verdana" w:hAnsi="Verdana"/>
      <w:sz w:val="18"/>
    </w:rPr>
  </w:style>
  <w:style w:type="character" w:customStyle="1" w:styleId="IcentoSub1tChar">
    <w:name w:val="Icento Sub 1 (t) Char"/>
    <w:basedOn w:val="ListParagraphChar"/>
    <w:link w:val="IcentoSub1t"/>
    <w:rsid w:val="00C46671"/>
    <w:rPr>
      <w:rFonts w:ascii="Verdana" w:hAnsi="Verdana"/>
      <w:sz w:val="18"/>
    </w:rPr>
  </w:style>
  <w:style w:type="character" w:customStyle="1" w:styleId="Icentosub2tChar">
    <w:name w:val="Icento sub 2 (t) Char"/>
    <w:basedOn w:val="IcentoSub1tChar"/>
    <w:link w:val="Icentosub2t"/>
    <w:rsid w:val="00E275DB"/>
    <w:rPr>
      <w:rFonts w:ascii="Verdana" w:hAnsi="Verdana"/>
      <w:sz w:val="18"/>
    </w:rPr>
  </w:style>
  <w:style w:type="paragraph" w:customStyle="1" w:styleId="Icentoparagraaft">
    <w:name w:val="Icento paragraaf (t)"/>
    <w:link w:val="IcentoparagraaftChar"/>
    <w:rsid w:val="001576ED"/>
    <w:pPr>
      <w:numPr>
        <w:ilvl w:val="1"/>
        <w:numId w:val="8"/>
      </w:numPr>
    </w:pPr>
    <w:rPr>
      <w:rFonts w:ascii="Verdana" w:hAnsi="Verdana"/>
      <w:b/>
      <w:sz w:val="18"/>
    </w:rPr>
  </w:style>
  <w:style w:type="character" w:customStyle="1" w:styleId="IcentoparagraaftChar">
    <w:name w:val="Icento paragraaf (t) Char"/>
    <w:basedOn w:val="IcentoParagraafChar"/>
    <w:link w:val="Icentoparagraaft"/>
    <w:rsid w:val="001576ED"/>
    <w:rPr>
      <w:rFonts w:ascii="Verdana" w:hAnsi="Verdana"/>
      <w:b/>
      <w:sz w:val="18"/>
    </w:rPr>
  </w:style>
  <w:style w:type="numbering" w:customStyle="1" w:styleId="IcentoListStyle">
    <w:name w:val="Icento List Style"/>
    <w:uiPriority w:val="99"/>
    <w:rsid w:val="001576ED"/>
    <w:pPr>
      <w:numPr>
        <w:numId w:val="7"/>
      </w:numPr>
    </w:pPr>
  </w:style>
  <w:style w:type="paragraph" w:customStyle="1" w:styleId="IcentoHoofdstukt">
    <w:name w:val="Icento Hoofdstuk (t)"/>
    <w:basedOn w:val="IcentoBijlaget"/>
    <w:link w:val="IcentoHoofdstuktChar"/>
    <w:rsid w:val="00A66375"/>
  </w:style>
  <w:style w:type="character" w:customStyle="1" w:styleId="IcentoHoofdstuktChar">
    <w:name w:val="Icento Hoofdstuk (t) Char"/>
    <w:basedOn w:val="IcentoBijlagetChar"/>
    <w:link w:val="IcentoHoofdstukt"/>
    <w:rsid w:val="00A66375"/>
    <w:rPr>
      <w:rFonts w:ascii="Verdana" w:hAnsi="Verdana"/>
      <w:b/>
      <w:bCs/>
      <w:i w:val="0"/>
      <w:color w:val="000033"/>
      <w:sz w:val="24"/>
      <w:szCs w:val="15"/>
    </w:rPr>
  </w:style>
  <w:style w:type="paragraph" w:customStyle="1" w:styleId="HSStandaard">
    <w:name w:val="_HS_Standaard"/>
    <w:basedOn w:val="Normal"/>
    <w:link w:val="HSStandaardChar"/>
    <w:qFormat/>
    <w:rsid w:val="00071802"/>
  </w:style>
  <w:style w:type="character" w:customStyle="1" w:styleId="HSbijlageChar">
    <w:name w:val="_HS_bijlage Char"/>
    <w:basedOn w:val="DefaultParagraphFont"/>
    <w:link w:val="HSbijlage"/>
    <w:locked/>
    <w:rsid w:val="008F092B"/>
    <w:rPr>
      <w:rFonts w:ascii="Verdana" w:hAnsi="Verdana"/>
      <w:b/>
      <w:bCs/>
      <w:color w:val="000033"/>
      <w:sz w:val="32"/>
      <w:szCs w:val="15"/>
    </w:rPr>
  </w:style>
  <w:style w:type="paragraph" w:customStyle="1" w:styleId="HSbijlage">
    <w:name w:val="_HS_bijlage"/>
    <w:basedOn w:val="Normal"/>
    <w:link w:val="HSbijlageChar"/>
    <w:qFormat/>
    <w:rsid w:val="008F092B"/>
    <w:pPr>
      <w:numPr>
        <w:numId w:val="9"/>
      </w:numPr>
      <w:tabs>
        <w:tab w:val="left" w:pos="1701"/>
      </w:tabs>
      <w:outlineLvl w:val="0"/>
    </w:pPr>
    <w:rPr>
      <w:b/>
      <w:bCs/>
      <w:color w:val="000033"/>
      <w:sz w:val="32"/>
      <w:szCs w:val="15"/>
    </w:rPr>
  </w:style>
  <w:style w:type="character" w:customStyle="1" w:styleId="HSHoofdstukChar">
    <w:name w:val="_HS_Hoofdstuk Char"/>
    <w:basedOn w:val="DefaultParagraphFont"/>
    <w:link w:val="HSHoofdstuk"/>
    <w:locked/>
    <w:rsid w:val="00071802"/>
    <w:rPr>
      <w:rFonts w:ascii="Verdana" w:hAnsi="Verdana"/>
      <w:b/>
      <w:bCs/>
      <w:color w:val="000033"/>
      <w:sz w:val="32"/>
      <w:szCs w:val="15"/>
    </w:rPr>
  </w:style>
  <w:style w:type="paragraph" w:customStyle="1" w:styleId="HSHoofdstuk">
    <w:name w:val="_HS_Hoofdstuk"/>
    <w:basedOn w:val="Normal"/>
    <w:link w:val="HSHoofdstukChar"/>
    <w:qFormat/>
    <w:rsid w:val="00071802"/>
    <w:pPr>
      <w:numPr>
        <w:numId w:val="11"/>
      </w:numPr>
      <w:outlineLvl w:val="0"/>
    </w:pPr>
    <w:rPr>
      <w:b/>
      <w:bCs/>
      <w:color w:val="000033"/>
      <w:sz w:val="32"/>
      <w:szCs w:val="15"/>
    </w:rPr>
  </w:style>
  <w:style w:type="character" w:customStyle="1" w:styleId="HSParagraafChar">
    <w:name w:val="_HS_Paragraaf Char"/>
    <w:basedOn w:val="IcentoparagraaftChar"/>
    <w:link w:val="HSParagraaf"/>
    <w:locked/>
    <w:rsid w:val="002F51BE"/>
    <w:rPr>
      <w:rFonts w:ascii="Verdana" w:hAnsi="Verdana"/>
      <w:b/>
      <w:sz w:val="18"/>
    </w:rPr>
  </w:style>
  <w:style w:type="paragraph" w:customStyle="1" w:styleId="HSParagraaf">
    <w:name w:val="_HS_Paragraaf"/>
    <w:basedOn w:val="Icentoparagraaft"/>
    <w:next w:val="HSStandaard"/>
    <w:link w:val="HSParagraafChar"/>
    <w:qFormat/>
    <w:rsid w:val="002F51BE"/>
    <w:pPr>
      <w:numPr>
        <w:numId w:val="11"/>
      </w:numPr>
    </w:pPr>
  </w:style>
  <w:style w:type="character" w:customStyle="1" w:styleId="HSStandaardChar">
    <w:name w:val="_HS_Standaard Char"/>
    <w:basedOn w:val="DefaultParagraphFont"/>
    <w:link w:val="HSStandaard"/>
    <w:locked/>
    <w:rsid w:val="00071802"/>
    <w:rPr>
      <w:rFonts w:ascii="Verdana" w:hAnsi="Verdana"/>
      <w:sz w:val="18"/>
    </w:rPr>
  </w:style>
  <w:style w:type="paragraph" w:customStyle="1" w:styleId="HSSubParagraaf">
    <w:name w:val="_HS_SubParagraaf"/>
    <w:basedOn w:val="HSStandaard"/>
    <w:next w:val="HSStandaard"/>
    <w:link w:val="HSSubParagraafChar"/>
    <w:qFormat/>
    <w:rsid w:val="002F51BE"/>
    <w:pPr>
      <w:numPr>
        <w:ilvl w:val="2"/>
        <w:numId w:val="11"/>
      </w:numPr>
    </w:pPr>
    <w:rPr>
      <w:b/>
    </w:rPr>
  </w:style>
  <w:style w:type="character" w:customStyle="1" w:styleId="HSSubParagraafChar">
    <w:name w:val="_HS_SubParagraaf Char"/>
    <w:basedOn w:val="HSStandaardChar"/>
    <w:link w:val="HSSubParagraaf"/>
    <w:rsid w:val="002F51BE"/>
    <w:rPr>
      <w:rFonts w:ascii="Verdana" w:hAnsi="Verdana"/>
      <w:b/>
      <w:sz w:val="18"/>
    </w:rPr>
  </w:style>
  <w:style w:type="numbering" w:customStyle="1" w:styleId="HSList">
    <w:name w:val="_HS_List"/>
    <w:uiPriority w:val="99"/>
    <w:rsid w:val="002F51BE"/>
    <w:pPr>
      <w:numPr>
        <w:numId w:val="10"/>
      </w:numPr>
    </w:pPr>
  </w:style>
  <w:style w:type="table" w:styleId="MediumShading1-Accent1">
    <w:name w:val="Medium Shading 1 Accent 1"/>
    <w:basedOn w:val="TableNormal"/>
    <w:uiPriority w:val="63"/>
    <w:locked/>
    <w:rsid w:val="0042185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single" w:sz="8" w:space="0" w:color="7BA0CD" w:themeColor="accent1" w:themeTint="BF"/>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double" w:sz="6" w:space="0" w:color="7BA0CD" w:themeColor="accent1" w:themeTint="BF"/>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shd w:val="clear" w:color="auto" w:fill="D3DFEE" w:themeFill="accent1" w:themeFillTint="3F"/>
      </w:tcPr>
    </w:tblStylePr>
    <w:tblStylePr w:type="band2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tcPr>
    </w:tblStylePr>
  </w:style>
  <w:style w:type="table" w:styleId="MediumShading1">
    <w:name w:val="Medium Shading 1"/>
    <w:basedOn w:val="TableNormal"/>
    <w:uiPriority w:val="63"/>
    <w:locked/>
    <w:rsid w:val="00421855"/>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styleId="NormalWeb">
    <w:name w:val="Normal (Web)"/>
    <w:basedOn w:val="Normal"/>
    <w:uiPriority w:val="99"/>
    <w:unhideWhenUsed/>
    <w:locked/>
    <w:rsid w:val="00D5162A"/>
    <w:pPr>
      <w:spacing w:before="100" w:beforeAutospacing="1" w:after="100" w:afterAutospacing="1"/>
    </w:pPr>
    <w:rPr>
      <w:rFonts w:ascii="Times New Roman" w:hAnsi="Times New Roman"/>
      <w:sz w:val="24"/>
      <w:szCs w:val="24"/>
    </w:rPr>
  </w:style>
  <w:style w:type="paragraph" w:styleId="TOC4">
    <w:name w:val="toc 4"/>
    <w:basedOn w:val="Normal"/>
    <w:next w:val="Normal"/>
    <w:autoRedefine/>
    <w:uiPriority w:val="39"/>
    <w:unhideWhenUsed/>
    <w:locked/>
    <w:rsid w:val="002236F7"/>
    <w:pPr>
      <w:spacing w:after="100" w:line="276"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locked/>
    <w:rsid w:val="002236F7"/>
    <w:pPr>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locked/>
    <w:rsid w:val="002236F7"/>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locked/>
    <w:rsid w:val="002236F7"/>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locked/>
    <w:rsid w:val="002236F7"/>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locked/>
    <w:rsid w:val="002236F7"/>
    <w:pPr>
      <w:spacing w:after="100" w:line="276" w:lineRule="auto"/>
      <w:ind w:left="1760"/>
    </w:pPr>
    <w:rPr>
      <w:rFonts w:asciiTheme="minorHAnsi" w:eastAsiaTheme="minorEastAsia" w:hAnsiTheme="minorHAnsi" w:cstheme="minorBidi"/>
      <w:sz w:val="22"/>
      <w:szCs w:val="22"/>
    </w:rPr>
  </w:style>
  <w:style w:type="character" w:styleId="FollowedHyperlink">
    <w:name w:val="FollowedHyperlink"/>
    <w:basedOn w:val="DefaultParagraphFont"/>
    <w:locked/>
    <w:rsid w:val="00C24F89"/>
    <w:rPr>
      <w:color w:val="800080" w:themeColor="followedHyperlink"/>
      <w:u w:val="single"/>
    </w:rPr>
  </w:style>
  <w:style w:type="character" w:customStyle="1" w:styleId="BodyTextChar">
    <w:name w:val="Body Text Char"/>
    <w:aliases w:val="Tempo Body Text Char,bt Char,body text Char,BODY TEXT Char,t Char,Text Char,Tempo Body Text1 Char,Tempo Body Text2 Char,Tempo Body Text3 Char,Tempo Body Text4 Char,Tempo Body Text5 Char,Tempo Body Text6 Char,Tempo Body Text7 Char,b Char"/>
    <w:link w:val="BodyText"/>
    <w:locked/>
    <w:rsid w:val="00C615D7"/>
    <w:rPr>
      <w:rFonts w:ascii="HelveticaNeue LT 55 Roman" w:hAnsi="HelveticaNeue LT 55 Roman"/>
    </w:rPr>
  </w:style>
  <w:style w:type="paragraph" w:styleId="BodyText">
    <w:name w:val="Body Text"/>
    <w:aliases w:val="Tempo Body Text,bt,body text,BODY TEXT,t,Text,Tempo Body Text1,Tempo Body Text2,Tempo Body Text3,Tempo Body Text4,Tempo Body Text5,Tempo Body Text6,Tempo Body Text7,Tempo Body Text8,Tempo Body Text9,Tempo Body Text10,Tempo Body Text11,b,bt1"/>
    <w:basedOn w:val="Normal"/>
    <w:link w:val="BodyTextChar"/>
    <w:unhideWhenUsed/>
    <w:locked/>
    <w:rsid w:val="00C615D7"/>
    <w:rPr>
      <w:rFonts w:ascii="HelveticaNeue LT 55 Roman" w:hAnsi="HelveticaNeue LT 55 Roman"/>
      <w:sz w:val="20"/>
    </w:rPr>
  </w:style>
  <w:style w:type="character" w:customStyle="1" w:styleId="BodyTextChar1">
    <w:name w:val="Body Text Char1"/>
    <w:basedOn w:val="DefaultParagraphFont"/>
    <w:rsid w:val="00C615D7"/>
    <w:rPr>
      <w:rFonts w:ascii="Verdana" w:hAnsi="Verdana"/>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809858">
      <w:bodyDiv w:val="1"/>
      <w:marLeft w:val="0"/>
      <w:marRight w:val="0"/>
      <w:marTop w:val="0"/>
      <w:marBottom w:val="0"/>
      <w:divBdr>
        <w:top w:val="none" w:sz="0" w:space="0" w:color="auto"/>
        <w:left w:val="none" w:sz="0" w:space="0" w:color="auto"/>
        <w:bottom w:val="none" w:sz="0" w:space="0" w:color="auto"/>
        <w:right w:val="none" w:sz="0" w:space="0" w:color="auto"/>
      </w:divBdr>
    </w:div>
    <w:div w:id="47730887">
      <w:bodyDiv w:val="1"/>
      <w:marLeft w:val="0"/>
      <w:marRight w:val="0"/>
      <w:marTop w:val="0"/>
      <w:marBottom w:val="0"/>
      <w:divBdr>
        <w:top w:val="none" w:sz="0" w:space="0" w:color="auto"/>
        <w:left w:val="none" w:sz="0" w:space="0" w:color="auto"/>
        <w:bottom w:val="none" w:sz="0" w:space="0" w:color="auto"/>
        <w:right w:val="none" w:sz="0" w:space="0" w:color="auto"/>
      </w:divBdr>
    </w:div>
    <w:div w:id="561478827">
      <w:bodyDiv w:val="1"/>
      <w:marLeft w:val="0"/>
      <w:marRight w:val="0"/>
      <w:marTop w:val="0"/>
      <w:marBottom w:val="0"/>
      <w:divBdr>
        <w:top w:val="none" w:sz="0" w:space="0" w:color="auto"/>
        <w:left w:val="none" w:sz="0" w:space="0" w:color="auto"/>
        <w:bottom w:val="none" w:sz="0" w:space="0" w:color="auto"/>
        <w:right w:val="none" w:sz="0" w:space="0" w:color="auto"/>
      </w:divBdr>
    </w:div>
    <w:div w:id="591202361">
      <w:bodyDiv w:val="1"/>
      <w:marLeft w:val="0"/>
      <w:marRight w:val="0"/>
      <w:marTop w:val="0"/>
      <w:marBottom w:val="0"/>
      <w:divBdr>
        <w:top w:val="none" w:sz="0" w:space="0" w:color="auto"/>
        <w:left w:val="none" w:sz="0" w:space="0" w:color="auto"/>
        <w:bottom w:val="none" w:sz="0" w:space="0" w:color="auto"/>
        <w:right w:val="none" w:sz="0" w:space="0" w:color="auto"/>
      </w:divBdr>
    </w:div>
    <w:div w:id="717096169">
      <w:bodyDiv w:val="1"/>
      <w:marLeft w:val="0"/>
      <w:marRight w:val="0"/>
      <w:marTop w:val="0"/>
      <w:marBottom w:val="0"/>
      <w:divBdr>
        <w:top w:val="none" w:sz="0" w:space="0" w:color="auto"/>
        <w:left w:val="none" w:sz="0" w:space="0" w:color="auto"/>
        <w:bottom w:val="none" w:sz="0" w:space="0" w:color="auto"/>
        <w:right w:val="none" w:sz="0" w:space="0" w:color="auto"/>
      </w:divBdr>
    </w:div>
    <w:div w:id="818501868">
      <w:bodyDiv w:val="1"/>
      <w:marLeft w:val="0"/>
      <w:marRight w:val="0"/>
      <w:marTop w:val="0"/>
      <w:marBottom w:val="0"/>
      <w:divBdr>
        <w:top w:val="none" w:sz="0" w:space="0" w:color="auto"/>
        <w:left w:val="none" w:sz="0" w:space="0" w:color="auto"/>
        <w:bottom w:val="none" w:sz="0" w:space="0" w:color="auto"/>
        <w:right w:val="none" w:sz="0" w:space="0" w:color="auto"/>
      </w:divBdr>
      <w:divsChild>
        <w:div w:id="760874389">
          <w:marLeft w:val="0"/>
          <w:marRight w:val="0"/>
          <w:marTop w:val="0"/>
          <w:marBottom w:val="0"/>
          <w:divBdr>
            <w:top w:val="none" w:sz="0" w:space="0" w:color="auto"/>
            <w:left w:val="none" w:sz="0" w:space="0" w:color="auto"/>
            <w:bottom w:val="none" w:sz="0" w:space="0" w:color="auto"/>
            <w:right w:val="none" w:sz="0" w:space="0" w:color="auto"/>
          </w:divBdr>
          <w:divsChild>
            <w:div w:id="1331366630">
              <w:marLeft w:val="0"/>
              <w:marRight w:val="0"/>
              <w:marTop w:val="0"/>
              <w:marBottom w:val="0"/>
              <w:divBdr>
                <w:top w:val="none" w:sz="0" w:space="0" w:color="auto"/>
                <w:left w:val="none" w:sz="0" w:space="0" w:color="auto"/>
                <w:bottom w:val="none" w:sz="0" w:space="0" w:color="auto"/>
                <w:right w:val="none" w:sz="0" w:space="0" w:color="auto"/>
              </w:divBdr>
              <w:divsChild>
                <w:div w:id="1974679364">
                  <w:marLeft w:val="0"/>
                  <w:marRight w:val="0"/>
                  <w:marTop w:val="0"/>
                  <w:marBottom w:val="0"/>
                  <w:divBdr>
                    <w:top w:val="none" w:sz="0" w:space="0" w:color="auto"/>
                    <w:left w:val="none" w:sz="0" w:space="0" w:color="auto"/>
                    <w:bottom w:val="none" w:sz="0" w:space="0" w:color="auto"/>
                    <w:right w:val="none" w:sz="0" w:space="0" w:color="auto"/>
                  </w:divBdr>
                  <w:divsChild>
                    <w:div w:id="723452577">
                      <w:marLeft w:val="0"/>
                      <w:marRight w:val="0"/>
                      <w:marTop w:val="0"/>
                      <w:marBottom w:val="0"/>
                      <w:divBdr>
                        <w:top w:val="none" w:sz="0" w:space="0" w:color="auto"/>
                        <w:left w:val="none" w:sz="0" w:space="0" w:color="auto"/>
                        <w:bottom w:val="none" w:sz="0" w:space="0" w:color="auto"/>
                        <w:right w:val="none" w:sz="0" w:space="0" w:color="auto"/>
                      </w:divBdr>
                      <w:divsChild>
                        <w:div w:id="240605348">
                          <w:marLeft w:val="0"/>
                          <w:marRight w:val="0"/>
                          <w:marTop w:val="0"/>
                          <w:marBottom w:val="0"/>
                          <w:divBdr>
                            <w:top w:val="none" w:sz="0" w:space="0" w:color="auto"/>
                            <w:left w:val="none" w:sz="0" w:space="0" w:color="auto"/>
                            <w:bottom w:val="none" w:sz="0" w:space="0" w:color="auto"/>
                            <w:right w:val="none" w:sz="0" w:space="0" w:color="auto"/>
                          </w:divBdr>
                          <w:divsChild>
                            <w:div w:id="1651985130">
                              <w:marLeft w:val="0"/>
                              <w:marRight w:val="0"/>
                              <w:marTop w:val="0"/>
                              <w:marBottom w:val="0"/>
                              <w:divBdr>
                                <w:top w:val="none" w:sz="0" w:space="0" w:color="auto"/>
                                <w:left w:val="none" w:sz="0" w:space="0" w:color="auto"/>
                                <w:bottom w:val="none" w:sz="0" w:space="0" w:color="auto"/>
                                <w:right w:val="none" w:sz="0" w:space="0" w:color="auto"/>
                              </w:divBdr>
                              <w:divsChild>
                                <w:div w:id="163093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8473298">
      <w:bodyDiv w:val="1"/>
      <w:marLeft w:val="0"/>
      <w:marRight w:val="0"/>
      <w:marTop w:val="0"/>
      <w:marBottom w:val="0"/>
      <w:divBdr>
        <w:top w:val="none" w:sz="0" w:space="0" w:color="auto"/>
        <w:left w:val="none" w:sz="0" w:space="0" w:color="auto"/>
        <w:bottom w:val="none" w:sz="0" w:space="0" w:color="auto"/>
        <w:right w:val="none" w:sz="0" w:space="0" w:color="auto"/>
      </w:divBdr>
    </w:div>
    <w:div w:id="919830376">
      <w:bodyDiv w:val="1"/>
      <w:marLeft w:val="0"/>
      <w:marRight w:val="0"/>
      <w:marTop w:val="0"/>
      <w:marBottom w:val="0"/>
      <w:divBdr>
        <w:top w:val="none" w:sz="0" w:space="0" w:color="auto"/>
        <w:left w:val="none" w:sz="0" w:space="0" w:color="auto"/>
        <w:bottom w:val="none" w:sz="0" w:space="0" w:color="auto"/>
        <w:right w:val="none" w:sz="0" w:space="0" w:color="auto"/>
      </w:divBdr>
    </w:div>
    <w:div w:id="937522300">
      <w:bodyDiv w:val="1"/>
      <w:marLeft w:val="0"/>
      <w:marRight w:val="0"/>
      <w:marTop w:val="0"/>
      <w:marBottom w:val="0"/>
      <w:divBdr>
        <w:top w:val="none" w:sz="0" w:space="0" w:color="auto"/>
        <w:left w:val="none" w:sz="0" w:space="0" w:color="auto"/>
        <w:bottom w:val="none" w:sz="0" w:space="0" w:color="auto"/>
        <w:right w:val="none" w:sz="0" w:space="0" w:color="auto"/>
      </w:divBdr>
      <w:divsChild>
        <w:div w:id="1775400616">
          <w:marLeft w:val="0"/>
          <w:marRight w:val="0"/>
          <w:marTop w:val="0"/>
          <w:marBottom w:val="0"/>
          <w:divBdr>
            <w:top w:val="none" w:sz="0" w:space="0" w:color="auto"/>
            <w:left w:val="none" w:sz="0" w:space="0" w:color="auto"/>
            <w:bottom w:val="none" w:sz="0" w:space="0" w:color="auto"/>
            <w:right w:val="none" w:sz="0" w:space="0" w:color="auto"/>
          </w:divBdr>
          <w:divsChild>
            <w:div w:id="325135846">
              <w:marLeft w:val="0"/>
              <w:marRight w:val="0"/>
              <w:marTop w:val="0"/>
              <w:marBottom w:val="0"/>
              <w:divBdr>
                <w:top w:val="none" w:sz="0" w:space="0" w:color="auto"/>
                <w:left w:val="none" w:sz="0" w:space="0" w:color="auto"/>
                <w:bottom w:val="none" w:sz="0" w:space="0" w:color="auto"/>
                <w:right w:val="none" w:sz="0" w:space="0" w:color="auto"/>
              </w:divBdr>
              <w:divsChild>
                <w:div w:id="1452868752">
                  <w:marLeft w:val="0"/>
                  <w:marRight w:val="0"/>
                  <w:marTop w:val="0"/>
                  <w:marBottom w:val="0"/>
                  <w:divBdr>
                    <w:top w:val="none" w:sz="0" w:space="0" w:color="auto"/>
                    <w:left w:val="none" w:sz="0" w:space="0" w:color="auto"/>
                    <w:bottom w:val="none" w:sz="0" w:space="0" w:color="auto"/>
                    <w:right w:val="none" w:sz="0" w:space="0" w:color="auto"/>
                  </w:divBdr>
                  <w:divsChild>
                    <w:div w:id="1958445050">
                      <w:marLeft w:val="0"/>
                      <w:marRight w:val="0"/>
                      <w:marTop w:val="0"/>
                      <w:marBottom w:val="0"/>
                      <w:divBdr>
                        <w:top w:val="none" w:sz="0" w:space="0" w:color="auto"/>
                        <w:left w:val="none" w:sz="0" w:space="0" w:color="auto"/>
                        <w:bottom w:val="none" w:sz="0" w:space="0" w:color="auto"/>
                        <w:right w:val="none" w:sz="0" w:space="0" w:color="auto"/>
                      </w:divBdr>
                      <w:divsChild>
                        <w:div w:id="1612545189">
                          <w:marLeft w:val="0"/>
                          <w:marRight w:val="0"/>
                          <w:marTop w:val="0"/>
                          <w:marBottom w:val="0"/>
                          <w:divBdr>
                            <w:top w:val="none" w:sz="0" w:space="0" w:color="auto"/>
                            <w:left w:val="none" w:sz="0" w:space="0" w:color="auto"/>
                            <w:bottom w:val="none" w:sz="0" w:space="0" w:color="auto"/>
                            <w:right w:val="none" w:sz="0" w:space="0" w:color="auto"/>
                          </w:divBdr>
                          <w:divsChild>
                            <w:div w:id="1655184038">
                              <w:marLeft w:val="0"/>
                              <w:marRight w:val="0"/>
                              <w:marTop w:val="0"/>
                              <w:marBottom w:val="0"/>
                              <w:divBdr>
                                <w:top w:val="none" w:sz="0" w:space="0" w:color="auto"/>
                                <w:left w:val="none" w:sz="0" w:space="0" w:color="auto"/>
                                <w:bottom w:val="none" w:sz="0" w:space="0" w:color="auto"/>
                                <w:right w:val="none" w:sz="0" w:space="0" w:color="auto"/>
                              </w:divBdr>
                              <w:divsChild>
                                <w:div w:id="436632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2490504">
      <w:bodyDiv w:val="1"/>
      <w:marLeft w:val="0"/>
      <w:marRight w:val="0"/>
      <w:marTop w:val="0"/>
      <w:marBottom w:val="0"/>
      <w:divBdr>
        <w:top w:val="none" w:sz="0" w:space="0" w:color="auto"/>
        <w:left w:val="none" w:sz="0" w:space="0" w:color="auto"/>
        <w:bottom w:val="none" w:sz="0" w:space="0" w:color="auto"/>
        <w:right w:val="none" w:sz="0" w:space="0" w:color="auto"/>
      </w:divBdr>
    </w:div>
    <w:div w:id="1425221022">
      <w:bodyDiv w:val="1"/>
      <w:marLeft w:val="0"/>
      <w:marRight w:val="0"/>
      <w:marTop w:val="0"/>
      <w:marBottom w:val="0"/>
      <w:divBdr>
        <w:top w:val="none" w:sz="0" w:space="0" w:color="auto"/>
        <w:left w:val="none" w:sz="0" w:space="0" w:color="auto"/>
        <w:bottom w:val="none" w:sz="0" w:space="0" w:color="auto"/>
        <w:right w:val="none" w:sz="0" w:space="0" w:color="auto"/>
      </w:divBdr>
    </w:div>
    <w:div w:id="1467888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image" Target="media/image5.png"/><Relationship Id="rId26" Type="http://schemas.openxmlformats.org/officeDocument/2006/relationships/image" Target="media/image9.png"/><Relationship Id="rId39" Type="http://schemas.openxmlformats.org/officeDocument/2006/relationships/oleObject" Target="embeddings/oleObject13.bin"/><Relationship Id="rId21" Type="http://schemas.openxmlformats.org/officeDocument/2006/relationships/oleObject" Target="embeddings/oleObject4.bin"/><Relationship Id="rId34" Type="http://schemas.openxmlformats.org/officeDocument/2006/relationships/image" Target="media/image13.png"/><Relationship Id="rId42" Type="http://schemas.openxmlformats.org/officeDocument/2006/relationships/image" Target="media/image17.png"/><Relationship Id="rId47" Type="http://schemas.openxmlformats.org/officeDocument/2006/relationships/oleObject" Target="embeddings/oleObject17.bin"/><Relationship Id="rId50" Type="http://schemas.openxmlformats.org/officeDocument/2006/relationships/image" Target="media/image21.png"/><Relationship Id="rId55" Type="http://schemas.openxmlformats.org/officeDocument/2006/relationships/oleObject" Target="embeddings/oleObject21.bin"/><Relationship Id="rId63" Type="http://schemas.openxmlformats.org/officeDocument/2006/relationships/oleObject" Target="embeddings/oleObject25.bin"/><Relationship Id="rId68" Type="http://schemas.openxmlformats.org/officeDocument/2006/relationships/image" Target="media/image30.png"/><Relationship Id="rId7" Type="http://schemas.microsoft.com/office/2007/relationships/stylesWithEffects" Target="stylesWithEffects.xml"/><Relationship Id="rId71" Type="http://schemas.openxmlformats.org/officeDocument/2006/relationships/oleObject" Target="embeddings/oleObject29.bin"/><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oleObject" Target="embeddings/oleObject8.bin"/><Relationship Id="rId11" Type="http://schemas.openxmlformats.org/officeDocument/2006/relationships/endnotes" Target="endnotes.xml"/><Relationship Id="rId24" Type="http://schemas.openxmlformats.org/officeDocument/2006/relationships/image" Target="media/image8.png"/><Relationship Id="rId32" Type="http://schemas.openxmlformats.org/officeDocument/2006/relationships/image" Target="media/image12.png"/><Relationship Id="rId37" Type="http://schemas.openxmlformats.org/officeDocument/2006/relationships/oleObject" Target="embeddings/oleObject12.bin"/><Relationship Id="rId40" Type="http://schemas.openxmlformats.org/officeDocument/2006/relationships/image" Target="media/image16.png"/><Relationship Id="rId45" Type="http://schemas.openxmlformats.org/officeDocument/2006/relationships/oleObject" Target="embeddings/oleObject16.bin"/><Relationship Id="rId53" Type="http://schemas.openxmlformats.org/officeDocument/2006/relationships/oleObject" Target="embeddings/oleObject20.bin"/><Relationship Id="rId58" Type="http://schemas.openxmlformats.org/officeDocument/2006/relationships/image" Target="media/image25.png"/><Relationship Id="rId66" Type="http://schemas.openxmlformats.org/officeDocument/2006/relationships/image" Target="media/image29.png"/><Relationship Id="rId5" Type="http://schemas.openxmlformats.org/officeDocument/2006/relationships/numbering" Target="numbering.xml"/><Relationship Id="rId15" Type="http://schemas.openxmlformats.org/officeDocument/2006/relationships/oleObject" Target="embeddings/oleObject1.bin"/><Relationship Id="rId23" Type="http://schemas.openxmlformats.org/officeDocument/2006/relationships/oleObject" Target="embeddings/oleObject5.bin"/><Relationship Id="rId28" Type="http://schemas.openxmlformats.org/officeDocument/2006/relationships/image" Target="media/image10.png"/><Relationship Id="rId36" Type="http://schemas.openxmlformats.org/officeDocument/2006/relationships/image" Target="media/image14.png"/><Relationship Id="rId49" Type="http://schemas.openxmlformats.org/officeDocument/2006/relationships/oleObject" Target="embeddings/oleObject18.bin"/><Relationship Id="rId57" Type="http://schemas.openxmlformats.org/officeDocument/2006/relationships/oleObject" Target="embeddings/oleObject22.bin"/><Relationship Id="rId61" Type="http://schemas.openxmlformats.org/officeDocument/2006/relationships/oleObject" Target="embeddings/oleObject24.bin"/><Relationship Id="rId10" Type="http://schemas.openxmlformats.org/officeDocument/2006/relationships/footnotes" Target="footnotes.xml"/><Relationship Id="rId19" Type="http://schemas.openxmlformats.org/officeDocument/2006/relationships/oleObject" Target="embeddings/oleObject3.bin"/><Relationship Id="rId31" Type="http://schemas.openxmlformats.org/officeDocument/2006/relationships/oleObject" Target="embeddings/oleObject9.bin"/><Relationship Id="rId44" Type="http://schemas.openxmlformats.org/officeDocument/2006/relationships/image" Target="media/image18.png"/><Relationship Id="rId52" Type="http://schemas.openxmlformats.org/officeDocument/2006/relationships/image" Target="media/image22.png"/><Relationship Id="rId60" Type="http://schemas.openxmlformats.org/officeDocument/2006/relationships/image" Target="media/image26.png"/><Relationship Id="rId65" Type="http://schemas.openxmlformats.org/officeDocument/2006/relationships/oleObject" Target="embeddings/oleObject26.bin"/><Relationship Id="rId73"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7.png"/><Relationship Id="rId27" Type="http://schemas.openxmlformats.org/officeDocument/2006/relationships/oleObject" Target="embeddings/oleObject7.bin"/><Relationship Id="rId30" Type="http://schemas.openxmlformats.org/officeDocument/2006/relationships/image" Target="media/image11.png"/><Relationship Id="rId35" Type="http://schemas.openxmlformats.org/officeDocument/2006/relationships/oleObject" Target="embeddings/oleObject11.bin"/><Relationship Id="rId43" Type="http://schemas.openxmlformats.org/officeDocument/2006/relationships/oleObject" Target="embeddings/oleObject15.bin"/><Relationship Id="rId48" Type="http://schemas.openxmlformats.org/officeDocument/2006/relationships/image" Target="media/image20.png"/><Relationship Id="rId56" Type="http://schemas.openxmlformats.org/officeDocument/2006/relationships/image" Target="media/image24.png"/><Relationship Id="rId64" Type="http://schemas.openxmlformats.org/officeDocument/2006/relationships/image" Target="media/image28.png"/><Relationship Id="rId69" Type="http://schemas.openxmlformats.org/officeDocument/2006/relationships/oleObject" Target="embeddings/oleObject28.bin"/><Relationship Id="rId8" Type="http://schemas.openxmlformats.org/officeDocument/2006/relationships/settings" Target="settings.xml"/><Relationship Id="rId51" Type="http://schemas.openxmlformats.org/officeDocument/2006/relationships/oleObject" Target="embeddings/oleObject19.bin"/><Relationship Id="rId72"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oleObject" Target="embeddings/oleObject2.bin"/><Relationship Id="rId25" Type="http://schemas.openxmlformats.org/officeDocument/2006/relationships/oleObject" Target="embeddings/oleObject6.bin"/><Relationship Id="rId33" Type="http://schemas.openxmlformats.org/officeDocument/2006/relationships/oleObject" Target="embeddings/oleObject10.bin"/><Relationship Id="rId38" Type="http://schemas.openxmlformats.org/officeDocument/2006/relationships/image" Target="media/image15.png"/><Relationship Id="rId46" Type="http://schemas.openxmlformats.org/officeDocument/2006/relationships/image" Target="media/image19.png"/><Relationship Id="rId59" Type="http://schemas.openxmlformats.org/officeDocument/2006/relationships/oleObject" Target="embeddings/oleObject23.bin"/><Relationship Id="rId67" Type="http://schemas.openxmlformats.org/officeDocument/2006/relationships/oleObject" Target="embeddings/oleObject27.bin"/><Relationship Id="rId20" Type="http://schemas.openxmlformats.org/officeDocument/2006/relationships/image" Target="media/image6.png"/><Relationship Id="rId41" Type="http://schemas.openxmlformats.org/officeDocument/2006/relationships/oleObject" Target="embeddings/oleObject14.bin"/><Relationship Id="rId54" Type="http://schemas.openxmlformats.org/officeDocument/2006/relationships/image" Target="media/image23.png"/><Relationship Id="rId62" Type="http://schemas.openxmlformats.org/officeDocument/2006/relationships/image" Target="media/image27.png"/><Relationship Id="rId70" Type="http://schemas.openxmlformats.org/officeDocument/2006/relationships/image" Target="media/image31.png"/><Relationship Id="rId1" Type="http://schemas.openxmlformats.org/officeDocument/2006/relationships/customXml" Target="../customXml/item1.xml"/><Relationship Id="rId6"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han\AppData\Roaming\Microsoft\Templates\Definitief_Rapport_voorstel.dotm"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7CB9942CFFBA24B83CA2F8A4F4F5851" ma:contentTypeVersion="0" ma:contentTypeDescription="Create a new document." ma:contentTypeScope="" ma:versionID="46e0889fed4bab111702689172aa7b38">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35679C-3E8C-4748-9179-2099EA2C13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282AE98-6F8F-4B22-B589-D9442AB74326}">
  <ds:schemaRefs>
    <ds:schemaRef ds:uri="http://schemas.microsoft.com/sharepoint/v3/contenttype/forms"/>
  </ds:schemaRefs>
</ds:datastoreItem>
</file>

<file path=customXml/itemProps3.xml><?xml version="1.0" encoding="utf-8"?>
<ds:datastoreItem xmlns:ds="http://schemas.openxmlformats.org/officeDocument/2006/customXml" ds:itemID="{8C07C131-21A0-41EA-9D99-D144A3B0A06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EA8B583-94FB-4EA7-A8C7-FB812E7ADE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Definitief_Rapport_voorstel.dotm</Template>
  <TotalTime>0</TotalTime>
  <Pages>1</Pages>
  <Words>1284</Words>
  <Characters>7066</Characters>
  <Application>Microsoft Office Word</Application>
  <DocSecurity>0</DocSecurity>
  <Lines>58</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High Level Technical Design</vt:lpstr>
      <vt:lpstr>Offerte</vt:lpstr>
    </vt:vector>
  </TitlesOfParts>
  <LinksUpToDate>false</LinksUpToDate>
  <CharactersWithSpaces>8334</CharactersWithSpaces>
  <SharedDoc>false</SharedDoc>
  <HLinks>
    <vt:vector size="72" baseType="variant">
      <vt:variant>
        <vt:i4>1769532</vt:i4>
      </vt:variant>
      <vt:variant>
        <vt:i4>71</vt:i4>
      </vt:variant>
      <vt:variant>
        <vt:i4>0</vt:i4>
      </vt:variant>
      <vt:variant>
        <vt:i4>5</vt:i4>
      </vt:variant>
      <vt:variant>
        <vt:lpwstr/>
      </vt:variant>
      <vt:variant>
        <vt:lpwstr>_Toc201996638</vt:lpwstr>
      </vt:variant>
      <vt:variant>
        <vt:i4>1769532</vt:i4>
      </vt:variant>
      <vt:variant>
        <vt:i4>65</vt:i4>
      </vt:variant>
      <vt:variant>
        <vt:i4>0</vt:i4>
      </vt:variant>
      <vt:variant>
        <vt:i4>5</vt:i4>
      </vt:variant>
      <vt:variant>
        <vt:lpwstr/>
      </vt:variant>
      <vt:variant>
        <vt:lpwstr>_Toc201996637</vt:lpwstr>
      </vt:variant>
      <vt:variant>
        <vt:i4>1769532</vt:i4>
      </vt:variant>
      <vt:variant>
        <vt:i4>59</vt:i4>
      </vt:variant>
      <vt:variant>
        <vt:i4>0</vt:i4>
      </vt:variant>
      <vt:variant>
        <vt:i4>5</vt:i4>
      </vt:variant>
      <vt:variant>
        <vt:lpwstr/>
      </vt:variant>
      <vt:variant>
        <vt:lpwstr>_Toc201996636</vt:lpwstr>
      </vt:variant>
      <vt:variant>
        <vt:i4>1769532</vt:i4>
      </vt:variant>
      <vt:variant>
        <vt:i4>53</vt:i4>
      </vt:variant>
      <vt:variant>
        <vt:i4>0</vt:i4>
      </vt:variant>
      <vt:variant>
        <vt:i4>5</vt:i4>
      </vt:variant>
      <vt:variant>
        <vt:lpwstr/>
      </vt:variant>
      <vt:variant>
        <vt:lpwstr>_Toc201996635</vt:lpwstr>
      </vt:variant>
      <vt:variant>
        <vt:i4>1769532</vt:i4>
      </vt:variant>
      <vt:variant>
        <vt:i4>47</vt:i4>
      </vt:variant>
      <vt:variant>
        <vt:i4>0</vt:i4>
      </vt:variant>
      <vt:variant>
        <vt:i4>5</vt:i4>
      </vt:variant>
      <vt:variant>
        <vt:lpwstr/>
      </vt:variant>
      <vt:variant>
        <vt:lpwstr>_Toc201996634</vt:lpwstr>
      </vt:variant>
      <vt:variant>
        <vt:i4>1769532</vt:i4>
      </vt:variant>
      <vt:variant>
        <vt:i4>41</vt:i4>
      </vt:variant>
      <vt:variant>
        <vt:i4>0</vt:i4>
      </vt:variant>
      <vt:variant>
        <vt:i4>5</vt:i4>
      </vt:variant>
      <vt:variant>
        <vt:lpwstr/>
      </vt:variant>
      <vt:variant>
        <vt:lpwstr>_Toc201996633</vt:lpwstr>
      </vt:variant>
      <vt:variant>
        <vt:i4>1769532</vt:i4>
      </vt:variant>
      <vt:variant>
        <vt:i4>35</vt:i4>
      </vt:variant>
      <vt:variant>
        <vt:i4>0</vt:i4>
      </vt:variant>
      <vt:variant>
        <vt:i4>5</vt:i4>
      </vt:variant>
      <vt:variant>
        <vt:lpwstr/>
      </vt:variant>
      <vt:variant>
        <vt:lpwstr>_Toc201996632</vt:lpwstr>
      </vt:variant>
      <vt:variant>
        <vt:i4>1769532</vt:i4>
      </vt:variant>
      <vt:variant>
        <vt:i4>29</vt:i4>
      </vt:variant>
      <vt:variant>
        <vt:i4>0</vt:i4>
      </vt:variant>
      <vt:variant>
        <vt:i4>5</vt:i4>
      </vt:variant>
      <vt:variant>
        <vt:lpwstr/>
      </vt:variant>
      <vt:variant>
        <vt:lpwstr>_Toc201996631</vt:lpwstr>
      </vt:variant>
      <vt:variant>
        <vt:i4>1769532</vt:i4>
      </vt:variant>
      <vt:variant>
        <vt:i4>23</vt:i4>
      </vt:variant>
      <vt:variant>
        <vt:i4>0</vt:i4>
      </vt:variant>
      <vt:variant>
        <vt:i4>5</vt:i4>
      </vt:variant>
      <vt:variant>
        <vt:lpwstr/>
      </vt:variant>
      <vt:variant>
        <vt:lpwstr>_Toc201996630</vt:lpwstr>
      </vt:variant>
      <vt:variant>
        <vt:i4>1703996</vt:i4>
      </vt:variant>
      <vt:variant>
        <vt:i4>17</vt:i4>
      </vt:variant>
      <vt:variant>
        <vt:i4>0</vt:i4>
      </vt:variant>
      <vt:variant>
        <vt:i4>5</vt:i4>
      </vt:variant>
      <vt:variant>
        <vt:lpwstr/>
      </vt:variant>
      <vt:variant>
        <vt:lpwstr>_Toc201996629</vt:lpwstr>
      </vt:variant>
      <vt:variant>
        <vt:i4>1703996</vt:i4>
      </vt:variant>
      <vt:variant>
        <vt:i4>11</vt:i4>
      </vt:variant>
      <vt:variant>
        <vt:i4>0</vt:i4>
      </vt:variant>
      <vt:variant>
        <vt:i4>5</vt:i4>
      </vt:variant>
      <vt:variant>
        <vt:lpwstr/>
      </vt:variant>
      <vt:variant>
        <vt:lpwstr>_Toc201996628</vt:lpwstr>
      </vt:variant>
      <vt:variant>
        <vt:i4>1703996</vt:i4>
      </vt:variant>
      <vt:variant>
        <vt:i4>5</vt:i4>
      </vt:variant>
      <vt:variant>
        <vt:i4>0</vt:i4>
      </vt:variant>
      <vt:variant>
        <vt:i4>5</vt:i4>
      </vt:variant>
      <vt:variant>
        <vt:lpwstr/>
      </vt:variant>
      <vt:variant>
        <vt:lpwstr>_Toc201996627</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High Level Technical Design</dc:title>
  <dc:subject/>
  <dc:creator/>
  <cp:keywords/>
  <dc:description/>
  <cp:lastModifiedBy/>
  <cp:revision>1</cp:revision>
  <cp:lastPrinted>2005-06-01T14:08:00Z</cp:lastPrinted>
  <dcterms:created xsi:type="dcterms:W3CDTF">2012-06-08T05:59:00Z</dcterms:created>
  <dcterms:modified xsi:type="dcterms:W3CDTF">2012-10-02T10:17:00Z</dcterms:modified>
  <cp:category>Rapport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0x01010097CB9942CFFBA24B83CA2F8A4F4F5851</vt:lpwstr>
  </property>
</Properties>
</file>