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597DE2CE" w:rsidR="002F51BE" w:rsidRPr="00D82AA7" w:rsidRDefault="00B95F57" w:rsidP="00071802">
            <w:pPr>
              <w:pStyle w:val="IcentoTitel1"/>
            </w:pPr>
            <w:bookmarkStart w:id="0" w:name="BM_Datum"/>
            <w:bookmarkEnd w:id="0"/>
            <w:r>
              <w:t>SCDP</w:t>
            </w:r>
            <w:r w:rsidR="006E450D">
              <w:t>M 2012</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C82DF1" w:rsidRDefault="00C82DF1"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C82DF1" w:rsidRDefault="00C82DF1"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C82DF1" w:rsidRDefault="00C82DF1"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C82DF1" w:rsidRDefault="00C82DF1"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C82DF1" w:rsidRDefault="00C82DF1"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C82DF1" w:rsidRDefault="00C82DF1"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C82DF1" w:rsidRDefault="00C82DF1"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C82DF1" w:rsidRDefault="00C82DF1"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C82DF1" w:rsidRDefault="00C82DF1"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C82DF1" w:rsidRDefault="00C82DF1"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C82DF1" w:rsidRDefault="00C82DF1"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C82DF1" w:rsidRDefault="00C82DF1"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C82DF1" w:rsidRDefault="00C82DF1"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C82DF1" w:rsidRDefault="00C82DF1"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C82DF1" w:rsidRDefault="00C82DF1"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C82DF1" w:rsidRDefault="00C82DF1"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C82DF1" w:rsidRDefault="00C82DF1"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C82DF1" w:rsidRDefault="00C82DF1"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C82DF1" w:rsidRDefault="00C82DF1"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C82DF1" w:rsidRDefault="00C82DF1"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C82DF1" w:rsidRDefault="00C82DF1"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C82DF1" w:rsidRDefault="00C82DF1"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C82DF1" w:rsidRDefault="00C82DF1"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C82DF1" w:rsidRDefault="00C82DF1"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C82DF1" w:rsidRDefault="00C82DF1"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C82DF1" w:rsidRDefault="00C82DF1"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C82DF1" w:rsidRDefault="00C82DF1"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C82DF1" w:rsidRDefault="00C82DF1"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C82DF1" w:rsidRDefault="00C82DF1"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C82DF1" w:rsidRDefault="00C82DF1"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C82DF1" w:rsidRDefault="00C82DF1"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C82DF1" w:rsidRDefault="00C82DF1"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C82DF1" w:rsidRDefault="00C82DF1"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C82DF1" w:rsidRDefault="00C82DF1"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C82DF1" w:rsidRDefault="00C82DF1"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C82DF1" w:rsidRDefault="00C82DF1"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C82DF1" w:rsidRDefault="00C82DF1"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C82DF1" w:rsidRDefault="00C82DF1"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C82DF1" w:rsidRDefault="00C82DF1"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C82DF1" w:rsidRDefault="00C82DF1"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C82DF1" w:rsidRDefault="00C82DF1"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C82DF1" w:rsidRDefault="00C82DF1"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C82DF1" w:rsidRDefault="00C82DF1"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C82DF1" w:rsidRDefault="00C82DF1"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C82DF1" w:rsidRDefault="00C82DF1"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813513">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465BE530" w:rsidR="002F51BE" w:rsidRPr="00D82AA7" w:rsidRDefault="00405E39"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405E39">
              <w:rPr>
                <w:noProof/>
                <w:szCs w:val="18"/>
              </w:rPr>
              <w:t>SD20120731JSl(Inrichting SCDPM 2012)v1.0.docx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6596C32A" w:rsidR="002F51BE" w:rsidRPr="00D82AA7" w:rsidRDefault="007B675F" w:rsidP="00071802">
            <w:r>
              <w:t>24-07</w:t>
            </w:r>
            <w:r w:rsidR="00C86B86" w:rsidRPr="00D82AA7">
              <w:t>-2012</w:t>
            </w:r>
          </w:p>
        </w:tc>
      </w:tr>
      <w:tr w:rsidR="00CB136A"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66B2E087" w:rsidR="00CB136A" w:rsidRPr="00D82AA7" w:rsidRDefault="00CB136A" w:rsidP="007751BC">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0B7130C8" w:rsidR="00CB136A" w:rsidRPr="00D82AA7" w:rsidRDefault="00CB136A" w:rsidP="007751BC">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34EAE683" w:rsidR="00CB136A" w:rsidRPr="00D82AA7" w:rsidRDefault="00CB136A" w:rsidP="007751BC">
            <w:r>
              <w:t>Review</w:t>
            </w:r>
            <w:r w:rsidRPr="00D82AA7">
              <w:t xml:space="preserv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13359B7D" w:rsidR="00CB136A" w:rsidRPr="00D82AA7" w:rsidRDefault="00CB136A" w:rsidP="007751BC">
            <w:r>
              <w:t>02-10</w:t>
            </w:r>
            <w:r w:rsidRPr="00D82AA7">
              <w:t>-2012</w:t>
            </w:r>
          </w:p>
        </w:tc>
      </w:tr>
      <w:tr w:rsidR="00CB136A"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CB136A" w:rsidRPr="00D82AA7" w:rsidRDefault="00CB136A"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CB136A" w:rsidRPr="00D82AA7" w:rsidRDefault="00CB136A"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CB136A" w:rsidRPr="00D82AA7" w:rsidRDefault="00CB136A"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6E7BAFB" w:rsidR="00CB136A" w:rsidRPr="00D82AA7" w:rsidRDefault="00CB136A" w:rsidP="00D25355"/>
        </w:tc>
      </w:tr>
      <w:tr w:rsidR="00CB136A"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CB136A" w:rsidRPr="00D82AA7" w:rsidRDefault="00CB136A"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CB136A" w:rsidRPr="00D82AA7" w:rsidRDefault="00CB136A"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CB136A" w:rsidRPr="00D82AA7" w:rsidRDefault="00CB136A"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CB136A" w:rsidRPr="00D82AA7" w:rsidRDefault="00CB136A" w:rsidP="00C6261B"/>
        </w:tc>
      </w:tr>
      <w:tr w:rsidR="00CB136A"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CB136A" w:rsidRPr="00D82AA7" w:rsidRDefault="00CB136A"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CB136A" w:rsidRPr="00D82AA7" w:rsidRDefault="00CB136A"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CB136A" w:rsidRPr="00D82AA7" w:rsidRDefault="00CB136A"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CB136A" w:rsidRPr="00D82AA7" w:rsidRDefault="00CB136A" w:rsidP="00C6261B"/>
        </w:tc>
      </w:tr>
      <w:tr w:rsidR="00CB136A"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CB136A" w:rsidRPr="00D82AA7" w:rsidRDefault="00CB136A"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CB136A" w:rsidRPr="00D82AA7" w:rsidRDefault="00CB136A"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CB136A" w:rsidRPr="00D82AA7" w:rsidRDefault="00CB136A"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CB136A" w:rsidRPr="00D82AA7" w:rsidRDefault="00CB136A" w:rsidP="00C6261B"/>
        </w:tc>
      </w:tr>
      <w:tr w:rsidR="00CB136A"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CB136A" w:rsidRPr="00D82AA7" w:rsidRDefault="00CB136A"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CB136A" w:rsidRPr="00D82AA7" w:rsidRDefault="00CB136A"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CB136A" w:rsidRPr="00D82AA7" w:rsidRDefault="00CB136A"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CB136A" w:rsidRPr="00D82AA7" w:rsidRDefault="00CB136A" w:rsidP="00C6261B"/>
        </w:tc>
      </w:tr>
      <w:tr w:rsidR="00CB136A"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CB136A" w:rsidRDefault="00CB136A"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CB136A" w:rsidRPr="00D82AA7" w:rsidRDefault="00CB136A"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CB136A" w:rsidRDefault="00CB136A"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CB136A" w:rsidRDefault="00CB136A" w:rsidP="00C6261B"/>
        </w:tc>
      </w:tr>
      <w:tr w:rsidR="00CB136A"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CB136A" w:rsidRDefault="00CB136A"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CB136A" w:rsidRPr="00D82AA7" w:rsidRDefault="00CB136A"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CB136A" w:rsidRDefault="00CB136A"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CB136A" w:rsidRDefault="00CB136A" w:rsidP="00C6261B"/>
        </w:tc>
      </w:tr>
      <w:tr w:rsidR="00CB136A"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CB136A" w:rsidRPr="00D82AA7" w:rsidRDefault="00CB136A" w:rsidP="00071802"/>
          <w:p w14:paraId="1AB4DF8B" w14:textId="77777777" w:rsidR="00CB136A" w:rsidRPr="00D82AA7" w:rsidRDefault="00CB136A" w:rsidP="00071802"/>
          <w:p w14:paraId="1AB4DF8C" w14:textId="77777777" w:rsidR="00CB136A" w:rsidRPr="00D82AA7" w:rsidRDefault="00CB136A" w:rsidP="00071802">
            <w:r w:rsidRPr="00D82AA7">
              <w:t>Document review &amp; distributie</w:t>
            </w:r>
          </w:p>
          <w:p w14:paraId="1AB4DF8D" w14:textId="77777777" w:rsidR="00CB136A" w:rsidRPr="00D82AA7" w:rsidRDefault="00CB136A" w:rsidP="00071802">
            <w:pPr>
              <w:rPr>
                <w:b/>
                <w:szCs w:val="18"/>
              </w:rPr>
            </w:pPr>
          </w:p>
        </w:tc>
      </w:tr>
      <w:tr w:rsidR="00CB136A"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CB136A" w:rsidRPr="00D82AA7" w:rsidRDefault="00CB136A"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CB136A" w:rsidRPr="00D82AA7" w:rsidRDefault="00CB136A"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CB136A" w:rsidRPr="00D82AA7" w:rsidRDefault="00CB136A"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CB136A" w:rsidRPr="00D82AA7" w:rsidRDefault="00CB136A" w:rsidP="00071802">
            <w:pPr>
              <w:pStyle w:val="Icentotabelkop"/>
              <w:rPr>
                <w:color w:val="FFFFFF"/>
              </w:rPr>
            </w:pPr>
            <w:r w:rsidRPr="00D82AA7">
              <w:rPr>
                <w:color w:val="FFFFFF"/>
              </w:rPr>
              <w:t>Review datum</w:t>
            </w:r>
          </w:p>
        </w:tc>
      </w:tr>
      <w:tr w:rsidR="00CB136A"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CB136A" w:rsidRPr="00D82AA7" w:rsidRDefault="00CB136A"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CB136A" w:rsidRPr="00D82AA7" w:rsidRDefault="00CB136A"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CB136A" w:rsidRPr="00D82AA7" w:rsidRDefault="00CB136A"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CB136A" w:rsidRPr="00D82AA7" w:rsidRDefault="00CB136A" w:rsidP="00071802"/>
        </w:tc>
      </w:tr>
      <w:tr w:rsidR="00CB136A"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CB136A" w:rsidRPr="00D82AA7" w:rsidRDefault="00CB136A"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CB136A" w:rsidRPr="00D82AA7" w:rsidRDefault="00CB136A"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CB136A" w:rsidRPr="00D82AA7" w:rsidRDefault="00CB136A"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CB136A" w:rsidRPr="00D82AA7" w:rsidRDefault="00CB136A" w:rsidP="00071802"/>
        </w:tc>
      </w:tr>
      <w:tr w:rsidR="00CB136A"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CB136A" w:rsidRPr="00D82AA7" w:rsidRDefault="00CB136A"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CB136A" w:rsidRPr="00D82AA7" w:rsidRDefault="00CB136A"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CB136A" w:rsidRPr="00D82AA7" w:rsidRDefault="00CB136A"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CB136A" w:rsidRPr="00D82AA7" w:rsidRDefault="00CB136A" w:rsidP="00071802"/>
        </w:tc>
      </w:tr>
      <w:tr w:rsidR="00CB136A"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CB136A" w:rsidRDefault="00CB136A"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CB136A" w:rsidRDefault="00CB136A"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CB136A" w:rsidRDefault="00CB136A"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CB136A" w:rsidRDefault="00CB136A" w:rsidP="00071802"/>
        </w:tc>
      </w:tr>
      <w:tr w:rsidR="00CB136A"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CB136A" w:rsidRDefault="00CB136A"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CB136A" w:rsidRDefault="00CB136A"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CB136A" w:rsidRDefault="00CB136A"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CB136A" w:rsidRDefault="00CB136A" w:rsidP="00A477A5"/>
        </w:tc>
      </w:tr>
      <w:tr w:rsidR="00CB136A"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CB136A" w:rsidRDefault="00CB136A"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CB136A" w:rsidRDefault="00CB136A"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CB136A" w:rsidRDefault="00CB136A"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CB136A" w:rsidRDefault="00CB136A" w:rsidP="00071802"/>
        </w:tc>
      </w:tr>
      <w:tr w:rsidR="00CB136A"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CB136A" w:rsidRPr="00D82AA7" w:rsidRDefault="00CB136A" w:rsidP="00071802"/>
          <w:p w14:paraId="1AB4DFA4" w14:textId="77777777" w:rsidR="00CB136A" w:rsidRPr="00D82AA7" w:rsidRDefault="00CB136A" w:rsidP="00071802"/>
          <w:p w14:paraId="1AB4DFA5" w14:textId="77777777" w:rsidR="00CB136A" w:rsidRPr="00D82AA7" w:rsidRDefault="00CB136A" w:rsidP="00071802">
            <w:r w:rsidRPr="00D82AA7">
              <w:t>Documentgoedkeuring</w:t>
            </w:r>
          </w:p>
          <w:p w14:paraId="1AB4DFA6" w14:textId="77777777" w:rsidR="00CB136A" w:rsidRPr="00D82AA7" w:rsidRDefault="00CB136A" w:rsidP="00071802">
            <w:pPr>
              <w:rPr>
                <w:b/>
                <w:szCs w:val="18"/>
              </w:rPr>
            </w:pPr>
          </w:p>
        </w:tc>
      </w:tr>
      <w:tr w:rsidR="00CB136A"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CB136A" w:rsidRPr="00D82AA7" w:rsidRDefault="00CB136A"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CB136A" w:rsidRPr="00D82AA7" w:rsidRDefault="00CB136A"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CB136A" w:rsidRPr="00D82AA7" w:rsidRDefault="00CB136A" w:rsidP="00071802">
            <w:pPr>
              <w:pStyle w:val="Icentotabelkop"/>
              <w:rPr>
                <w:color w:val="FFFFFF"/>
              </w:rPr>
            </w:pPr>
            <w:r w:rsidRPr="00D82AA7">
              <w:rPr>
                <w:color w:val="FFFFFF"/>
              </w:rPr>
              <w:t>Datum</w:t>
            </w:r>
          </w:p>
        </w:tc>
      </w:tr>
      <w:tr w:rsidR="00CB136A"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CB136A" w:rsidRPr="00D82AA7" w:rsidRDefault="00CB136A"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CB136A" w:rsidRPr="00D82AA7" w:rsidRDefault="00CB136A"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CB136A" w:rsidRPr="00D82AA7" w:rsidRDefault="00CB136A" w:rsidP="00071802"/>
        </w:tc>
      </w:tr>
      <w:tr w:rsidR="00CB136A"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CB136A" w:rsidRPr="00D82AA7" w:rsidRDefault="00CB136A"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CB136A" w:rsidRPr="00D82AA7" w:rsidRDefault="00CB136A"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CB136A" w:rsidRPr="00D82AA7" w:rsidRDefault="00CB136A" w:rsidP="00071802"/>
        </w:tc>
      </w:tr>
      <w:tr w:rsidR="00CB136A"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CB136A" w:rsidRPr="00D82AA7" w:rsidRDefault="00CB136A"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CB136A" w:rsidRPr="00D82AA7" w:rsidRDefault="00CB136A"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CB136A" w:rsidRPr="00D82AA7" w:rsidRDefault="00CB136A"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3" w:name="_Toc192304133"/>
      <w:bookmarkStart w:id="4" w:name="_Toc192302596"/>
      <w:bookmarkStart w:id="5" w:name="_Toc192319125"/>
      <w:bookmarkStart w:id="6" w:name="_Toc192306224"/>
      <w:bookmarkStart w:id="7" w:name="_Toc192306181"/>
      <w:bookmarkStart w:id="8" w:name="_Toc192305852"/>
      <w:r w:rsidRPr="00D82AA7">
        <w:rPr>
          <w:color w:val="000000"/>
          <w:szCs w:val="40"/>
        </w:rPr>
        <w:t>Inhoudsopgave</w:t>
      </w:r>
    </w:p>
    <w:p w14:paraId="1AB4E000" w14:textId="77777777" w:rsidR="002F51BE" w:rsidRPr="00D82AA7" w:rsidRDefault="002F51BE" w:rsidP="002F51BE">
      <w:pPr>
        <w:rPr>
          <w:lang w:eastAsia="en-US"/>
        </w:rPr>
      </w:pPr>
    </w:p>
    <w:bookmarkStart w:id="9" w:name="_Toc292921706"/>
    <w:bookmarkStart w:id="10" w:name="_GoBack"/>
    <w:bookmarkEnd w:id="10"/>
    <w:p w14:paraId="775D3DD6" w14:textId="77777777" w:rsidR="00813513"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36944104" w:history="1">
        <w:r w:rsidR="00813513" w:rsidRPr="001F1113">
          <w:rPr>
            <w:rStyle w:val="Hyperlink"/>
          </w:rPr>
          <w:t>Hoofdstuk 1 Parameters</w:t>
        </w:r>
        <w:r w:rsidR="00813513">
          <w:rPr>
            <w:webHidden/>
          </w:rPr>
          <w:tab/>
        </w:r>
        <w:r w:rsidR="00813513">
          <w:rPr>
            <w:webHidden/>
          </w:rPr>
          <w:fldChar w:fldCharType="begin"/>
        </w:r>
        <w:r w:rsidR="00813513">
          <w:rPr>
            <w:webHidden/>
          </w:rPr>
          <w:instrText xml:space="preserve"> PAGEREF _Toc336944104 \h </w:instrText>
        </w:r>
        <w:r w:rsidR="00813513">
          <w:rPr>
            <w:webHidden/>
          </w:rPr>
        </w:r>
        <w:r w:rsidR="00813513">
          <w:rPr>
            <w:webHidden/>
          </w:rPr>
          <w:fldChar w:fldCharType="separate"/>
        </w:r>
        <w:r w:rsidR="00813513">
          <w:rPr>
            <w:webHidden/>
          </w:rPr>
          <w:t>5</w:t>
        </w:r>
        <w:r w:rsidR="00813513">
          <w:rPr>
            <w:webHidden/>
          </w:rPr>
          <w:fldChar w:fldCharType="end"/>
        </w:r>
      </w:hyperlink>
    </w:p>
    <w:p w14:paraId="4F1A3BD8" w14:textId="77777777" w:rsidR="00813513" w:rsidRDefault="00813513">
      <w:pPr>
        <w:pStyle w:val="TOC2"/>
        <w:rPr>
          <w:rFonts w:asciiTheme="minorHAnsi" w:eastAsiaTheme="minorEastAsia" w:hAnsiTheme="minorHAnsi" w:cstheme="minorBidi"/>
          <w:noProof/>
          <w:sz w:val="22"/>
          <w:szCs w:val="22"/>
        </w:rPr>
      </w:pPr>
      <w:hyperlink w:anchor="_Toc336944105" w:history="1">
        <w:r w:rsidRPr="001F1113">
          <w:rPr>
            <w:rStyle w:val="Hyperlink"/>
            <w:noProof/>
          </w:rPr>
          <w:t>1.1</w:t>
        </w:r>
        <w:r>
          <w:rPr>
            <w:rFonts w:asciiTheme="minorHAnsi" w:eastAsiaTheme="minorEastAsia" w:hAnsiTheme="minorHAnsi" w:cstheme="minorBidi"/>
            <w:noProof/>
            <w:sz w:val="22"/>
            <w:szCs w:val="22"/>
          </w:rPr>
          <w:tab/>
        </w:r>
        <w:r w:rsidRPr="001F1113">
          <w:rPr>
            <w:rStyle w:val="Hyperlink"/>
            <w:noProof/>
          </w:rPr>
          <w:t>SCDPM Server</w:t>
        </w:r>
        <w:r>
          <w:rPr>
            <w:noProof/>
            <w:webHidden/>
          </w:rPr>
          <w:tab/>
        </w:r>
        <w:r>
          <w:rPr>
            <w:noProof/>
            <w:webHidden/>
          </w:rPr>
          <w:fldChar w:fldCharType="begin"/>
        </w:r>
        <w:r>
          <w:rPr>
            <w:noProof/>
            <w:webHidden/>
          </w:rPr>
          <w:instrText xml:space="preserve"> PAGEREF _Toc336944105 \h </w:instrText>
        </w:r>
        <w:r>
          <w:rPr>
            <w:noProof/>
            <w:webHidden/>
          </w:rPr>
        </w:r>
        <w:r>
          <w:rPr>
            <w:noProof/>
            <w:webHidden/>
          </w:rPr>
          <w:fldChar w:fldCharType="separate"/>
        </w:r>
        <w:r>
          <w:rPr>
            <w:noProof/>
            <w:webHidden/>
          </w:rPr>
          <w:t>5</w:t>
        </w:r>
        <w:r>
          <w:rPr>
            <w:noProof/>
            <w:webHidden/>
          </w:rPr>
          <w:fldChar w:fldCharType="end"/>
        </w:r>
      </w:hyperlink>
    </w:p>
    <w:p w14:paraId="3C76A61C" w14:textId="77777777" w:rsidR="00813513" w:rsidRDefault="00813513">
      <w:pPr>
        <w:pStyle w:val="TOC2"/>
        <w:rPr>
          <w:rFonts w:asciiTheme="minorHAnsi" w:eastAsiaTheme="minorEastAsia" w:hAnsiTheme="minorHAnsi" w:cstheme="minorBidi"/>
          <w:noProof/>
          <w:sz w:val="22"/>
          <w:szCs w:val="22"/>
        </w:rPr>
      </w:pPr>
      <w:hyperlink w:anchor="_Toc336944106" w:history="1">
        <w:r w:rsidRPr="001F1113">
          <w:rPr>
            <w:rStyle w:val="Hyperlink"/>
            <w:noProof/>
          </w:rPr>
          <w:t>1.2</w:t>
        </w:r>
        <w:r>
          <w:rPr>
            <w:rFonts w:asciiTheme="minorHAnsi" w:eastAsiaTheme="minorEastAsia" w:hAnsiTheme="minorHAnsi" w:cstheme="minorBidi"/>
            <w:noProof/>
            <w:sz w:val="22"/>
            <w:szCs w:val="22"/>
          </w:rPr>
          <w:tab/>
        </w:r>
        <w:r w:rsidRPr="001F1113">
          <w:rPr>
            <w:rStyle w:val="Hyperlink"/>
            <w:noProof/>
          </w:rPr>
          <w:t>Patches en hotfixes</w:t>
        </w:r>
        <w:r>
          <w:rPr>
            <w:noProof/>
            <w:webHidden/>
          </w:rPr>
          <w:tab/>
        </w:r>
        <w:r>
          <w:rPr>
            <w:noProof/>
            <w:webHidden/>
          </w:rPr>
          <w:fldChar w:fldCharType="begin"/>
        </w:r>
        <w:r>
          <w:rPr>
            <w:noProof/>
            <w:webHidden/>
          </w:rPr>
          <w:instrText xml:space="preserve"> PAGEREF _Toc336944106 \h </w:instrText>
        </w:r>
        <w:r>
          <w:rPr>
            <w:noProof/>
            <w:webHidden/>
          </w:rPr>
        </w:r>
        <w:r>
          <w:rPr>
            <w:noProof/>
            <w:webHidden/>
          </w:rPr>
          <w:fldChar w:fldCharType="separate"/>
        </w:r>
        <w:r>
          <w:rPr>
            <w:noProof/>
            <w:webHidden/>
          </w:rPr>
          <w:t>5</w:t>
        </w:r>
        <w:r>
          <w:rPr>
            <w:noProof/>
            <w:webHidden/>
          </w:rPr>
          <w:fldChar w:fldCharType="end"/>
        </w:r>
      </w:hyperlink>
    </w:p>
    <w:p w14:paraId="2ECF5571" w14:textId="77777777" w:rsidR="00813513" w:rsidRDefault="00813513">
      <w:pPr>
        <w:pStyle w:val="TOC2"/>
        <w:rPr>
          <w:rFonts w:asciiTheme="minorHAnsi" w:eastAsiaTheme="minorEastAsia" w:hAnsiTheme="minorHAnsi" w:cstheme="minorBidi"/>
          <w:noProof/>
          <w:sz w:val="22"/>
          <w:szCs w:val="22"/>
        </w:rPr>
      </w:pPr>
      <w:hyperlink w:anchor="_Toc336944107" w:history="1">
        <w:r w:rsidRPr="001F1113">
          <w:rPr>
            <w:rStyle w:val="Hyperlink"/>
            <w:noProof/>
          </w:rPr>
          <w:t>1.3</w:t>
        </w:r>
        <w:r>
          <w:rPr>
            <w:rFonts w:asciiTheme="minorHAnsi" w:eastAsiaTheme="minorEastAsia" w:hAnsiTheme="minorHAnsi" w:cstheme="minorBidi"/>
            <w:noProof/>
            <w:sz w:val="22"/>
            <w:szCs w:val="22"/>
          </w:rPr>
          <w:tab/>
        </w:r>
        <w:r w:rsidRPr="001F1113">
          <w:rPr>
            <w:rStyle w:val="Hyperlink"/>
            <w:noProof/>
          </w:rPr>
          <w:t>Service Accounts</w:t>
        </w:r>
        <w:r>
          <w:rPr>
            <w:noProof/>
            <w:webHidden/>
          </w:rPr>
          <w:tab/>
        </w:r>
        <w:r>
          <w:rPr>
            <w:noProof/>
            <w:webHidden/>
          </w:rPr>
          <w:fldChar w:fldCharType="begin"/>
        </w:r>
        <w:r>
          <w:rPr>
            <w:noProof/>
            <w:webHidden/>
          </w:rPr>
          <w:instrText xml:space="preserve"> PAGEREF _Toc336944107 \h </w:instrText>
        </w:r>
        <w:r>
          <w:rPr>
            <w:noProof/>
            <w:webHidden/>
          </w:rPr>
        </w:r>
        <w:r>
          <w:rPr>
            <w:noProof/>
            <w:webHidden/>
          </w:rPr>
          <w:fldChar w:fldCharType="separate"/>
        </w:r>
        <w:r>
          <w:rPr>
            <w:noProof/>
            <w:webHidden/>
          </w:rPr>
          <w:t>5</w:t>
        </w:r>
        <w:r>
          <w:rPr>
            <w:noProof/>
            <w:webHidden/>
          </w:rPr>
          <w:fldChar w:fldCharType="end"/>
        </w:r>
      </w:hyperlink>
    </w:p>
    <w:p w14:paraId="630D9EA6" w14:textId="77777777" w:rsidR="00813513" w:rsidRDefault="00813513">
      <w:pPr>
        <w:pStyle w:val="TOC1"/>
        <w:rPr>
          <w:rFonts w:asciiTheme="minorHAnsi" w:eastAsiaTheme="minorEastAsia" w:hAnsiTheme="minorHAnsi" w:cstheme="minorBidi"/>
          <w:sz w:val="22"/>
          <w:szCs w:val="22"/>
        </w:rPr>
      </w:pPr>
      <w:hyperlink w:anchor="_Toc336944108" w:history="1">
        <w:r w:rsidRPr="001F1113">
          <w:rPr>
            <w:rStyle w:val="Hyperlink"/>
          </w:rPr>
          <w:t>Hoofdstuk 2 SCDPM 2012</w:t>
        </w:r>
        <w:r>
          <w:rPr>
            <w:webHidden/>
          </w:rPr>
          <w:tab/>
        </w:r>
        <w:r>
          <w:rPr>
            <w:webHidden/>
          </w:rPr>
          <w:fldChar w:fldCharType="begin"/>
        </w:r>
        <w:r>
          <w:rPr>
            <w:webHidden/>
          </w:rPr>
          <w:instrText xml:space="preserve"> PAGEREF _Toc336944108 \h </w:instrText>
        </w:r>
        <w:r>
          <w:rPr>
            <w:webHidden/>
          </w:rPr>
        </w:r>
        <w:r>
          <w:rPr>
            <w:webHidden/>
          </w:rPr>
          <w:fldChar w:fldCharType="separate"/>
        </w:r>
        <w:r>
          <w:rPr>
            <w:webHidden/>
          </w:rPr>
          <w:t>6</w:t>
        </w:r>
        <w:r>
          <w:rPr>
            <w:webHidden/>
          </w:rPr>
          <w:fldChar w:fldCharType="end"/>
        </w:r>
      </w:hyperlink>
    </w:p>
    <w:p w14:paraId="1C8C34E7" w14:textId="77777777" w:rsidR="00813513" w:rsidRDefault="00813513">
      <w:pPr>
        <w:pStyle w:val="TOC2"/>
        <w:rPr>
          <w:rFonts w:asciiTheme="minorHAnsi" w:eastAsiaTheme="minorEastAsia" w:hAnsiTheme="minorHAnsi" w:cstheme="minorBidi"/>
          <w:noProof/>
          <w:sz w:val="22"/>
          <w:szCs w:val="22"/>
        </w:rPr>
      </w:pPr>
      <w:hyperlink w:anchor="_Toc336944109" w:history="1">
        <w:r w:rsidRPr="001F1113">
          <w:rPr>
            <w:rStyle w:val="Hyperlink"/>
            <w:noProof/>
          </w:rPr>
          <w:t>2.1</w:t>
        </w:r>
        <w:r>
          <w:rPr>
            <w:rFonts w:asciiTheme="minorHAnsi" w:eastAsiaTheme="minorEastAsia" w:hAnsiTheme="minorHAnsi" w:cstheme="minorBidi"/>
            <w:noProof/>
            <w:sz w:val="22"/>
            <w:szCs w:val="22"/>
          </w:rPr>
          <w:tab/>
        </w:r>
        <w:r w:rsidRPr="001F1113">
          <w:rPr>
            <w:rStyle w:val="Hyperlink"/>
            <w:noProof/>
          </w:rPr>
          <w:t>Installatie</w:t>
        </w:r>
        <w:r>
          <w:rPr>
            <w:noProof/>
            <w:webHidden/>
          </w:rPr>
          <w:tab/>
        </w:r>
        <w:r>
          <w:rPr>
            <w:noProof/>
            <w:webHidden/>
          </w:rPr>
          <w:fldChar w:fldCharType="begin"/>
        </w:r>
        <w:r>
          <w:rPr>
            <w:noProof/>
            <w:webHidden/>
          </w:rPr>
          <w:instrText xml:space="preserve"> PAGEREF _Toc336944109 \h </w:instrText>
        </w:r>
        <w:r>
          <w:rPr>
            <w:noProof/>
            <w:webHidden/>
          </w:rPr>
        </w:r>
        <w:r>
          <w:rPr>
            <w:noProof/>
            <w:webHidden/>
          </w:rPr>
          <w:fldChar w:fldCharType="separate"/>
        </w:r>
        <w:r>
          <w:rPr>
            <w:noProof/>
            <w:webHidden/>
          </w:rPr>
          <w:t>6</w:t>
        </w:r>
        <w:r>
          <w:rPr>
            <w:noProof/>
            <w:webHidden/>
          </w:rPr>
          <w:fldChar w:fldCharType="end"/>
        </w:r>
      </w:hyperlink>
    </w:p>
    <w:p w14:paraId="49D6394A" w14:textId="77777777" w:rsidR="00813513" w:rsidRDefault="00813513">
      <w:pPr>
        <w:pStyle w:val="TOC2"/>
        <w:rPr>
          <w:rFonts w:asciiTheme="minorHAnsi" w:eastAsiaTheme="minorEastAsia" w:hAnsiTheme="minorHAnsi" w:cstheme="minorBidi"/>
          <w:noProof/>
          <w:sz w:val="22"/>
          <w:szCs w:val="22"/>
        </w:rPr>
      </w:pPr>
      <w:hyperlink w:anchor="_Toc336944110" w:history="1">
        <w:r w:rsidRPr="001F1113">
          <w:rPr>
            <w:rStyle w:val="Hyperlink"/>
            <w:noProof/>
          </w:rPr>
          <w:t>2.2</w:t>
        </w:r>
        <w:r>
          <w:rPr>
            <w:rFonts w:asciiTheme="minorHAnsi" w:eastAsiaTheme="minorEastAsia" w:hAnsiTheme="minorHAnsi" w:cstheme="minorBidi"/>
            <w:noProof/>
            <w:sz w:val="22"/>
            <w:szCs w:val="22"/>
          </w:rPr>
          <w:tab/>
        </w:r>
        <w:r w:rsidRPr="001F1113">
          <w:rPr>
            <w:rStyle w:val="Hyperlink"/>
            <w:noProof/>
          </w:rPr>
          <w:t>Installatie Agents</w:t>
        </w:r>
        <w:r>
          <w:rPr>
            <w:noProof/>
            <w:webHidden/>
          </w:rPr>
          <w:tab/>
        </w:r>
        <w:r>
          <w:rPr>
            <w:noProof/>
            <w:webHidden/>
          </w:rPr>
          <w:fldChar w:fldCharType="begin"/>
        </w:r>
        <w:r>
          <w:rPr>
            <w:noProof/>
            <w:webHidden/>
          </w:rPr>
          <w:instrText xml:space="preserve"> PAGEREF _Toc336944110 \h </w:instrText>
        </w:r>
        <w:r>
          <w:rPr>
            <w:noProof/>
            <w:webHidden/>
          </w:rPr>
        </w:r>
        <w:r>
          <w:rPr>
            <w:noProof/>
            <w:webHidden/>
          </w:rPr>
          <w:fldChar w:fldCharType="separate"/>
        </w:r>
        <w:r>
          <w:rPr>
            <w:noProof/>
            <w:webHidden/>
          </w:rPr>
          <w:t>8</w:t>
        </w:r>
        <w:r>
          <w:rPr>
            <w:noProof/>
            <w:webHidden/>
          </w:rPr>
          <w:fldChar w:fldCharType="end"/>
        </w:r>
      </w:hyperlink>
    </w:p>
    <w:p w14:paraId="3A60AEA4" w14:textId="77777777" w:rsidR="00813513" w:rsidRDefault="00813513">
      <w:pPr>
        <w:pStyle w:val="TOC2"/>
        <w:rPr>
          <w:rFonts w:asciiTheme="minorHAnsi" w:eastAsiaTheme="minorEastAsia" w:hAnsiTheme="minorHAnsi" w:cstheme="minorBidi"/>
          <w:noProof/>
          <w:sz w:val="22"/>
          <w:szCs w:val="22"/>
        </w:rPr>
      </w:pPr>
      <w:hyperlink w:anchor="_Toc336944111" w:history="1">
        <w:r w:rsidRPr="001F1113">
          <w:rPr>
            <w:rStyle w:val="Hyperlink"/>
            <w:noProof/>
          </w:rPr>
          <w:t>2.3</w:t>
        </w:r>
        <w:r>
          <w:rPr>
            <w:rFonts w:asciiTheme="minorHAnsi" w:eastAsiaTheme="minorEastAsia" w:hAnsiTheme="minorHAnsi" w:cstheme="minorBidi"/>
            <w:noProof/>
            <w:sz w:val="22"/>
            <w:szCs w:val="22"/>
          </w:rPr>
          <w:tab/>
        </w:r>
        <w:r w:rsidRPr="001F1113">
          <w:rPr>
            <w:rStyle w:val="Hyperlink"/>
            <w:noProof/>
          </w:rPr>
          <w:t>Installatie Protection Group</w:t>
        </w:r>
        <w:r>
          <w:rPr>
            <w:noProof/>
            <w:webHidden/>
          </w:rPr>
          <w:tab/>
        </w:r>
        <w:r>
          <w:rPr>
            <w:noProof/>
            <w:webHidden/>
          </w:rPr>
          <w:fldChar w:fldCharType="begin"/>
        </w:r>
        <w:r>
          <w:rPr>
            <w:noProof/>
            <w:webHidden/>
          </w:rPr>
          <w:instrText xml:space="preserve"> PAGEREF _Toc336944111 \h </w:instrText>
        </w:r>
        <w:r>
          <w:rPr>
            <w:noProof/>
            <w:webHidden/>
          </w:rPr>
        </w:r>
        <w:r>
          <w:rPr>
            <w:noProof/>
            <w:webHidden/>
          </w:rPr>
          <w:fldChar w:fldCharType="separate"/>
        </w:r>
        <w:r>
          <w:rPr>
            <w:noProof/>
            <w:webHidden/>
          </w:rPr>
          <w:t>9</w:t>
        </w:r>
        <w:r>
          <w:rPr>
            <w:noProof/>
            <w:webHidden/>
          </w:rPr>
          <w:fldChar w:fldCharType="end"/>
        </w:r>
      </w:hyperlink>
    </w:p>
    <w:p w14:paraId="2A188C7E" w14:textId="77777777" w:rsidR="00813513" w:rsidRDefault="00813513">
      <w:pPr>
        <w:pStyle w:val="TOC2"/>
        <w:rPr>
          <w:rFonts w:asciiTheme="minorHAnsi" w:eastAsiaTheme="minorEastAsia" w:hAnsiTheme="minorHAnsi" w:cstheme="minorBidi"/>
          <w:noProof/>
          <w:sz w:val="22"/>
          <w:szCs w:val="22"/>
        </w:rPr>
      </w:pPr>
      <w:hyperlink w:anchor="_Toc336944112" w:history="1">
        <w:r w:rsidRPr="001F1113">
          <w:rPr>
            <w:rStyle w:val="Hyperlink"/>
            <w:noProof/>
          </w:rPr>
          <w:t>2.4</w:t>
        </w:r>
        <w:r>
          <w:rPr>
            <w:rFonts w:asciiTheme="minorHAnsi" w:eastAsiaTheme="minorEastAsia" w:hAnsiTheme="minorHAnsi" w:cstheme="minorBidi"/>
            <w:noProof/>
            <w:sz w:val="22"/>
            <w:szCs w:val="22"/>
          </w:rPr>
          <w:tab/>
        </w:r>
        <w:r w:rsidRPr="001F1113">
          <w:rPr>
            <w:rStyle w:val="Hyperlink"/>
            <w:noProof/>
          </w:rPr>
          <w:t>Configuratie</w:t>
        </w:r>
        <w:r>
          <w:rPr>
            <w:noProof/>
            <w:webHidden/>
          </w:rPr>
          <w:tab/>
        </w:r>
        <w:r>
          <w:rPr>
            <w:noProof/>
            <w:webHidden/>
          </w:rPr>
          <w:fldChar w:fldCharType="begin"/>
        </w:r>
        <w:r>
          <w:rPr>
            <w:noProof/>
            <w:webHidden/>
          </w:rPr>
          <w:instrText xml:space="preserve"> PAGEREF _Toc336944112 \h </w:instrText>
        </w:r>
        <w:r>
          <w:rPr>
            <w:noProof/>
            <w:webHidden/>
          </w:rPr>
        </w:r>
        <w:r>
          <w:rPr>
            <w:noProof/>
            <w:webHidden/>
          </w:rPr>
          <w:fldChar w:fldCharType="separate"/>
        </w:r>
        <w:r>
          <w:rPr>
            <w:noProof/>
            <w:webHidden/>
          </w:rPr>
          <w:t>10</w:t>
        </w:r>
        <w:r>
          <w:rPr>
            <w:noProof/>
            <w:webHidden/>
          </w:rPr>
          <w:fldChar w:fldCharType="end"/>
        </w:r>
      </w:hyperlink>
    </w:p>
    <w:p w14:paraId="0AD2791F" w14:textId="77777777" w:rsidR="00813513" w:rsidRDefault="00813513">
      <w:pPr>
        <w:pStyle w:val="TOC1"/>
        <w:rPr>
          <w:rFonts w:asciiTheme="minorHAnsi" w:eastAsiaTheme="minorEastAsia" w:hAnsiTheme="minorHAnsi" w:cstheme="minorBidi"/>
          <w:sz w:val="22"/>
          <w:szCs w:val="22"/>
        </w:rPr>
      </w:pPr>
      <w:hyperlink w:anchor="_Toc336944113" w:history="1">
        <w:r w:rsidRPr="001F1113">
          <w:rPr>
            <w:rStyle w:val="Hyperlink"/>
          </w:rPr>
          <w:t>Hoofdstuk 3 Backupschema</w:t>
        </w:r>
        <w:r>
          <w:rPr>
            <w:webHidden/>
          </w:rPr>
          <w:tab/>
        </w:r>
        <w:r>
          <w:rPr>
            <w:webHidden/>
          </w:rPr>
          <w:fldChar w:fldCharType="begin"/>
        </w:r>
        <w:r>
          <w:rPr>
            <w:webHidden/>
          </w:rPr>
          <w:instrText xml:space="preserve"> PAGEREF _Toc336944113 \h </w:instrText>
        </w:r>
        <w:r>
          <w:rPr>
            <w:webHidden/>
          </w:rPr>
        </w:r>
        <w:r>
          <w:rPr>
            <w:webHidden/>
          </w:rPr>
          <w:fldChar w:fldCharType="separate"/>
        </w:r>
        <w:r>
          <w:rPr>
            <w:webHidden/>
          </w:rPr>
          <w:t>12</w:t>
        </w:r>
        <w:r>
          <w:rPr>
            <w:webHidden/>
          </w:rPr>
          <w:fldChar w:fldCharType="end"/>
        </w:r>
      </w:hyperlink>
    </w:p>
    <w:p w14:paraId="477D4858" w14:textId="77777777" w:rsidR="00813513" w:rsidRDefault="00813513">
      <w:pPr>
        <w:pStyle w:val="TOC2"/>
        <w:rPr>
          <w:rFonts w:asciiTheme="minorHAnsi" w:eastAsiaTheme="minorEastAsia" w:hAnsiTheme="minorHAnsi" w:cstheme="minorBidi"/>
          <w:noProof/>
          <w:sz w:val="22"/>
          <w:szCs w:val="22"/>
        </w:rPr>
      </w:pPr>
      <w:hyperlink w:anchor="_Toc336944114" w:history="1">
        <w:r w:rsidRPr="001F1113">
          <w:rPr>
            <w:rStyle w:val="Hyperlink"/>
            <w:noProof/>
          </w:rPr>
          <w:t>3.1</w:t>
        </w:r>
        <w:r>
          <w:rPr>
            <w:rFonts w:asciiTheme="minorHAnsi" w:eastAsiaTheme="minorEastAsia" w:hAnsiTheme="minorHAnsi" w:cstheme="minorBidi"/>
            <w:noProof/>
            <w:sz w:val="22"/>
            <w:szCs w:val="22"/>
          </w:rPr>
          <w:tab/>
        </w:r>
        <w:r w:rsidRPr="001F1113">
          <w:rPr>
            <w:rStyle w:val="Hyperlink"/>
            <w:noProof/>
          </w:rPr>
          <w:t>Short-term</w:t>
        </w:r>
        <w:r>
          <w:rPr>
            <w:noProof/>
            <w:webHidden/>
          </w:rPr>
          <w:tab/>
        </w:r>
        <w:r>
          <w:rPr>
            <w:noProof/>
            <w:webHidden/>
          </w:rPr>
          <w:fldChar w:fldCharType="begin"/>
        </w:r>
        <w:r>
          <w:rPr>
            <w:noProof/>
            <w:webHidden/>
          </w:rPr>
          <w:instrText xml:space="preserve"> PAGEREF _Toc336944114 \h </w:instrText>
        </w:r>
        <w:r>
          <w:rPr>
            <w:noProof/>
            <w:webHidden/>
          </w:rPr>
        </w:r>
        <w:r>
          <w:rPr>
            <w:noProof/>
            <w:webHidden/>
          </w:rPr>
          <w:fldChar w:fldCharType="separate"/>
        </w:r>
        <w:r>
          <w:rPr>
            <w:noProof/>
            <w:webHidden/>
          </w:rPr>
          <w:t>12</w:t>
        </w:r>
        <w:r>
          <w:rPr>
            <w:noProof/>
            <w:webHidden/>
          </w:rPr>
          <w:fldChar w:fldCharType="end"/>
        </w:r>
      </w:hyperlink>
    </w:p>
    <w:p w14:paraId="2C4D26A5" w14:textId="77777777" w:rsidR="00813513" w:rsidRDefault="00813513">
      <w:pPr>
        <w:pStyle w:val="TOC2"/>
        <w:rPr>
          <w:rFonts w:asciiTheme="minorHAnsi" w:eastAsiaTheme="minorEastAsia" w:hAnsiTheme="minorHAnsi" w:cstheme="minorBidi"/>
          <w:noProof/>
          <w:sz w:val="22"/>
          <w:szCs w:val="22"/>
        </w:rPr>
      </w:pPr>
      <w:hyperlink w:anchor="_Toc336944115" w:history="1">
        <w:r w:rsidRPr="001F1113">
          <w:rPr>
            <w:rStyle w:val="Hyperlink"/>
            <w:noProof/>
          </w:rPr>
          <w:t>3.2</w:t>
        </w:r>
        <w:r>
          <w:rPr>
            <w:rFonts w:asciiTheme="minorHAnsi" w:eastAsiaTheme="minorEastAsia" w:hAnsiTheme="minorHAnsi" w:cstheme="minorBidi"/>
            <w:noProof/>
            <w:sz w:val="22"/>
            <w:szCs w:val="22"/>
          </w:rPr>
          <w:tab/>
        </w:r>
        <w:r w:rsidRPr="001F1113">
          <w:rPr>
            <w:rStyle w:val="Hyperlink"/>
            <w:noProof/>
          </w:rPr>
          <w:t>Long-term</w:t>
        </w:r>
        <w:r>
          <w:rPr>
            <w:noProof/>
            <w:webHidden/>
          </w:rPr>
          <w:tab/>
        </w:r>
        <w:r>
          <w:rPr>
            <w:noProof/>
            <w:webHidden/>
          </w:rPr>
          <w:fldChar w:fldCharType="begin"/>
        </w:r>
        <w:r>
          <w:rPr>
            <w:noProof/>
            <w:webHidden/>
          </w:rPr>
          <w:instrText xml:space="preserve"> PAGEREF _Toc336944115 \h </w:instrText>
        </w:r>
        <w:r>
          <w:rPr>
            <w:noProof/>
            <w:webHidden/>
          </w:rPr>
        </w:r>
        <w:r>
          <w:rPr>
            <w:noProof/>
            <w:webHidden/>
          </w:rPr>
          <w:fldChar w:fldCharType="separate"/>
        </w:r>
        <w:r>
          <w:rPr>
            <w:noProof/>
            <w:webHidden/>
          </w:rPr>
          <w:t>12</w:t>
        </w:r>
        <w:r>
          <w:rPr>
            <w:noProof/>
            <w:webHidden/>
          </w:rPr>
          <w:fldChar w:fldCharType="end"/>
        </w:r>
      </w:hyperlink>
    </w:p>
    <w:p w14:paraId="26D05724" w14:textId="77777777" w:rsidR="00813513" w:rsidRDefault="00813513">
      <w:pPr>
        <w:pStyle w:val="TOC2"/>
        <w:rPr>
          <w:rFonts w:asciiTheme="minorHAnsi" w:eastAsiaTheme="minorEastAsia" w:hAnsiTheme="minorHAnsi" w:cstheme="minorBidi"/>
          <w:noProof/>
          <w:sz w:val="22"/>
          <w:szCs w:val="22"/>
        </w:rPr>
      </w:pPr>
      <w:hyperlink w:anchor="_Toc336944116" w:history="1">
        <w:r w:rsidRPr="001F1113">
          <w:rPr>
            <w:rStyle w:val="Hyperlink"/>
            <w:noProof/>
            <w:lang w:val="en-US"/>
          </w:rPr>
          <w:t>3.3</w:t>
        </w:r>
        <w:r>
          <w:rPr>
            <w:rFonts w:asciiTheme="minorHAnsi" w:eastAsiaTheme="minorEastAsia" w:hAnsiTheme="minorHAnsi" w:cstheme="minorBidi"/>
            <w:noProof/>
            <w:sz w:val="22"/>
            <w:szCs w:val="22"/>
          </w:rPr>
          <w:tab/>
        </w:r>
        <w:r w:rsidRPr="001F1113">
          <w:rPr>
            <w:rStyle w:val="Hyperlink"/>
            <w:noProof/>
            <w:lang w:val="en-US"/>
          </w:rPr>
          <w:t>Tape Optimization (tape co-location)</w:t>
        </w:r>
        <w:r>
          <w:rPr>
            <w:noProof/>
            <w:webHidden/>
          </w:rPr>
          <w:tab/>
        </w:r>
        <w:r>
          <w:rPr>
            <w:noProof/>
            <w:webHidden/>
          </w:rPr>
          <w:fldChar w:fldCharType="begin"/>
        </w:r>
        <w:r>
          <w:rPr>
            <w:noProof/>
            <w:webHidden/>
          </w:rPr>
          <w:instrText xml:space="preserve"> PAGEREF _Toc336944116 \h </w:instrText>
        </w:r>
        <w:r>
          <w:rPr>
            <w:noProof/>
            <w:webHidden/>
          </w:rPr>
        </w:r>
        <w:r>
          <w:rPr>
            <w:noProof/>
            <w:webHidden/>
          </w:rPr>
          <w:fldChar w:fldCharType="separate"/>
        </w:r>
        <w:r>
          <w:rPr>
            <w:noProof/>
            <w:webHidden/>
          </w:rPr>
          <w:t>12</w:t>
        </w:r>
        <w:r>
          <w:rPr>
            <w:noProof/>
            <w:webHidden/>
          </w:rPr>
          <w:fldChar w:fldCharType="end"/>
        </w:r>
      </w:hyperlink>
    </w:p>
    <w:p w14:paraId="21ABD9B2" w14:textId="77777777" w:rsidR="00813513" w:rsidRDefault="00813513">
      <w:pPr>
        <w:pStyle w:val="TOC1"/>
        <w:rPr>
          <w:rFonts w:asciiTheme="minorHAnsi" w:eastAsiaTheme="minorEastAsia" w:hAnsiTheme="minorHAnsi" w:cstheme="minorBidi"/>
          <w:sz w:val="22"/>
          <w:szCs w:val="22"/>
        </w:rPr>
      </w:pPr>
      <w:hyperlink w:anchor="_Toc336944117" w:history="1">
        <w:r w:rsidRPr="001F1113">
          <w:rPr>
            <w:rStyle w:val="Hyperlink"/>
          </w:rPr>
          <w:t>Hoofdstuk 4 CSV Backup</w:t>
        </w:r>
        <w:r>
          <w:rPr>
            <w:webHidden/>
          </w:rPr>
          <w:tab/>
        </w:r>
        <w:r>
          <w:rPr>
            <w:webHidden/>
          </w:rPr>
          <w:fldChar w:fldCharType="begin"/>
        </w:r>
        <w:r>
          <w:rPr>
            <w:webHidden/>
          </w:rPr>
          <w:instrText xml:space="preserve"> PAGEREF _Toc336944117 \h </w:instrText>
        </w:r>
        <w:r>
          <w:rPr>
            <w:webHidden/>
          </w:rPr>
        </w:r>
        <w:r>
          <w:rPr>
            <w:webHidden/>
          </w:rPr>
          <w:fldChar w:fldCharType="separate"/>
        </w:r>
        <w:r>
          <w:rPr>
            <w:webHidden/>
          </w:rPr>
          <w:t>13</w:t>
        </w:r>
        <w:r>
          <w:rPr>
            <w:webHidden/>
          </w:rPr>
          <w:fldChar w:fldCharType="end"/>
        </w:r>
      </w:hyperlink>
    </w:p>
    <w:p w14:paraId="58CB3E6E" w14:textId="77777777" w:rsidR="00813513" w:rsidRDefault="00813513">
      <w:pPr>
        <w:pStyle w:val="TOC2"/>
        <w:rPr>
          <w:rFonts w:asciiTheme="minorHAnsi" w:eastAsiaTheme="minorEastAsia" w:hAnsiTheme="minorHAnsi" w:cstheme="minorBidi"/>
          <w:noProof/>
          <w:sz w:val="22"/>
          <w:szCs w:val="22"/>
        </w:rPr>
      </w:pPr>
      <w:hyperlink w:anchor="_Toc336944118" w:history="1">
        <w:r w:rsidRPr="001F1113">
          <w:rPr>
            <w:rStyle w:val="Hyperlink"/>
            <w:noProof/>
          </w:rPr>
          <w:t>4.1</w:t>
        </w:r>
        <w:r>
          <w:rPr>
            <w:rFonts w:asciiTheme="minorHAnsi" w:eastAsiaTheme="minorEastAsia" w:hAnsiTheme="minorHAnsi" w:cstheme="minorBidi"/>
            <w:noProof/>
            <w:sz w:val="22"/>
            <w:szCs w:val="22"/>
          </w:rPr>
          <w:tab/>
        </w:r>
        <w:r w:rsidRPr="001F1113">
          <w:rPr>
            <w:rStyle w:val="Hyperlink"/>
            <w:noProof/>
          </w:rPr>
          <w:t>Software Provider</w:t>
        </w:r>
        <w:r>
          <w:rPr>
            <w:noProof/>
            <w:webHidden/>
          </w:rPr>
          <w:tab/>
        </w:r>
        <w:r>
          <w:rPr>
            <w:noProof/>
            <w:webHidden/>
          </w:rPr>
          <w:fldChar w:fldCharType="begin"/>
        </w:r>
        <w:r>
          <w:rPr>
            <w:noProof/>
            <w:webHidden/>
          </w:rPr>
          <w:instrText xml:space="preserve"> PAGEREF _Toc336944118 \h </w:instrText>
        </w:r>
        <w:r>
          <w:rPr>
            <w:noProof/>
            <w:webHidden/>
          </w:rPr>
        </w:r>
        <w:r>
          <w:rPr>
            <w:noProof/>
            <w:webHidden/>
          </w:rPr>
          <w:fldChar w:fldCharType="separate"/>
        </w:r>
        <w:r>
          <w:rPr>
            <w:noProof/>
            <w:webHidden/>
          </w:rPr>
          <w:t>13</w:t>
        </w:r>
        <w:r>
          <w:rPr>
            <w:noProof/>
            <w:webHidden/>
          </w:rPr>
          <w:fldChar w:fldCharType="end"/>
        </w:r>
      </w:hyperlink>
    </w:p>
    <w:p w14:paraId="0826E7B8" w14:textId="77777777" w:rsidR="00813513" w:rsidRDefault="00813513">
      <w:pPr>
        <w:pStyle w:val="TOC1"/>
        <w:rPr>
          <w:rFonts w:asciiTheme="minorHAnsi" w:eastAsiaTheme="minorEastAsia" w:hAnsiTheme="minorHAnsi" w:cstheme="minorBidi"/>
          <w:sz w:val="22"/>
          <w:szCs w:val="22"/>
        </w:rPr>
      </w:pPr>
      <w:hyperlink w:anchor="_Toc336944119" w:history="1">
        <w:r w:rsidRPr="001F1113">
          <w:rPr>
            <w:rStyle w:val="Hyperlink"/>
          </w:rPr>
          <w:t>Hoofdstuk 5 Installatie DPM Agent</w:t>
        </w:r>
        <w:r>
          <w:rPr>
            <w:webHidden/>
          </w:rPr>
          <w:tab/>
        </w:r>
        <w:r>
          <w:rPr>
            <w:webHidden/>
          </w:rPr>
          <w:fldChar w:fldCharType="begin"/>
        </w:r>
        <w:r>
          <w:rPr>
            <w:webHidden/>
          </w:rPr>
          <w:instrText xml:space="preserve"> PAGEREF _Toc336944119 \h </w:instrText>
        </w:r>
        <w:r>
          <w:rPr>
            <w:webHidden/>
          </w:rPr>
        </w:r>
        <w:r>
          <w:rPr>
            <w:webHidden/>
          </w:rPr>
          <w:fldChar w:fldCharType="separate"/>
        </w:r>
        <w:r>
          <w:rPr>
            <w:webHidden/>
          </w:rPr>
          <w:t>16</w:t>
        </w:r>
        <w:r>
          <w:rPr>
            <w:webHidden/>
          </w:rPr>
          <w:fldChar w:fldCharType="end"/>
        </w:r>
      </w:hyperlink>
    </w:p>
    <w:p w14:paraId="57942495" w14:textId="77777777" w:rsidR="00813513" w:rsidRDefault="00813513">
      <w:pPr>
        <w:pStyle w:val="TOC1"/>
        <w:tabs>
          <w:tab w:val="left" w:pos="1100"/>
        </w:tabs>
        <w:rPr>
          <w:rFonts w:asciiTheme="minorHAnsi" w:eastAsiaTheme="minorEastAsia" w:hAnsiTheme="minorHAnsi" w:cstheme="minorBidi"/>
          <w:sz w:val="22"/>
          <w:szCs w:val="22"/>
        </w:rPr>
      </w:pPr>
      <w:hyperlink w:anchor="_Toc336944120" w:history="1">
        <w:r w:rsidRPr="001F1113">
          <w:rPr>
            <w:rStyle w:val="Hyperlink"/>
            <w:lang w:val="en-US"/>
          </w:rPr>
          <w:t>Bijlage 1</w:t>
        </w:r>
        <w:r>
          <w:rPr>
            <w:rFonts w:asciiTheme="minorHAnsi" w:eastAsiaTheme="minorEastAsia" w:hAnsiTheme="minorHAnsi" w:cstheme="minorBidi"/>
            <w:sz w:val="22"/>
            <w:szCs w:val="22"/>
          </w:rPr>
          <w:tab/>
        </w:r>
        <w:r w:rsidRPr="001F1113">
          <w:rPr>
            <w:rStyle w:val="Hyperlink"/>
            <w:lang w:val="en-US"/>
          </w:rPr>
          <w:t>AddNewClusteredVM.ps1</w:t>
        </w:r>
        <w:r>
          <w:rPr>
            <w:webHidden/>
          </w:rPr>
          <w:tab/>
        </w:r>
        <w:r>
          <w:rPr>
            <w:webHidden/>
          </w:rPr>
          <w:fldChar w:fldCharType="begin"/>
        </w:r>
        <w:r>
          <w:rPr>
            <w:webHidden/>
          </w:rPr>
          <w:instrText xml:space="preserve"> PAGEREF _Toc336944120 \h </w:instrText>
        </w:r>
        <w:r>
          <w:rPr>
            <w:webHidden/>
          </w:rPr>
        </w:r>
        <w:r>
          <w:rPr>
            <w:webHidden/>
          </w:rPr>
          <w:fldChar w:fldCharType="separate"/>
        </w:r>
        <w:r>
          <w:rPr>
            <w:webHidden/>
          </w:rPr>
          <w:t>17</w:t>
        </w:r>
        <w:r>
          <w:rPr>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42" w14:textId="4F3DC961" w:rsidR="002F51BE" w:rsidRPr="00D82AA7" w:rsidRDefault="007B675F" w:rsidP="007B675F">
      <w:pPr>
        <w:pStyle w:val="HSHoofdstuk"/>
      </w:pPr>
      <w:bookmarkStart w:id="11" w:name="_Toc192319128"/>
      <w:bookmarkStart w:id="12" w:name="_Toc192306227"/>
      <w:bookmarkStart w:id="13" w:name="_Toc192306184"/>
      <w:bookmarkStart w:id="14" w:name="_Toc192305855"/>
      <w:bookmarkStart w:id="15" w:name="_Toc192304137"/>
      <w:bookmarkStart w:id="16" w:name="_Toc336944104"/>
      <w:bookmarkEnd w:id="3"/>
      <w:bookmarkEnd w:id="4"/>
      <w:bookmarkEnd w:id="5"/>
      <w:bookmarkEnd w:id="6"/>
      <w:bookmarkEnd w:id="7"/>
      <w:bookmarkEnd w:id="8"/>
      <w:bookmarkEnd w:id="9"/>
      <w:r>
        <w:lastRenderedPageBreak/>
        <w:t>Parameters</w:t>
      </w:r>
      <w:bookmarkEnd w:id="16"/>
    </w:p>
    <w:bookmarkEnd w:id="11"/>
    <w:bookmarkEnd w:id="12"/>
    <w:bookmarkEnd w:id="13"/>
    <w:bookmarkEnd w:id="14"/>
    <w:bookmarkEnd w:id="15"/>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02BC6142" w14:textId="118B528B" w:rsidR="00166382" w:rsidRDefault="006609A1" w:rsidP="00166382">
      <w:pPr>
        <w:pStyle w:val="HSParagraaf"/>
      </w:pPr>
      <w:bookmarkStart w:id="17" w:name="_Toc336944105"/>
      <w:r>
        <w:t>SCDP</w:t>
      </w:r>
      <w:r w:rsidR="00166382">
        <w:t>M Server</w:t>
      </w:r>
      <w:bookmarkEnd w:id="17"/>
    </w:p>
    <w:p w14:paraId="3287E751" w14:textId="77777777" w:rsidR="006609A1" w:rsidRDefault="006609A1" w:rsidP="006609A1">
      <w:pPr>
        <w:pStyle w:val="HSStandaard"/>
      </w:pPr>
    </w:p>
    <w:tbl>
      <w:tblPr>
        <w:tblStyle w:val="MediumShading1-Accent1"/>
        <w:tblW w:w="0" w:type="auto"/>
        <w:tblLook w:val="04A0" w:firstRow="1" w:lastRow="0" w:firstColumn="1" w:lastColumn="0" w:noHBand="0" w:noVBand="1"/>
      </w:tblPr>
      <w:tblGrid>
        <w:gridCol w:w="3227"/>
        <w:gridCol w:w="5953"/>
      </w:tblGrid>
      <w:tr w:rsidR="006609A1" w14:paraId="4A5C5CBC" w14:textId="77777777" w:rsidTr="000935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FDBDBF6" w14:textId="77777777" w:rsidR="006609A1" w:rsidRDefault="006609A1" w:rsidP="00093505">
            <w:pPr>
              <w:pStyle w:val="HSStandaard"/>
            </w:pPr>
            <w:r>
              <w:t>Functie</w:t>
            </w:r>
          </w:p>
        </w:tc>
        <w:tc>
          <w:tcPr>
            <w:tcW w:w="5953" w:type="dxa"/>
          </w:tcPr>
          <w:p w14:paraId="40925F3C" w14:textId="77777777" w:rsidR="006609A1" w:rsidRDefault="006609A1" w:rsidP="00093505">
            <w:pPr>
              <w:pStyle w:val="HSStandaard"/>
              <w:cnfStyle w:val="100000000000" w:firstRow="1" w:lastRow="0" w:firstColumn="0" w:lastColumn="0" w:oddVBand="0" w:evenVBand="0" w:oddHBand="0" w:evenHBand="0" w:firstRowFirstColumn="0" w:firstRowLastColumn="0" w:lastRowFirstColumn="0" w:lastRowLastColumn="0"/>
            </w:pPr>
            <w:r>
              <w:t>Backup Server</w:t>
            </w:r>
          </w:p>
        </w:tc>
      </w:tr>
      <w:tr w:rsidR="006609A1" w14:paraId="257C1E77"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45E6D44" w14:textId="77777777" w:rsidR="006609A1" w:rsidRPr="00687A0A" w:rsidRDefault="006609A1" w:rsidP="00093505">
            <w:pPr>
              <w:pStyle w:val="HSStandaard"/>
              <w:rPr>
                <w:bCs w:val="0"/>
              </w:rPr>
            </w:pPr>
            <w:r>
              <w:rPr>
                <w:bCs w:val="0"/>
              </w:rPr>
              <w:t>Naam</w:t>
            </w:r>
          </w:p>
        </w:tc>
        <w:tc>
          <w:tcPr>
            <w:tcW w:w="5953" w:type="dxa"/>
          </w:tcPr>
          <w:p w14:paraId="4592A2CB" w14:textId="77777777" w:rsidR="006609A1" w:rsidRPr="00687A0A" w:rsidRDefault="006609A1" w:rsidP="00093505">
            <w:pPr>
              <w:pStyle w:val="HSStandaard"/>
              <w:cnfStyle w:val="000000100000" w:firstRow="0" w:lastRow="0" w:firstColumn="0" w:lastColumn="0" w:oddVBand="0" w:evenVBand="0" w:oddHBand="1" w:evenHBand="0" w:firstRowFirstColumn="0" w:firstRowLastColumn="0" w:lastRowFirstColumn="0" w:lastRowLastColumn="0"/>
              <w:rPr>
                <w:bCs/>
              </w:rPr>
            </w:pPr>
            <w:r>
              <w:t>SBA01.vnog.intra</w:t>
            </w:r>
          </w:p>
        </w:tc>
      </w:tr>
      <w:tr w:rsidR="006609A1" w14:paraId="6970567C"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A9711B" w14:textId="77777777" w:rsidR="006609A1" w:rsidRPr="00687A0A" w:rsidRDefault="006609A1" w:rsidP="00093505">
            <w:pPr>
              <w:pStyle w:val="HSStandaard"/>
            </w:pPr>
            <w:r w:rsidRPr="00687A0A">
              <w:t>Type</w:t>
            </w:r>
          </w:p>
        </w:tc>
        <w:tc>
          <w:tcPr>
            <w:tcW w:w="5953" w:type="dxa"/>
          </w:tcPr>
          <w:p w14:paraId="7064E349" w14:textId="77777777" w:rsidR="006609A1" w:rsidRPr="00687A0A"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Fysiek</w:t>
            </w:r>
          </w:p>
        </w:tc>
      </w:tr>
      <w:tr w:rsidR="006609A1" w14:paraId="57992577"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5B2D3B4" w14:textId="77777777" w:rsidR="006609A1" w:rsidRPr="00687A0A" w:rsidRDefault="006609A1" w:rsidP="00093505">
            <w:pPr>
              <w:pStyle w:val="HSStandaard"/>
            </w:pPr>
            <w:r w:rsidRPr="00687A0A">
              <w:t>CPU</w:t>
            </w:r>
          </w:p>
        </w:tc>
        <w:tc>
          <w:tcPr>
            <w:tcW w:w="5953" w:type="dxa"/>
          </w:tcPr>
          <w:p w14:paraId="08704F26" w14:textId="77777777" w:rsidR="006609A1" w:rsidRPr="00687A0A" w:rsidRDefault="006609A1" w:rsidP="00093505">
            <w:pPr>
              <w:pStyle w:val="HSStandaard"/>
              <w:cnfStyle w:val="000000100000" w:firstRow="0" w:lastRow="0" w:firstColumn="0" w:lastColumn="0" w:oddVBand="0" w:evenVBand="0" w:oddHBand="1" w:evenHBand="0" w:firstRowFirstColumn="0" w:firstRowLastColumn="0" w:lastRowFirstColumn="0" w:lastRowLastColumn="0"/>
            </w:pPr>
            <w:proofErr w:type="spellStart"/>
            <w:r>
              <w:t>Quadcore</w:t>
            </w:r>
            <w:proofErr w:type="spellEnd"/>
            <w:r>
              <w:t xml:space="preserve"> </w:t>
            </w:r>
            <w:r w:rsidRPr="00687A0A">
              <w:t>CPU</w:t>
            </w:r>
          </w:p>
        </w:tc>
      </w:tr>
      <w:tr w:rsidR="006609A1" w14:paraId="4EF218B1"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93F3D12" w14:textId="77777777" w:rsidR="006609A1" w:rsidRPr="00687A0A" w:rsidRDefault="006609A1" w:rsidP="00093505">
            <w:pPr>
              <w:pStyle w:val="HSStandaard"/>
            </w:pPr>
            <w:r w:rsidRPr="00687A0A">
              <w:t>Memory</w:t>
            </w:r>
          </w:p>
        </w:tc>
        <w:tc>
          <w:tcPr>
            <w:tcW w:w="5953" w:type="dxa"/>
          </w:tcPr>
          <w:p w14:paraId="7A169229" w14:textId="77777777" w:rsidR="006609A1" w:rsidRPr="00687A0A"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1</w:t>
            </w:r>
            <w:r w:rsidRPr="00687A0A">
              <w:t>8 GB</w:t>
            </w:r>
          </w:p>
        </w:tc>
      </w:tr>
      <w:tr w:rsidR="006609A1" w:rsidRPr="00421855" w14:paraId="392D0276"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8AA2A6C" w14:textId="77777777" w:rsidR="006609A1" w:rsidRPr="00687A0A" w:rsidRDefault="006609A1" w:rsidP="00093505">
            <w:pPr>
              <w:pStyle w:val="HSStandaard"/>
            </w:pPr>
            <w:r w:rsidRPr="00687A0A">
              <w:t>Rollen</w:t>
            </w:r>
          </w:p>
        </w:tc>
        <w:tc>
          <w:tcPr>
            <w:tcW w:w="5953" w:type="dxa"/>
          </w:tcPr>
          <w:p w14:paraId="732A4F31" w14:textId="77777777" w:rsidR="006609A1" w:rsidRPr="00421855" w:rsidRDefault="006609A1" w:rsidP="00093505">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Hyper-V</w:t>
            </w:r>
          </w:p>
        </w:tc>
      </w:tr>
      <w:tr w:rsidR="006609A1" w:rsidRPr="007F5E98" w14:paraId="36F849EA"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EC445DB" w14:textId="77777777" w:rsidR="006609A1" w:rsidRPr="00687A0A" w:rsidRDefault="006609A1" w:rsidP="00093505">
            <w:pPr>
              <w:pStyle w:val="HSStandaard"/>
            </w:pPr>
            <w:r w:rsidRPr="00687A0A">
              <w:t>Disk</w:t>
            </w:r>
            <w:r>
              <w:t>indeling</w:t>
            </w:r>
          </w:p>
        </w:tc>
        <w:tc>
          <w:tcPr>
            <w:tcW w:w="5953" w:type="dxa"/>
          </w:tcPr>
          <w:p w14:paraId="1AB8A5FF" w14:textId="77777777" w:rsidR="006609A1" w:rsidRPr="00687A0A"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C: - 8</w:t>
            </w:r>
            <w:r w:rsidRPr="00687A0A">
              <w:t>0GB voor OS</w:t>
            </w:r>
            <w:r>
              <w:t xml:space="preserve"> en APPS (Page file: 43 GB)</w:t>
            </w:r>
          </w:p>
          <w:p w14:paraId="38C4ED65" w14:textId="77777777" w:rsidR="006609A1"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SCDPM 2012</w:t>
            </w:r>
          </w:p>
          <w:p w14:paraId="75D419A6" w14:textId="77777777" w:rsidR="006609A1"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E: - 20 GB voor SCDPM DB</w:t>
            </w:r>
          </w:p>
          <w:p w14:paraId="64E8ECF7" w14:textId="77777777" w:rsidR="006609A1"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F: - 5 GB voor SCDPM Log</w:t>
            </w:r>
          </w:p>
          <w:p w14:paraId="56D79CB7" w14:textId="77777777" w:rsidR="006609A1" w:rsidRPr="00F13E93" w:rsidRDefault="006609A1"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sidRPr="00F13E93">
              <w:rPr>
                <w:lang w:val="en-US"/>
              </w:rPr>
              <w:t>Storage Pool Replica volume – 7200 GB</w:t>
            </w:r>
          </w:p>
          <w:p w14:paraId="28A40248" w14:textId="77777777" w:rsidR="006609A1" w:rsidRPr="006B6362" w:rsidRDefault="006609A1"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sidRPr="006B6362">
              <w:rPr>
                <w:lang w:val="en-US"/>
              </w:rPr>
              <w:t>Storage Pool Recovery volume – 3454 GB</w:t>
            </w:r>
          </w:p>
        </w:tc>
      </w:tr>
      <w:tr w:rsidR="006609A1" w14:paraId="6BBF5350"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E3873F7" w14:textId="77777777" w:rsidR="006609A1" w:rsidRPr="00687A0A" w:rsidRDefault="006609A1" w:rsidP="00093505">
            <w:pPr>
              <w:pStyle w:val="HSStandaard"/>
            </w:pPr>
            <w:r w:rsidRPr="00687A0A">
              <w:t>Network</w:t>
            </w:r>
          </w:p>
        </w:tc>
        <w:tc>
          <w:tcPr>
            <w:tcW w:w="5953" w:type="dxa"/>
          </w:tcPr>
          <w:p w14:paraId="06C5C265" w14:textId="77777777" w:rsidR="006609A1" w:rsidRPr="00687A0A" w:rsidRDefault="006609A1" w:rsidP="00093505">
            <w:pPr>
              <w:pStyle w:val="HSStandaard"/>
              <w:cnfStyle w:val="000000100000" w:firstRow="0" w:lastRow="0" w:firstColumn="0" w:lastColumn="0" w:oddVBand="0" w:evenVBand="0" w:oddHBand="1" w:evenHBand="0" w:firstRowFirstColumn="0" w:firstRowLastColumn="0" w:lastRowFirstColumn="0" w:lastRowLastColumn="0"/>
            </w:pPr>
            <w:r>
              <w:t>4</w:t>
            </w:r>
            <w:r w:rsidRPr="00687A0A">
              <w:t xml:space="preserve"> </w:t>
            </w:r>
            <w:proofErr w:type="spellStart"/>
            <w:r w:rsidRPr="00687A0A">
              <w:t>Gbps</w:t>
            </w:r>
            <w:proofErr w:type="spellEnd"/>
            <w:r>
              <w:t xml:space="preserve"> (</w:t>
            </w:r>
            <w:proofErr w:type="spellStart"/>
            <w:r>
              <w:t>trunk</w:t>
            </w:r>
            <w:proofErr w:type="spellEnd"/>
            <w:r>
              <w:t xml:space="preserve"> 4 x 1 </w:t>
            </w:r>
            <w:proofErr w:type="spellStart"/>
            <w:r>
              <w:t>Gbps</w:t>
            </w:r>
            <w:proofErr w:type="spellEnd"/>
            <w:r>
              <w:t>)</w:t>
            </w:r>
          </w:p>
        </w:tc>
      </w:tr>
      <w:tr w:rsidR="006609A1" w14:paraId="09818CF6"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EC0DDD" w14:textId="77777777" w:rsidR="006609A1" w:rsidRPr="00687A0A" w:rsidRDefault="006609A1" w:rsidP="00093505">
            <w:pPr>
              <w:pStyle w:val="HSStandaard"/>
            </w:pPr>
            <w:r w:rsidRPr="00687A0A">
              <w:t>IP</w:t>
            </w:r>
          </w:p>
        </w:tc>
        <w:tc>
          <w:tcPr>
            <w:tcW w:w="5953" w:type="dxa"/>
          </w:tcPr>
          <w:p w14:paraId="6BDC9D0B" w14:textId="77777777" w:rsidR="006609A1" w:rsidRPr="00687A0A"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172.17.10.6</w:t>
            </w:r>
          </w:p>
        </w:tc>
      </w:tr>
      <w:tr w:rsidR="006609A1" w14:paraId="1AF026B7"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A096473" w14:textId="77777777" w:rsidR="006609A1" w:rsidRPr="00687A0A" w:rsidRDefault="006609A1" w:rsidP="00093505">
            <w:pPr>
              <w:pStyle w:val="HSStandaard"/>
            </w:pPr>
            <w:proofErr w:type="spellStart"/>
            <w:r w:rsidRPr="00687A0A">
              <w:t>Subnetmask</w:t>
            </w:r>
            <w:proofErr w:type="spellEnd"/>
          </w:p>
        </w:tc>
        <w:tc>
          <w:tcPr>
            <w:tcW w:w="5953" w:type="dxa"/>
          </w:tcPr>
          <w:p w14:paraId="655F7AA0" w14:textId="77777777" w:rsidR="006609A1" w:rsidRPr="00687A0A" w:rsidRDefault="006609A1" w:rsidP="00093505">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6609A1" w14:paraId="7A171373"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A0A051D" w14:textId="77777777" w:rsidR="006609A1" w:rsidRPr="00687A0A" w:rsidRDefault="006609A1" w:rsidP="00093505">
            <w:pPr>
              <w:pStyle w:val="HSStandaard"/>
            </w:pPr>
            <w:r>
              <w:t>Backup NIC</w:t>
            </w:r>
          </w:p>
        </w:tc>
        <w:tc>
          <w:tcPr>
            <w:tcW w:w="5953" w:type="dxa"/>
          </w:tcPr>
          <w:p w14:paraId="3D72D9B7" w14:textId="77777777" w:rsidR="006609A1"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172.17.30.6</w:t>
            </w:r>
          </w:p>
        </w:tc>
      </w:tr>
      <w:tr w:rsidR="006609A1" w14:paraId="4844CEC8"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252180A" w14:textId="77777777" w:rsidR="006609A1" w:rsidRPr="00687A0A" w:rsidRDefault="006609A1" w:rsidP="00093505">
            <w:pPr>
              <w:pStyle w:val="HSStandaard"/>
            </w:pPr>
            <w:r w:rsidRPr="00687A0A">
              <w:t>Gateway</w:t>
            </w:r>
          </w:p>
        </w:tc>
        <w:tc>
          <w:tcPr>
            <w:tcW w:w="5953" w:type="dxa"/>
          </w:tcPr>
          <w:p w14:paraId="02711BD1" w14:textId="77777777" w:rsidR="006609A1" w:rsidRPr="00687A0A" w:rsidRDefault="006609A1" w:rsidP="00093505">
            <w:pPr>
              <w:pStyle w:val="HSStandaard"/>
              <w:cnfStyle w:val="000000100000" w:firstRow="0" w:lastRow="0" w:firstColumn="0" w:lastColumn="0" w:oddVBand="0" w:evenVBand="0" w:oddHBand="1" w:evenHBand="0" w:firstRowFirstColumn="0" w:firstRowLastColumn="0" w:lastRowFirstColumn="0" w:lastRowLastColumn="0"/>
            </w:pPr>
            <w:r>
              <w:t>172.17.10.254</w:t>
            </w:r>
          </w:p>
        </w:tc>
      </w:tr>
      <w:tr w:rsidR="006609A1" w14:paraId="07AD0B8D"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2BDAECB" w14:textId="77777777" w:rsidR="006609A1" w:rsidRPr="00687A0A" w:rsidRDefault="006609A1" w:rsidP="00093505">
            <w:pPr>
              <w:pStyle w:val="HSStandaard"/>
            </w:pPr>
            <w:r w:rsidRPr="00687A0A">
              <w:t>DNS</w:t>
            </w:r>
          </w:p>
        </w:tc>
        <w:tc>
          <w:tcPr>
            <w:tcW w:w="5953" w:type="dxa"/>
          </w:tcPr>
          <w:p w14:paraId="11E76DF4" w14:textId="77777777" w:rsidR="006609A1"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172.17.10.1</w:t>
            </w:r>
          </w:p>
          <w:p w14:paraId="7671D2B3" w14:textId="77777777" w:rsidR="006609A1" w:rsidRPr="00687A0A" w:rsidRDefault="006609A1" w:rsidP="00093505">
            <w:pPr>
              <w:pStyle w:val="HSStandaard"/>
              <w:cnfStyle w:val="000000010000" w:firstRow="0" w:lastRow="0" w:firstColumn="0" w:lastColumn="0" w:oddVBand="0" w:evenVBand="0" w:oddHBand="0" w:evenHBand="1" w:firstRowFirstColumn="0" w:firstRowLastColumn="0" w:lastRowFirstColumn="0" w:lastRowLastColumn="0"/>
            </w:pPr>
            <w:r>
              <w:t>172.17.10.101</w:t>
            </w:r>
          </w:p>
        </w:tc>
      </w:tr>
    </w:tbl>
    <w:p w14:paraId="02C4B838" w14:textId="77777777" w:rsidR="006609A1" w:rsidRDefault="006609A1" w:rsidP="006609A1">
      <w:pPr>
        <w:pStyle w:val="HSStandaard"/>
      </w:pPr>
    </w:p>
    <w:p w14:paraId="56B5E169" w14:textId="77777777" w:rsidR="006609A1" w:rsidRDefault="006609A1" w:rsidP="006609A1">
      <w:pPr>
        <w:pStyle w:val="HSParagraaf"/>
      </w:pPr>
      <w:bookmarkStart w:id="18" w:name="_Toc327519112"/>
      <w:bookmarkStart w:id="19" w:name="_Toc336944106"/>
      <w:r>
        <w:t xml:space="preserve">Patches en </w:t>
      </w:r>
      <w:proofErr w:type="spellStart"/>
      <w:r>
        <w:t>hotfixes</w:t>
      </w:r>
      <w:bookmarkEnd w:id="18"/>
      <w:bookmarkEnd w:id="19"/>
      <w:proofErr w:type="spellEnd"/>
    </w:p>
    <w:p w14:paraId="3170FD65" w14:textId="77777777" w:rsidR="006609A1" w:rsidRDefault="006609A1" w:rsidP="006609A1">
      <w:pPr>
        <w:pStyle w:val="HSStandaard"/>
      </w:pPr>
    </w:p>
    <w:tbl>
      <w:tblPr>
        <w:tblStyle w:val="MediumShading1-Accent1"/>
        <w:tblW w:w="0" w:type="auto"/>
        <w:tblLook w:val="04A0" w:firstRow="1" w:lastRow="0" w:firstColumn="1" w:lastColumn="0" w:noHBand="0" w:noVBand="1"/>
      </w:tblPr>
      <w:tblGrid>
        <w:gridCol w:w="1559"/>
        <w:gridCol w:w="7621"/>
      </w:tblGrid>
      <w:tr w:rsidR="00FE407B" w14:paraId="44302F77" w14:textId="77777777" w:rsidTr="00FE40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216C0B20" w14:textId="77777777" w:rsidR="00FE407B" w:rsidRDefault="00FE407B" w:rsidP="00093505">
            <w:pPr>
              <w:pStyle w:val="HSStandaard"/>
            </w:pPr>
            <w:r>
              <w:t>Patch</w:t>
            </w:r>
          </w:p>
        </w:tc>
        <w:tc>
          <w:tcPr>
            <w:tcW w:w="7621" w:type="dxa"/>
          </w:tcPr>
          <w:p w14:paraId="48F3988D" w14:textId="77777777" w:rsidR="00FE407B" w:rsidRDefault="00FE407B" w:rsidP="00093505">
            <w:pPr>
              <w:pStyle w:val="HSStandaard"/>
              <w:cnfStyle w:val="100000000000" w:firstRow="1" w:lastRow="0" w:firstColumn="0" w:lastColumn="0" w:oddVBand="0" w:evenVBand="0" w:oddHBand="0" w:evenHBand="0" w:firstRowFirstColumn="0" w:firstRowLastColumn="0" w:lastRowFirstColumn="0" w:lastRowLastColumn="0"/>
            </w:pPr>
            <w:r>
              <w:t>Omschrijving</w:t>
            </w:r>
          </w:p>
        </w:tc>
      </w:tr>
      <w:tr w:rsidR="00FE407B" w:rsidRPr="00813513" w14:paraId="75E58CE2"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4CBD401" w14:textId="55BD8681" w:rsidR="00FE407B" w:rsidRPr="00FE407B" w:rsidRDefault="00FE407B" w:rsidP="00FE407B">
            <w:pPr>
              <w:pStyle w:val="HSStandaard"/>
            </w:pPr>
            <w:r w:rsidRPr="00FE407B">
              <w:t>KB2494162</w:t>
            </w:r>
          </w:p>
        </w:tc>
        <w:tc>
          <w:tcPr>
            <w:tcW w:w="7621" w:type="dxa"/>
          </w:tcPr>
          <w:p w14:paraId="0A90F3CC" w14:textId="5D3FA09B" w:rsidR="00FE407B" w:rsidRPr="005F19BE" w:rsidRDefault="00FE407B"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5F19BE">
              <w:rPr>
                <w:lang w:val="en-US"/>
              </w:rPr>
              <w:t>The Cluster service stops unexpectedly on a Windows Server 2008 R2 failover cluster node when you perform multiple backup operations in parallel on a cluster shared volume</w:t>
            </w:r>
          </w:p>
        </w:tc>
      </w:tr>
      <w:tr w:rsidR="00FE407B" w:rsidRPr="00813513" w14:paraId="50131C50"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AD74DAD" w14:textId="5667AAAC" w:rsidR="00FE407B" w:rsidRPr="00FE407B" w:rsidRDefault="00FE407B" w:rsidP="00FE407B">
            <w:pPr>
              <w:pStyle w:val="HSStandaard"/>
            </w:pPr>
            <w:r w:rsidRPr="00FE407B">
              <w:t>KB2521348</w:t>
            </w:r>
          </w:p>
        </w:tc>
        <w:tc>
          <w:tcPr>
            <w:tcW w:w="7621" w:type="dxa"/>
          </w:tcPr>
          <w:p w14:paraId="70CBA8AE" w14:textId="1B61F4D6" w:rsidR="00FE407B" w:rsidRPr="005F19BE" w:rsidRDefault="00FE407B"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5F19BE">
              <w:rPr>
                <w:lang w:val="en-US"/>
              </w:rPr>
              <w:t>A virtual machine online backup fails in Windows Server 2008 R2 when the SAN policy is set to "Offline All"</w:t>
            </w:r>
          </w:p>
        </w:tc>
      </w:tr>
      <w:tr w:rsidR="00FE407B" w:rsidRPr="00813513" w14:paraId="15068099"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D86BF57" w14:textId="14ADD231" w:rsidR="00FE407B" w:rsidRPr="00FE407B" w:rsidRDefault="00FE407B" w:rsidP="00FE407B">
            <w:pPr>
              <w:pStyle w:val="HSStandaard"/>
            </w:pPr>
            <w:r w:rsidRPr="00FE407B">
              <w:t>KB2627052</w:t>
            </w:r>
          </w:p>
        </w:tc>
        <w:tc>
          <w:tcPr>
            <w:tcW w:w="7621" w:type="dxa"/>
          </w:tcPr>
          <w:p w14:paraId="75673FC6" w14:textId="2CEABB46" w:rsidR="00FE407B" w:rsidRPr="005F19BE" w:rsidRDefault="00FE407B"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5F19BE">
              <w:rPr>
                <w:lang w:val="en-US"/>
              </w:rPr>
              <w:t>Computer randomly stops responding after you use the VSS software provider in Windows Server 2008 R2 or in Windows 7</w:t>
            </w:r>
          </w:p>
        </w:tc>
      </w:tr>
      <w:tr w:rsidR="00FE407B" w:rsidRPr="00813513" w14:paraId="35D91E45"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9C99300" w14:textId="49F48201" w:rsidR="00FE407B" w:rsidRPr="00FE407B" w:rsidRDefault="00FE407B" w:rsidP="00FE407B">
            <w:pPr>
              <w:pStyle w:val="HSStandaard"/>
            </w:pPr>
            <w:r w:rsidRPr="00FE407B">
              <w:t>KB2632149</w:t>
            </w:r>
          </w:p>
        </w:tc>
        <w:tc>
          <w:tcPr>
            <w:tcW w:w="7621" w:type="dxa"/>
          </w:tcPr>
          <w:p w14:paraId="05194783" w14:textId="75BF9758" w:rsidR="00FE407B" w:rsidRPr="005F19BE" w:rsidRDefault="00FE407B"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5F19BE">
              <w:rPr>
                <w:lang w:val="en-US"/>
              </w:rPr>
              <w:t>"fvevol!FveFilterDeviceControl+1d0" Stop error when you create a VSS snapshot backup in Windows Server 2008 R2 SP1</w:t>
            </w:r>
          </w:p>
        </w:tc>
      </w:tr>
      <w:tr w:rsidR="00FE407B" w:rsidRPr="00813513" w14:paraId="6BF6217B"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7DE2DB0F" w14:textId="11E6A2BF" w:rsidR="00FE407B" w:rsidRPr="00FE407B" w:rsidRDefault="00FE407B" w:rsidP="00FE407B">
            <w:pPr>
              <w:pStyle w:val="HSStandaard"/>
            </w:pPr>
            <w:r w:rsidRPr="00FE407B">
              <w:t>KB2661530</w:t>
            </w:r>
          </w:p>
        </w:tc>
        <w:tc>
          <w:tcPr>
            <w:tcW w:w="7621" w:type="dxa"/>
          </w:tcPr>
          <w:p w14:paraId="02FAD626" w14:textId="1402CE2E" w:rsidR="00FE407B" w:rsidRPr="005F19BE" w:rsidRDefault="00FE407B"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5F19BE">
              <w:rPr>
                <w:lang w:val="en-US"/>
              </w:rPr>
              <w:t>The whole backup operation fails if one out of several virtual machines on a Hyper-V server cannot be backed up in Windows Server 2008 R2</w:t>
            </w:r>
          </w:p>
        </w:tc>
      </w:tr>
      <w:tr w:rsidR="00FE407B" w:rsidRPr="00813513" w14:paraId="67949357"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34DB75D" w14:textId="606990CA" w:rsidR="00FE407B" w:rsidRPr="00FE407B" w:rsidRDefault="00FE407B" w:rsidP="00FE407B">
            <w:pPr>
              <w:pStyle w:val="HSStandaard"/>
            </w:pPr>
            <w:r w:rsidRPr="00FE407B">
              <w:t>KB2661794</w:t>
            </w:r>
          </w:p>
        </w:tc>
        <w:tc>
          <w:tcPr>
            <w:tcW w:w="7621" w:type="dxa"/>
          </w:tcPr>
          <w:p w14:paraId="57801438" w14:textId="6F8AC9D8" w:rsidR="00FE407B" w:rsidRPr="005F19BE" w:rsidRDefault="00FE407B"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5F19BE">
              <w:rPr>
                <w:lang w:val="en-US"/>
              </w:rPr>
              <w:t>MPIO does not remove a disk that is on a failed path in Windows Server 2008 R2</w:t>
            </w:r>
          </w:p>
        </w:tc>
      </w:tr>
      <w:tr w:rsidR="00FE407B" w:rsidRPr="00813513" w14:paraId="49247781"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72C13560" w14:textId="1DD13CDB" w:rsidR="00FE407B" w:rsidRPr="00FE407B" w:rsidRDefault="00FE407B" w:rsidP="00FE407B">
            <w:pPr>
              <w:pStyle w:val="HSStandaard"/>
            </w:pPr>
            <w:r w:rsidRPr="00FE407B">
              <w:t>KB2647841</w:t>
            </w:r>
          </w:p>
        </w:tc>
        <w:tc>
          <w:tcPr>
            <w:tcW w:w="7621" w:type="dxa"/>
          </w:tcPr>
          <w:p w14:paraId="792986C7" w14:textId="3A6D413A" w:rsidR="00FE407B" w:rsidRPr="005F19BE" w:rsidRDefault="00FE407B"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5F19BE">
              <w:rPr>
                <w:lang w:val="en-US"/>
              </w:rPr>
              <w:t>Various issues after you restore a system state backup that is saved by using VSS if the "</w:t>
            </w:r>
            <w:proofErr w:type="spellStart"/>
            <w:r w:rsidRPr="005F19BE">
              <w:rPr>
                <w:lang w:val="en-US"/>
              </w:rPr>
              <w:t>ImagePath</w:t>
            </w:r>
            <w:proofErr w:type="spellEnd"/>
            <w:r w:rsidRPr="005F19BE">
              <w:rPr>
                <w:lang w:val="en-US"/>
              </w:rPr>
              <w:t>" value for a service contains a forward slash (/) in Windows Vista, in Windows 7, in Windows Server 2008 or in Windows Server 2008 R2</w:t>
            </w:r>
          </w:p>
        </w:tc>
      </w:tr>
      <w:tr w:rsidR="00FE407B" w:rsidRPr="00813513" w14:paraId="7FD19A34"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E87A92E" w14:textId="5C1A8B9C" w:rsidR="00FE407B" w:rsidRPr="00FE407B" w:rsidRDefault="00FE407B" w:rsidP="00FE407B">
            <w:pPr>
              <w:pStyle w:val="HSStandaard"/>
            </w:pPr>
            <w:r w:rsidRPr="00FE407B">
              <w:t>KB2666703</w:t>
            </w:r>
          </w:p>
        </w:tc>
        <w:tc>
          <w:tcPr>
            <w:tcW w:w="7621" w:type="dxa"/>
          </w:tcPr>
          <w:p w14:paraId="0571F506" w14:textId="12C6D1B9" w:rsidR="00FE407B" w:rsidRPr="005F19BE" w:rsidRDefault="00FE407B"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5F19BE">
              <w:rPr>
                <w:lang w:val="en-US"/>
              </w:rPr>
              <w:t>You cannot restore a virtual machine that has a semicolon in its name or in its directory path on a Windows Server 2008 R2 SP1-based server</w:t>
            </w:r>
          </w:p>
        </w:tc>
      </w:tr>
      <w:tr w:rsidR="00FE407B" w:rsidRPr="00813513" w14:paraId="7E7DA7A5"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3C5F119" w14:textId="0AEAFEBA" w:rsidR="00FE407B" w:rsidRPr="00FE407B" w:rsidRDefault="00FE407B" w:rsidP="00FE407B">
            <w:pPr>
              <w:pStyle w:val="HSStandaard"/>
            </w:pPr>
            <w:r w:rsidRPr="00FE407B">
              <w:t>KB2678241</w:t>
            </w:r>
          </w:p>
        </w:tc>
        <w:tc>
          <w:tcPr>
            <w:tcW w:w="7621" w:type="dxa"/>
          </w:tcPr>
          <w:p w14:paraId="4BBF21BA" w14:textId="74959511" w:rsidR="00FE407B" w:rsidRPr="005F19BE" w:rsidRDefault="00FE407B"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5F19BE">
              <w:rPr>
                <w:lang w:val="en-US"/>
              </w:rPr>
              <w:t>DFS Replication service crashes when you perform a backup operation on a computer that is running Windows Server 2008 R2</w:t>
            </w:r>
          </w:p>
        </w:tc>
      </w:tr>
      <w:tr w:rsidR="00866913" w:rsidRPr="00813513" w14:paraId="2B67C9E7"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4AC3CD4" w14:textId="425E77EB" w:rsidR="00866913" w:rsidRPr="00FE407B" w:rsidRDefault="00866913" w:rsidP="00866913">
            <w:r w:rsidRPr="00866913">
              <w:t>KB2692929</w:t>
            </w:r>
          </w:p>
        </w:tc>
        <w:tc>
          <w:tcPr>
            <w:tcW w:w="7621" w:type="dxa"/>
          </w:tcPr>
          <w:p w14:paraId="5EA64311" w14:textId="030B96C5" w:rsidR="00866913" w:rsidRPr="005F19BE" w:rsidRDefault="00866913"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866913">
              <w:rPr>
                <w:lang w:val="en-US"/>
              </w:rPr>
              <w:t>"0x80041001" error when the Win32_Environment WMI class is queried by multiple requestors in Windows 7 or in Windows Server 2008 R2</w:t>
            </w:r>
          </w:p>
        </w:tc>
      </w:tr>
      <w:tr w:rsidR="00866913" w:rsidRPr="00813513" w14:paraId="5CA1D5B0"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66CFAEEE" w14:textId="77777777" w:rsidR="00866913" w:rsidRPr="00866913" w:rsidRDefault="00866913" w:rsidP="00866913">
            <w:r w:rsidRPr="00866913">
              <w:t>KB2699780</w:t>
            </w:r>
          </w:p>
          <w:p w14:paraId="6C70EF8D" w14:textId="77777777" w:rsidR="00866913" w:rsidRPr="00FE407B" w:rsidRDefault="00866913" w:rsidP="00FE407B">
            <w:pPr>
              <w:pStyle w:val="HSStandaard"/>
            </w:pPr>
          </w:p>
        </w:tc>
        <w:tc>
          <w:tcPr>
            <w:tcW w:w="7621" w:type="dxa"/>
          </w:tcPr>
          <w:p w14:paraId="43A2EE6E" w14:textId="5E4E1E1B" w:rsidR="00866913" w:rsidRPr="005F19BE" w:rsidRDefault="00866913"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866913">
              <w:rPr>
                <w:lang w:val="en-US"/>
              </w:rPr>
              <w:t>Memory leak in the Remote Registry service on a computer that is running Windows 7 or Windows Server 2008 R2</w:t>
            </w:r>
          </w:p>
        </w:tc>
      </w:tr>
      <w:tr w:rsidR="00866913" w:rsidRPr="00813513" w14:paraId="57E0AD70"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80A8748" w14:textId="77777777" w:rsidR="00866913" w:rsidRPr="00866913" w:rsidRDefault="00866913" w:rsidP="00866913">
            <w:r w:rsidRPr="00866913">
              <w:t>KB2708549</w:t>
            </w:r>
          </w:p>
          <w:p w14:paraId="55DEB95E" w14:textId="77777777" w:rsidR="00866913" w:rsidRPr="00FE407B" w:rsidRDefault="00866913" w:rsidP="00FE407B">
            <w:pPr>
              <w:pStyle w:val="HSStandaard"/>
            </w:pPr>
          </w:p>
        </w:tc>
        <w:tc>
          <w:tcPr>
            <w:tcW w:w="7621" w:type="dxa"/>
          </w:tcPr>
          <w:p w14:paraId="5C7A38C4" w14:textId="4E6D715B" w:rsidR="00866913" w:rsidRPr="005F19BE" w:rsidRDefault="00866913"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866913">
              <w:rPr>
                <w:lang w:val="en-US"/>
              </w:rPr>
              <w:t>Stop error when you create a VSS snapshot backup in Windows 7 SP1 or in Windows Server 2008 R2 SP1: "fvevol!FveFilterDeviceControl+1d0"</w:t>
            </w:r>
          </w:p>
        </w:tc>
      </w:tr>
      <w:tr w:rsidR="00866913" w:rsidRPr="00813513" w14:paraId="32A55DE1"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3FE4D3B" w14:textId="77777777" w:rsidR="00866913" w:rsidRPr="00866913" w:rsidRDefault="00866913" w:rsidP="00866913">
            <w:pPr>
              <w:rPr>
                <w:lang w:val="en-US"/>
              </w:rPr>
            </w:pPr>
            <w:r w:rsidRPr="00866913">
              <w:rPr>
                <w:lang w:val="en-US"/>
              </w:rPr>
              <w:t>KB2708811</w:t>
            </w:r>
          </w:p>
          <w:p w14:paraId="70EC65A9" w14:textId="77777777" w:rsidR="00866913" w:rsidRPr="00FE407B" w:rsidRDefault="00866913" w:rsidP="00FE407B">
            <w:pPr>
              <w:pStyle w:val="HSStandaard"/>
            </w:pPr>
          </w:p>
        </w:tc>
        <w:tc>
          <w:tcPr>
            <w:tcW w:w="7621" w:type="dxa"/>
          </w:tcPr>
          <w:p w14:paraId="3804FE87" w14:textId="788FF746" w:rsidR="00866913" w:rsidRPr="005F19BE" w:rsidRDefault="00866913"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866913">
              <w:rPr>
                <w:lang w:val="en-US"/>
              </w:rPr>
              <w:t>Data corruption occurs when a sparse file undergoes random write stress in Windows 7 or in Windows Server 2008 R2</w:t>
            </w:r>
          </w:p>
        </w:tc>
      </w:tr>
      <w:tr w:rsidR="00866913" w:rsidRPr="00813513" w14:paraId="26C5847E" w14:textId="77777777" w:rsidTr="00FE40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19DEA34B" w14:textId="77777777" w:rsidR="00866913" w:rsidRPr="00866913" w:rsidRDefault="00866913" w:rsidP="00866913">
            <w:pPr>
              <w:rPr>
                <w:lang w:val="en-US"/>
              </w:rPr>
            </w:pPr>
            <w:r w:rsidRPr="00866913">
              <w:rPr>
                <w:lang w:val="en-US"/>
              </w:rPr>
              <w:t>KB2718576</w:t>
            </w:r>
          </w:p>
          <w:p w14:paraId="069B1A21" w14:textId="77777777" w:rsidR="00866913" w:rsidRPr="00FE407B" w:rsidRDefault="00866913" w:rsidP="00FE407B">
            <w:pPr>
              <w:pStyle w:val="HSStandaard"/>
            </w:pPr>
          </w:p>
        </w:tc>
        <w:tc>
          <w:tcPr>
            <w:tcW w:w="7621" w:type="dxa"/>
          </w:tcPr>
          <w:p w14:paraId="074615F8" w14:textId="320759B6" w:rsidR="00866913" w:rsidRPr="005F19BE" w:rsidRDefault="00866913" w:rsidP="00FE407B">
            <w:pPr>
              <w:pStyle w:val="HSStandaard"/>
              <w:cnfStyle w:val="000000010000" w:firstRow="0" w:lastRow="0" w:firstColumn="0" w:lastColumn="0" w:oddVBand="0" w:evenVBand="0" w:oddHBand="0" w:evenHBand="1" w:firstRowFirstColumn="0" w:firstRowLastColumn="0" w:lastRowFirstColumn="0" w:lastRowLastColumn="0"/>
              <w:rPr>
                <w:lang w:val="en-US"/>
              </w:rPr>
            </w:pPr>
            <w:r w:rsidRPr="00866913">
              <w:rPr>
                <w:lang w:val="en-US"/>
              </w:rPr>
              <w:t>MPIO disk is removed unexpectedly when a PR_IN command fails in a Windows Server 2008 R2 environment</w:t>
            </w:r>
          </w:p>
        </w:tc>
      </w:tr>
      <w:tr w:rsidR="00866913" w:rsidRPr="00813513" w14:paraId="3F627813" w14:textId="77777777" w:rsidTr="00FE40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78F22E30" w14:textId="77777777" w:rsidR="00866913" w:rsidRDefault="00866913" w:rsidP="00866913">
            <w:pPr>
              <w:rPr>
                <w:b w:val="0"/>
                <w:lang w:val="en-US"/>
              </w:rPr>
            </w:pPr>
            <w:r w:rsidRPr="00866913">
              <w:rPr>
                <w:lang w:val="en-US"/>
              </w:rPr>
              <w:t>KB2722392</w:t>
            </w:r>
          </w:p>
          <w:p w14:paraId="11CD847A" w14:textId="77777777" w:rsidR="00866913" w:rsidRPr="00FE407B" w:rsidRDefault="00866913" w:rsidP="00FE407B">
            <w:pPr>
              <w:pStyle w:val="HSStandaard"/>
            </w:pPr>
          </w:p>
        </w:tc>
        <w:tc>
          <w:tcPr>
            <w:tcW w:w="7621" w:type="dxa"/>
          </w:tcPr>
          <w:p w14:paraId="145FEF0D" w14:textId="0109E569" w:rsidR="00866913" w:rsidRPr="005F19BE" w:rsidRDefault="00866913" w:rsidP="00FE407B">
            <w:pPr>
              <w:pStyle w:val="HSStandaard"/>
              <w:cnfStyle w:val="000000100000" w:firstRow="0" w:lastRow="0" w:firstColumn="0" w:lastColumn="0" w:oddVBand="0" w:evenVBand="0" w:oddHBand="1" w:evenHBand="0" w:firstRowFirstColumn="0" w:firstRowLastColumn="0" w:lastRowFirstColumn="0" w:lastRowLastColumn="0"/>
              <w:rPr>
                <w:lang w:val="en-US"/>
              </w:rPr>
            </w:pPr>
            <w:r w:rsidRPr="00866913">
              <w:rPr>
                <w:lang w:val="en-US"/>
              </w:rPr>
              <w:t>"0x000000F4" Stop error when you run the Device Fundamental tests in Windows 7 or in Windows Server 2008 R2</w:t>
            </w:r>
          </w:p>
        </w:tc>
      </w:tr>
    </w:tbl>
    <w:p w14:paraId="37A4B143" w14:textId="2B61B497" w:rsidR="00FE407B" w:rsidRDefault="00FE407B" w:rsidP="00FE407B">
      <w:pPr>
        <w:rPr>
          <w:b/>
          <w:lang w:val="en-US"/>
        </w:rPr>
      </w:pPr>
    </w:p>
    <w:p w14:paraId="443119BA" w14:textId="77777777" w:rsidR="00FE407B" w:rsidRPr="006609A1" w:rsidRDefault="00FE407B">
      <w:pPr>
        <w:rPr>
          <w:b/>
          <w:lang w:val="en-US"/>
        </w:rPr>
      </w:pPr>
    </w:p>
    <w:p w14:paraId="5B9E7511" w14:textId="022DFD4E" w:rsidR="00705517" w:rsidRDefault="00705517" w:rsidP="00705517">
      <w:pPr>
        <w:pStyle w:val="HSParagraaf"/>
      </w:pPr>
      <w:bookmarkStart w:id="20" w:name="_Toc336944107"/>
      <w:r>
        <w:t>Service Accounts</w:t>
      </w:r>
      <w:bookmarkEnd w:id="20"/>
    </w:p>
    <w:p w14:paraId="2BEB199C" w14:textId="77777777" w:rsidR="00705517" w:rsidRDefault="00705517" w:rsidP="00705517">
      <w:pPr>
        <w:pStyle w:val="HSStandaard"/>
      </w:pPr>
    </w:p>
    <w:tbl>
      <w:tblPr>
        <w:tblStyle w:val="MediumShading1-Accent1"/>
        <w:tblW w:w="0" w:type="auto"/>
        <w:tblLook w:val="04A0" w:firstRow="1" w:lastRow="0" w:firstColumn="1" w:lastColumn="0" w:noHBand="0" w:noVBand="1"/>
      </w:tblPr>
      <w:tblGrid>
        <w:gridCol w:w="3074"/>
        <w:gridCol w:w="3074"/>
        <w:gridCol w:w="3074"/>
      </w:tblGrid>
      <w:tr w:rsidR="00705517" w14:paraId="123292EF" w14:textId="77777777" w:rsidTr="007055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565BC2FE" w14:textId="3DFA00AA" w:rsidR="00705517" w:rsidRDefault="006766E2" w:rsidP="00705517">
            <w:pPr>
              <w:pStyle w:val="HSStandaard"/>
            </w:pPr>
            <w:r>
              <w:lastRenderedPageBreak/>
              <w:t>Account</w:t>
            </w:r>
          </w:p>
        </w:tc>
        <w:tc>
          <w:tcPr>
            <w:tcW w:w="3074" w:type="dxa"/>
          </w:tcPr>
          <w:p w14:paraId="195470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c>
          <w:tcPr>
            <w:tcW w:w="3074" w:type="dxa"/>
          </w:tcPr>
          <w:p w14:paraId="576329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r>
      <w:tr w:rsidR="00705517" w14:paraId="389AF81A"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393B9904" w14:textId="03D8F5CC" w:rsidR="00705517" w:rsidRDefault="00705517" w:rsidP="00705517">
            <w:pPr>
              <w:pStyle w:val="HSStandaard"/>
            </w:pPr>
          </w:p>
        </w:tc>
        <w:tc>
          <w:tcPr>
            <w:tcW w:w="3074" w:type="dxa"/>
          </w:tcPr>
          <w:p w14:paraId="3E69FF27" w14:textId="273A54EE"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c>
          <w:tcPr>
            <w:tcW w:w="3074" w:type="dxa"/>
          </w:tcPr>
          <w:p w14:paraId="036E46B3"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55FE34BA"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C2CC454" w14:textId="62DFBF56" w:rsidR="00705517" w:rsidRDefault="00705517" w:rsidP="00705517">
            <w:pPr>
              <w:pStyle w:val="HSStandaard"/>
            </w:pPr>
          </w:p>
        </w:tc>
        <w:tc>
          <w:tcPr>
            <w:tcW w:w="3074" w:type="dxa"/>
          </w:tcPr>
          <w:p w14:paraId="4C749DE9" w14:textId="355A439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c>
          <w:tcPr>
            <w:tcW w:w="3074" w:type="dxa"/>
          </w:tcPr>
          <w:p w14:paraId="30DAD3DB"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r w:rsidR="00705517" w14:paraId="770F77D9"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43997F1" w14:textId="19CB446C" w:rsidR="00705517" w:rsidRDefault="00705517" w:rsidP="00705517">
            <w:pPr>
              <w:pStyle w:val="HSStandaard"/>
            </w:pPr>
          </w:p>
        </w:tc>
        <w:tc>
          <w:tcPr>
            <w:tcW w:w="3074" w:type="dxa"/>
          </w:tcPr>
          <w:p w14:paraId="0086C043" w14:textId="3CBC2B05"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c>
          <w:tcPr>
            <w:tcW w:w="3074" w:type="dxa"/>
          </w:tcPr>
          <w:p w14:paraId="4C8A774C"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4F27878C"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775B1F3" w14:textId="4DBF019D" w:rsidR="00705517" w:rsidRDefault="00705517" w:rsidP="00705517">
            <w:pPr>
              <w:pStyle w:val="HSStandaard"/>
            </w:pPr>
          </w:p>
        </w:tc>
        <w:tc>
          <w:tcPr>
            <w:tcW w:w="3074" w:type="dxa"/>
          </w:tcPr>
          <w:p w14:paraId="69388354" w14:textId="260CA26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c>
          <w:tcPr>
            <w:tcW w:w="3074" w:type="dxa"/>
          </w:tcPr>
          <w:p w14:paraId="3813155E"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bl>
    <w:p w14:paraId="09844233" w14:textId="77777777" w:rsidR="00705517" w:rsidRPr="00705517" w:rsidRDefault="00705517" w:rsidP="00705517">
      <w:pPr>
        <w:pStyle w:val="HSStandaard"/>
      </w:pPr>
    </w:p>
    <w:p w14:paraId="1132F794" w14:textId="6762E9B8" w:rsidR="005F19BE" w:rsidRDefault="005F19BE">
      <w:pPr>
        <w:rPr>
          <w:b/>
        </w:rPr>
      </w:pPr>
    </w:p>
    <w:p w14:paraId="1AB4E046" w14:textId="648EABBB" w:rsidR="002F51BE" w:rsidRPr="00D82AA7" w:rsidRDefault="000772E0" w:rsidP="00F665C3">
      <w:pPr>
        <w:pStyle w:val="HSHoofdstuk"/>
      </w:pPr>
      <w:bookmarkStart w:id="21" w:name="_Toc192302597"/>
      <w:bookmarkStart w:id="22" w:name="_Toc336944108"/>
      <w:r>
        <w:t>SCDPM 2012</w:t>
      </w:r>
      <w:bookmarkEnd w:id="22"/>
    </w:p>
    <w:p w14:paraId="1AB4E047" w14:textId="77777777" w:rsidR="00473D1D" w:rsidRDefault="00473D1D" w:rsidP="00473D1D">
      <w:pPr>
        <w:pStyle w:val="HSStandaard"/>
      </w:pPr>
    </w:p>
    <w:p w14:paraId="002E3A7D" w14:textId="77777777" w:rsidR="004E793A" w:rsidRPr="000772E0" w:rsidRDefault="004E793A" w:rsidP="004E793A">
      <w:pPr>
        <w:pStyle w:val="HSStandaard"/>
      </w:pPr>
    </w:p>
    <w:p w14:paraId="030B5781" w14:textId="1764EF69" w:rsidR="00F665C3" w:rsidRDefault="00F56196" w:rsidP="00F665C3">
      <w:pPr>
        <w:pStyle w:val="HSParagraaf"/>
      </w:pPr>
      <w:bookmarkStart w:id="23" w:name="_Toc336944109"/>
      <w:r>
        <w:t>Installatie</w:t>
      </w:r>
      <w:bookmarkEnd w:id="23"/>
    </w:p>
    <w:p w14:paraId="254BCCB7"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56196" w14:paraId="486130C7"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9FA141E" w14:textId="77777777" w:rsidR="00F56196" w:rsidRDefault="00F56196" w:rsidP="00400C50">
            <w:pPr>
              <w:pStyle w:val="HSStandaard"/>
            </w:pPr>
            <w:r>
              <w:t>Scherm</w:t>
            </w:r>
          </w:p>
        </w:tc>
        <w:tc>
          <w:tcPr>
            <w:tcW w:w="2953" w:type="dxa"/>
          </w:tcPr>
          <w:p w14:paraId="39E2AF05" w14:textId="77777777" w:rsidR="00F56196" w:rsidRDefault="00F56196" w:rsidP="00400C50">
            <w:pPr>
              <w:pStyle w:val="HSStandaard"/>
              <w:cnfStyle w:val="100000000000" w:firstRow="1" w:lastRow="0" w:firstColumn="0" w:lastColumn="0" w:oddVBand="0" w:evenVBand="0" w:oddHBand="0" w:evenHBand="0" w:firstRowFirstColumn="0" w:firstRowLastColumn="0" w:lastRowFirstColumn="0" w:lastRowLastColumn="0"/>
            </w:pPr>
            <w:r>
              <w:t>Aktie</w:t>
            </w:r>
          </w:p>
        </w:tc>
      </w:tr>
      <w:tr w:rsidR="00F56196" w:rsidRPr="00F56196" w14:paraId="0ED39609"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991397" w14:textId="1288DE0A" w:rsidR="00F56196" w:rsidRPr="00EC2D80" w:rsidRDefault="00EC2D80" w:rsidP="00400C50">
            <w:pPr>
              <w:pStyle w:val="HSStandaard"/>
              <w:rPr>
                <w:lang w:val="en-US"/>
              </w:rPr>
            </w:pPr>
            <w:r w:rsidRPr="00EC2D80">
              <w:rPr>
                <w:lang w:val="en-US"/>
              </w:rPr>
              <w:t>dism.exe /Online /Enable-Feature /</w:t>
            </w:r>
            <w:proofErr w:type="spellStart"/>
            <w:r w:rsidRPr="00EC2D80">
              <w:rPr>
                <w:lang w:val="en-US"/>
              </w:rPr>
              <w:t>FeatureName:Microsoft-Hyper-V-Management-Clients</w:t>
            </w:r>
            <w:proofErr w:type="spellEnd"/>
            <w:r w:rsidRPr="00EC2D80">
              <w:rPr>
                <w:lang w:val="en-US"/>
              </w:rPr>
              <w:t xml:space="preserve"> /</w:t>
            </w:r>
            <w:proofErr w:type="spellStart"/>
            <w:r w:rsidRPr="00EC2D80">
              <w:rPr>
                <w:lang w:val="en-US"/>
              </w:rPr>
              <w:t>FeatureName:FailoverCluster-AdminPak</w:t>
            </w:r>
            <w:proofErr w:type="spellEnd"/>
            <w:r w:rsidRPr="00EC2D80">
              <w:rPr>
                <w:lang w:val="en-US"/>
              </w:rPr>
              <w:t xml:space="preserve"> /</w:t>
            </w:r>
            <w:proofErr w:type="spellStart"/>
            <w:r w:rsidRPr="00EC2D80">
              <w:rPr>
                <w:lang w:val="en-US"/>
              </w:rPr>
              <w:t>FeatureName:Microsoft-Hyper-V</w:t>
            </w:r>
            <w:proofErr w:type="spellEnd"/>
            <w:r w:rsidRPr="00EC2D80">
              <w:rPr>
                <w:lang w:val="en-US"/>
              </w:rPr>
              <w:t xml:space="preserve"> /</w:t>
            </w:r>
            <w:proofErr w:type="spellStart"/>
            <w:r w:rsidRPr="00EC2D80">
              <w:rPr>
                <w:lang w:val="en-US"/>
              </w:rPr>
              <w:t>FeatureName:MultipathIo</w:t>
            </w:r>
            <w:proofErr w:type="spellEnd"/>
          </w:p>
        </w:tc>
        <w:tc>
          <w:tcPr>
            <w:tcW w:w="2953" w:type="dxa"/>
          </w:tcPr>
          <w:p w14:paraId="329164C5" w14:textId="1D9D7FFB" w:rsidR="00F56196" w:rsidRPr="00F56196" w:rsidRDefault="00EC2D80"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Installeer</w:t>
            </w:r>
            <w:proofErr w:type="spellEnd"/>
            <w:r>
              <w:rPr>
                <w:lang w:val="en-US"/>
              </w:rPr>
              <w:t xml:space="preserve"> Features</w:t>
            </w:r>
          </w:p>
        </w:tc>
      </w:tr>
      <w:tr w:rsidR="00F56196" w14:paraId="36562D2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62FA126" w14:textId="70EDC79D" w:rsidR="00F56196" w:rsidRPr="00F56196" w:rsidRDefault="007631A9" w:rsidP="00400C50">
            <w:pPr>
              <w:pStyle w:val="HSStandaard"/>
              <w:rPr>
                <w:lang w:val="en-US"/>
              </w:rPr>
            </w:pPr>
            <w:proofErr w:type="spellStart"/>
            <w:r w:rsidRPr="00431E2E">
              <w:rPr>
                <w:lang w:val="en-US"/>
              </w:rPr>
              <w:t>mpclaim</w:t>
            </w:r>
            <w:proofErr w:type="spellEnd"/>
            <w:r w:rsidRPr="00431E2E">
              <w:rPr>
                <w:lang w:val="en-US"/>
              </w:rPr>
              <w:t xml:space="preserve"> -r -</w:t>
            </w:r>
            <w:proofErr w:type="spellStart"/>
            <w:r w:rsidRPr="00431E2E">
              <w:rPr>
                <w:lang w:val="en-US"/>
              </w:rPr>
              <w:t>i</w:t>
            </w:r>
            <w:proofErr w:type="spellEnd"/>
            <w:r w:rsidRPr="00431E2E">
              <w:rPr>
                <w:lang w:val="en-US"/>
              </w:rPr>
              <w:t xml:space="preserve"> -a</w:t>
            </w:r>
          </w:p>
        </w:tc>
        <w:tc>
          <w:tcPr>
            <w:tcW w:w="2953" w:type="dxa"/>
          </w:tcPr>
          <w:p w14:paraId="4C460C64" w14:textId="1C78898F" w:rsidR="00F56196" w:rsidRDefault="007631A9" w:rsidP="00400C50">
            <w:pPr>
              <w:pStyle w:val="HSStandaard"/>
              <w:cnfStyle w:val="000000010000" w:firstRow="0" w:lastRow="0" w:firstColumn="0" w:lastColumn="0" w:oddVBand="0" w:evenVBand="0" w:oddHBand="0" w:evenHBand="1" w:firstRowFirstColumn="0" w:firstRowLastColumn="0" w:lastRowFirstColumn="0" w:lastRowLastColumn="0"/>
            </w:pPr>
            <w:proofErr w:type="spellStart"/>
            <w:r>
              <w:t>Enable</w:t>
            </w:r>
            <w:proofErr w:type="spellEnd"/>
            <w:r>
              <w:t xml:space="preserve"> MPIO</w:t>
            </w:r>
          </w:p>
        </w:tc>
      </w:tr>
      <w:tr w:rsidR="00F56196" w14:paraId="3D85D0DB"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30ED5F6" w14:textId="68CCD26F" w:rsidR="00F56196" w:rsidRDefault="008E22EE" w:rsidP="00400C50">
            <w:pPr>
              <w:pStyle w:val="HSStandaard"/>
            </w:pPr>
            <w:r>
              <w:rPr>
                <w:b w:val="0"/>
                <w:bCs w:val="0"/>
              </w:rPr>
              <w:object w:dxaOrig="7890" w:dyaOrig="7665" w14:anchorId="1E0295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297.75pt" o:ole="">
                  <v:imagedata r:id="rId14" o:title=""/>
                </v:shape>
                <o:OLEObject Type="Embed" ProgID="PBrush" ShapeID="_x0000_i1025" DrawAspect="Content" ObjectID="_1410685960" r:id="rId15"/>
              </w:object>
            </w:r>
          </w:p>
        </w:tc>
        <w:tc>
          <w:tcPr>
            <w:tcW w:w="2953" w:type="dxa"/>
          </w:tcPr>
          <w:p w14:paraId="0B32F8F7" w14:textId="5275EA1A" w:rsidR="00F56196" w:rsidRDefault="008E22EE" w:rsidP="00400C50">
            <w:pPr>
              <w:pStyle w:val="HSStandaard"/>
              <w:cnfStyle w:val="000000100000" w:firstRow="0" w:lastRow="0" w:firstColumn="0" w:lastColumn="0" w:oddVBand="0" w:evenVBand="0" w:oddHBand="1" w:evenHBand="0" w:firstRowFirstColumn="0" w:firstRowLastColumn="0" w:lastRowFirstColumn="0" w:lastRowLastColumn="0"/>
            </w:pPr>
            <w:r>
              <w:t>Start setup.exe</w:t>
            </w:r>
          </w:p>
        </w:tc>
      </w:tr>
      <w:tr w:rsidR="00F56196" w:rsidRPr="00F56196" w14:paraId="3BE34E1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1AA3314" w14:textId="69029204" w:rsidR="00F56196" w:rsidRDefault="008E22EE" w:rsidP="00400C50">
            <w:pPr>
              <w:pStyle w:val="HSStandaard"/>
            </w:pPr>
            <w:r>
              <w:rPr>
                <w:b w:val="0"/>
                <w:bCs w:val="0"/>
              </w:rPr>
              <w:object w:dxaOrig="10755" w:dyaOrig="8595" w14:anchorId="3F9C26C2">
                <v:shape id="_x0000_i1026" type="#_x0000_t75" style="width:306pt;height:244.5pt" o:ole="">
                  <v:imagedata r:id="rId16" o:title=""/>
                </v:shape>
                <o:OLEObject Type="Embed" ProgID="PBrush" ShapeID="_x0000_i1026" DrawAspect="Content" ObjectID="_1410685961" r:id="rId17"/>
              </w:object>
            </w:r>
          </w:p>
        </w:tc>
        <w:tc>
          <w:tcPr>
            <w:tcW w:w="2953" w:type="dxa"/>
          </w:tcPr>
          <w:p w14:paraId="20E99419" w14:textId="22A8962C" w:rsidR="00F56196" w:rsidRPr="00F56196" w:rsidRDefault="008E22EE"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Next</w:t>
            </w:r>
          </w:p>
        </w:tc>
      </w:tr>
      <w:tr w:rsidR="00F56196" w14:paraId="3BB4641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377504" w14:textId="524E392E" w:rsidR="00F56196" w:rsidRDefault="008E22EE" w:rsidP="00400C50">
            <w:pPr>
              <w:pStyle w:val="HSStandaard"/>
            </w:pPr>
            <w:r>
              <w:rPr>
                <w:b w:val="0"/>
                <w:bCs w:val="0"/>
              </w:rPr>
              <w:object w:dxaOrig="10800" w:dyaOrig="8655" w14:anchorId="681F21D3">
                <v:shape id="_x0000_i1027" type="#_x0000_t75" style="width:306pt;height:245.25pt" o:ole="">
                  <v:imagedata r:id="rId18" o:title=""/>
                </v:shape>
                <o:OLEObject Type="Embed" ProgID="PBrush" ShapeID="_x0000_i1027" DrawAspect="Content" ObjectID="_1410685962" r:id="rId19"/>
              </w:object>
            </w:r>
          </w:p>
        </w:tc>
        <w:tc>
          <w:tcPr>
            <w:tcW w:w="2953" w:type="dxa"/>
          </w:tcPr>
          <w:p w14:paraId="3225F8C7" w14:textId="77777777" w:rsidR="004E193F" w:rsidRPr="004E193F" w:rsidRDefault="004E193F"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4E193F">
              <w:rPr>
                <w:lang w:val="en-US"/>
              </w:rPr>
              <w:t xml:space="preserve">Use the dedicated </w:t>
            </w:r>
            <w:proofErr w:type="spellStart"/>
            <w:r w:rsidRPr="004E193F">
              <w:rPr>
                <w:lang w:val="en-US"/>
              </w:rPr>
              <w:t>instanse</w:t>
            </w:r>
            <w:proofErr w:type="spellEnd"/>
            <w:r w:rsidRPr="004E193F">
              <w:rPr>
                <w:lang w:val="en-US"/>
              </w:rPr>
              <w:t xml:space="preserve"> of SQL Server</w:t>
            </w:r>
          </w:p>
          <w:p w14:paraId="1DF488FB" w14:textId="77777777" w:rsidR="00F56196" w:rsidRPr="00BE0E66" w:rsidRDefault="008E22EE"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BE0E66">
              <w:rPr>
                <w:lang w:val="en-US"/>
              </w:rPr>
              <w:t>Check and Install</w:t>
            </w:r>
          </w:p>
          <w:p w14:paraId="4937D4E8" w14:textId="77777777" w:rsidR="008E22EE" w:rsidRPr="00BE0E66" w:rsidRDefault="008E22EE"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BE0E66">
              <w:rPr>
                <w:lang w:val="en-US"/>
              </w:rPr>
              <w:t>Restart</w:t>
            </w:r>
          </w:p>
          <w:p w14:paraId="3B8FA5BA" w14:textId="77777777" w:rsidR="008E22EE" w:rsidRPr="00BE0E66" w:rsidRDefault="008E22EE"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BE0E66">
              <w:rPr>
                <w:lang w:val="en-US"/>
              </w:rPr>
              <w:t>Run setup again</w:t>
            </w:r>
          </w:p>
          <w:p w14:paraId="5C90D7D1" w14:textId="10D5A937" w:rsidR="004E193F" w:rsidRDefault="004E193F" w:rsidP="00400C50">
            <w:pPr>
              <w:pStyle w:val="HSStandaard"/>
              <w:cnfStyle w:val="000000100000" w:firstRow="0" w:lastRow="0" w:firstColumn="0" w:lastColumn="0" w:oddVBand="0" w:evenVBand="0" w:oddHBand="1" w:evenHBand="0" w:firstRowFirstColumn="0" w:firstRowLastColumn="0" w:lastRowFirstColumn="0" w:lastRowLastColumn="0"/>
            </w:pPr>
            <w:r>
              <w:t>Next</w:t>
            </w:r>
          </w:p>
        </w:tc>
      </w:tr>
      <w:tr w:rsidR="00F56196" w:rsidRPr="00F56196" w14:paraId="78A198DF"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6F8C50" w14:textId="728EE6FC" w:rsidR="00F56196" w:rsidRDefault="004E193F" w:rsidP="00400C50">
            <w:pPr>
              <w:pStyle w:val="HSStandaard"/>
            </w:pPr>
            <w:r>
              <w:rPr>
                <w:b w:val="0"/>
                <w:bCs w:val="0"/>
              </w:rPr>
              <w:object w:dxaOrig="4770" w:dyaOrig="2400" w14:anchorId="6AFFCE01">
                <v:shape id="_x0000_i1028" type="#_x0000_t75" style="width:238.5pt;height:120pt" o:ole="">
                  <v:imagedata r:id="rId20" o:title=""/>
                </v:shape>
                <o:OLEObject Type="Embed" ProgID="PBrush" ShapeID="_x0000_i1028" DrawAspect="Content" ObjectID="_1410685963" r:id="rId21"/>
              </w:object>
            </w:r>
          </w:p>
        </w:tc>
        <w:tc>
          <w:tcPr>
            <w:tcW w:w="2953" w:type="dxa"/>
          </w:tcPr>
          <w:p w14:paraId="2123E1FE" w14:textId="48A2CBC1" w:rsidR="00F56196" w:rsidRPr="00F56196" w:rsidRDefault="004E193F"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Next</w:t>
            </w:r>
          </w:p>
        </w:tc>
      </w:tr>
      <w:tr w:rsidR="00F56196" w:rsidRPr="006609A1" w14:paraId="2227A0A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A72ADC7" w14:textId="0B80C644" w:rsidR="00F56196" w:rsidRDefault="004E193F" w:rsidP="00400C50">
            <w:pPr>
              <w:pStyle w:val="HSStandaard"/>
            </w:pPr>
            <w:r>
              <w:rPr>
                <w:b w:val="0"/>
                <w:bCs w:val="0"/>
              </w:rPr>
              <w:object w:dxaOrig="7215" w:dyaOrig="2715" w14:anchorId="29217DF9">
                <v:shape id="_x0000_i1029" type="#_x0000_t75" style="width:306pt;height:115.5pt" o:ole="">
                  <v:imagedata r:id="rId22" o:title=""/>
                </v:shape>
                <o:OLEObject Type="Embed" ProgID="PBrush" ShapeID="_x0000_i1029" DrawAspect="Content" ObjectID="_1410685964" r:id="rId23"/>
              </w:object>
            </w:r>
          </w:p>
        </w:tc>
        <w:tc>
          <w:tcPr>
            <w:tcW w:w="2953" w:type="dxa"/>
          </w:tcPr>
          <w:p w14:paraId="4C81946B" w14:textId="6642C836" w:rsidR="00F56196" w:rsidRPr="00713E80" w:rsidRDefault="004E193F"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Enter Password</w:t>
            </w:r>
          </w:p>
        </w:tc>
      </w:tr>
      <w:tr w:rsidR="00F56196" w:rsidRPr="00F56196" w14:paraId="67F94FB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BAABB5" w14:textId="5067AC8D" w:rsidR="00F56196" w:rsidRDefault="00236EBE" w:rsidP="00400C50">
            <w:pPr>
              <w:pStyle w:val="HSStandaard"/>
            </w:pPr>
            <w:r>
              <w:rPr>
                <w:b w:val="0"/>
                <w:bCs w:val="0"/>
              </w:rPr>
              <w:object w:dxaOrig="6855" w:dyaOrig="2385" w14:anchorId="351DCB83">
                <v:shape id="_x0000_i1030" type="#_x0000_t75" style="width:306.75pt;height:106.5pt" o:ole="">
                  <v:imagedata r:id="rId24" o:title=""/>
                </v:shape>
                <o:OLEObject Type="Embed" ProgID="PBrush" ShapeID="_x0000_i1030" DrawAspect="Content" ObjectID="_1410685965" r:id="rId25"/>
              </w:object>
            </w:r>
          </w:p>
        </w:tc>
        <w:tc>
          <w:tcPr>
            <w:tcW w:w="2953" w:type="dxa"/>
          </w:tcPr>
          <w:p w14:paraId="7A59F42D" w14:textId="34538D64" w:rsidR="00F56196" w:rsidRPr="00F56196" w:rsidRDefault="00236EBE"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Install</w:t>
            </w:r>
          </w:p>
        </w:tc>
      </w:tr>
      <w:tr w:rsidR="00F56196" w:rsidRPr="00F56196" w14:paraId="102E2407"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D6EAD76" w14:textId="5399C15B" w:rsidR="00F56196" w:rsidRDefault="00236EBE" w:rsidP="00400C50">
            <w:pPr>
              <w:pStyle w:val="HSStandaard"/>
            </w:pPr>
            <w:r>
              <w:rPr>
                <w:b w:val="0"/>
                <w:bCs w:val="0"/>
              </w:rPr>
              <w:object w:dxaOrig="10725" w:dyaOrig="8625" w14:anchorId="73B1A563">
                <v:shape id="_x0000_i1031" type="#_x0000_t75" style="width:306pt;height:246pt" o:ole="">
                  <v:imagedata r:id="rId26" o:title=""/>
                </v:shape>
                <o:OLEObject Type="Embed" ProgID="PBrush" ShapeID="_x0000_i1031" DrawAspect="Content" ObjectID="_1410685966" r:id="rId27"/>
              </w:object>
            </w:r>
          </w:p>
        </w:tc>
        <w:tc>
          <w:tcPr>
            <w:tcW w:w="2953" w:type="dxa"/>
          </w:tcPr>
          <w:p w14:paraId="2A015532" w14:textId="4C9BAAF2" w:rsidR="002219E7" w:rsidRPr="00F56196" w:rsidRDefault="00236EBE"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Close</w:t>
            </w:r>
          </w:p>
        </w:tc>
      </w:tr>
      <w:bookmarkEnd w:id="21"/>
    </w:tbl>
    <w:p w14:paraId="10636D1A" w14:textId="722FD2B6" w:rsidR="007B675F" w:rsidRDefault="007B675F" w:rsidP="00F56196">
      <w:pPr>
        <w:pStyle w:val="HSStandaard"/>
      </w:pPr>
    </w:p>
    <w:p w14:paraId="044CEE54" w14:textId="77777777" w:rsidR="00F76727" w:rsidRDefault="00F76727" w:rsidP="00F76727">
      <w:pPr>
        <w:pStyle w:val="HSParagraaf"/>
      </w:pPr>
      <w:bookmarkStart w:id="24" w:name="_Toc336944110"/>
      <w:r>
        <w:t xml:space="preserve">Installatie </w:t>
      </w:r>
      <w:proofErr w:type="spellStart"/>
      <w:r>
        <w:t>Agents</w:t>
      </w:r>
      <w:bookmarkEnd w:id="24"/>
      <w:proofErr w:type="spellEnd"/>
    </w:p>
    <w:p w14:paraId="165FB548" w14:textId="77777777" w:rsidR="00F76727" w:rsidRDefault="00F76727" w:rsidP="00F76727">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76727" w14:paraId="62C39EB7" w14:textId="77777777" w:rsidTr="000935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0BA3770" w14:textId="77777777" w:rsidR="00F76727" w:rsidRDefault="00F76727" w:rsidP="00093505">
            <w:pPr>
              <w:pStyle w:val="HSStandaard"/>
            </w:pPr>
            <w:r>
              <w:t>Scherm</w:t>
            </w:r>
          </w:p>
        </w:tc>
        <w:tc>
          <w:tcPr>
            <w:tcW w:w="2953" w:type="dxa"/>
          </w:tcPr>
          <w:p w14:paraId="32EDAAF1" w14:textId="77777777" w:rsidR="00F76727" w:rsidRDefault="00F76727" w:rsidP="00093505">
            <w:pPr>
              <w:pStyle w:val="HSStandaard"/>
              <w:cnfStyle w:val="100000000000" w:firstRow="1" w:lastRow="0" w:firstColumn="0" w:lastColumn="0" w:oddVBand="0" w:evenVBand="0" w:oddHBand="0" w:evenHBand="0" w:firstRowFirstColumn="0" w:firstRowLastColumn="0" w:lastRowFirstColumn="0" w:lastRowLastColumn="0"/>
            </w:pPr>
            <w:r>
              <w:t>Aktie</w:t>
            </w:r>
          </w:p>
        </w:tc>
      </w:tr>
      <w:tr w:rsidR="00F76727" w14:paraId="0666E143"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5ACB10B" w14:textId="77777777" w:rsidR="00F76727" w:rsidRDefault="00F76727" w:rsidP="00093505">
            <w:pPr>
              <w:pStyle w:val="HSStandaard"/>
            </w:pPr>
            <w:r>
              <w:t>@ECHO OFF</w:t>
            </w:r>
          </w:p>
          <w:p w14:paraId="4D10AF50" w14:textId="77777777" w:rsidR="00F76727" w:rsidRPr="0039134B" w:rsidRDefault="00F76727" w:rsidP="00093505">
            <w:pPr>
              <w:pStyle w:val="HSStandaard"/>
              <w:rPr>
                <w:lang w:val="en-US"/>
              </w:rPr>
            </w:pPr>
            <w:r w:rsidRPr="0039134B">
              <w:rPr>
                <w:lang w:val="en-US"/>
              </w:rPr>
              <w:t>NET USE Y: "\\sba01\D$\Program Files\Microsoft System Center 2012\DPM\DPM\</w:t>
            </w:r>
            <w:proofErr w:type="spellStart"/>
            <w:r w:rsidRPr="0039134B">
              <w:rPr>
                <w:lang w:val="en-US"/>
              </w:rPr>
              <w:t>ProtectionAgents</w:t>
            </w:r>
            <w:proofErr w:type="spellEnd"/>
            <w:r w:rsidRPr="0039134B">
              <w:rPr>
                <w:lang w:val="en-US"/>
              </w:rPr>
              <w:t>\RA\4.0.1908.0"</w:t>
            </w:r>
          </w:p>
          <w:p w14:paraId="1422725F" w14:textId="77777777" w:rsidR="00F76727" w:rsidRPr="009F267A" w:rsidRDefault="00F76727" w:rsidP="00093505">
            <w:pPr>
              <w:pStyle w:val="HSStandaard"/>
              <w:rPr>
                <w:lang w:val="en-US"/>
              </w:rPr>
            </w:pPr>
            <w:r w:rsidRPr="009F267A">
              <w:rPr>
                <w:lang w:val="en-US"/>
              </w:rPr>
              <w:t>Y:</w:t>
            </w:r>
          </w:p>
          <w:p w14:paraId="088A65FB" w14:textId="77777777" w:rsidR="00F76727" w:rsidRPr="009F267A" w:rsidRDefault="00F76727" w:rsidP="00093505">
            <w:pPr>
              <w:pStyle w:val="HSStandaard"/>
              <w:rPr>
                <w:lang w:val="en-US"/>
              </w:rPr>
            </w:pPr>
            <w:r w:rsidRPr="009F267A">
              <w:rPr>
                <w:lang w:val="en-US"/>
              </w:rPr>
              <w:t>cd amd64</w:t>
            </w:r>
          </w:p>
          <w:p w14:paraId="4076FBE4" w14:textId="77777777" w:rsidR="00F76727" w:rsidRPr="009F267A" w:rsidRDefault="00F76727" w:rsidP="00093505">
            <w:pPr>
              <w:pStyle w:val="HSStandaard"/>
              <w:rPr>
                <w:lang w:val="en-US"/>
              </w:rPr>
            </w:pPr>
            <w:r w:rsidRPr="009F267A">
              <w:rPr>
                <w:lang w:val="en-US"/>
              </w:rPr>
              <w:t>DPMAgentInstaller_x64.exe sba01.vnog.intra</w:t>
            </w:r>
          </w:p>
          <w:p w14:paraId="2FAA2C07" w14:textId="77777777" w:rsidR="00F76727" w:rsidRPr="009F267A" w:rsidRDefault="00F76727" w:rsidP="00093505">
            <w:pPr>
              <w:pStyle w:val="HSStandaard"/>
              <w:rPr>
                <w:lang w:val="en-US"/>
              </w:rPr>
            </w:pPr>
            <w:r w:rsidRPr="009F267A">
              <w:rPr>
                <w:lang w:val="en-US"/>
              </w:rPr>
              <w:t>c:</w:t>
            </w:r>
          </w:p>
          <w:p w14:paraId="2E67C5FC" w14:textId="77777777" w:rsidR="00F76727" w:rsidRPr="009F267A" w:rsidRDefault="00F76727" w:rsidP="00093505">
            <w:pPr>
              <w:pStyle w:val="HSStandaard"/>
              <w:rPr>
                <w:lang w:val="en-US"/>
              </w:rPr>
            </w:pPr>
            <w:r w:rsidRPr="009F267A">
              <w:rPr>
                <w:lang w:val="en-US"/>
              </w:rPr>
              <w:t>net use y: /del</w:t>
            </w:r>
          </w:p>
        </w:tc>
        <w:tc>
          <w:tcPr>
            <w:tcW w:w="2953" w:type="dxa"/>
          </w:tcPr>
          <w:p w14:paraId="5E232C49"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pPr>
            <w:r>
              <w:t>Draai het volgende script op de Agent.</w:t>
            </w:r>
          </w:p>
        </w:tc>
      </w:tr>
      <w:tr w:rsidR="00F76727" w:rsidRPr="00813513" w14:paraId="44EC9EAE"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3DC7AAB" w14:textId="77777777" w:rsidR="00F76727" w:rsidRDefault="00F76727" w:rsidP="00093505">
            <w:pPr>
              <w:pStyle w:val="HSStandaard"/>
            </w:pPr>
            <w:r>
              <w:rPr>
                <w:b w:val="0"/>
                <w:bCs w:val="0"/>
              </w:rPr>
              <w:object w:dxaOrig="8730" w:dyaOrig="5370" w14:anchorId="77044502">
                <v:shape id="_x0000_i1032" type="#_x0000_t75" style="width:306.75pt;height:188.25pt" o:ole="">
                  <v:imagedata r:id="rId28" o:title=""/>
                </v:shape>
                <o:OLEObject Type="Embed" ProgID="PBrush" ShapeID="_x0000_i1032" DrawAspect="Content" ObjectID="_1410685967" r:id="rId29"/>
              </w:object>
            </w:r>
          </w:p>
        </w:tc>
        <w:tc>
          <w:tcPr>
            <w:tcW w:w="2953" w:type="dxa"/>
          </w:tcPr>
          <w:p w14:paraId="2C5AB5DC"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Installeer</w:t>
            </w:r>
            <w:proofErr w:type="spellEnd"/>
            <w:r>
              <w:rPr>
                <w:lang w:val="en-US"/>
              </w:rPr>
              <w:t xml:space="preserve"> Agents</w:t>
            </w:r>
          </w:p>
          <w:p w14:paraId="2EFF7431"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Management</w:t>
            </w:r>
          </w:p>
          <w:p w14:paraId="19194948"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Agents</w:t>
            </w:r>
          </w:p>
          <w:p w14:paraId="7A1CFB96" w14:textId="77777777" w:rsidR="00F76727" w:rsidRPr="0039134B" w:rsidRDefault="00F7672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Attach</w:t>
            </w:r>
          </w:p>
        </w:tc>
      </w:tr>
      <w:tr w:rsidR="00F76727" w:rsidRPr="00813513" w14:paraId="6F5A3B6A"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4905659" w14:textId="77777777" w:rsidR="00F76727" w:rsidRDefault="00F76727" w:rsidP="00093505">
            <w:pPr>
              <w:pStyle w:val="HSStandaard"/>
            </w:pPr>
            <w:r>
              <w:rPr>
                <w:b w:val="0"/>
                <w:bCs w:val="0"/>
              </w:rPr>
              <w:object w:dxaOrig="4950" w:dyaOrig="4680" w14:anchorId="79D85921">
                <v:shape id="_x0000_i1033" type="#_x0000_t75" style="width:247.5pt;height:234pt" o:ole="">
                  <v:imagedata r:id="rId30" o:title=""/>
                </v:shape>
                <o:OLEObject Type="Embed" ProgID="PBrush" ShapeID="_x0000_i1033" DrawAspect="Content" ObjectID="_1410685968" r:id="rId31"/>
              </w:object>
            </w:r>
          </w:p>
        </w:tc>
        <w:tc>
          <w:tcPr>
            <w:tcW w:w="2953" w:type="dxa"/>
          </w:tcPr>
          <w:p w14:paraId="704D65B4"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Selecteer</w:t>
            </w:r>
            <w:proofErr w:type="spellEnd"/>
            <w:r>
              <w:rPr>
                <w:lang w:val="en-US"/>
              </w:rPr>
              <w:t xml:space="preserve"> Server(s)</w:t>
            </w:r>
          </w:p>
          <w:p w14:paraId="64438E45"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Add</w:t>
            </w:r>
          </w:p>
          <w:p w14:paraId="0EB5CBDB"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tc>
      </w:tr>
      <w:tr w:rsidR="00F76727" w14:paraId="0C3D7068"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3A64DD0" w14:textId="77777777" w:rsidR="00F76727" w:rsidRDefault="00F76727" w:rsidP="00093505">
            <w:pPr>
              <w:pStyle w:val="HSStandaard"/>
            </w:pPr>
            <w:r>
              <w:rPr>
                <w:b w:val="0"/>
                <w:bCs w:val="0"/>
              </w:rPr>
              <w:object w:dxaOrig="4635" w:dyaOrig="3345" w14:anchorId="7BE04D7B">
                <v:shape id="_x0000_i1034" type="#_x0000_t75" style="width:231.75pt;height:167.25pt" o:ole="">
                  <v:imagedata r:id="rId32" o:title=""/>
                </v:shape>
                <o:OLEObject Type="Embed" ProgID="PBrush" ShapeID="_x0000_i1034" DrawAspect="Content" ObjectID="_1410685969" r:id="rId33"/>
              </w:object>
            </w:r>
          </w:p>
        </w:tc>
        <w:tc>
          <w:tcPr>
            <w:tcW w:w="2953" w:type="dxa"/>
          </w:tcPr>
          <w:p w14:paraId="4E040B97" w14:textId="77777777" w:rsidR="00F76727" w:rsidRPr="0039134B" w:rsidRDefault="00F76727" w:rsidP="00093505">
            <w:pPr>
              <w:pStyle w:val="HSStandaard"/>
              <w:cnfStyle w:val="000000010000" w:firstRow="0" w:lastRow="0" w:firstColumn="0" w:lastColumn="0" w:oddVBand="0" w:evenVBand="0" w:oddHBand="0" w:evenHBand="1" w:firstRowFirstColumn="0" w:firstRowLastColumn="0" w:lastRowFirstColumn="0" w:lastRowLastColumn="0"/>
            </w:pPr>
            <w:proofErr w:type="spellStart"/>
            <w:r w:rsidRPr="00BE0E66">
              <w:t>Admin</w:t>
            </w:r>
            <w:proofErr w:type="spellEnd"/>
            <w:r w:rsidRPr="00BE0E66">
              <w:t xml:space="preserve"> account (alleen voor installatie)</w:t>
            </w:r>
          </w:p>
        </w:tc>
      </w:tr>
      <w:tr w:rsidR="00F76727" w14:paraId="2732D2EF"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C0E0360" w14:textId="77777777" w:rsidR="00F76727" w:rsidRDefault="00F76727" w:rsidP="00093505">
            <w:pPr>
              <w:pStyle w:val="HSStandaard"/>
            </w:pPr>
            <w:r>
              <w:rPr>
                <w:b w:val="0"/>
                <w:bCs w:val="0"/>
              </w:rPr>
              <w:object w:dxaOrig="6510" w:dyaOrig="1575" w14:anchorId="670969AF">
                <v:shape id="_x0000_i1035" type="#_x0000_t75" style="width:306pt;height:74.25pt" o:ole="">
                  <v:imagedata r:id="rId34" o:title=""/>
                </v:shape>
                <o:OLEObject Type="Embed" ProgID="PBrush" ShapeID="_x0000_i1035" DrawAspect="Content" ObjectID="_1410685970" r:id="rId35"/>
              </w:object>
            </w:r>
          </w:p>
        </w:tc>
        <w:tc>
          <w:tcPr>
            <w:tcW w:w="2953" w:type="dxa"/>
          </w:tcPr>
          <w:p w14:paraId="30A43931" w14:textId="77777777" w:rsidR="00F76727" w:rsidRPr="00BE0E66" w:rsidRDefault="00F76727" w:rsidP="00093505">
            <w:pPr>
              <w:pStyle w:val="HSStandaard"/>
              <w:cnfStyle w:val="000000100000" w:firstRow="0" w:lastRow="0" w:firstColumn="0" w:lastColumn="0" w:oddVBand="0" w:evenVBand="0" w:oddHBand="1" w:evenHBand="0" w:firstRowFirstColumn="0" w:firstRowLastColumn="0" w:lastRowFirstColumn="0" w:lastRowLastColumn="0"/>
            </w:pPr>
            <w:r>
              <w:t>No</w:t>
            </w:r>
          </w:p>
        </w:tc>
      </w:tr>
    </w:tbl>
    <w:p w14:paraId="63D2F543" w14:textId="77777777" w:rsidR="00F76727" w:rsidRDefault="00F76727" w:rsidP="00F76727">
      <w:pPr>
        <w:pStyle w:val="HSStandaard"/>
      </w:pPr>
    </w:p>
    <w:p w14:paraId="2F17EE65" w14:textId="77777777" w:rsidR="00F76727" w:rsidRDefault="00F76727" w:rsidP="00F76727">
      <w:pPr>
        <w:pStyle w:val="HSParagraaf"/>
      </w:pPr>
      <w:bookmarkStart w:id="25" w:name="_Toc336944111"/>
      <w:r>
        <w:t xml:space="preserve">Installatie </w:t>
      </w:r>
      <w:proofErr w:type="spellStart"/>
      <w:r>
        <w:t>Protection</w:t>
      </w:r>
      <w:proofErr w:type="spellEnd"/>
      <w:r>
        <w:t xml:space="preserve"> Group</w:t>
      </w:r>
      <w:bookmarkEnd w:id="25"/>
    </w:p>
    <w:p w14:paraId="4421777A" w14:textId="77777777" w:rsidR="00F76727" w:rsidRDefault="00F76727" w:rsidP="00F76727">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76727" w14:paraId="6C1365A3" w14:textId="77777777" w:rsidTr="000935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2F1548B" w14:textId="77777777" w:rsidR="00F76727" w:rsidRDefault="00F76727" w:rsidP="00093505">
            <w:pPr>
              <w:pStyle w:val="HSStandaard"/>
            </w:pPr>
            <w:r>
              <w:t>Scherm</w:t>
            </w:r>
          </w:p>
        </w:tc>
        <w:tc>
          <w:tcPr>
            <w:tcW w:w="2953" w:type="dxa"/>
          </w:tcPr>
          <w:p w14:paraId="0F452E71" w14:textId="77777777" w:rsidR="00F76727" w:rsidRDefault="00F76727" w:rsidP="00093505">
            <w:pPr>
              <w:pStyle w:val="HSStandaard"/>
              <w:cnfStyle w:val="100000000000" w:firstRow="1" w:lastRow="0" w:firstColumn="0" w:lastColumn="0" w:oddVBand="0" w:evenVBand="0" w:oddHBand="0" w:evenHBand="0" w:firstRowFirstColumn="0" w:firstRowLastColumn="0" w:lastRowFirstColumn="0" w:lastRowLastColumn="0"/>
            </w:pPr>
            <w:r>
              <w:t>Aktie</w:t>
            </w:r>
          </w:p>
        </w:tc>
      </w:tr>
      <w:tr w:rsidR="00F76727" w14:paraId="17578961"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2F0E15" w14:textId="77777777" w:rsidR="00F76727" w:rsidRPr="00437D26" w:rsidRDefault="00F76727" w:rsidP="00093505">
            <w:pPr>
              <w:pStyle w:val="HSStandaard"/>
              <w:rPr>
                <w:lang w:val="en-US"/>
              </w:rPr>
            </w:pPr>
            <w:r>
              <w:rPr>
                <w:b w:val="0"/>
                <w:bCs w:val="0"/>
              </w:rPr>
              <w:object w:dxaOrig="2520" w:dyaOrig="4185" w14:anchorId="6F283E1B">
                <v:shape id="_x0000_i1036" type="#_x0000_t75" style="width:126pt;height:209.25pt" o:ole="">
                  <v:imagedata r:id="rId36" o:title=""/>
                </v:shape>
                <o:OLEObject Type="Embed" ProgID="PBrush" ShapeID="_x0000_i1036" DrawAspect="Content" ObjectID="_1410685971" r:id="rId37"/>
              </w:object>
            </w:r>
          </w:p>
        </w:tc>
        <w:tc>
          <w:tcPr>
            <w:tcW w:w="2953" w:type="dxa"/>
          </w:tcPr>
          <w:p w14:paraId="0B3C1CD0"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pPr>
            <w:proofErr w:type="spellStart"/>
            <w:r>
              <w:t>Protection</w:t>
            </w:r>
            <w:proofErr w:type="spellEnd"/>
          </w:p>
          <w:p w14:paraId="1C2A2198"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pPr>
            <w:r>
              <w:t>New</w:t>
            </w:r>
          </w:p>
        </w:tc>
      </w:tr>
      <w:tr w:rsidR="00F76727" w14:paraId="7B6C3019"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43E1AD1" w14:textId="77777777" w:rsidR="00F76727" w:rsidRDefault="00F76727" w:rsidP="00093505">
            <w:pPr>
              <w:pStyle w:val="HSStandaard"/>
            </w:pPr>
            <w:r>
              <w:rPr>
                <w:b w:val="0"/>
                <w:bCs w:val="0"/>
              </w:rPr>
              <w:object w:dxaOrig="1755" w:dyaOrig="2700" w14:anchorId="75E38259">
                <v:shape id="_x0000_i1037" type="#_x0000_t75" style="width:87.75pt;height:135pt" o:ole="">
                  <v:imagedata r:id="rId38" o:title=""/>
                </v:shape>
                <o:OLEObject Type="Embed" ProgID="PBrush" ShapeID="_x0000_i1037" DrawAspect="Content" ObjectID="_1410685972" r:id="rId39"/>
              </w:object>
            </w:r>
          </w:p>
        </w:tc>
        <w:tc>
          <w:tcPr>
            <w:tcW w:w="2953" w:type="dxa"/>
          </w:tcPr>
          <w:p w14:paraId="2D978FD4"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pPr>
            <w:r>
              <w:t>Servers</w:t>
            </w:r>
          </w:p>
          <w:p w14:paraId="2A7591EE"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pPr>
            <w:r>
              <w:t>Next</w:t>
            </w:r>
          </w:p>
        </w:tc>
      </w:tr>
      <w:tr w:rsidR="00F76727" w14:paraId="4F86169A"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07E2AB8" w14:textId="77777777" w:rsidR="00F76727" w:rsidRDefault="00F76727" w:rsidP="00093505">
            <w:pPr>
              <w:pStyle w:val="HSStandaard"/>
            </w:pPr>
            <w:r>
              <w:rPr>
                <w:b w:val="0"/>
                <w:bCs w:val="0"/>
              </w:rPr>
              <w:object w:dxaOrig="9210" w:dyaOrig="5475" w14:anchorId="340C89F1">
                <v:shape id="_x0000_i1038" type="#_x0000_t75" style="width:306pt;height:182.25pt" o:ole="">
                  <v:imagedata r:id="rId40" o:title=""/>
                </v:shape>
                <o:OLEObject Type="Embed" ProgID="PBrush" ShapeID="_x0000_i1038" DrawAspect="Content" ObjectID="_1410685973" r:id="rId41"/>
              </w:object>
            </w:r>
          </w:p>
        </w:tc>
        <w:tc>
          <w:tcPr>
            <w:tcW w:w="2953" w:type="dxa"/>
          </w:tcPr>
          <w:p w14:paraId="03397D3C"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pPr>
            <w:r>
              <w:t>Voeg members toe</w:t>
            </w:r>
          </w:p>
        </w:tc>
      </w:tr>
      <w:tr w:rsidR="00F76727" w:rsidRPr="00437D26" w14:paraId="0461FE64"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61DF2F0" w14:textId="77777777" w:rsidR="00F76727" w:rsidRDefault="00F76727" w:rsidP="00093505">
            <w:pPr>
              <w:pStyle w:val="HSStandaard"/>
            </w:pPr>
            <w:r>
              <w:rPr>
                <w:b w:val="0"/>
                <w:bCs w:val="0"/>
              </w:rPr>
              <w:object w:dxaOrig="9195" w:dyaOrig="3210" w14:anchorId="6014B4E5">
                <v:shape id="_x0000_i1039" type="#_x0000_t75" style="width:306pt;height:107.25pt" o:ole="">
                  <v:imagedata r:id="rId42" o:title=""/>
                </v:shape>
                <o:OLEObject Type="Embed" ProgID="PBrush" ShapeID="_x0000_i1039" DrawAspect="Content" ObjectID="_1410685974" r:id="rId43"/>
              </w:object>
            </w:r>
          </w:p>
        </w:tc>
        <w:tc>
          <w:tcPr>
            <w:tcW w:w="2953" w:type="dxa"/>
          </w:tcPr>
          <w:p w14:paraId="25FDBC61"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pPr>
            <w:r>
              <w:t>Naam: Default</w:t>
            </w:r>
          </w:p>
          <w:p w14:paraId="12308AE4"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pPr>
          </w:p>
          <w:p w14:paraId="6B4D0266" w14:textId="77777777" w:rsidR="00F76727" w:rsidRPr="00437D26" w:rsidRDefault="00F7672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sidRPr="00437D26">
              <w:rPr>
                <w:lang w:val="en-US"/>
              </w:rPr>
              <w:t xml:space="preserve">NB: DPM DB apart </w:t>
            </w:r>
            <w:proofErr w:type="spellStart"/>
            <w:r w:rsidRPr="00437D26">
              <w:rPr>
                <w:lang w:val="en-US"/>
              </w:rPr>
              <w:t>Backuppen</w:t>
            </w:r>
            <w:proofErr w:type="spellEnd"/>
            <w:r w:rsidRPr="00437D26">
              <w:rPr>
                <w:lang w:val="en-US"/>
              </w:rPr>
              <w:t>!!</w:t>
            </w:r>
          </w:p>
        </w:tc>
      </w:tr>
      <w:tr w:rsidR="00F76727" w:rsidRPr="00437D26" w14:paraId="4C35527E"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E68F534" w14:textId="77777777" w:rsidR="00F76727" w:rsidRDefault="00F76727" w:rsidP="00093505">
            <w:pPr>
              <w:pStyle w:val="HSStandaard"/>
            </w:pPr>
          </w:p>
        </w:tc>
        <w:tc>
          <w:tcPr>
            <w:tcW w:w="2953" w:type="dxa"/>
          </w:tcPr>
          <w:p w14:paraId="5B93B28B"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pPr>
          </w:p>
        </w:tc>
      </w:tr>
      <w:tr w:rsidR="00F76727" w:rsidRPr="00437D26" w14:paraId="55DCB577"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4AA7701" w14:textId="77777777" w:rsidR="00F76727" w:rsidRDefault="00F76727" w:rsidP="00093505">
            <w:pPr>
              <w:pStyle w:val="HSStandaard"/>
            </w:pPr>
          </w:p>
        </w:tc>
        <w:tc>
          <w:tcPr>
            <w:tcW w:w="2953" w:type="dxa"/>
          </w:tcPr>
          <w:p w14:paraId="0AA422EE" w14:textId="77777777" w:rsidR="00F76727" w:rsidRDefault="00F76727" w:rsidP="00093505">
            <w:pPr>
              <w:pStyle w:val="HSStandaard"/>
              <w:cnfStyle w:val="000000010000" w:firstRow="0" w:lastRow="0" w:firstColumn="0" w:lastColumn="0" w:oddVBand="0" w:evenVBand="0" w:oddHBand="0" w:evenHBand="1" w:firstRowFirstColumn="0" w:firstRowLastColumn="0" w:lastRowFirstColumn="0" w:lastRowLastColumn="0"/>
            </w:pPr>
          </w:p>
        </w:tc>
      </w:tr>
      <w:tr w:rsidR="00F76727" w:rsidRPr="00437D26" w14:paraId="6129FC98"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F2A6821" w14:textId="77777777" w:rsidR="00F76727" w:rsidRDefault="00F76727" w:rsidP="00093505">
            <w:pPr>
              <w:pStyle w:val="HSStandaard"/>
            </w:pPr>
            <w:r>
              <w:rPr>
                <w:b w:val="0"/>
                <w:bCs w:val="0"/>
              </w:rPr>
              <w:object w:dxaOrig="9240" w:dyaOrig="4200" w14:anchorId="156CA6EF">
                <v:shape id="_x0000_i1040" type="#_x0000_t75" style="width:306pt;height:139.5pt" o:ole="">
                  <v:imagedata r:id="rId44" o:title=""/>
                </v:shape>
                <o:OLEObject Type="Embed" ProgID="PBrush" ShapeID="_x0000_i1040" DrawAspect="Content" ObjectID="_1410685975" r:id="rId45"/>
              </w:object>
            </w:r>
          </w:p>
        </w:tc>
        <w:tc>
          <w:tcPr>
            <w:tcW w:w="2953" w:type="dxa"/>
          </w:tcPr>
          <w:p w14:paraId="68E981EB" w14:textId="77777777" w:rsidR="00F76727" w:rsidRDefault="00F76727" w:rsidP="00093505">
            <w:pPr>
              <w:pStyle w:val="HSStandaard"/>
              <w:cnfStyle w:val="000000100000" w:firstRow="0" w:lastRow="0" w:firstColumn="0" w:lastColumn="0" w:oddVBand="0" w:evenVBand="0" w:oddHBand="1" w:evenHBand="0" w:firstRowFirstColumn="0" w:firstRowLastColumn="0" w:lastRowFirstColumn="0" w:lastRowLastColumn="0"/>
            </w:pPr>
          </w:p>
        </w:tc>
      </w:tr>
    </w:tbl>
    <w:p w14:paraId="22CC4676" w14:textId="77777777" w:rsidR="00F76727" w:rsidRDefault="00F76727" w:rsidP="00F76727">
      <w:pPr>
        <w:pStyle w:val="HSStandaard"/>
        <w:rPr>
          <w:lang w:val="en-US"/>
        </w:rPr>
      </w:pPr>
    </w:p>
    <w:p w14:paraId="0D9845F1" w14:textId="404859A5" w:rsidR="00236EBE" w:rsidRDefault="00236EBE" w:rsidP="00236EBE">
      <w:pPr>
        <w:pStyle w:val="HSParagraaf"/>
      </w:pPr>
      <w:bookmarkStart w:id="26" w:name="_Toc336944112"/>
      <w:r>
        <w:t>Configuratie</w:t>
      </w:r>
      <w:bookmarkEnd w:id="26"/>
    </w:p>
    <w:p w14:paraId="25BFD870" w14:textId="77777777" w:rsidR="00236EBE" w:rsidRDefault="00236EBE" w:rsidP="00236EBE">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236EBE" w14:paraId="751F03C8" w14:textId="77777777" w:rsidTr="000935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BDF08C5" w14:textId="77777777" w:rsidR="00236EBE" w:rsidRDefault="00236EBE" w:rsidP="00093505">
            <w:pPr>
              <w:pStyle w:val="HSStandaard"/>
            </w:pPr>
            <w:r>
              <w:t>Scherm</w:t>
            </w:r>
          </w:p>
        </w:tc>
        <w:tc>
          <w:tcPr>
            <w:tcW w:w="2953" w:type="dxa"/>
          </w:tcPr>
          <w:p w14:paraId="46603D5D" w14:textId="77777777" w:rsidR="00236EBE" w:rsidRDefault="00236EBE" w:rsidP="00093505">
            <w:pPr>
              <w:pStyle w:val="HSStandaard"/>
              <w:cnfStyle w:val="100000000000" w:firstRow="1" w:lastRow="0" w:firstColumn="0" w:lastColumn="0" w:oddVBand="0" w:evenVBand="0" w:oddHBand="0" w:evenHBand="0" w:firstRowFirstColumn="0" w:firstRowLastColumn="0" w:lastRowFirstColumn="0" w:lastRowLastColumn="0"/>
            </w:pPr>
            <w:r>
              <w:t>Aktie</w:t>
            </w:r>
          </w:p>
        </w:tc>
      </w:tr>
      <w:tr w:rsidR="00BE0E66" w14:paraId="2E4A6CE5"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5AF264D" w14:textId="760917D3" w:rsidR="00BE0E66" w:rsidRDefault="00BE0E66" w:rsidP="00093505">
            <w:pPr>
              <w:pStyle w:val="HSStandaard"/>
            </w:pPr>
            <w:r>
              <w:rPr>
                <w:b w:val="0"/>
                <w:bCs w:val="0"/>
              </w:rPr>
              <w:object w:dxaOrig="6060" w:dyaOrig="4575" w14:anchorId="55BE066B">
                <v:shape id="_x0000_i1041" type="#_x0000_t75" style="width:303pt;height:228.75pt" o:ole="">
                  <v:imagedata r:id="rId46" o:title=""/>
                </v:shape>
                <o:OLEObject Type="Embed" ProgID="PBrush" ShapeID="_x0000_i1041" DrawAspect="Content" ObjectID="_1410685976" r:id="rId47"/>
              </w:object>
            </w:r>
          </w:p>
        </w:tc>
        <w:tc>
          <w:tcPr>
            <w:tcW w:w="2953" w:type="dxa"/>
          </w:tcPr>
          <w:p w14:paraId="55E3FB81" w14:textId="77777777" w:rsidR="00BE0E66" w:rsidRDefault="00BE0E66" w:rsidP="00093505">
            <w:pPr>
              <w:pStyle w:val="HSStandaard"/>
              <w:cnfStyle w:val="000000100000" w:firstRow="0" w:lastRow="0" w:firstColumn="0" w:lastColumn="0" w:oddVBand="0" w:evenVBand="0" w:oddHBand="1" w:evenHBand="0" w:firstRowFirstColumn="0" w:firstRowLastColumn="0" w:lastRowFirstColumn="0" w:lastRowLastColumn="0"/>
            </w:pPr>
            <w:proofErr w:type="spellStart"/>
            <w:r>
              <w:t>Initialize</w:t>
            </w:r>
            <w:proofErr w:type="spellEnd"/>
            <w:r>
              <w:t xml:space="preserve"> Disks</w:t>
            </w:r>
          </w:p>
          <w:p w14:paraId="40BF624A" w14:textId="77777777" w:rsidR="00BE0E66" w:rsidRDefault="00BE0E66" w:rsidP="00093505">
            <w:pPr>
              <w:pStyle w:val="HSStandaard"/>
              <w:cnfStyle w:val="000000100000" w:firstRow="0" w:lastRow="0" w:firstColumn="0" w:lastColumn="0" w:oddVBand="0" w:evenVBand="0" w:oddHBand="1" w:evenHBand="0" w:firstRowFirstColumn="0" w:firstRowLastColumn="0" w:lastRowFirstColumn="0" w:lastRowLastColumn="0"/>
            </w:pPr>
            <w:r>
              <w:t>GPT</w:t>
            </w:r>
          </w:p>
          <w:p w14:paraId="2B5D1DBC" w14:textId="3EF939D0" w:rsidR="00BE0E66" w:rsidRDefault="00BE0E66" w:rsidP="00093505">
            <w:pPr>
              <w:pStyle w:val="HSStandaard"/>
              <w:cnfStyle w:val="000000100000" w:firstRow="0" w:lastRow="0" w:firstColumn="0" w:lastColumn="0" w:oddVBand="0" w:evenVBand="0" w:oddHBand="1" w:evenHBand="0" w:firstRowFirstColumn="0" w:firstRowLastColumn="0" w:lastRowFirstColumn="0" w:lastRowLastColumn="0"/>
            </w:pPr>
            <w:r>
              <w:t>OK</w:t>
            </w:r>
          </w:p>
        </w:tc>
      </w:tr>
      <w:tr w:rsidR="00236EBE" w:rsidRPr="00813513" w14:paraId="3A7B9708"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1E0F82E" w14:textId="59868940" w:rsidR="00236EBE" w:rsidRPr="00EC2D80" w:rsidRDefault="00BE0E66" w:rsidP="00093505">
            <w:pPr>
              <w:pStyle w:val="HSStandaard"/>
              <w:rPr>
                <w:lang w:val="en-US"/>
              </w:rPr>
            </w:pPr>
            <w:r>
              <w:rPr>
                <w:b w:val="0"/>
                <w:bCs w:val="0"/>
              </w:rPr>
              <w:object w:dxaOrig="10920" w:dyaOrig="5280" w14:anchorId="15F34A03">
                <v:shape id="_x0000_i1042" type="#_x0000_t75" style="width:306pt;height:147.75pt" o:ole="">
                  <v:imagedata r:id="rId48" o:title=""/>
                </v:shape>
                <o:OLEObject Type="Embed" ProgID="PBrush" ShapeID="_x0000_i1042" DrawAspect="Content" ObjectID="_1410685977" r:id="rId49"/>
              </w:object>
            </w:r>
          </w:p>
        </w:tc>
        <w:tc>
          <w:tcPr>
            <w:tcW w:w="2953" w:type="dxa"/>
          </w:tcPr>
          <w:p w14:paraId="71FA2977" w14:textId="77777777" w:rsidR="00236EBE" w:rsidRDefault="00125AA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Start DPM GUI</w:t>
            </w:r>
          </w:p>
          <w:p w14:paraId="4A90293F" w14:textId="77777777" w:rsidR="00125AA7" w:rsidRDefault="00125AA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Management</w:t>
            </w:r>
          </w:p>
          <w:p w14:paraId="0ADBA829" w14:textId="77777777" w:rsidR="00125AA7" w:rsidRDefault="00125AA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Disks</w:t>
            </w:r>
          </w:p>
          <w:p w14:paraId="6E9DE588" w14:textId="447185FB" w:rsidR="00125AA7" w:rsidRPr="00F56196" w:rsidRDefault="00125AA7"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Add</w:t>
            </w:r>
          </w:p>
        </w:tc>
      </w:tr>
      <w:tr w:rsidR="00236EBE" w:rsidRPr="00437D26" w14:paraId="4AD84864"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84DBDD5" w14:textId="77777777" w:rsidR="00236EBE" w:rsidRDefault="00437D26" w:rsidP="00437D26">
            <w:pPr>
              <w:pStyle w:val="HSStandaard"/>
              <w:rPr>
                <w:lang w:val="en-US"/>
              </w:rPr>
            </w:pPr>
            <w:r w:rsidRPr="00437D26">
              <w:rPr>
                <w:lang w:val="en-US"/>
              </w:rPr>
              <w:t>Add-</w:t>
            </w:r>
            <w:proofErr w:type="spellStart"/>
            <w:r w:rsidRPr="00437D26">
              <w:rPr>
                <w:lang w:val="en-US"/>
              </w:rPr>
              <w:t>DPMBackupNetworkAddress</w:t>
            </w:r>
            <w:proofErr w:type="spellEnd"/>
            <w:r w:rsidRPr="00437D26">
              <w:rPr>
                <w:lang w:val="en-US"/>
              </w:rPr>
              <w:t xml:space="preserve"> -</w:t>
            </w:r>
            <w:proofErr w:type="spellStart"/>
            <w:r w:rsidRPr="00437D26">
              <w:rPr>
                <w:lang w:val="en-US"/>
              </w:rPr>
              <w:t>DpmServername</w:t>
            </w:r>
            <w:proofErr w:type="spellEnd"/>
            <w:r w:rsidRPr="00437D26">
              <w:rPr>
                <w:lang w:val="en-US"/>
              </w:rPr>
              <w:t xml:space="preserve"> </w:t>
            </w:r>
            <w:r>
              <w:rPr>
                <w:lang w:val="en-US"/>
              </w:rPr>
              <w:t>sba01.vnog.intra</w:t>
            </w:r>
            <w:r w:rsidRPr="00437D26">
              <w:rPr>
                <w:lang w:val="en-US"/>
              </w:rPr>
              <w:t xml:space="preserve"> -Address </w:t>
            </w:r>
            <w:r>
              <w:rPr>
                <w:lang w:val="en-US"/>
              </w:rPr>
              <w:t>172.17.30.0</w:t>
            </w:r>
            <w:r w:rsidRPr="00437D26">
              <w:rPr>
                <w:lang w:val="en-US"/>
              </w:rPr>
              <w:t>/24 -</w:t>
            </w:r>
            <w:proofErr w:type="spellStart"/>
            <w:r w:rsidRPr="00437D26">
              <w:rPr>
                <w:lang w:val="en-US"/>
              </w:rPr>
              <w:t>SequenceNumber</w:t>
            </w:r>
            <w:proofErr w:type="spellEnd"/>
            <w:r w:rsidRPr="00437D26">
              <w:rPr>
                <w:lang w:val="en-US"/>
              </w:rPr>
              <w:t xml:space="preserve"> 1</w:t>
            </w:r>
          </w:p>
          <w:p w14:paraId="1962966F" w14:textId="345DC90A" w:rsidR="009F267A" w:rsidRDefault="009F267A" w:rsidP="009F267A">
            <w:pPr>
              <w:pStyle w:val="HSStandaard"/>
              <w:rPr>
                <w:lang w:val="en-US"/>
              </w:rPr>
            </w:pPr>
            <w:r w:rsidRPr="00437D26">
              <w:rPr>
                <w:lang w:val="en-US"/>
              </w:rPr>
              <w:t>Add-</w:t>
            </w:r>
            <w:proofErr w:type="spellStart"/>
            <w:r w:rsidRPr="00437D26">
              <w:rPr>
                <w:lang w:val="en-US"/>
              </w:rPr>
              <w:t>DPMBackupNetworkAddress</w:t>
            </w:r>
            <w:proofErr w:type="spellEnd"/>
            <w:r w:rsidRPr="00437D26">
              <w:rPr>
                <w:lang w:val="en-US"/>
              </w:rPr>
              <w:t xml:space="preserve"> -</w:t>
            </w:r>
            <w:proofErr w:type="spellStart"/>
            <w:r w:rsidRPr="00437D26">
              <w:rPr>
                <w:lang w:val="en-US"/>
              </w:rPr>
              <w:t>DpmServername</w:t>
            </w:r>
            <w:proofErr w:type="spellEnd"/>
            <w:r w:rsidRPr="00437D26">
              <w:rPr>
                <w:lang w:val="en-US"/>
              </w:rPr>
              <w:t xml:space="preserve"> </w:t>
            </w:r>
            <w:r>
              <w:rPr>
                <w:lang w:val="en-US"/>
              </w:rPr>
              <w:t>sba01.vnog.intra</w:t>
            </w:r>
            <w:r w:rsidRPr="00437D26">
              <w:rPr>
                <w:lang w:val="en-US"/>
              </w:rPr>
              <w:t xml:space="preserve"> -Address </w:t>
            </w:r>
            <w:r>
              <w:rPr>
                <w:lang w:val="en-US"/>
              </w:rPr>
              <w:t>172.17.10.0</w:t>
            </w:r>
            <w:r w:rsidRPr="00437D26">
              <w:rPr>
                <w:lang w:val="en-US"/>
              </w:rPr>
              <w:t>/24 -</w:t>
            </w:r>
            <w:proofErr w:type="spellStart"/>
            <w:r>
              <w:rPr>
                <w:lang w:val="en-US"/>
              </w:rPr>
              <w:t>SequenceNumber</w:t>
            </w:r>
            <w:proofErr w:type="spellEnd"/>
            <w:r>
              <w:rPr>
                <w:lang w:val="en-US"/>
              </w:rPr>
              <w:t xml:space="preserve"> 2</w:t>
            </w:r>
          </w:p>
          <w:p w14:paraId="325DD4DD" w14:textId="00D5C404" w:rsidR="009F267A" w:rsidRPr="00F56196" w:rsidRDefault="009F267A" w:rsidP="008C493C">
            <w:pPr>
              <w:pStyle w:val="HSStandaard"/>
              <w:jc w:val="center"/>
              <w:rPr>
                <w:lang w:val="en-US"/>
              </w:rPr>
            </w:pPr>
          </w:p>
        </w:tc>
        <w:tc>
          <w:tcPr>
            <w:tcW w:w="2953" w:type="dxa"/>
          </w:tcPr>
          <w:p w14:paraId="0CF64D18" w14:textId="77777777" w:rsidR="00BE0E66" w:rsidRDefault="00437D26" w:rsidP="00093505">
            <w:pPr>
              <w:pStyle w:val="HSStandaard"/>
              <w:cnfStyle w:val="000000100000" w:firstRow="0" w:lastRow="0" w:firstColumn="0" w:lastColumn="0" w:oddVBand="0" w:evenVBand="0" w:oddHBand="1" w:evenHBand="0" w:firstRowFirstColumn="0" w:firstRowLastColumn="0" w:lastRowFirstColumn="0" w:lastRowLastColumn="0"/>
            </w:pPr>
            <w:r w:rsidRPr="00437D26">
              <w:t>Voeg het Backup Network toe.</w:t>
            </w:r>
          </w:p>
          <w:p w14:paraId="54BBFCA6" w14:textId="5FF837A1" w:rsidR="009F267A" w:rsidRPr="00437D26" w:rsidRDefault="009F267A" w:rsidP="00093505">
            <w:pPr>
              <w:pStyle w:val="HSStandaard"/>
              <w:cnfStyle w:val="000000100000" w:firstRow="0" w:lastRow="0" w:firstColumn="0" w:lastColumn="0" w:oddVBand="0" w:evenVBand="0" w:oddHBand="1" w:evenHBand="0" w:firstRowFirstColumn="0" w:firstRowLastColumn="0" w:lastRowFirstColumn="0" w:lastRowLastColumn="0"/>
            </w:pPr>
            <w:r>
              <w:t>Alternatief via het .10 netwerk</w:t>
            </w:r>
          </w:p>
        </w:tc>
      </w:tr>
      <w:tr w:rsidR="008C493C" w:rsidRPr="008C493C" w14:paraId="7FEC867A"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21FBCF1" w14:textId="4375F6D3" w:rsidR="008C493C" w:rsidRPr="008C493C" w:rsidRDefault="008C493C" w:rsidP="00437D26">
            <w:pPr>
              <w:pStyle w:val="HSStandaard"/>
              <w:rPr>
                <w:lang w:val="en-US"/>
              </w:rPr>
            </w:pPr>
            <w:proofErr w:type="spellStart"/>
            <w:r w:rsidRPr="008C493C">
              <w:rPr>
                <w:lang w:val="en-US"/>
              </w:rPr>
              <w:t>netsh</w:t>
            </w:r>
            <w:proofErr w:type="spellEnd"/>
            <w:r w:rsidRPr="008C493C">
              <w:rPr>
                <w:lang w:val="en-US"/>
              </w:rPr>
              <w:t xml:space="preserve"> </w:t>
            </w:r>
            <w:proofErr w:type="spellStart"/>
            <w:r w:rsidRPr="008C493C">
              <w:rPr>
                <w:lang w:val="en-US"/>
              </w:rPr>
              <w:t>int</w:t>
            </w:r>
            <w:proofErr w:type="spellEnd"/>
            <w:r w:rsidRPr="008C493C">
              <w:rPr>
                <w:lang w:val="en-US"/>
              </w:rPr>
              <w:t xml:space="preserve"> </w:t>
            </w:r>
            <w:proofErr w:type="spellStart"/>
            <w:r w:rsidRPr="008C493C">
              <w:rPr>
                <w:lang w:val="en-US"/>
              </w:rPr>
              <w:t>tcp</w:t>
            </w:r>
            <w:proofErr w:type="spellEnd"/>
            <w:r w:rsidRPr="008C493C">
              <w:rPr>
                <w:lang w:val="en-US"/>
              </w:rPr>
              <w:t xml:space="preserve"> set global chimney=disabled</w:t>
            </w:r>
          </w:p>
        </w:tc>
        <w:tc>
          <w:tcPr>
            <w:tcW w:w="2953" w:type="dxa"/>
          </w:tcPr>
          <w:p w14:paraId="76A05512" w14:textId="1F8AD0CD" w:rsidR="008C493C" w:rsidRPr="008C493C" w:rsidRDefault="008C493C" w:rsidP="00093505">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Disable Chimney Offloading</w:t>
            </w:r>
          </w:p>
        </w:tc>
      </w:tr>
      <w:tr w:rsidR="00BE0E66" w:rsidRPr="00437D26" w14:paraId="4A4EAB49"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7BC76E2" w14:textId="7F88343B" w:rsidR="009F267A" w:rsidRPr="008C493C" w:rsidRDefault="009F267A" w:rsidP="009F267A">
            <w:pPr>
              <w:pStyle w:val="HSStandaard"/>
              <w:rPr>
                <w:highlight w:val="yellow"/>
              </w:rPr>
            </w:pPr>
            <w:r w:rsidRPr="008C493C">
              <w:rPr>
                <w:highlight w:val="yellow"/>
              </w:rPr>
              <w:t>172.17.30.21</w:t>
            </w:r>
            <w:r w:rsidRPr="008C493C">
              <w:rPr>
                <w:highlight w:val="yellow"/>
              </w:rPr>
              <w:tab/>
              <w:t xml:space="preserve"> svs31 svs31.vnog.intra</w:t>
            </w:r>
          </w:p>
          <w:p w14:paraId="54297DAA" w14:textId="499416C7" w:rsidR="009F267A" w:rsidRPr="008C493C" w:rsidRDefault="009F267A" w:rsidP="009F267A">
            <w:pPr>
              <w:pStyle w:val="HSStandaard"/>
              <w:rPr>
                <w:highlight w:val="yellow"/>
              </w:rPr>
            </w:pPr>
            <w:r w:rsidRPr="008C493C">
              <w:rPr>
                <w:highlight w:val="yellow"/>
              </w:rPr>
              <w:t xml:space="preserve">172.17.30.22 </w:t>
            </w:r>
            <w:r w:rsidRPr="008C493C">
              <w:rPr>
                <w:highlight w:val="yellow"/>
              </w:rPr>
              <w:tab/>
              <w:t>svs32 svs32.vnog.intra</w:t>
            </w:r>
          </w:p>
          <w:p w14:paraId="56C6BA20" w14:textId="6AEB03D9" w:rsidR="009F267A" w:rsidRPr="008C493C" w:rsidRDefault="009F267A" w:rsidP="009F267A">
            <w:pPr>
              <w:pStyle w:val="HSStandaard"/>
              <w:rPr>
                <w:highlight w:val="yellow"/>
              </w:rPr>
            </w:pPr>
            <w:r w:rsidRPr="008C493C">
              <w:rPr>
                <w:highlight w:val="yellow"/>
              </w:rPr>
              <w:t>172.17.30.23</w:t>
            </w:r>
            <w:r w:rsidRPr="008C493C">
              <w:rPr>
                <w:highlight w:val="yellow"/>
              </w:rPr>
              <w:tab/>
              <w:t xml:space="preserve"> svs33 svs33.vnog.intra</w:t>
            </w:r>
          </w:p>
          <w:p w14:paraId="20DF2F86" w14:textId="68C7C86B" w:rsidR="009F267A" w:rsidRPr="008C493C" w:rsidRDefault="009F267A" w:rsidP="009F267A">
            <w:pPr>
              <w:pStyle w:val="HSStandaard"/>
              <w:rPr>
                <w:highlight w:val="yellow"/>
              </w:rPr>
            </w:pPr>
            <w:r w:rsidRPr="008C493C">
              <w:rPr>
                <w:highlight w:val="yellow"/>
              </w:rPr>
              <w:t>172.17.30.24</w:t>
            </w:r>
            <w:r w:rsidRPr="008C493C">
              <w:rPr>
                <w:highlight w:val="yellow"/>
              </w:rPr>
              <w:tab/>
              <w:t xml:space="preserve"> svs34 svs34.vnog.intra</w:t>
            </w:r>
          </w:p>
          <w:p w14:paraId="2D2EEF9D" w14:textId="59B5424A" w:rsidR="009F267A" w:rsidRPr="008C493C" w:rsidRDefault="009F267A" w:rsidP="009F267A">
            <w:pPr>
              <w:pStyle w:val="HSStandaard"/>
              <w:rPr>
                <w:highlight w:val="yellow"/>
              </w:rPr>
            </w:pPr>
            <w:r w:rsidRPr="008C493C">
              <w:rPr>
                <w:highlight w:val="yellow"/>
              </w:rPr>
              <w:t xml:space="preserve">172.17.30.25 </w:t>
            </w:r>
            <w:r w:rsidRPr="008C493C">
              <w:rPr>
                <w:highlight w:val="yellow"/>
              </w:rPr>
              <w:tab/>
              <w:t>svs35 svs35.vnog.intra</w:t>
            </w:r>
          </w:p>
          <w:p w14:paraId="73A51FCD" w14:textId="03AD1D08" w:rsidR="00BE0E66" w:rsidRPr="008C493C" w:rsidRDefault="009F267A" w:rsidP="009F267A">
            <w:pPr>
              <w:pStyle w:val="HSStandaard"/>
              <w:rPr>
                <w:highlight w:val="yellow"/>
              </w:rPr>
            </w:pPr>
            <w:r w:rsidRPr="008C493C">
              <w:rPr>
                <w:highlight w:val="yellow"/>
              </w:rPr>
              <w:t>172.17.30.26</w:t>
            </w:r>
            <w:r w:rsidRPr="008C493C">
              <w:rPr>
                <w:highlight w:val="yellow"/>
              </w:rPr>
              <w:tab/>
              <w:t xml:space="preserve"> svs36 svs36.vnog.intra</w:t>
            </w:r>
          </w:p>
        </w:tc>
        <w:tc>
          <w:tcPr>
            <w:tcW w:w="2953" w:type="dxa"/>
          </w:tcPr>
          <w:p w14:paraId="20C1EA85" w14:textId="4B5A136E" w:rsidR="00BE0E66" w:rsidRPr="008C493C" w:rsidRDefault="009F267A" w:rsidP="00093505">
            <w:pPr>
              <w:pStyle w:val="HSStandaard"/>
              <w:cnfStyle w:val="000000100000" w:firstRow="0" w:lastRow="0" w:firstColumn="0" w:lastColumn="0" w:oddVBand="0" w:evenVBand="0" w:oddHBand="1" w:evenHBand="0" w:firstRowFirstColumn="0" w:firstRowLastColumn="0" w:lastRowFirstColumn="0" w:lastRowLastColumn="0"/>
              <w:rPr>
                <w:highlight w:val="yellow"/>
              </w:rPr>
            </w:pPr>
            <w:r w:rsidRPr="008C493C">
              <w:rPr>
                <w:highlight w:val="yellow"/>
              </w:rPr>
              <w:t xml:space="preserve">Voeg de Backup IP Adressen toe aan de </w:t>
            </w:r>
            <w:proofErr w:type="spellStart"/>
            <w:r w:rsidRPr="008C493C">
              <w:rPr>
                <w:highlight w:val="yellow"/>
              </w:rPr>
              <w:t>hosts</w:t>
            </w:r>
            <w:proofErr w:type="spellEnd"/>
            <w:r w:rsidRPr="008C493C">
              <w:rPr>
                <w:highlight w:val="yellow"/>
              </w:rPr>
              <w:t xml:space="preserve"> file van de SBA01</w:t>
            </w:r>
          </w:p>
        </w:tc>
      </w:tr>
      <w:tr w:rsidR="00BE0E66" w:rsidRPr="00437D26" w14:paraId="62B7EA01"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30D8C86" w14:textId="233F78AD" w:rsidR="00BE0E66" w:rsidRPr="00437D26" w:rsidRDefault="009F267A" w:rsidP="00093505">
            <w:pPr>
              <w:pStyle w:val="HSStandaard"/>
            </w:pPr>
            <w:r>
              <w:t>172.17.30.6 sba01 sba01.vnog.intra</w:t>
            </w:r>
          </w:p>
        </w:tc>
        <w:tc>
          <w:tcPr>
            <w:tcW w:w="2953" w:type="dxa"/>
          </w:tcPr>
          <w:p w14:paraId="29D4C5E0" w14:textId="59A84AE3" w:rsidR="00BE0E66" w:rsidRPr="00437D26" w:rsidRDefault="009F267A" w:rsidP="00093505">
            <w:pPr>
              <w:pStyle w:val="HSStandaard"/>
              <w:cnfStyle w:val="000000010000" w:firstRow="0" w:lastRow="0" w:firstColumn="0" w:lastColumn="0" w:oddVBand="0" w:evenVBand="0" w:oddHBand="0" w:evenHBand="1" w:firstRowFirstColumn="0" w:firstRowLastColumn="0" w:lastRowFirstColumn="0" w:lastRowLastColumn="0"/>
            </w:pPr>
            <w:r>
              <w:t xml:space="preserve">Voer het Backup IP toe aan de </w:t>
            </w:r>
            <w:proofErr w:type="spellStart"/>
            <w:r>
              <w:t>hosts</w:t>
            </w:r>
            <w:proofErr w:type="spellEnd"/>
            <w:r>
              <w:t xml:space="preserve"> file van de te </w:t>
            </w:r>
            <w:proofErr w:type="spellStart"/>
            <w:r>
              <w:t>backuppen</w:t>
            </w:r>
            <w:proofErr w:type="spellEnd"/>
            <w:r>
              <w:t xml:space="preserve"> servers.</w:t>
            </w:r>
          </w:p>
        </w:tc>
      </w:tr>
      <w:tr w:rsidR="00BE0E66" w:rsidRPr="00437D26" w14:paraId="2D723F5D" w14:textId="77777777" w:rsidTr="000935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CF12534" w14:textId="5A2D2563" w:rsidR="00F76727" w:rsidRPr="008C493C" w:rsidRDefault="00F76727" w:rsidP="00093505">
            <w:pPr>
              <w:pStyle w:val="HSStandaard"/>
              <w:rPr>
                <w:highlight w:val="yellow"/>
              </w:rPr>
            </w:pPr>
            <w:r w:rsidRPr="008C493C">
              <w:rPr>
                <w:highlight w:val="yellow"/>
              </w:rPr>
              <w:t>AddNewClusteredVM.cmd</w:t>
            </w:r>
          </w:p>
          <w:tbl>
            <w:tblPr>
              <w:tblStyle w:val="TableGrid"/>
              <w:tblW w:w="0" w:type="auto"/>
              <w:tblLayout w:type="fixed"/>
              <w:tblLook w:val="04A0" w:firstRow="1" w:lastRow="0" w:firstColumn="1" w:lastColumn="0" w:noHBand="0" w:noVBand="1"/>
            </w:tblPr>
            <w:tblGrid>
              <w:gridCol w:w="6114"/>
            </w:tblGrid>
            <w:tr w:rsidR="00F76727" w:rsidRPr="00813513" w14:paraId="6D021501" w14:textId="77777777" w:rsidTr="00F76727">
              <w:tc>
                <w:tcPr>
                  <w:tcW w:w="6114" w:type="dxa"/>
                </w:tcPr>
                <w:p w14:paraId="64D7A5B7" w14:textId="77777777" w:rsidR="00F76727" w:rsidRPr="008C493C" w:rsidRDefault="00F76727" w:rsidP="00F76727">
                  <w:pPr>
                    <w:pStyle w:val="HSStandaard"/>
                    <w:rPr>
                      <w:highlight w:val="yellow"/>
                      <w:lang w:val="en-US"/>
                    </w:rPr>
                  </w:pPr>
                  <w:r w:rsidRPr="008C493C">
                    <w:rPr>
                      <w:highlight w:val="yellow"/>
                      <w:lang w:val="en-US"/>
                    </w:rPr>
                    <w:t>@ECHO OFF</w:t>
                  </w:r>
                </w:p>
                <w:p w14:paraId="7DB39257" w14:textId="722E8037" w:rsidR="00F76727" w:rsidRPr="008C493C" w:rsidRDefault="00F76727" w:rsidP="00093505">
                  <w:pPr>
                    <w:pStyle w:val="HSStandaard"/>
                    <w:rPr>
                      <w:highlight w:val="yellow"/>
                      <w:lang w:val="en-US"/>
                    </w:rPr>
                  </w:pPr>
                  <w:r w:rsidRPr="008C493C">
                    <w:rPr>
                      <w:highlight w:val="yellow"/>
                      <w:lang w:val="en-US"/>
                    </w:rPr>
                    <w:t>C:\Windows\system32\windowspowershell\v1.0\powershell.exe -command 'C:\SCRIPTS\AddNewCLusteredVM.ps1</w:t>
                  </w:r>
                </w:p>
              </w:tc>
            </w:tr>
          </w:tbl>
          <w:p w14:paraId="11003D94" w14:textId="51471ED9" w:rsidR="00F76727" w:rsidRPr="008C493C" w:rsidRDefault="00F76727" w:rsidP="00093505">
            <w:pPr>
              <w:pStyle w:val="HSStandaard"/>
              <w:rPr>
                <w:highlight w:val="yellow"/>
                <w:lang w:val="en-US"/>
              </w:rPr>
            </w:pPr>
          </w:p>
          <w:p w14:paraId="46387E9B" w14:textId="0C1EF76C" w:rsidR="00BE0E66" w:rsidRPr="008C493C" w:rsidRDefault="00F76727" w:rsidP="00093505">
            <w:pPr>
              <w:pStyle w:val="HSStandaard"/>
              <w:rPr>
                <w:highlight w:val="yellow"/>
              </w:rPr>
            </w:pPr>
            <w:r w:rsidRPr="008C493C">
              <w:rPr>
                <w:highlight w:val="yellow"/>
              </w:rPr>
              <w:t xml:space="preserve">AddNewClusteredVM.ps1 </w:t>
            </w:r>
            <w:r w:rsidRPr="008C493C">
              <w:rPr>
                <w:b w:val="0"/>
                <w:bCs w:val="0"/>
                <w:highlight w:val="yellow"/>
              </w:rPr>
              <w:sym w:font="Wingdings" w:char="F0E0"/>
            </w:r>
            <w:r w:rsidRPr="008C493C">
              <w:rPr>
                <w:b w:val="0"/>
                <w:bCs w:val="0"/>
                <w:highlight w:val="yellow"/>
              </w:rPr>
              <w:t xml:space="preserve"> </w:t>
            </w:r>
            <w:r w:rsidRPr="008C493C">
              <w:rPr>
                <w:highlight w:val="yellow"/>
              </w:rPr>
              <w:t>Zie Bijlage 1</w:t>
            </w:r>
          </w:p>
        </w:tc>
        <w:tc>
          <w:tcPr>
            <w:tcW w:w="2953" w:type="dxa"/>
          </w:tcPr>
          <w:p w14:paraId="11B7DE48" w14:textId="54B31052" w:rsidR="00BE0E66" w:rsidRPr="008C493C" w:rsidRDefault="00F76727" w:rsidP="00093505">
            <w:pPr>
              <w:pStyle w:val="HSStandaard"/>
              <w:cnfStyle w:val="000000100000" w:firstRow="0" w:lastRow="0" w:firstColumn="0" w:lastColumn="0" w:oddVBand="0" w:evenVBand="0" w:oddHBand="1" w:evenHBand="0" w:firstRowFirstColumn="0" w:firstRowLastColumn="0" w:lastRowFirstColumn="0" w:lastRowLastColumn="0"/>
              <w:rPr>
                <w:highlight w:val="yellow"/>
              </w:rPr>
            </w:pPr>
            <w:r w:rsidRPr="008C493C">
              <w:rPr>
                <w:highlight w:val="yellow"/>
              </w:rPr>
              <w:t>Schedule AddNewClusteredVM.cmd</w:t>
            </w:r>
          </w:p>
          <w:p w14:paraId="7CF9AB73" w14:textId="77777777" w:rsidR="00F76727" w:rsidRPr="008C493C" w:rsidRDefault="00F76727" w:rsidP="00093505">
            <w:pPr>
              <w:pStyle w:val="HSStandaard"/>
              <w:cnfStyle w:val="000000100000" w:firstRow="0" w:lastRow="0" w:firstColumn="0" w:lastColumn="0" w:oddVBand="0" w:evenVBand="0" w:oddHBand="1" w:evenHBand="0" w:firstRowFirstColumn="0" w:firstRowLastColumn="0" w:lastRowFirstColumn="0" w:lastRowLastColumn="0"/>
              <w:rPr>
                <w:highlight w:val="yellow"/>
              </w:rPr>
            </w:pPr>
          </w:p>
          <w:p w14:paraId="005DE6F7" w14:textId="11334328" w:rsidR="00F76727" w:rsidRPr="008C493C" w:rsidRDefault="00F76727" w:rsidP="00093505">
            <w:pPr>
              <w:pStyle w:val="HSStandaard"/>
              <w:cnfStyle w:val="000000100000" w:firstRow="0" w:lastRow="0" w:firstColumn="0" w:lastColumn="0" w:oddVBand="0" w:evenVBand="0" w:oddHBand="1" w:evenHBand="0" w:firstRowFirstColumn="0" w:firstRowLastColumn="0" w:lastRowFirstColumn="0" w:lastRowLastColumn="0"/>
              <w:rPr>
                <w:highlight w:val="yellow"/>
              </w:rPr>
            </w:pPr>
            <w:r w:rsidRPr="008C493C">
              <w:rPr>
                <w:highlight w:val="yellow"/>
              </w:rPr>
              <w:t>Elke dag om 18:00</w:t>
            </w:r>
          </w:p>
        </w:tc>
      </w:tr>
      <w:tr w:rsidR="00BE0E66" w:rsidRPr="00437D26" w14:paraId="3CFC3CD9" w14:textId="77777777" w:rsidTr="000935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D718604" w14:textId="77777777" w:rsidR="00BE0E66" w:rsidRPr="00437D26" w:rsidRDefault="00BE0E66" w:rsidP="00093505">
            <w:pPr>
              <w:pStyle w:val="HSStandaard"/>
            </w:pPr>
          </w:p>
        </w:tc>
        <w:tc>
          <w:tcPr>
            <w:tcW w:w="2953" w:type="dxa"/>
          </w:tcPr>
          <w:p w14:paraId="072F4F27" w14:textId="77777777" w:rsidR="00BE0E66" w:rsidRPr="00437D26" w:rsidRDefault="00BE0E66" w:rsidP="00093505">
            <w:pPr>
              <w:pStyle w:val="HSStandaard"/>
              <w:cnfStyle w:val="000000010000" w:firstRow="0" w:lastRow="0" w:firstColumn="0" w:lastColumn="0" w:oddVBand="0" w:evenVBand="0" w:oddHBand="0" w:evenHBand="1" w:firstRowFirstColumn="0" w:firstRowLastColumn="0" w:lastRowFirstColumn="0" w:lastRowLastColumn="0"/>
            </w:pPr>
          </w:p>
        </w:tc>
      </w:tr>
    </w:tbl>
    <w:p w14:paraId="7C9C2730" w14:textId="0193818F" w:rsidR="00236EBE" w:rsidRPr="00437D26" w:rsidRDefault="00236EBE" w:rsidP="00F56196">
      <w:pPr>
        <w:pStyle w:val="HSStandaard"/>
      </w:pPr>
    </w:p>
    <w:p w14:paraId="2B11EC44" w14:textId="77777777" w:rsidR="00EC46A2" w:rsidRPr="00EC46A2" w:rsidRDefault="00EC46A2">
      <w:r w:rsidRPr="00EC46A2">
        <w:br w:type="page"/>
      </w:r>
    </w:p>
    <w:p w14:paraId="7406B9CC" w14:textId="6A2B1038" w:rsidR="008C493C" w:rsidRDefault="008C493C" w:rsidP="008C493C">
      <w:pPr>
        <w:pStyle w:val="HSHoofdstuk"/>
      </w:pPr>
      <w:bookmarkStart w:id="27" w:name="_Toc336944113"/>
      <w:proofErr w:type="spellStart"/>
      <w:r>
        <w:lastRenderedPageBreak/>
        <w:t>Backupschema</w:t>
      </w:r>
      <w:bookmarkEnd w:id="27"/>
      <w:proofErr w:type="spellEnd"/>
    </w:p>
    <w:p w14:paraId="4112AA64" w14:textId="77777777" w:rsidR="008C493C" w:rsidRDefault="008C493C" w:rsidP="008C493C">
      <w:pPr>
        <w:pStyle w:val="HSStandaard"/>
      </w:pPr>
    </w:p>
    <w:p w14:paraId="041F8BBC" w14:textId="77777777" w:rsidR="008C493C" w:rsidRDefault="008C493C" w:rsidP="008C493C">
      <w:pPr>
        <w:pStyle w:val="HSParagraaf"/>
      </w:pPr>
      <w:bookmarkStart w:id="28" w:name="_Toc336944114"/>
      <w:r>
        <w:t>Short-term</w:t>
      </w:r>
      <w:bookmarkEnd w:id="28"/>
    </w:p>
    <w:p w14:paraId="494050C3" w14:textId="77777777" w:rsidR="008C493C" w:rsidRPr="00FD2DE8" w:rsidRDefault="008C493C" w:rsidP="008C493C">
      <w:pPr>
        <w:pStyle w:val="HSStandaard"/>
      </w:pPr>
    </w:p>
    <w:tbl>
      <w:tblPr>
        <w:tblStyle w:val="MediumShading1-Accent1"/>
        <w:tblW w:w="9348" w:type="dxa"/>
        <w:tblLook w:val="04A0" w:firstRow="1" w:lastRow="0" w:firstColumn="1" w:lastColumn="0" w:noHBand="0" w:noVBand="1"/>
      </w:tblPr>
      <w:tblGrid>
        <w:gridCol w:w="1533"/>
        <w:gridCol w:w="1269"/>
        <w:gridCol w:w="2268"/>
        <w:gridCol w:w="2409"/>
        <w:gridCol w:w="1869"/>
      </w:tblGrid>
      <w:tr w:rsidR="008C493C" w14:paraId="3CD2CCB3" w14:textId="77777777" w:rsidTr="008B10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dxa"/>
          </w:tcPr>
          <w:p w14:paraId="43671BC9" w14:textId="77777777" w:rsidR="008C493C" w:rsidRDefault="008C493C" w:rsidP="008B109A">
            <w:pPr>
              <w:pStyle w:val="HSStandaard"/>
            </w:pPr>
            <w:r>
              <w:t>Account</w:t>
            </w:r>
          </w:p>
        </w:tc>
        <w:tc>
          <w:tcPr>
            <w:tcW w:w="1269" w:type="dxa"/>
          </w:tcPr>
          <w:p w14:paraId="65A1CAC7"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proofErr w:type="spellStart"/>
            <w:r>
              <w:t>Retention</w:t>
            </w:r>
            <w:proofErr w:type="spellEnd"/>
            <w:r>
              <w:t xml:space="preserve"> Range</w:t>
            </w:r>
          </w:p>
        </w:tc>
        <w:tc>
          <w:tcPr>
            <w:tcW w:w="2268" w:type="dxa"/>
          </w:tcPr>
          <w:p w14:paraId="0AED2F8E"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proofErr w:type="spellStart"/>
            <w:r>
              <w:t>Synchronization</w:t>
            </w:r>
            <w:proofErr w:type="spellEnd"/>
            <w:r>
              <w:t xml:space="preserve"> </w:t>
            </w:r>
            <w:proofErr w:type="spellStart"/>
            <w:r>
              <w:t>Frequency</w:t>
            </w:r>
            <w:proofErr w:type="spellEnd"/>
          </w:p>
        </w:tc>
        <w:tc>
          <w:tcPr>
            <w:tcW w:w="2409" w:type="dxa"/>
          </w:tcPr>
          <w:p w14:paraId="48460658"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r>
              <w:t>File recovery points</w:t>
            </w:r>
          </w:p>
        </w:tc>
        <w:tc>
          <w:tcPr>
            <w:tcW w:w="1869" w:type="dxa"/>
          </w:tcPr>
          <w:p w14:paraId="416E3ACE"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r>
              <w:t>Express Full Backup</w:t>
            </w:r>
          </w:p>
        </w:tc>
      </w:tr>
      <w:tr w:rsidR="008C493C" w14:paraId="726D1133" w14:textId="77777777" w:rsidTr="008B1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dxa"/>
          </w:tcPr>
          <w:p w14:paraId="7E03BD06" w14:textId="77777777" w:rsidR="008C493C" w:rsidRDefault="008C493C" w:rsidP="008B109A">
            <w:pPr>
              <w:pStyle w:val="HSStandaard"/>
            </w:pPr>
            <w:r>
              <w:t>Fileservers</w:t>
            </w:r>
          </w:p>
        </w:tc>
        <w:tc>
          <w:tcPr>
            <w:tcW w:w="1269" w:type="dxa"/>
          </w:tcPr>
          <w:p w14:paraId="707792C0"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14 dagen</w:t>
            </w:r>
          </w:p>
        </w:tc>
        <w:tc>
          <w:tcPr>
            <w:tcW w:w="2268" w:type="dxa"/>
          </w:tcPr>
          <w:p w14:paraId="3645CE74" w14:textId="77777777" w:rsidR="008C493C" w:rsidRPr="00864573" w:rsidRDefault="008C493C"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sidRPr="003C3438">
              <w:rPr>
                <w:lang w:val="en-US"/>
              </w:rPr>
              <w:t>Just before a recovery point</w:t>
            </w:r>
          </w:p>
        </w:tc>
        <w:tc>
          <w:tcPr>
            <w:tcW w:w="2409" w:type="dxa"/>
          </w:tcPr>
          <w:p w14:paraId="2F0E17FA" w14:textId="0DA48E41" w:rsidR="008C493C" w:rsidRDefault="007164F7"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869" w:type="dxa"/>
          </w:tcPr>
          <w:p w14:paraId="4ABA9182" w14:textId="77777777" w:rsidR="008C493C" w:rsidRPr="00864573" w:rsidRDefault="008C493C"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20</w:t>
            </w:r>
            <w:r w:rsidRPr="00864573">
              <w:rPr>
                <w:lang w:val="en-US"/>
              </w:rPr>
              <w:t xml:space="preserve">:00 </w:t>
            </w:r>
            <w:r>
              <w:rPr>
                <w:lang w:val="en-US"/>
              </w:rPr>
              <w:t>Every day</w:t>
            </w:r>
          </w:p>
        </w:tc>
      </w:tr>
      <w:tr w:rsidR="008C493C" w14:paraId="275AAB1C" w14:textId="77777777" w:rsidTr="008B10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dxa"/>
          </w:tcPr>
          <w:p w14:paraId="5D39BDB9" w14:textId="77777777" w:rsidR="008C493C" w:rsidRDefault="008C493C" w:rsidP="008B109A">
            <w:pPr>
              <w:pStyle w:val="HSStandaard"/>
            </w:pPr>
            <w:r>
              <w:t xml:space="preserve">Exchange </w:t>
            </w:r>
          </w:p>
        </w:tc>
        <w:tc>
          <w:tcPr>
            <w:tcW w:w="1269" w:type="dxa"/>
          </w:tcPr>
          <w:p w14:paraId="0B304724" w14:textId="544E71B1" w:rsidR="008C493C" w:rsidRDefault="009504D2" w:rsidP="008B109A">
            <w:pPr>
              <w:pStyle w:val="HSStandaard"/>
              <w:cnfStyle w:val="000000010000" w:firstRow="0" w:lastRow="0" w:firstColumn="0" w:lastColumn="0" w:oddVBand="0" w:evenVBand="0" w:oddHBand="0" w:evenHBand="1" w:firstRowFirstColumn="0" w:firstRowLastColumn="0" w:lastRowFirstColumn="0" w:lastRowLastColumn="0"/>
            </w:pPr>
            <w:r>
              <w:t>14</w:t>
            </w:r>
            <w:r w:rsidR="008C493C">
              <w:t xml:space="preserve"> dagen</w:t>
            </w:r>
          </w:p>
        </w:tc>
        <w:tc>
          <w:tcPr>
            <w:tcW w:w="2268" w:type="dxa"/>
          </w:tcPr>
          <w:p w14:paraId="5625D6E4"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Elke 4 uur</w:t>
            </w:r>
          </w:p>
        </w:tc>
        <w:tc>
          <w:tcPr>
            <w:tcW w:w="2409" w:type="dxa"/>
          </w:tcPr>
          <w:p w14:paraId="04B1C61E" w14:textId="6B74359F" w:rsidR="008C493C" w:rsidRDefault="007164F7" w:rsidP="008B109A">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w:t>
            </w:r>
          </w:p>
        </w:tc>
        <w:tc>
          <w:tcPr>
            <w:tcW w:w="1869" w:type="dxa"/>
          </w:tcPr>
          <w:p w14:paraId="330A25D8" w14:textId="25E66C3D" w:rsidR="008C493C" w:rsidRPr="00864573" w:rsidRDefault="00CB0603" w:rsidP="008B109A">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20</w:t>
            </w:r>
            <w:r w:rsidR="008C493C" w:rsidRPr="00864573">
              <w:rPr>
                <w:lang w:val="en-US"/>
              </w:rPr>
              <w:t xml:space="preserve">:00 </w:t>
            </w:r>
            <w:r w:rsidR="008C493C">
              <w:rPr>
                <w:lang w:val="en-US"/>
              </w:rPr>
              <w:t>Every day</w:t>
            </w:r>
          </w:p>
        </w:tc>
      </w:tr>
      <w:tr w:rsidR="008C493C" w14:paraId="213DA48A" w14:textId="77777777" w:rsidTr="008B1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dxa"/>
          </w:tcPr>
          <w:p w14:paraId="5C630A44" w14:textId="77777777" w:rsidR="008C493C" w:rsidRDefault="008C493C" w:rsidP="008B109A">
            <w:pPr>
              <w:pStyle w:val="HSStandaard"/>
            </w:pPr>
            <w:r>
              <w:t>SQL</w:t>
            </w:r>
          </w:p>
        </w:tc>
        <w:tc>
          <w:tcPr>
            <w:tcW w:w="1269" w:type="dxa"/>
          </w:tcPr>
          <w:p w14:paraId="5E8DBC47" w14:textId="1F405AE2" w:rsidR="008C493C" w:rsidRDefault="00762EAE" w:rsidP="008B109A">
            <w:pPr>
              <w:pStyle w:val="HSStandaard"/>
              <w:cnfStyle w:val="000000100000" w:firstRow="0" w:lastRow="0" w:firstColumn="0" w:lastColumn="0" w:oddVBand="0" w:evenVBand="0" w:oddHBand="1" w:evenHBand="0" w:firstRowFirstColumn="0" w:firstRowLastColumn="0" w:lastRowFirstColumn="0" w:lastRowLastColumn="0"/>
            </w:pPr>
            <w:r>
              <w:t>14</w:t>
            </w:r>
            <w:r w:rsidR="008C493C">
              <w:t xml:space="preserve"> dagen</w:t>
            </w:r>
          </w:p>
        </w:tc>
        <w:tc>
          <w:tcPr>
            <w:tcW w:w="2268" w:type="dxa"/>
          </w:tcPr>
          <w:p w14:paraId="7E7CC702" w14:textId="32E7E953" w:rsidR="008C493C" w:rsidRPr="00864573" w:rsidRDefault="009504D2"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sidRPr="003C3438">
              <w:rPr>
                <w:lang w:val="en-US"/>
              </w:rPr>
              <w:t>Just before a recovery point</w:t>
            </w:r>
          </w:p>
        </w:tc>
        <w:tc>
          <w:tcPr>
            <w:tcW w:w="2409" w:type="dxa"/>
          </w:tcPr>
          <w:p w14:paraId="13EB820E" w14:textId="20353CA8" w:rsidR="008C493C" w:rsidRPr="00864573" w:rsidRDefault="007164F7"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869" w:type="dxa"/>
          </w:tcPr>
          <w:p w14:paraId="4CE8FCF8" w14:textId="064C5468" w:rsidR="008C493C" w:rsidRPr="00864573" w:rsidRDefault="00CB0603"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20</w:t>
            </w:r>
            <w:r w:rsidR="008C493C" w:rsidRPr="00864573">
              <w:rPr>
                <w:lang w:val="en-US"/>
              </w:rPr>
              <w:t xml:space="preserve">:00 </w:t>
            </w:r>
            <w:r w:rsidR="008C493C">
              <w:rPr>
                <w:lang w:val="en-US"/>
              </w:rPr>
              <w:t>Every day</w:t>
            </w:r>
          </w:p>
        </w:tc>
      </w:tr>
      <w:tr w:rsidR="008C493C" w14:paraId="624370CD" w14:textId="77777777" w:rsidTr="008B10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dxa"/>
          </w:tcPr>
          <w:p w14:paraId="54DE11EE" w14:textId="1BDF0BAB" w:rsidR="008C493C" w:rsidRDefault="00CB0603" w:rsidP="008B109A">
            <w:pPr>
              <w:pStyle w:val="HSStandaard"/>
            </w:pPr>
            <w:r>
              <w:t>Servers</w:t>
            </w:r>
          </w:p>
        </w:tc>
        <w:tc>
          <w:tcPr>
            <w:tcW w:w="1269" w:type="dxa"/>
          </w:tcPr>
          <w:p w14:paraId="6662C275" w14:textId="5054F121" w:rsidR="008C493C" w:rsidRDefault="00CA3A5F" w:rsidP="008B109A">
            <w:pPr>
              <w:pStyle w:val="HSStandaard"/>
              <w:cnfStyle w:val="000000010000" w:firstRow="0" w:lastRow="0" w:firstColumn="0" w:lastColumn="0" w:oddVBand="0" w:evenVBand="0" w:oddHBand="0" w:evenHBand="1" w:firstRowFirstColumn="0" w:firstRowLastColumn="0" w:lastRowFirstColumn="0" w:lastRowLastColumn="0"/>
            </w:pPr>
            <w:r>
              <w:t>14</w:t>
            </w:r>
            <w:r w:rsidR="008C493C">
              <w:t xml:space="preserve"> dagen</w:t>
            </w:r>
          </w:p>
        </w:tc>
        <w:tc>
          <w:tcPr>
            <w:tcW w:w="2268" w:type="dxa"/>
          </w:tcPr>
          <w:p w14:paraId="75CAEB07" w14:textId="77777777" w:rsidR="008C493C" w:rsidRPr="00864573" w:rsidRDefault="008C493C" w:rsidP="008B109A">
            <w:pPr>
              <w:pStyle w:val="HSStandaard"/>
              <w:cnfStyle w:val="000000010000" w:firstRow="0" w:lastRow="0" w:firstColumn="0" w:lastColumn="0" w:oddVBand="0" w:evenVBand="0" w:oddHBand="0" w:evenHBand="1" w:firstRowFirstColumn="0" w:firstRowLastColumn="0" w:lastRowFirstColumn="0" w:lastRowLastColumn="0"/>
              <w:rPr>
                <w:lang w:val="en-US"/>
              </w:rPr>
            </w:pPr>
            <w:r w:rsidRPr="003C3438">
              <w:rPr>
                <w:lang w:val="en-US"/>
              </w:rPr>
              <w:t>Just before a recovery point</w:t>
            </w:r>
          </w:p>
        </w:tc>
        <w:tc>
          <w:tcPr>
            <w:tcW w:w="2409" w:type="dxa"/>
          </w:tcPr>
          <w:p w14:paraId="04A7544C" w14:textId="17DBB87D" w:rsidR="008C493C" w:rsidRPr="00864573" w:rsidRDefault="00CB0603" w:rsidP="00CB0603">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22</w:t>
            </w:r>
            <w:r w:rsidR="008C493C">
              <w:rPr>
                <w:lang w:val="en-US"/>
              </w:rPr>
              <w:t xml:space="preserve">:00 </w:t>
            </w:r>
            <w:r w:rsidR="00C82DF1">
              <w:rPr>
                <w:lang w:val="en-US"/>
              </w:rPr>
              <w:t>Every day</w:t>
            </w:r>
          </w:p>
        </w:tc>
        <w:tc>
          <w:tcPr>
            <w:tcW w:w="1869" w:type="dxa"/>
          </w:tcPr>
          <w:p w14:paraId="225998B1" w14:textId="71E12691" w:rsidR="008C493C" w:rsidRPr="00864573" w:rsidRDefault="00CB0603" w:rsidP="00CB0603">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22</w:t>
            </w:r>
            <w:r w:rsidR="008C493C" w:rsidRPr="00864573">
              <w:rPr>
                <w:lang w:val="en-US"/>
              </w:rPr>
              <w:t xml:space="preserve">:00 </w:t>
            </w:r>
            <w:r w:rsidR="00C82DF1">
              <w:rPr>
                <w:lang w:val="en-US"/>
              </w:rPr>
              <w:t>Every day</w:t>
            </w:r>
          </w:p>
        </w:tc>
      </w:tr>
      <w:tr w:rsidR="008C493C" w14:paraId="6F767C8F" w14:textId="77777777" w:rsidTr="008B1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dxa"/>
          </w:tcPr>
          <w:p w14:paraId="504B52A5" w14:textId="77777777" w:rsidR="008C493C" w:rsidRDefault="008C493C" w:rsidP="008B109A">
            <w:pPr>
              <w:pStyle w:val="HSStandaard"/>
            </w:pPr>
            <w:r>
              <w:t>Hyper-V</w:t>
            </w:r>
          </w:p>
        </w:tc>
        <w:tc>
          <w:tcPr>
            <w:tcW w:w="1269" w:type="dxa"/>
          </w:tcPr>
          <w:p w14:paraId="74AE6C8A" w14:textId="5A391DBD" w:rsidR="008C493C" w:rsidRDefault="009504D2" w:rsidP="008B109A">
            <w:pPr>
              <w:pStyle w:val="HSStandaard"/>
              <w:cnfStyle w:val="000000100000" w:firstRow="0" w:lastRow="0" w:firstColumn="0" w:lastColumn="0" w:oddVBand="0" w:evenVBand="0" w:oddHBand="1" w:evenHBand="0" w:firstRowFirstColumn="0" w:firstRowLastColumn="0" w:lastRowFirstColumn="0" w:lastRowLastColumn="0"/>
            </w:pPr>
            <w:r>
              <w:t>7</w:t>
            </w:r>
            <w:r w:rsidR="008C493C">
              <w:t xml:space="preserve"> dagen</w:t>
            </w:r>
          </w:p>
        </w:tc>
        <w:tc>
          <w:tcPr>
            <w:tcW w:w="2268" w:type="dxa"/>
          </w:tcPr>
          <w:p w14:paraId="6286D9D9" w14:textId="5F62827D" w:rsidR="008C493C" w:rsidRPr="00864573" w:rsidRDefault="007164F7"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t>-</w:t>
            </w:r>
          </w:p>
        </w:tc>
        <w:tc>
          <w:tcPr>
            <w:tcW w:w="2409" w:type="dxa"/>
          </w:tcPr>
          <w:p w14:paraId="6A605370" w14:textId="7476CF29" w:rsidR="008C493C" w:rsidRPr="00864573" w:rsidRDefault="007164F7"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869" w:type="dxa"/>
          </w:tcPr>
          <w:p w14:paraId="0C6DE853" w14:textId="11171DC9" w:rsidR="008C493C" w:rsidRPr="00864573" w:rsidRDefault="00CB0603" w:rsidP="0047080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22</w:t>
            </w:r>
            <w:r w:rsidR="008C493C" w:rsidRPr="00864573">
              <w:rPr>
                <w:lang w:val="en-US"/>
              </w:rPr>
              <w:t>:00</w:t>
            </w:r>
            <w:r w:rsidR="008C493C">
              <w:rPr>
                <w:lang w:val="en-US"/>
              </w:rPr>
              <w:t xml:space="preserve"> </w:t>
            </w:r>
            <w:proofErr w:type="spellStart"/>
            <w:r w:rsidR="0047080A">
              <w:rPr>
                <w:lang w:val="en-US"/>
              </w:rPr>
              <w:t>Zaterdag</w:t>
            </w:r>
            <w:proofErr w:type="spellEnd"/>
          </w:p>
        </w:tc>
      </w:tr>
    </w:tbl>
    <w:p w14:paraId="2F9573EF" w14:textId="77777777" w:rsidR="008C493C" w:rsidRPr="00D82AA7" w:rsidRDefault="008C493C" w:rsidP="008C493C"/>
    <w:p w14:paraId="138D6694" w14:textId="77777777" w:rsidR="008C493C" w:rsidRDefault="008C493C" w:rsidP="008C493C">
      <w:pPr>
        <w:pStyle w:val="HSParagraaf"/>
      </w:pPr>
      <w:bookmarkStart w:id="29" w:name="_Toc336944115"/>
      <w:r>
        <w:t>Long-term</w:t>
      </w:r>
      <w:bookmarkEnd w:id="29"/>
    </w:p>
    <w:p w14:paraId="32A4EB92" w14:textId="77777777" w:rsidR="008C493C" w:rsidRPr="00FD2DE8" w:rsidRDefault="008C493C" w:rsidP="008C493C">
      <w:pPr>
        <w:pStyle w:val="HSStandaard"/>
      </w:pPr>
    </w:p>
    <w:tbl>
      <w:tblPr>
        <w:tblStyle w:val="MediumShading1-Accent1"/>
        <w:tblW w:w="9298" w:type="dxa"/>
        <w:tblLook w:val="04A0" w:firstRow="1" w:lastRow="0" w:firstColumn="1" w:lastColumn="0" w:noHBand="0" w:noVBand="1"/>
      </w:tblPr>
      <w:tblGrid>
        <w:gridCol w:w="1384"/>
        <w:gridCol w:w="3260"/>
        <w:gridCol w:w="2694"/>
        <w:gridCol w:w="1960"/>
      </w:tblGrid>
      <w:tr w:rsidR="008C493C" w14:paraId="5E530ADB" w14:textId="77777777" w:rsidTr="007164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7BEE1587" w14:textId="77777777" w:rsidR="008C493C" w:rsidRDefault="008C493C" w:rsidP="008B109A">
            <w:pPr>
              <w:pStyle w:val="HSStandaard"/>
            </w:pPr>
            <w:r>
              <w:t>Account</w:t>
            </w:r>
          </w:p>
        </w:tc>
        <w:tc>
          <w:tcPr>
            <w:tcW w:w="3260" w:type="dxa"/>
          </w:tcPr>
          <w:p w14:paraId="77BCE5E8"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r>
              <w:t>Recovery goals</w:t>
            </w:r>
          </w:p>
        </w:tc>
        <w:tc>
          <w:tcPr>
            <w:tcW w:w="2694" w:type="dxa"/>
          </w:tcPr>
          <w:p w14:paraId="24CCFDE1"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r>
              <w:t>Backup Schedule</w:t>
            </w:r>
          </w:p>
        </w:tc>
        <w:tc>
          <w:tcPr>
            <w:tcW w:w="1960" w:type="dxa"/>
          </w:tcPr>
          <w:p w14:paraId="6734594F"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r>
              <w:t>Tape Label</w:t>
            </w:r>
          </w:p>
        </w:tc>
      </w:tr>
      <w:tr w:rsidR="008C493C" w14:paraId="281C0C22" w14:textId="77777777" w:rsidTr="007164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32D467A0" w14:textId="77777777" w:rsidR="008C493C" w:rsidRDefault="008C493C" w:rsidP="008B109A">
            <w:pPr>
              <w:pStyle w:val="HSStandaard"/>
            </w:pPr>
            <w:r>
              <w:t>Fileservers</w:t>
            </w:r>
          </w:p>
        </w:tc>
        <w:tc>
          <w:tcPr>
            <w:tcW w:w="3260" w:type="dxa"/>
          </w:tcPr>
          <w:p w14:paraId="19982677"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Elke dag voor 1 week</w:t>
            </w:r>
          </w:p>
          <w:p w14:paraId="7D0865B0"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Elke week voor 4 weken</w:t>
            </w:r>
          </w:p>
          <w:p w14:paraId="4632158F" w14:textId="108DB0B6" w:rsidR="008C493C" w:rsidRDefault="008C493C" w:rsidP="00CB136A">
            <w:pPr>
              <w:pStyle w:val="HSStandaard"/>
              <w:cnfStyle w:val="000000100000" w:firstRow="0" w:lastRow="0" w:firstColumn="0" w:lastColumn="0" w:oddVBand="0" w:evenVBand="0" w:oddHBand="1" w:evenHBand="0" w:firstRowFirstColumn="0" w:firstRowLastColumn="0" w:lastRowFirstColumn="0" w:lastRowLastColumn="0"/>
            </w:pPr>
            <w:r>
              <w:t xml:space="preserve">Elke maand voor </w:t>
            </w:r>
            <w:r w:rsidR="00CB136A">
              <w:t>12</w:t>
            </w:r>
            <w:r>
              <w:t xml:space="preserve"> maanden</w:t>
            </w:r>
          </w:p>
        </w:tc>
        <w:tc>
          <w:tcPr>
            <w:tcW w:w="2694" w:type="dxa"/>
          </w:tcPr>
          <w:p w14:paraId="0A71FC46" w14:textId="0BC9268B" w:rsidR="008C493C" w:rsidRDefault="00CA3A5F" w:rsidP="008B109A">
            <w:pPr>
              <w:pStyle w:val="HSStandaard"/>
              <w:cnfStyle w:val="000000100000" w:firstRow="0" w:lastRow="0" w:firstColumn="0" w:lastColumn="0" w:oddVBand="0" w:evenVBand="0" w:oddHBand="1" w:evenHBand="0" w:firstRowFirstColumn="0" w:firstRowLastColumn="0" w:lastRowFirstColumn="0" w:lastRowLastColumn="0"/>
            </w:pPr>
            <w:r>
              <w:t>22</w:t>
            </w:r>
            <w:r w:rsidR="008C493C">
              <w:t>:00 behalve vr, za en zo</w:t>
            </w:r>
          </w:p>
          <w:p w14:paraId="51E7BD6E" w14:textId="3FCCBA0B" w:rsidR="008C493C" w:rsidRDefault="00CB0603" w:rsidP="008B109A">
            <w:pPr>
              <w:pStyle w:val="HSStandaard"/>
              <w:cnfStyle w:val="000000100000" w:firstRow="0" w:lastRow="0" w:firstColumn="0" w:lastColumn="0" w:oddVBand="0" w:evenVBand="0" w:oddHBand="1" w:evenHBand="0" w:firstRowFirstColumn="0" w:firstRowLastColumn="0" w:lastRowFirstColumn="0" w:lastRowLastColumn="0"/>
            </w:pPr>
            <w:r>
              <w:t>2</w:t>
            </w:r>
            <w:r w:rsidR="00762EAE">
              <w:t>2</w:t>
            </w:r>
            <w:r w:rsidR="008C493C">
              <w:t>:00 vrijdag</w:t>
            </w:r>
          </w:p>
          <w:p w14:paraId="425B010C" w14:textId="04EA84EE" w:rsidR="008C493C" w:rsidRDefault="00762EAE" w:rsidP="008B109A">
            <w:pPr>
              <w:pStyle w:val="HSStandaard"/>
              <w:cnfStyle w:val="000000100000" w:firstRow="0" w:lastRow="0" w:firstColumn="0" w:lastColumn="0" w:oddVBand="0" w:evenVBand="0" w:oddHBand="1" w:evenHBand="0" w:firstRowFirstColumn="0" w:firstRowLastColumn="0" w:lastRowFirstColumn="0" w:lastRowLastColumn="0"/>
            </w:pPr>
            <w:r>
              <w:t>22</w:t>
            </w:r>
            <w:r w:rsidR="008C493C">
              <w:t>:00 Last vrijdag</w:t>
            </w:r>
          </w:p>
        </w:tc>
        <w:tc>
          <w:tcPr>
            <w:tcW w:w="1960" w:type="dxa"/>
          </w:tcPr>
          <w:p w14:paraId="38440C44"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Dag</w:t>
            </w:r>
          </w:p>
          <w:p w14:paraId="25975D8D"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Week</w:t>
            </w:r>
          </w:p>
          <w:p w14:paraId="3AECC3B0"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Maand</w:t>
            </w:r>
          </w:p>
        </w:tc>
      </w:tr>
      <w:tr w:rsidR="008C493C" w14:paraId="0F0C5278" w14:textId="77777777" w:rsidTr="007164F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570A3BFB" w14:textId="77777777" w:rsidR="008C493C" w:rsidRDefault="008C493C" w:rsidP="008B109A">
            <w:pPr>
              <w:pStyle w:val="HSStandaard"/>
            </w:pPr>
            <w:r>
              <w:t xml:space="preserve">Exchange </w:t>
            </w:r>
          </w:p>
        </w:tc>
        <w:tc>
          <w:tcPr>
            <w:tcW w:w="3260" w:type="dxa"/>
          </w:tcPr>
          <w:p w14:paraId="3EABFEE6"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Elke dag voor 1 week</w:t>
            </w:r>
          </w:p>
          <w:p w14:paraId="675E9AEA"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Elke week voor 4 weken</w:t>
            </w:r>
          </w:p>
          <w:p w14:paraId="3369E949" w14:textId="54A85D0A" w:rsidR="008C493C" w:rsidRDefault="008C493C" w:rsidP="00CB136A">
            <w:pPr>
              <w:pStyle w:val="HSStandaard"/>
              <w:cnfStyle w:val="000000010000" w:firstRow="0" w:lastRow="0" w:firstColumn="0" w:lastColumn="0" w:oddVBand="0" w:evenVBand="0" w:oddHBand="0" w:evenHBand="1" w:firstRowFirstColumn="0" w:firstRowLastColumn="0" w:lastRowFirstColumn="0" w:lastRowLastColumn="0"/>
            </w:pPr>
            <w:r>
              <w:t xml:space="preserve">Elke maand voor </w:t>
            </w:r>
            <w:r w:rsidR="00CB136A">
              <w:t>12</w:t>
            </w:r>
            <w:r>
              <w:t xml:space="preserve"> maanden</w:t>
            </w:r>
          </w:p>
        </w:tc>
        <w:tc>
          <w:tcPr>
            <w:tcW w:w="2694" w:type="dxa"/>
          </w:tcPr>
          <w:p w14:paraId="01276D0A" w14:textId="7ADB9A6C" w:rsidR="008C493C" w:rsidRDefault="00762EAE" w:rsidP="008B109A">
            <w:pPr>
              <w:pStyle w:val="HSStandaard"/>
              <w:cnfStyle w:val="000000010000" w:firstRow="0" w:lastRow="0" w:firstColumn="0" w:lastColumn="0" w:oddVBand="0" w:evenVBand="0" w:oddHBand="0" w:evenHBand="1" w:firstRowFirstColumn="0" w:firstRowLastColumn="0" w:lastRowFirstColumn="0" w:lastRowLastColumn="0"/>
            </w:pPr>
            <w:r>
              <w:t>22</w:t>
            </w:r>
            <w:r w:rsidR="008C493C">
              <w:t>:00 behalve vr, za en zo</w:t>
            </w:r>
          </w:p>
          <w:p w14:paraId="608ED21A" w14:textId="5C24212E" w:rsidR="008C493C" w:rsidRDefault="00762EAE" w:rsidP="008B109A">
            <w:pPr>
              <w:pStyle w:val="HSStandaard"/>
              <w:cnfStyle w:val="000000010000" w:firstRow="0" w:lastRow="0" w:firstColumn="0" w:lastColumn="0" w:oddVBand="0" w:evenVBand="0" w:oddHBand="0" w:evenHBand="1" w:firstRowFirstColumn="0" w:firstRowLastColumn="0" w:lastRowFirstColumn="0" w:lastRowLastColumn="0"/>
            </w:pPr>
            <w:r>
              <w:t>22</w:t>
            </w:r>
            <w:r w:rsidR="008C493C">
              <w:t>:00 vrijdag</w:t>
            </w:r>
          </w:p>
          <w:p w14:paraId="621F157F" w14:textId="7CC1A40D" w:rsidR="008C493C" w:rsidRDefault="00762EAE" w:rsidP="008B109A">
            <w:pPr>
              <w:pStyle w:val="HSStandaard"/>
              <w:cnfStyle w:val="000000010000" w:firstRow="0" w:lastRow="0" w:firstColumn="0" w:lastColumn="0" w:oddVBand="0" w:evenVBand="0" w:oddHBand="0" w:evenHBand="1" w:firstRowFirstColumn="0" w:firstRowLastColumn="0" w:lastRowFirstColumn="0" w:lastRowLastColumn="0"/>
            </w:pPr>
            <w:r>
              <w:t>22</w:t>
            </w:r>
            <w:r w:rsidR="008C493C">
              <w:t>:00 Last vrijdag</w:t>
            </w:r>
          </w:p>
        </w:tc>
        <w:tc>
          <w:tcPr>
            <w:tcW w:w="1960" w:type="dxa"/>
          </w:tcPr>
          <w:p w14:paraId="5D889D93"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Dag</w:t>
            </w:r>
          </w:p>
          <w:p w14:paraId="5D11F494"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Week</w:t>
            </w:r>
          </w:p>
          <w:p w14:paraId="14E0CC5A"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Maand</w:t>
            </w:r>
          </w:p>
        </w:tc>
      </w:tr>
      <w:tr w:rsidR="008C493C" w14:paraId="4872085C" w14:textId="77777777" w:rsidTr="007164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66C47ACA" w14:textId="77777777" w:rsidR="008C493C" w:rsidRDefault="008C493C" w:rsidP="008B109A">
            <w:pPr>
              <w:pStyle w:val="HSStandaard"/>
            </w:pPr>
            <w:r>
              <w:t>SQL</w:t>
            </w:r>
          </w:p>
        </w:tc>
        <w:tc>
          <w:tcPr>
            <w:tcW w:w="3260" w:type="dxa"/>
          </w:tcPr>
          <w:p w14:paraId="1AA7963D"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Elke dag voor 1 week</w:t>
            </w:r>
          </w:p>
          <w:p w14:paraId="2A3B697E"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Elke week voor 4 weken</w:t>
            </w:r>
          </w:p>
          <w:p w14:paraId="444ADD9E" w14:textId="3C701F12" w:rsidR="008C493C" w:rsidRDefault="008C493C" w:rsidP="00CB136A">
            <w:pPr>
              <w:pStyle w:val="HSStandaard"/>
              <w:cnfStyle w:val="000000100000" w:firstRow="0" w:lastRow="0" w:firstColumn="0" w:lastColumn="0" w:oddVBand="0" w:evenVBand="0" w:oddHBand="1" w:evenHBand="0" w:firstRowFirstColumn="0" w:firstRowLastColumn="0" w:lastRowFirstColumn="0" w:lastRowLastColumn="0"/>
            </w:pPr>
            <w:r>
              <w:t xml:space="preserve">Elke maand voor </w:t>
            </w:r>
            <w:r w:rsidR="00CB136A">
              <w:t>12</w:t>
            </w:r>
            <w:r>
              <w:t xml:space="preserve"> maanden</w:t>
            </w:r>
          </w:p>
        </w:tc>
        <w:tc>
          <w:tcPr>
            <w:tcW w:w="2694" w:type="dxa"/>
          </w:tcPr>
          <w:p w14:paraId="0724BDE2" w14:textId="677EFEFE" w:rsidR="008C493C" w:rsidRDefault="00762EAE" w:rsidP="008B109A">
            <w:pPr>
              <w:pStyle w:val="HSStandaard"/>
              <w:cnfStyle w:val="000000100000" w:firstRow="0" w:lastRow="0" w:firstColumn="0" w:lastColumn="0" w:oddVBand="0" w:evenVBand="0" w:oddHBand="1" w:evenHBand="0" w:firstRowFirstColumn="0" w:firstRowLastColumn="0" w:lastRowFirstColumn="0" w:lastRowLastColumn="0"/>
            </w:pPr>
            <w:r>
              <w:t>22</w:t>
            </w:r>
            <w:r w:rsidR="008C493C">
              <w:t>:00 behalve vr, za en zo</w:t>
            </w:r>
          </w:p>
          <w:p w14:paraId="27954585" w14:textId="79D3A9E8" w:rsidR="008C493C" w:rsidRDefault="00762EAE" w:rsidP="008B109A">
            <w:pPr>
              <w:pStyle w:val="HSStandaard"/>
              <w:cnfStyle w:val="000000100000" w:firstRow="0" w:lastRow="0" w:firstColumn="0" w:lastColumn="0" w:oddVBand="0" w:evenVBand="0" w:oddHBand="1" w:evenHBand="0" w:firstRowFirstColumn="0" w:firstRowLastColumn="0" w:lastRowFirstColumn="0" w:lastRowLastColumn="0"/>
            </w:pPr>
            <w:r>
              <w:t>22</w:t>
            </w:r>
            <w:r w:rsidR="008C493C">
              <w:t>:00 vrijdag</w:t>
            </w:r>
          </w:p>
          <w:p w14:paraId="2498BE8F" w14:textId="65421070" w:rsidR="008C493C" w:rsidRDefault="00762EAE" w:rsidP="008B109A">
            <w:pPr>
              <w:pStyle w:val="HSStandaard"/>
              <w:cnfStyle w:val="000000100000" w:firstRow="0" w:lastRow="0" w:firstColumn="0" w:lastColumn="0" w:oddVBand="0" w:evenVBand="0" w:oddHBand="1" w:evenHBand="0" w:firstRowFirstColumn="0" w:firstRowLastColumn="0" w:lastRowFirstColumn="0" w:lastRowLastColumn="0"/>
            </w:pPr>
            <w:r>
              <w:t>22</w:t>
            </w:r>
            <w:r w:rsidR="008C493C">
              <w:t>:00 Last vrijdag</w:t>
            </w:r>
          </w:p>
        </w:tc>
        <w:tc>
          <w:tcPr>
            <w:tcW w:w="1960" w:type="dxa"/>
          </w:tcPr>
          <w:p w14:paraId="12D3331E"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Dag</w:t>
            </w:r>
          </w:p>
          <w:p w14:paraId="4B5CBE18"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Week</w:t>
            </w:r>
          </w:p>
          <w:p w14:paraId="3FF58166"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Maand</w:t>
            </w:r>
          </w:p>
        </w:tc>
      </w:tr>
      <w:tr w:rsidR="008C493C" w14:paraId="420B5039" w14:textId="77777777" w:rsidTr="007164F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59B79740" w14:textId="6D8BE7A0" w:rsidR="008C493C" w:rsidRDefault="00CB0603" w:rsidP="008B109A">
            <w:pPr>
              <w:pStyle w:val="HSStandaard"/>
            </w:pPr>
            <w:r>
              <w:t>Servers</w:t>
            </w:r>
          </w:p>
        </w:tc>
        <w:tc>
          <w:tcPr>
            <w:tcW w:w="3260" w:type="dxa"/>
          </w:tcPr>
          <w:p w14:paraId="6AC089FC"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Elke week voor 4 weken</w:t>
            </w:r>
          </w:p>
          <w:p w14:paraId="777A6C6C" w14:textId="1C4638F6" w:rsidR="008C493C" w:rsidRDefault="008C493C" w:rsidP="00CB136A">
            <w:pPr>
              <w:pStyle w:val="HSStandaard"/>
              <w:cnfStyle w:val="000000010000" w:firstRow="0" w:lastRow="0" w:firstColumn="0" w:lastColumn="0" w:oddVBand="0" w:evenVBand="0" w:oddHBand="0" w:evenHBand="1" w:firstRowFirstColumn="0" w:firstRowLastColumn="0" w:lastRowFirstColumn="0" w:lastRowLastColumn="0"/>
            </w:pPr>
            <w:r>
              <w:t xml:space="preserve">Elke maand voor </w:t>
            </w:r>
            <w:r w:rsidR="00CB136A">
              <w:t>12</w:t>
            </w:r>
            <w:r>
              <w:t xml:space="preserve"> maanden</w:t>
            </w:r>
          </w:p>
        </w:tc>
        <w:tc>
          <w:tcPr>
            <w:tcW w:w="2694" w:type="dxa"/>
          </w:tcPr>
          <w:p w14:paraId="78C84421" w14:textId="368FC28E" w:rsidR="00CB0603" w:rsidRDefault="00CB0603" w:rsidP="008B109A">
            <w:pPr>
              <w:pStyle w:val="HSStandaard"/>
              <w:cnfStyle w:val="000000010000" w:firstRow="0" w:lastRow="0" w:firstColumn="0" w:lastColumn="0" w:oddVBand="0" w:evenVBand="0" w:oddHBand="0" w:evenHBand="1" w:firstRowFirstColumn="0" w:firstRowLastColumn="0" w:lastRowFirstColumn="0" w:lastRowLastColumn="0"/>
            </w:pPr>
            <w:r>
              <w:t>2:00 Z</w:t>
            </w:r>
            <w:r w:rsidR="008C493C">
              <w:t>aterdag</w:t>
            </w:r>
          </w:p>
          <w:p w14:paraId="3DF97AB4" w14:textId="0309D24D" w:rsidR="008C493C" w:rsidRDefault="00CB0603" w:rsidP="008B109A">
            <w:pPr>
              <w:pStyle w:val="HSStandaard"/>
              <w:cnfStyle w:val="000000010000" w:firstRow="0" w:lastRow="0" w:firstColumn="0" w:lastColumn="0" w:oddVBand="0" w:evenVBand="0" w:oddHBand="0" w:evenHBand="1" w:firstRowFirstColumn="0" w:firstRowLastColumn="0" w:lastRowFirstColumn="0" w:lastRowLastColumn="0"/>
            </w:pPr>
            <w:r>
              <w:t>2</w:t>
            </w:r>
            <w:r w:rsidR="008C493C">
              <w:t>:00 Last zaterdag</w:t>
            </w:r>
          </w:p>
        </w:tc>
        <w:tc>
          <w:tcPr>
            <w:tcW w:w="1960" w:type="dxa"/>
          </w:tcPr>
          <w:p w14:paraId="41BAC41F" w14:textId="61A9251C" w:rsidR="008C493C" w:rsidRDefault="00CB0603" w:rsidP="008B109A">
            <w:pPr>
              <w:pStyle w:val="HSStandaard"/>
              <w:cnfStyle w:val="000000010000" w:firstRow="0" w:lastRow="0" w:firstColumn="0" w:lastColumn="0" w:oddVBand="0" w:evenVBand="0" w:oddHBand="0" w:evenHBand="1" w:firstRowFirstColumn="0" w:firstRowLastColumn="0" w:lastRowFirstColumn="0" w:lastRowLastColumn="0"/>
            </w:pPr>
            <w:r>
              <w:t>Week</w:t>
            </w:r>
          </w:p>
          <w:p w14:paraId="3502A89D" w14:textId="31017ECF"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Maand</w:t>
            </w:r>
          </w:p>
        </w:tc>
      </w:tr>
      <w:tr w:rsidR="008C493C" w14:paraId="005BDA59" w14:textId="77777777" w:rsidTr="007164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47117598" w14:textId="72D353AF" w:rsidR="008C493C" w:rsidRDefault="008C493C" w:rsidP="00CB0603">
            <w:pPr>
              <w:pStyle w:val="HSStandaard"/>
            </w:pPr>
            <w:r>
              <w:t>Hyper-V</w:t>
            </w:r>
          </w:p>
        </w:tc>
        <w:tc>
          <w:tcPr>
            <w:tcW w:w="3260" w:type="dxa"/>
          </w:tcPr>
          <w:p w14:paraId="3DE23544"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Elke week voor 4 weken</w:t>
            </w:r>
          </w:p>
          <w:p w14:paraId="2A22452D" w14:textId="2D66D158" w:rsidR="008C493C" w:rsidRDefault="008C493C" w:rsidP="00CB136A">
            <w:pPr>
              <w:pStyle w:val="HSStandaard"/>
              <w:cnfStyle w:val="000000100000" w:firstRow="0" w:lastRow="0" w:firstColumn="0" w:lastColumn="0" w:oddVBand="0" w:evenVBand="0" w:oddHBand="1" w:evenHBand="0" w:firstRowFirstColumn="0" w:firstRowLastColumn="0" w:lastRowFirstColumn="0" w:lastRowLastColumn="0"/>
            </w:pPr>
            <w:r>
              <w:t xml:space="preserve">Elke maand voor </w:t>
            </w:r>
            <w:r w:rsidR="00CB136A">
              <w:t>12</w:t>
            </w:r>
            <w:r>
              <w:t xml:space="preserve"> maanden</w:t>
            </w:r>
          </w:p>
        </w:tc>
        <w:tc>
          <w:tcPr>
            <w:tcW w:w="2694" w:type="dxa"/>
          </w:tcPr>
          <w:p w14:paraId="32DB534E" w14:textId="5F469B18" w:rsidR="008C493C" w:rsidRDefault="00CB0603" w:rsidP="008B109A">
            <w:pPr>
              <w:pStyle w:val="HSStandaard"/>
              <w:cnfStyle w:val="000000100000" w:firstRow="0" w:lastRow="0" w:firstColumn="0" w:lastColumn="0" w:oddVBand="0" w:evenVBand="0" w:oddHBand="1" w:evenHBand="0" w:firstRowFirstColumn="0" w:firstRowLastColumn="0" w:lastRowFirstColumn="0" w:lastRowLastColumn="0"/>
            </w:pPr>
            <w:r>
              <w:t>2</w:t>
            </w:r>
            <w:r w:rsidR="008C493C">
              <w:t xml:space="preserve">:00 </w:t>
            </w:r>
            <w:r>
              <w:t>Zondag</w:t>
            </w:r>
          </w:p>
          <w:p w14:paraId="2317AC15" w14:textId="76114F2B" w:rsidR="008C493C" w:rsidRDefault="00CB0603" w:rsidP="008B109A">
            <w:pPr>
              <w:pStyle w:val="HSStandaard"/>
              <w:cnfStyle w:val="000000100000" w:firstRow="0" w:lastRow="0" w:firstColumn="0" w:lastColumn="0" w:oddVBand="0" w:evenVBand="0" w:oddHBand="1" w:evenHBand="0" w:firstRowFirstColumn="0" w:firstRowLastColumn="0" w:lastRowFirstColumn="0" w:lastRowLastColumn="0"/>
            </w:pPr>
            <w:r>
              <w:t>2</w:t>
            </w:r>
            <w:r w:rsidR="008C493C">
              <w:t>:00 Last z</w:t>
            </w:r>
            <w:r>
              <w:t>ondag</w:t>
            </w:r>
          </w:p>
        </w:tc>
        <w:tc>
          <w:tcPr>
            <w:tcW w:w="1960" w:type="dxa"/>
          </w:tcPr>
          <w:p w14:paraId="281BC1A4" w14:textId="1421D89C"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Week</w:t>
            </w:r>
          </w:p>
          <w:p w14:paraId="4BE08BB1" w14:textId="717F8986"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Maand</w:t>
            </w:r>
          </w:p>
        </w:tc>
      </w:tr>
    </w:tbl>
    <w:p w14:paraId="5ED44206" w14:textId="77777777" w:rsidR="008C493C" w:rsidRDefault="008C493C" w:rsidP="008C493C"/>
    <w:p w14:paraId="0FF5DB24" w14:textId="4101EDF5" w:rsidR="008C493C" w:rsidRPr="008B109A" w:rsidRDefault="008C493C" w:rsidP="008C493C">
      <w:pPr>
        <w:pStyle w:val="HSParagraaf"/>
        <w:rPr>
          <w:lang w:val="en-US"/>
        </w:rPr>
      </w:pPr>
      <w:bookmarkStart w:id="30" w:name="_Toc336944116"/>
      <w:r w:rsidRPr="008B109A">
        <w:rPr>
          <w:lang w:val="en-US"/>
        </w:rPr>
        <w:t>Tape Optimization</w:t>
      </w:r>
      <w:r w:rsidR="008B109A" w:rsidRPr="008B109A">
        <w:rPr>
          <w:lang w:val="en-US"/>
        </w:rPr>
        <w:t xml:space="preserve"> (tape co-location)</w:t>
      </w:r>
      <w:bookmarkEnd w:id="30"/>
    </w:p>
    <w:p w14:paraId="65E4B8B6" w14:textId="77777777" w:rsidR="008C493C" w:rsidRPr="008B109A" w:rsidRDefault="008C493C" w:rsidP="008C493C">
      <w:pPr>
        <w:pStyle w:val="HSStandaard"/>
        <w:rPr>
          <w:lang w:val="en-US"/>
        </w:rPr>
      </w:pPr>
    </w:p>
    <w:tbl>
      <w:tblPr>
        <w:tblStyle w:val="MediumShading1-Accent1"/>
        <w:tblW w:w="9322" w:type="dxa"/>
        <w:tblLook w:val="04A0" w:firstRow="1" w:lastRow="0" w:firstColumn="1" w:lastColumn="0" w:noHBand="0" w:noVBand="1"/>
      </w:tblPr>
      <w:tblGrid>
        <w:gridCol w:w="4219"/>
        <w:gridCol w:w="5103"/>
      </w:tblGrid>
      <w:tr w:rsidR="008C493C" w14:paraId="2BD92FCF" w14:textId="77777777" w:rsidTr="008B10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128F06A5" w14:textId="77777777" w:rsidR="008C493C" w:rsidRDefault="008C493C" w:rsidP="008B109A">
            <w:pPr>
              <w:pStyle w:val="HSStandaard"/>
            </w:pPr>
            <w:r>
              <w:t>Parameter</w:t>
            </w:r>
          </w:p>
        </w:tc>
        <w:tc>
          <w:tcPr>
            <w:tcW w:w="5103" w:type="dxa"/>
          </w:tcPr>
          <w:p w14:paraId="13FEAA55" w14:textId="77777777" w:rsidR="008C493C" w:rsidRDefault="008C493C" w:rsidP="008B109A">
            <w:pPr>
              <w:pStyle w:val="HSStandaard"/>
              <w:cnfStyle w:val="100000000000" w:firstRow="1" w:lastRow="0" w:firstColumn="0" w:lastColumn="0" w:oddVBand="0" w:evenVBand="0" w:oddHBand="0" w:evenHBand="0" w:firstRowFirstColumn="0" w:firstRowLastColumn="0" w:lastRowFirstColumn="0" w:lastRowLastColumn="0"/>
            </w:pPr>
            <w:r>
              <w:t>Waarde</w:t>
            </w:r>
          </w:p>
        </w:tc>
      </w:tr>
      <w:tr w:rsidR="008C493C" w14:paraId="35A0A87C" w14:textId="77777777" w:rsidTr="008B1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460BE321" w14:textId="77777777" w:rsidR="008C493C" w:rsidRDefault="008C493C" w:rsidP="008B109A">
            <w:pPr>
              <w:pStyle w:val="HSStandaard"/>
            </w:pPr>
            <w:r>
              <w:t>Naam</w:t>
            </w:r>
          </w:p>
        </w:tc>
        <w:tc>
          <w:tcPr>
            <w:tcW w:w="5103" w:type="dxa"/>
          </w:tcPr>
          <w:p w14:paraId="5115350A"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Backup</w:t>
            </w:r>
          </w:p>
        </w:tc>
      </w:tr>
      <w:tr w:rsidR="008C493C" w:rsidRPr="00762EAE" w14:paraId="41BB80F4" w14:textId="77777777" w:rsidTr="008B10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6F6C6D71" w14:textId="77777777" w:rsidR="008C493C" w:rsidRDefault="008C493C" w:rsidP="008B109A">
            <w:pPr>
              <w:pStyle w:val="HSStandaard"/>
            </w:pPr>
            <w:proofErr w:type="spellStart"/>
            <w:r>
              <w:t>Protection</w:t>
            </w:r>
            <w:proofErr w:type="spellEnd"/>
            <w:r>
              <w:t xml:space="preserve"> </w:t>
            </w:r>
            <w:proofErr w:type="spellStart"/>
            <w:r>
              <w:t>Groups</w:t>
            </w:r>
            <w:proofErr w:type="spellEnd"/>
          </w:p>
        </w:tc>
        <w:tc>
          <w:tcPr>
            <w:tcW w:w="5103" w:type="dxa"/>
          </w:tcPr>
          <w:p w14:paraId="2DAF846F" w14:textId="77777777" w:rsidR="008C493C" w:rsidRPr="007164F7" w:rsidRDefault="008C493C" w:rsidP="008B109A">
            <w:pPr>
              <w:pStyle w:val="HSStandaard"/>
              <w:cnfStyle w:val="000000010000" w:firstRow="0" w:lastRow="0" w:firstColumn="0" w:lastColumn="0" w:oddVBand="0" w:evenVBand="0" w:oddHBand="0" w:evenHBand="1" w:firstRowFirstColumn="0" w:firstRowLastColumn="0" w:lastRowFirstColumn="0" w:lastRowLastColumn="0"/>
              <w:rPr>
                <w:lang w:val="en-US"/>
              </w:rPr>
            </w:pPr>
            <w:r w:rsidRPr="007164F7">
              <w:rPr>
                <w:lang w:val="en-US"/>
              </w:rPr>
              <w:t>Fileservers</w:t>
            </w:r>
          </w:p>
          <w:p w14:paraId="41785DE2" w14:textId="77777777" w:rsidR="008C493C" w:rsidRPr="007164F7" w:rsidRDefault="008C493C" w:rsidP="008B109A">
            <w:pPr>
              <w:pStyle w:val="HSStandaard"/>
              <w:cnfStyle w:val="000000010000" w:firstRow="0" w:lastRow="0" w:firstColumn="0" w:lastColumn="0" w:oddVBand="0" w:evenVBand="0" w:oddHBand="0" w:evenHBand="1" w:firstRowFirstColumn="0" w:firstRowLastColumn="0" w:lastRowFirstColumn="0" w:lastRowLastColumn="0"/>
              <w:rPr>
                <w:lang w:val="en-US"/>
              </w:rPr>
            </w:pPr>
            <w:r w:rsidRPr="007164F7">
              <w:rPr>
                <w:lang w:val="en-US"/>
              </w:rPr>
              <w:t xml:space="preserve">Exchange </w:t>
            </w:r>
          </w:p>
          <w:p w14:paraId="7B09CAF1" w14:textId="1A664A15" w:rsidR="008C493C" w:rsidRPr="007164F7" w:rsidRDefault="008C493C" w:rsidP="008B109A">
            <w:pPr>
              <w:pStyle w:val="HSStandaard"/>
              <w:cnfStyle w:val="000000010000" w:firstRow="0" w:lastRow="0" w:firstColumn="0" w:lastColumn="0" w:oddVBand="0" w:evenVBand="0" w:oddHBand="0" w:evenHBand="1" w:firstRowFirstColumn="0" w:firstRowLastColumn="0" w:lastRowFirstColumn="0" w:lastRowLastColumn="0"/>
              <w:rPr>
                <w:lang w:val="en-US"/>
              </w:rPr>
            </w:pPr>
            <w:r w:rsidRPr="007164F7">
              <w:rPr>
                <w:lang w:val="en-US"/>
              </w:rPr>
              <w:t>SQL</w:t>
            </w:r>
          </w:p>
        </w:tc>
      </w:tr>
      <w:tr w:rsidR="008C493C" w:rsidRPr="005A0129" w14:paraId="15C3EF82" w14:textId="77777777" w:rsidTr="008B1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514EDECA" w14:textId="77777777" w:rsidR="008C493C" w:rsidRPr="005A0129" w:rsidRDefault="008C493C" w:rsidP="008B109A">
            <w:pPr>
              <w:pStyle w:val="HSStandaard"/>
              <w:rPr>
                <w:lang w:val="en-US"/>
              </w:rPr>
            </w:pPr>
            <w:r w:rsidRPr="005A0129">
              <w:rPr>
                <w:lang w:val="en-US"/>
              </w:rPr>
              <w:t>Don’t allow backup of different</w:t>
            </w:r>
            <w:r>
              <w:rPr>
                <w:lang w:val="en-US"/>
              </w:rPr>
              <w:t xml:space="preserve"> retention periods to co-locate on the same tape</w:t>
            </w:r>
          </w:p>
        </w:tc>
        <w:tc>
          <w:tcPr>
            <w:tcW w:w="5103" w:type="dxa"/>
          </w:tcPr>
          <w:p w14:paraId="59C5D687" w14:textId="77777777" w:rsidR="008C493C" w:rsidRPr="005A0129" w:rsidRDefault="008C493C" w:rsidP="008B109A">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On</w:t>
            </w:r>
          </w:p>
        </w:tc>
      </w:tr>
      <w:tr w:rsidR="008C493C" w14:paraId="21239AA3" w14:textId="77777777" w:rsidTr="008B10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35784092" w14:textId="77777777" w:rsidR="008C493C" w:rsidRDefault="008C493C" w:rsidP="008B109A">
            <w:pPr>
              <w:pStyle w:val="HSStandaard"/>
            </w:pPr>
            <w:r>
              <w:t xml:space="preserve">Advanced:  Write </w:t>
            </w:r>
            <w:proofErr w:type="spellStart"/>
            <w:r>
              <w:t>period</w:t>
            </w:r>
            <w:proofErr w:type="spellEnd"/>
          </w:p>
        </w:tc>
        <w:tc>
          <w:tcPr>
            <w:tcW w:w="5103" w:type="dxa"/>
          </w:tcPr>
          <w:p w14:paraId="6151FB53" w14:textId="77777777" w:rsidR="008C493C" w:rsidRDefault="008C493C" w:rsidP="008B109A">
            <w:pPr>
              <w:pStyle w:val="HSStandaard"/>
              <w:cnfStyle w:val="000000010000" w:firstRow="0" w:lastRow="0" w:firstColumn="0" w:lastColumn="0" w:oddVBand="0" w:evenVBand="0" w:oddHBand="0" w:evenHBand="1" w:firstRowFirstColumn="0" w:firstRowLastColumn="0" w:lastRowFirstColumn="0" w:lastRowLastColumn="0"/>
            </w:pPr>
            <w:r>
              <w:t xml:space="preserve">0 </w:t>
            </w:r>
            <w:proofErr w:type="spellStart"/>
            <w:r>
              <w:t>days</w:t>
            </w:r>
            <w:proofErr w:type="spellEnd"/>
          </w:p>
        </w:tc>
      </w:tr>
      <w:tr w:rsidR="008C493C" w14:paraId="1C97B3C1" w14:textId="77777777" w:rsidTr="008B1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6DF01FE0" w14:textId="77777777" w:rsidR="008C493C" w:rsidRDefault="008C493C" w:rsidP="008B109A">
            <w:pPr>
              <w:pStyle w:val="HSStandaard"/>
            </w:pPr>
            <w:r>
              <w:t xml:space="preserve">Advanced: </w:t>
            </w:r>
            <w:proofErr w:type="spellStart"/>
            <w:r>
              <w:t>Expiry</w:t>
            </w:r>
            <w:proofErr w:type="spellEnd"/>
            <w:r>
              <w:t xml:space="preserve"> </w:t>
            </w:r>
            <w:proofErr w:type="spellStart"/>
            <w:r>
              <w:t>tolerance</w:t>
            </w:r>
            <w:proofErr w:type="spellEnd"/>
          </w:p>
        </w:tc>
        <w:tc>
          <w:tcPr>
            <w:tcW w:w="5103" w:type="dxa"/>
          </w:tcPr>
          <w:p w14:paraId="3003CB36" w14:textId="77777777" w:rsidR="008C493C" w:rsidRDefault="008C493C" w:rsidP="008B109A">
            <w:pPr>
              <w:pStyle w:val="HSStandaard"/>
              <w:cnfStyle w:val="000000100000" w:firstRow="0" w:lastRow="0" w:firstColumn="0" w:lastColumn="0" w:oddVBand="0" w:evenVBand="0" w:oddHBand="1" w:evenHBand="0" w:firstRowFirstColumn="0" w:firstRowLastColumn="0" w:lastRowFirstColumn="0" w:lastRowLastColumn="0"/>
            </w:pPr>
            <w:r>
              <w:t xml:space="preserve">0 </w:t>
            </w:r>
            <w:proofErr w:type="spellStart"/>
            <w:r>
              <w:t>days</w:t>
            </w:r>
            <w:proofErr w:type="spellEnd"/>
          </w:p>
        </w:tc>
      </w:tr>
    </w:tbl>
    <w:p w14:paraId="44FE4DA0" w14:textId="77777777" w:rsidR="008C493C" w:rsidRPr="005A0129" w:rsidRDefault="008C493C" w:rsidP="008C493C">
      <w:pPr>
        <w:pStyle w:val="HSStandaard"/>
      </w:pPr>
    </w:p>
    <w:p w14:paraId="6A4F01D8" w14:textId="6AF4C58B" w:rsidR="008C493C" w:rsidRDefault="008C493C" w:rsidP="008C493C">
      <w:pPr>
        <w:rPr>
          <w:b/>
          <w:bCs/>
          <w:color w:val="000033"/>
          <w:sz w:val="32"/>
          <w:szCs w:val="15"/>
        </w:rPr>
      </w:pPr>
      <w:r w:rsidRPr="00F665C3">
        <w:rPr>
          <w:szCs w:val="24"/>
        </w:rPr>
        <w:br w:type="page"/>
      </w:r>
    </w:p>
    <w:p w14:paraId="40A7BC9C" w14:textId="56580D81" w:rsidR="00EC46A2" w:rsidRDefault="008B4D13" w:rsidP="00EC46A2">
      <w:pPr>
        <w:pStyle w:val="HSHoofdstuk"/>
      </w:pPr>
      <w:bookmarkStart w:id="31" w:name="_Toc336944117"/>
      <w:r>
        <w:lastRenderedPageBreak/>
        <w:t>CSV</w:t>
      </w:r>
      <w:r w:rsidR="00EC46A2">
        <w:t xml:space="preserve"> Backup</w:t>
      </w:r>
      <w:bookmarkEnd w:id="31"/>
    </w:p>
    <w:p w14:paraId="7DFB921F" w14:textId="77777777" w:rsidR="00EC46A2" w:rsidRDefault="00EC46A2" w:rsidP="00EC46A2">
      <w:pPr>
        <w:pStyle w:val="HSStandaard"/>
      </w:pPr>
    </w:p>
    <w:p w14:paraId="0E0391BD" w14:textId="77777777" w:rsidR="008B4D13" w:rsidRDefault="008B4D13" w:rsidP="008B4D13">
      <w:pPr>
        <w:pStyle w:val="HSStandaard"/>
      </w:pPr>
    </w:p>
    <w:p w14:paraId="39FAA832" w14:textId="3C5955AE" w:rsidR="008B4D13" w:rsidRDefault="008B4D13" w:rsidP="008B4D13">
      <w:pPr>
        <w:pStyle w:val="HSParagraaf"/>
      </w:pPr>
      <w:bookmarkStart w:id="32" w:name="_Toc336944118"/>
      <w:r>
        <w:t>Software Provider</w:t>
      </w:r>
      <w:bookmarkEnd w:id="32"/>
    </w:p>
    <w:p w14:paraId="0B0AF26C" w14:textId="77777777" w:rsidR="008B4D13" w:rsidRDefault="008B4D13" w:rsidP="008B4D13">
      <w:pPr>
        <w:pStyle w:val="HSStandaard"/>
      </w:pPr>
    </w:p>
    <w:p w14:paraId="3E02C392" w14:textId="0D33D3C9" w:rsidR="008B4D13" w:rsidRDefault="008B4D13" w:rsidP="008B4D13">
      <w:pPr>
        <w:pStyle w:val="HSStandaard"/>
      </w:pPr>
      <w:proofErr w:type="spellStart"/>
      <w:r>
        <w:t>Edit</w:t>
      </w:r>
      <w:proofErr w:type="spellEnd"/>
      <w:r>
        <w:t xml:space="preserve"> de volgende </w:t>
      </w:r>
      <w:proofErr w:type="spellStart"/>
      <w:r>
        <w:t>registry</w:t>
      </w:r>
      <w:proofErr w:type="spellEnd"/>
      <w:r>
        <w:t xml:space="preserve"> </w:t>
      </w:r>
      <w:proofErr w:type="spellStart"/>
      <w:r>
        <w:t>key</w:t>
      </w:r>
      <w:proofErr w:type="spellEnd"/>
      <w:r>
        <w:t xml:space="preserve"> op </w:t>
      </w:r>
      <w:r w:rsidR="00687688">
        <w:t>de DPM</w:t>
      </w:r>
      <w:r>
        <w:t xml:space="preserve"> </w:t>
      </w:r>
      <w:r w:rsidR="00687688">
        <w:t>server</w:t>
      </w:r>
      <w:r>
        <w:t>:</w:t>
      </w:r>
    </w:p>
    <w:tbl>
      <w:tblPr>
        <w:tblStyle w:val="TableGrid"/>
        <w:tblW w:w="0" w:type="auto"/>
        <w:tblLook w:val="04A0" w:firstRow="1" w:lastRow="0" w:firstColumn="1" w:lastColumn="0" w:noHBand="0" w:noVBand="1"/>
      </w:tblPr>
      <w:tblGrid>
        <w:gridCol w:w="9222"/>
      </w:tblGrid>
      <w:tr w:rsidR="008B4D13" w:rsidRPr="00813513" w14:paraId="693BBF0F" w14:textId="77777777" w:rsidTr="008B4D13">
        <w:tc>
          <w:tcPr>
            <w:tcW w:w="9222" w:type="dxa"/>
          </w:tcPr>
          <w:p w14:paraId="66D3DFC0" w14:textId="12FF0608" w:rsidR="008B4D13" w:rsidRPr="00272AAE" w:rsidRDefault="00687688" w:rsidP="00272AAE">
            <w:pPr>
              <w:pStyle w:val="HSStandaard"/>
              <w:rPr>
                <w:lang w:val="en-US"/>
              </w:rPr>
            </w:pPr>
            <w:proofErr w:type="spellStart"/>
            <w:r w:rsidRPr="00272AAE">
              <w:rPr>
                <w:rFonts w:ascii="Lucida Console" w:hAnsi="Lucida Console"/>
                <w:lang w:val="en-US"/>
              </w:rPr>
              <w:t>reg</w:t>
            </w:r>
            <w:proofErr w:type="spellEnd"/>
            <w:r w:rsidRPr="00272AAE">
              <w:rPr>
                <w:rFonts w:ascii="Lucida Console" w:hAnsi="Lucida Console"/>
                <w:lang w:val="en-US"/>
              </w:rPr>
              <w:t xml:space="preserve"> add "</w:t>
            </w:r>
            <w:r w:rsidR="002632EC" w:rsidRPr="002632EC">
              <w:rPr>
                <w:rFonts w:ascii="Lucida Console" w:hAnsi="Lucida Console"/>
                <w:lang w:val="en-US"/>
              </w:rPr>
              <w:t>HKLM\Software\Microsoft\Microsoft Data Protection Manager\2.0\Configuration\</w:t>
            </w:r>
            <w:proofErr w:type="spellStart"/>
            <w:r w:rsidR="002632EC" w:rsidRPr="002632EC">
              <w:rPr>
                <w:rFonts w:ascii="Lucida Console" w:hAnsi="Lucida Console"/>
                <w:lang w:val="en-US"/>
              </w:rPr>
              <w:t>MaxAllowedParallelBackups</w:t>
            </w:r>
            <w:proofErr w:type="spellEnd"/>
            <w:r w:rsidRPr="00272AAE">
              <w:rPr>
                <w:rFonts w:ascii="Lucida Console" w:hAnsi="Lucida Console"/>
                <w:lang w:val="en-US"/>
              </w:rPr>
              <w:t>" /v "Microsoft Hyper-V" /d 1 /t REG_DWORD /f</w:t>
            </w:r>
          </w:p>
        </w:tc>
      </w:tr>
    </w:tbl>
    <w:p w14:paraId="0B158392" w14:textId="77777777" w:rsidR="008B4D13" w:rsidRPr="00272AAE" w:rsidRDefault="008B4D13" w:rsidP="008B4D13">
      <w:pPr>
        <w:pStyle w:val="HSStandaard"/>
        <w:rPr>
          <w:lang w:val="en-US"/>
        </w:rPr>
      </w:pPr>
    </w:p>
    <w:p w14:paraId="5B5F660A" w14:textId="30F24F46" w:rsidR="008B4D13" w:rsidRDefault="008B4D13" w:rsidP="008B4D13">
      <w:pPr>
        <w:pStyle w:val="HSStandaard"/>
      </w:pPr>
      <w:proofErr w:type="spellStart"/>
      <w:r>
        <w:t>Edit</w:t>
      </w:r>
      <w:proofErr w:type="spellEnd"/>
      <w:r>
        <w:t xml:space="preserve"> de volgende </w:t>
      </w:r>
      <w:proofErr w:type="spellStart"/>
      <w:r>
        <w:t>registry</w:t>
      </w:r>
      <w:proofErr w:type="spellEnd"/>
      <w:r>
        <w:t xml:space="preserve"> </w:t>
      </w:r>
      <w:proofErr w:type="spellStart"/>
      <w:r>
        <w:t>key</w:t>
      </w:r>
      <w:proofErr w:type="spellEnd"/>
      <w:r>
        <w:t xml:space="preserve"> op de </w:t>
      </w:r>
      <w:r w:rsidR="00687688">
        <w:t xml:space="preserve">Hyper-V </w:t>
      </w:r>
      <w:proofErr w:type="spellStart"/>
      <w:r w:rsidR="00687688">
        <w:t>nodes</w:t>
      </w:r>
      <w:proofErr w:type="spellEnd"/>
    </w:p>
    <w:tbl>
      <w:tblPr>
        <w:tblStyle w:val="TableGrid"/>
        <w:tblW w:w="0" w:type="auto"/>
        <w:tblLook w:val="04A0" w:firstRow="1" w:lastRow="0" w:firstColumn="1" w:lastColumn="0" w:noHBand="0" w:noVBand="1"/>
      </w:tblPr>
      <w:tblGrid>
        <w:gridCol w:w="9222"/>
      </w:tblGrid>
      <w:tr w:rsidR="008B4D13" w:rsidRPr="00813513" w14:paraId="7E5B5565" w14:textId="77777777" w:rsidTr="008B4D13">
        <w:tc>
          <w:tcPr>
            <w:tcW w:w="9222" w:type="dxa"/>
          </w:tcPr>
          <w:p w14:paraId="2DAD2420" w14:textId="2096B4DA" w:rsidR="008B4D13" w:rsidRDefault="00687688" w:rsidP="00687688">
            <w:pPr>
              <w:pStyle w:val="HSStandaard"/>
              <w:rPr>
                <w:rFonts w:ascii="Lucida Console" w:hAnsi="Lucida Console"/>
                <w:lang w:val="en-US"/>
              </w:rPr>
            </w:pPr>
            <w:proofErr w:type="spellStart"/>
            <w:r w:rsidRPr="00687688">
              <w:rPr>
                <w:rFonts w:ascii="Lucida Console" w:hAnsi="Lucida Console"/>
                <w:lang w:val="en-US"/>
              </w:rPr>
              <w:t>reg</w:t>
            </w:r>
            <w:proofErr w:type="spellEnd"/>
            <w:r w:rsidRPr="00687688">
              <w:rPr>
                <w:rFonts w:ascii="Lucida Console" w:hAnsi="Lucida Console"/>
                <w:lang w:val="en-US"/>
              </w:rPr>
              <w:t xml:space="preserve"> add "</w:t>
            </w:r>
            <w:r w:rsidR="00272AAE">
              <w:rPr>
                <w:rFonts w:ascii="Lucida Console" w:hAnsi="Lucida Console"/>
                <w:lang w:val="en-US"/>
              </w:rPr>
              <w:t>\\SVS31\</w:t>
            </w:r>
            <w:r w:rsidRPr="00687688">
              <w:rPr>
                <w:rFonts w:ascii="Lucida Console" w:hAnsi="Lucida Console"/>
                <w:lang w:val="en-US"/>
              </w:rPr>
              <w:t>HKLM\Software\Microsoft\Microso</w:t>
            </w:r>
            <w:r w:rsidR="005D5BD0">
              <w:rPr>
                <w:rFonts w:ascii="Lucida Console" w:hAnsi="Lucida Console"/>
                <w:lang w:val="en-US"/>
              </w:rPr>
              <w:t>ft Data Protection Manager\Agent</w:t>
            </w:r>
            <w:r w:rsidRPr="00687688">
              <w:rPr>
                <w:rFonts w:ascii="Lucida Console" w:hAnsi="Lucida Console"/>
                <w:lang w:val="en-US"/>
              </w:rPr>
              <w:t>\</w:t>
            </w:r>
            <w:proofErr w:type="spellStart"/>
            <w:r w:rsidRPr="00687688">
              <w:rPr>
                <w:rFonts w:ascii="Lucida Console" w:hAnsi="Lucida Console"/>
                <w:lang w:val="en-US"/>
              </w:rPr>
              <w:t>UseSystemSoftwareProvider</w:t>
            </w:r>
            <w:proofErr w:type="spellEnd"/>
            <w:r w:rsidRPr="00687688">
              <w:rPr>
                <w:rFonts w:ascii="Lucida Console" w:hAnsi="Lucida Console"/>
                <w:lang w:val="en-US"/>
              </w:rPr>
              <w:t>" /</w:t>
            </w:r>
            <w:proofErr w:type="spellStart"/>
            <w:r>
              <w:rPr>
                <w:rFonts w:ascii="Lucida Console" w:hAnsi="Lucida Console"/>
                <w:lang w:val="en-US"/>
              </w:rPr>
              <w:t>ve</w:t>
            </w:r>
            <w:proofErr w:type="spellEnd"/>
          </w:p>
          <w:p w14:paraId="17F5E529" w14:textId="6EB31CB7" w:rsidR="00272AAE" w:rsidRDefault="00272AAE" w:rsidP="00687688">
            <w:pPr>
              <w:pStyle w:val="HSStandaard"/>
              <w:rPr>
                <w:rFonts w:ascii="Lucida Console" w:hAnsi="Lucida Console"/>
                <w:lang w:val="en-US"/>
              </w:rPr>
            </w:pPr>
            <w:proofErr w:type="spellStart"/>
            <w:r w:rsidRPr="00687688">
              <w:rPr>
                <w:rFonts w:ascii="Lucida Console" w:hAnsi="Lucida Console"/>
                <w:lang w:val="en-US"/>
              </w:rPr>
              <w:t>reg</w:t>
            </w:r>
            <w:proofErr w:type="spellEnd"/>
            <w:r w:rsidRPr="00687688">
              <w:rPr>
                <w:rFonts w:ascii="Lucida Console" w:hAnsi="Lucida Console"/>
                <w:lang w:val="en-US"/>
              </w:rPr>
              <w:t xml:space="preserve"> add "</w:t>
            </w:r>
            <w:r>
              <w:rPr>
                <w:rFonts w:ascii="Lucida Console" w:hAnsi="Lucida Console"/>
                <w:lang w:val="en-US"/>
              </w:rPr>
              <w:t>\\SVS32\</w:t>
            </w:r>
            <w:r w:rsidRPr="00687688">
              <w:rPr>
                <w:rFonts w:ascii="Lucida Console" w:hAnsi="Lucida Console"/>
                <w:lang w:val="en-US"/>
              </w:rPr>
              <w:t>HKLM\Software\Microsoft\Microso</w:t>
            </w:r>
            <w:r w:rsidR="005D5BD0">
              <w:rPr>
                <w:rFonts w:ascii="Lucida Console" w:hAnsi="Lucida Console"/>
                <w:lang w:val="en-US"/>
              </w:rPr>
              <w:t>ft Data Protection Manager\Agent</w:t>
            </w:r>
            <w:r w:rsidRPr="00687688">
              <w:rPr>
                <w:rFonts w:ascii="Lucida Console" w:hAnsi="Lucida Console"/>
                <w:lang w:val="en-US"/>
              </w:rPr>
              <w:t>\</w:t>
            </w:r>
            <w:proofErr w:type="spellStart"/>
            <w:r w:rsidRPr="00687688">
              <w:rPr>
                <w:rFonts w:ascii="Lucida Console" w:hAnsi="Lucida Console"/>
                <w:lang w:val="en-US"/>
              </w:rPr>
              <w:t>UseSystemSoftwareProvider</w:t>
            </w:r>
            <w:proofErr w:type="spellEnd"/>
            <w:r w:rsidRPr="00687688">
              <w:rPr>
                <w:rFonts w:ascii="Lucida Console" w:hAnsi="Lucida Console"/>
                <w:lang w:val="en-US"/>
              </w:rPr>
              <w:t>" /</w:t>
            </w:r>
            <w:proofErr w:type="spellStart"/>
            <w:r>
              <w:rPr>
                <w:rFonts w:ascii="Lucida Console" w:hAnsi="Lucida Console"/>
                <w:lang w:val="en-US"/>
              </w:rPr>
              <w:t>ve</w:t>
            </w:r>
            <w:proofErr w:type="spellEnd"/>
          </w:p>
          <w:p w14:paraId="739DE23D" w14:textId="452CF2DA" w:rsidR="00272AAE" w:rsidRDefault="00272AAE" w:rsidP="00687688">
            <w:pPr>
              <w:pStyle w:val="HSStandaard"/>
              <w:rPr>
                <w:rFonts w:ascii="Lucida Console" w:hAnsi="Lucida Console"/>
                <w:lang w:val="en-US"/>
              </w:rPr>
            </w:pPr>
            <w:proofErr w:type="spellStart"/>
            <w:r w:rsidRPr="00687688">
              <w:rPr>
                <w:rFonts w:ascii="Lucida Console" w:hAnsi="Lucida Console"/>
                <w:lang w:val="en-US"/>
              </w:rPr>
              <w:t>reg</w:t>
            </w:r>
            <w:proofErr w:type="spellEnd"/>
            <w:r w:rsidRPr="00687688">
              <w:rPr>
                <w:rFonts w:ascii="Lucida Console" w:hAnsi="Lucida Console"/>
                <w:lang w:val="en-US"/>
              </w:rPr>
              <w:t xml:space="preserve"> add "</w:t>
            </w:r>
            <w:r>
              <w:rPr>
                <w:rFonts w:ascii="Lucida Console" w:hAnsi="Lucida Console"/>
                <w:lang w:val="en-US"/>
              </w:rPr>
              <w:t>\\SVS33\</w:t>
            </w:r>
            <w:r w:rsidRPr="00687688">
              <w:rPr>
                <w:rFonts w:ascii="Lucida Console" w:hAnsi="Lucida Console"/>
                <w:lang w:val="en-US"/>
              </w:rPr>
              <w:t>HKLM\Software\Microsoft\Micros</w:t>
            </w:r>
            <w:r w:rsidR="005D5BD0">
              <w:rPr>
                <w:rFonts w:ascii="Lucida Console" w:hAnsi="Lucida Console"/>
                <w:lang w:val="en-US"/>
              </w:rPr>
              <w:t>oft Data Protection Manager\Agent</w:t>
            </w:r>
            <w:r w:rsidRPr="00687688">
              <w:rPr>
                <w:rFonts w:ascii="Lucida Console" w:hAnsi="Lucida Console"/>
                <w:lang w:val="en-US"/>
              </w:rPr>
              <w:t>\</w:t>
            </w:r>
            <w:proofErr w:type="spellStart"/>
            <w:r w:rsidRPr="00687688">
              <w:rPr>
                <w:rFonts w:ascii="Lucida Console" w:hAnsi="Lucida Console"/>
                <w:lang w:val="en-US"/>
              </w:rPr>
              <w:t>UseSystemSoftwareProvider</w:t>
            </w:r>
            <w:proofErr w:type="spellEnd"/>
            <w:r w:rsidRPr="00687688">
              <w:rPr>
                <w:rFonts w:ascii="Lucida Console" w:hAnsi="Lucida Console"/>
                <w:lang w:val="en-US"/>
              </w:rPr>
              <w:t>" /</w:t>
            </w:r>
            <w:proofErr w:type="spellStart"/>
            <w:r>
              <w:rPr>
                <w:rFonts w:ascii="Lucida Console" w:hAnsi="Lucida Console"/>
                <w:lang w:val="en-US"/>
              </w:rPr>
              <w:t>ve</w:t>
            </w:r>
            <w:proofErr w:type="spellEnd"/>
          </w:p>
          <w:p w14:paraId="2FD2AD05" w14:textId="2F0FBA70" w:rsidR="00272AAE" w:rsidRDefault="00272AAE" w:rsidP="00687688">
            <w:pPr>
              <w:pStyle w:val="HSStandaard"/>
              <w:rPr>
                <w:rFonts w:ascii="Lucida Console" w:hAnsi="Lucida Console"/>
                <w:lang w:val="en-US"/>
              </w:rPr>
            </w:pPr>
            <w:proofErr w:type="spellStart"/>
            <w:r w:rsidRPr="00687688">
              <w:rPr>
                <w:rFonts w:ascii="Lucida Console" w:hAnsi="Lucida Console"/>
                <w:lang w:val="en-US"/>
              </w:rPr>
              <w:t>reg</w:t>
            </w:r>
            <w:proofErr w:type="spellEnd"/>
            <w:r w:rsidRPr="00687688">
              <w:rPr>
                <w:rFonts w:ascii="Lucida Console" w:hAnsi="Lucida Console"/>
                <w:lang w:val="en-US"/>
              </w:rPr>
              <w:t xml:space="preserve"> add "</w:t>
            </w:r>
            <w:r>
              <w:rPr>
                <w:rFonts w:ascii="Lucida Console" w:hAnsi="Lucida Console"/>
                <w:lang w:val="en-US"/>
              </w:rPr>
              <w:t>\\SVS34\</w:t>
            </w:r>
            <w:r w:rsidRPr="00687688">
              <w:rPr>
                <w:rFonts w:ascii="Lucida Console" w:hAnsi="Lucida Console"/>
                <w:lang w:val="en-US"/>
              </w:rPr>
              <w:t xml:space="preserve">HKLM\Software\Microsoft\Microsoft </w:t>
            </w:r>
            <w:r>
              <w:rPr>
                <w:rFonts w:ascii="Lucida Console" w:hAnsi="Lucida Console"/>
                <w:lang w:val="en-US"/>
              </w:rPr>
              <w:t>Data Protection Manager\</w:t>
            </w:r>
            <w:r w:rsidR="005D5BD0">
              <w:rPr>
                <w:rFonts w:ascii="Lucida Console" w:hAnsi="Lucida Console"/>
                <w:lang w:val="en-US"/>
              </w:rPr>
              <w:t>Agent</w:t>
            </w:r>
            <w:r w:rsidRPr="00687688">
              <w:rPr>
                <w:rFonts w:ascii="Lucida Console" w:hAnsi="Lucida Console"/>
                <w:lang w:val="en-US"/>
              </w:rPr>
              <w:t>\</w:t>
            </w:r>
            <w:proofErr w:type="spellStart"/>
            <w:r w:rsidRPr="00687688">
              <w:rPr>
                <w:rFonts w:ascii="Lucida Console" w:hAnsi="Lucida Console"/>
                <w:lang w:val="en-US"/>
              </w:rPr>
              <w:t>UseSystemSoftwareProvider</w:t>
            </w:r>
            <w:proofErr w:type="spellEnd"/>
            <w:r w:rsidRPr="00687688">
              <w:rPr>
                <w:rFonts w:ascii="Lucida Console" w:hAnsi="Lucida Console"/>
                <w:lang w:val="en-US"/>
              </w:rPr>
              <w:t>" /</w:t>
            </w:r>
            <w:proofErr w:type="spellStart"/>
            <w:r>
              <w:rPr>
                <w:rFonts w:ascii="Lucida Console" w:hAnsi="Lucida Console"/>
                <w:lang w:val="en-US"/>
              </w:rPr>
              <w:t>ve</w:t>
            </w:r>
            <w:proofErr w:type="spellEnd"/>
          </w:p>
          <w:p w14:paraId="1AADA2B3" w14:textId="23412EC4" w:rsidR="00272AAE" w:rsidRDefault="00272AAE" w:rsidP="00687688">
            <w:pPr>
              <w:pStyle w:val="HSStandaard"/>
              <w:rPr>
                <w:rFonts w:ascii="Lucida Console" w:hAnsi="Lucida Console"/>
                <w:lang w:val="en-US"/>
              </w:rPr>
            </w:pPr>
            <w:proofErr w:type="spellStart"/>
            <w:r w:rsidRPr="00687688">
              <w:rPr>
                <w:rFonts w:ascii="Lucida Console" w:hAnsi="Lucida Console"/>
                <w:lang w:val="en-US"/>
              </w:rPr>
              <w:t>reg</w:t>
            </w:r>
            <w:proofErr w:type="spellEnd"/>
            <w:r w:rsidRPr="00687688">
              <w:rPr>
                <w:rFonts w:ascii="Lucida Console" w:hAnsi="Lucida Console"/>
                <w:lang w:val="en-US"/>
              </w:rPr>
              <w:t xml:space="preserve"> add "</w:t>
            </w:r>
            <w:r>
              <w:rPr>
                <w:rFonts w:ascii="Lucida Console" w:hAnsi="Lucida Console"/>
                <w:lang w:val="en-US"/>
              </w:rPr>
              <w:t>\\SVS35\</w:t>
            </w:r>
            <w:r w:rsidRPr="00687688">
              <w:rPr>
                <w:rFonts w:ascii="Lucida Console" w:hAnsi="Lucida Console"/>
                <w:lang w:val="en-US"/>
              </w:rPr>
              <w:t>HKLM\</w:t>
            </w:r>
            <w:r w:rsidR="005D5BD0" w:rsidRPr="005D5BD0">
              <w:rPr>
                <w:rFonts w:ascii="Lucida Console" w:hAnsi="Lucida Console"/>
                <w:lang w:val="en-US"/>
              </w:rPr>
              <w:t>Software\Microsoft\Microsoft Data Protection Manager\Agent\</w:t>
            </w:r>
            <w:proofErr w:type="spellStart"/>
            <w:r w:rsidR="005D5BD0" w:rsidRPr="005D5BD0">
              <w:rPr>
                <w:rFonts w:ascii="Lucida Console" w:hAnsi="Lucida Console"/>
                <w:lang w:val="en-US"/>
              </w:rPr>
              <w:t>UseSystemSoftwareProvider</w:t>
            </w:r>
            <w:proofErr w:type="spellEnd"/>
            <w:r w:rsidRPr="00687688">
              <w:rPr>
                <w:rFonts w:ascii="Lucida Console" w:hAnsi="Lucida Console"/>
                <w:lang w:val="en-US"/>
              </w:rPr>
              <w:t>" /</w:t>
            </w:r>
            <w:proofErr w:type="spellStart"/>
            <w:r>
              <w:rPr>
                <w:rFonts w:ascii="Lucida Console" w:hAnsi="Lucida Console"/>
                <w:lang w:val="en-US"/>
              </w:rPr>
              <w:t>ve</w:t>
            </w:r>
            <w:proofErr w:type="spellEnd"/>
          </w:p>
          <w:p w14:paraId="705EC292" w14:textId="07465937" w:rsidR="00272AAE" w:rsidRPr="00687688" w:rsidRDefault="00272AAE" w:rsidP="005D5BD0">
            <w:pPr>
              <w:pStyle w:val="HSStandaard"/>
              <w:rPr>
                <w:rFonts w:ascii="Lucida Console" w:hAnsi="Lucida Console"/>
                <w:lang w:val="en-US"/>
              </w:rPr>
            </w:pPr>
            <w:proofErr w:type="spellStart"/>
            <w:r w:rsidRPr="00687688">
              <w:rPr>
                <w:rFonts w:ascii="Lucida Console" w:hAnsi="Lucida Console"/>
                <w:lang w:val="en-US"/>
              </w:rPr>
              <w:t>reg</w:t>
            </w:r>
            <w:proofErr w:type="spellEnd"/>
            <w:r w:rsidRPr="00687688">
              <w:rPr>
                <w:rFonts w:ascii="Lucida Console" w:hAnsi="Lucida Console"/>
                <w:lang w:val="en-US"/>
              </w:rPr>
              <w:t xml:space="preserve"> add "</w:t>
            </w:r>
            <w:r>
              <w:rPr>
                <w:rFonts w:ascii="Lucida Console" w:hAnsi="Lucida Console"/>
                <w:lang w:val="en-US"/>
              </w:rPr>
              <w:t>\\SVS36\</w:t>
            </w:r>
            <w:r w:rsidRPr="00687688">
              <w:rPr>
                <w:rFonts w:ascii="Lucida Console" w:hAnsi="Lucida Console"/>
                <w:lang w:val="en-US"/>
              </w:rPr>
              <w:t>HKLM\Software\Microsoft\Microso</w:t>
            </w:r>
            <w:r w:rsidR="005D5BD0">
              <w:rPr>
                <w:rFonts w:ascii="Lucida Console" w:hAnsi="Lucida Console"/>
                <w:lang w:val="en-US"/>
              </w:rPr>
              <w:t>ft Data Protection Manager\Agent</w:t>
            </w:r>
            <w:r w:rsidRPr="00687688">
              <w:rPr>
                <w:rFonts w:ascii="Lucida Console" w:hAnsi="Lucida Console"/>
                <w:lang w:val="en-US"/>
              </w:rPr>
              <w:t>\</w:t>
            </w:r>
            <w:proofErr w:type="spellStart"/>
            <w:r w:rsidRPr="00687688">
              <w:rPr>
                <w:rFonts w:ascii="Lucida Console" w:hAnsi="Lucida Console"/>
                <w:lang w:val="en-US"/>
              </w:rPr>
              <w:t>UseSystemSoftwareProvider</w:t>
            </w:r>
            <w:proofErr w:type="spellEnd"/>
            <w:r w:rsidRPr="00687688">
              <w:rPr>
                <w:rFonts w:ascii="Lucida Console" w:hAnsi="Lucida Console"/>
                <w:lang w:val="en-US"/>
              </w:rPr>
              <w:t>" /</w:t>
            </w:r>
            <w:proofErr w:type="spellStart"/>
            <w:r>
              <w:rPr>
                <w:rFonts w:ascii="Lucida Console" w:hAnsi="Lucida Console"/>
                <w:lang w:val="en-US"/>
              </w:rPr>
              <w:t>ve</w:t>
            </w:r>
            <w:proofErr w:type="spellEnd"/>
          </w:p>
        </w:tc>
      </w:tr>
    </w:tbl>
    <w:p w14:paraId="75DA8763" w14:textId="77777777" w:rsidR="008B4D13" w:rsidRDefault="008B4D13" w:rsidP="008B4D13">
      <w:pPr>
        <w:pStyle w:val="HSStandaard"/>
        <w:rPr>
          <w:lang w:val="en-US"/>
        </w:rPr>
      </w:pPr>
    </w:p>
    <w:p w14:paraId="5778BE3E" w14:textId="4F5EB5AF" w:rsidR="00222C72" w:rsidRPr="00222C72" w:rsidRDefault="00222C72" w:rsidP="008B4D13">
      <w:pPr>
        <w:pStyle w:val="HSStandaard"/>
      </w:pPr>
      <w:r w:rsidRPr="00222C72">
        <w:t xml:space="preserve">Herstart DPMRA op de Hyper-V </w:t>
      </w:r>
      <w:proofErr w:type="spellStart"/>
      <w:r w:rsidRPr="00222C72">
        <w:t>nodes</w:t>
      </w:r>
      <w:proofErr w:type="spellEnd"/>
    </w:p>
    <w:tbl>
      <w:tblPr>
        <w:tblStyle w:val="TableGrid"/>
        <w:tblW w:w="0" w:type="auto"/>
        <w:tblLook w:val="04A0" w:firstRow="1" w:lastRow="0" w:firstColumn="1" w:lastColumn="0" w:noHBand="0" w:noVBand="1"/>
      </w:tblPr>
      <w:tblGrid>
        <w:gridCol w:w="9222"/>
      </w:tblGrid>
      <w:tr w:rsidR="00222C72" w:rsidRPr="00813513" w14:paraId="0DE134DD" w14:textId="77777777" w:rsidTr="00222C72">
        <w:tc>
          <w:tcPr>
            <w:tcW w:w="9222" w:type="dxa"/>
          </w:tcPr>
          <w:p w14:paraId="3736F3A0" w14:textId="77777777" w:rsidR="00222C72" w:rsidRPr="00222C72" w:rsidRDefault="00222C72" w:rsidP="00222C72">
            <w:pPr>
              <w:pStyle w:val="HSStandaard"/>
              <w:rPr>
                <w:lang w:val="en-US"/>
              </w:rPr>
            </w:pPr>
            <w:r w:rsidRPr="00222C72">
              <w:rPr>
                <w:lang w:val="en-US"/>
              </w:rPr>
              <w:t>SC \\SVS31 stop DPMRA</w:t>
            </w:r>
          </w:p>
          <w:p w14:paraId="522D0755" w14:textId="3B6AA2D1" w:rsidR="00222C72" w:rsidRPr="00222C72" w:rsidRDefault="00222C72" w:rsidP="00222C72">
            <w:pPr>
              <w:pStyle w:val="HSStandaard"/>
              <w:rPr>
                <w:lang w:val="en-US"/>
              </w:rPr>
            </w:pPr>
            <w:r w:rsidRPr="00222C72">
              <w:rPr>
                <w:lang w:val="en-US"/>
              </w:rPr>
              <w:t>SC \\SVS</w:t>
            </w:r>
            <w:r>
              <w:rPr>
                <w:lang w:val="en-US"/>
              </w:rPr>
              <w:t>32</w:t>
            </w:r>
            <w:r w:rsidRPr="00222C72">
              <w:rPr>
                <w:lang w:val="en-US"/>
              </w:rPr>
              <w:t xml:space="preserve"> stop DPMRA</w:t>
            </w:r>
          </w:p>
          <w:p w14:paraId="247F294A" w14:textId="1547B3F9" w:rsidR="00222C72" w:rsidRPr="00222C72" w:rsidRDefault="00222C72" w:rsidP="00222C72">
            <w:pPr>
              <w:pStyle w:val="HSStandaard"/>
              <w:rPr>
                <w:lang w:val="en-US"/>
              </w:rPr>
            </w:pPr>
            <w:r w:rsidRPr="00222C72">
              <w:rPr>
                <w:lang w:val="en-US"/>
              </w:rPr>
              <w:t>SC \\SVS</w:t>
            </w:r>
            <w:r>
              <w:rPr>
                <w:lang w:val="en-US"/>
              </w:rPr>
              <w:t>33</w:t>
            </w:r>
            <w:r w:rsidRPr="00222C72">
              <w:rPr>
                <w:lang w:val="en-US"/>
              </w:rPr>
              <w:t xml:space="preserve"> stop DPMRA</w:t>
            </w:r>
          </w:p>
          <w:p w14:paraId="3D5FB474" w14:textId="10D21581" w:rsidR="00222C72" w:rsidRPr="00222C72" w:rsidRDefault="00222C72" w:rsidP="00222C72">
            <w:pPr>
              <w:pStyle w:val="HSStandaard"/>
              <w:rPr>
                <w:lang w:val="en-US"/>
              </w:rPr>
            </w:pPr>
            <w:r w:rsidRPr="00222C72">
              <w:rPr>
                <w:lang w:val="en-US"/>
              </w:rPr>
              <w:t>SC \\SVS</w:t>
            </w:r>
            <w:r>
              <w:rPr>
                <w:lang w:val="en-US"/>
              </w:rPr>
              <w:t>34</w:t>
            </w:r>
            <w:r w:rsidRPr="00222C72">
              <w:rPr>
                <w:lang w:val="en-US"/>
              </w:rPr>
              <w:t xml:space="preserve"> stop DPMRA</w:t>
            </w:r>
          </w:p>
          <w:p w14:paraId="1B9AA54D" w14:textId="116057FA" w:rsidR="00222C72" w:rsidRPr="00222C72" w:rsidRDefault="00222C72" w:rsidP="00222C72">
            <w:pPr>
              <w:pStyle w:val="HSStandaard"/>
              <w:rPr>
                <w:lang w:val="en-US"/>
              </w:rPr>
            </w:pPr>
            <w:r w:rsidRPr="00222C72">
              <w:rPr>
                <w:lang w:val="en-US"/>
              </w:rPr>
              <w:t>SC \\SVS</w:t>
            </w:r>
            <w:r>
              <w:rPr>
                <w:lang w:val="en-US"/>
              </w:rPr>
              <w:t>35</w:t>
            </w:r>
            <w:r w:rsidRPr="00222C72">
              <w:rPr>
                <w:lang w:val="en-US"/>
              </w:rPr>
              <w:t xml:space="preserve"> stop DPMRA</w:t>
            </w:r>
          </w:p>
          <w:p w14:paraId="16C448AD" w14:textId="6A1D0A7E" w:rsidR="00222C72" w:rsidRDefault="00222C72" w:rsidP="00222C72">
            <w:pPr>
              <w:pStyle w:val="HSStandaard"/>
              <w:rPr>
                <w:lang w:val="en-US"/>
              </w:rPr>
            </w:pPr>
            <w:r w:rsidRPr="00222C72">
              <w:rPr>
                <w:lang w:val="en-US"/>
              </w:rPr>
              <w:t>SC \\SVS</w:t>
            </w:r>
            <w:r>
              <w:rPr>
                <w:lang w:val="en-US"/>
              </w:rPr>
              <w:t>36</w:t>
            </w:r>
            <w:r w:rsidRPr="00222C72">
              <w:rPr>
                <w:lang w:val="en-US"/>
              </w:rPr>
              <w:t xml:space="preserve"> stop DPMRA</w:t>
            </w:r>
          </w:p>
          <w:p w14:paraId="77286FAB" w14:textId="77777777" w:rsidR="00222C72" w:rsidRPr="00222C72" w:rsidRDefault="00222C72" w:rsidP="00222C72">
            <w:pPr>
              <w:pStyle w:val="HSStandaard"/>
              <w:rPr>
                <w:lang w:val="en-US"/>
              </w:rPr>
            </w:pPr>
          </w:p>
          <w:p w14:paraId="6B0FA5DE" w14:textId="77777777" w:rsidR="00222C72" w:rsidRPr="00222C72" w:rsidRDefault="00222C72" w:rsidP="00222C72">
            <w:pPr>
              <w:pStyle w:val="HSStandaard"/>
              <w:rPr>
                <w:lang w:val="en-US"/>
              </w:rPr>
            </w:pPr>
            <w:r w:rsidRPr="00222C72">
              <w:rPr>
                <w:lang w:val="en-US"/>
              </w:rPr>
              <w:t>SC \\SVS31</w:t>
            </w:r>
            <w:r>
              <w:rPr>
                <w:lang w:val="en-US"/>
              </w:rPr>
              <w:t xml:space="preserve"> start</w:t>
            </w:r>
            <w:r w:rsidRPr="00222C72">
              <w:rPr>
                <w:lang w:val="en-US"/>
              </w:rPr>
              <w:t xml:space="preserve"> DPMRA</w:t>
            </w:r>
          </w:p>
          <w:p w14:paraId="525B1867" w14:textId="4B7E91A8" w:rsidR="00222C72" w:rsidRPr="00222C72" w:rsidRDefault="00222C72" w:rsidP="00222C72">
            <w:pPr>
              <w:pStyle w:val="HSStandaard"/>
              <w:rPr>
                <w:lang w:val="en-US"/>
              </w:rPr>
            </w:pPr>
            <w:r w:rsidRPr="00222C72">
              <w:rPr>
                <w:lang w:val="en-US"/>
              </w:rPr>
              <w:t>SC \\SVS</w:t>
            </w:r>
            <w:r>
              <w:rPr>
                <w:lang w:val="en-US"/>
              </w:rPr>
              <w:t>32 start</w:t>
            </w:r>
            <w:r w:rsidRPr="00222C72">
              <w:rPr>
                <w:lang w:val="en-US"/>
              </w:rPr>
              <w:t xml:space="preserve"> DPMRA</w:t>
            </w:r>
          </w:p>
          <w:p w14:paraId="0BC410D8" w14:textId="42F80F86" w:rsidR="00222C72" w:rsidRPr="00222C72" w:rsidRDefault="00222C72" w:rsidP="00222C72">
            <w:pPr>
              <w:pStyle w:val="HSStandaard"/>
              <w:rPr>
                <w:lang w:val="en-US"/>
              </w:rPr>
            </w:pPr>
            <w:r w:rsidRPr="00222C72">
              <w:rPr>
                <w:lang w:val="en-US"/>
              </w:rPr>
              <w:t>SC \\SVS</w:t>
            </w:r>
            <w:r>
              <w:rPr>
                <w:lang w:val="en-US"/>
              </w:rPr>
              <w:t>33 start</w:t>
            </w:r>
            <w:r w:rsidRPr="00222C72">
              <w:rPr>
                <w:lang w:val="en-US"/>
              </w:rPr>
              <w:t xml:space="preserve"> DPMRA</w:t>
            </w:r>
          </w:p>
          <w:p w14:paraId="7BC6F7BF" w14:textId="53F878D9" w:rsidR="00222C72" w:rsidRPr="00222C72" w:rsidRDefault="00222C72" w:rsidP="00222C72">
            <w:pPr>
              <w:pStyle w:val="HSStandaard"/>
              <w:rPr>
                <w:lang w:val="en-US"/>
              </w:rPr>
            </w:pPr>
            <w:r w:rsidRPr="00222C72">
              <w:rPr>
                <w:lang w:val="en-US"/>
              </w:rPr>
              <w:t>SC \\SVS</w:t>
            </w:r>
            <w:r>
              <w:rPr>
                <w:lang w:val="en-US"/>
              </w:rPr>
              <w:t>34 start</w:t>
            </w:r>
            <w:r w:rsidRPr="00222C72">
              <w:rPr>
                <w:lang w:val="en-US"/>
              </w:rPr>
              <w:t xml:space="preserve"> DPMRA</w:t>
            </w:r>
          </w:p>
          <w:p w14:paraId="1B1B4CF4" w14:textId="1BC79460" w:rsidR="00222C72" w:rsidRPr="00222C72" w:rsidRDefault="00222C72" w:rsidP="00222C72">
            <w:pPr>
              <w:pStyle w:val="HSStandaard"/>
              <w:rPr>
                <w:lang w:val="en-US"/>
              </w:rPr>
            </w:pPr>
            <w:r w:rsidRPr="00222C72">
              <w:rPr>
                <w:lang w:val="en-US"/>
              </w:rPr>
              <w:t>SC \\SVS</w:t>
            </w:r>
            <w:r>
              <w:rPr>
                <w:lang w:val="en-US"/>
              </w:rPr>
              <w:t>35 start</w:t>
            </w:r>
            <w:r w:rsidRPr="00222C72">
              <w:rPr>
                <w:lang w:val="en-US"/>
              </w:rPr>
              <w:t xml:space="preserve"> DPMRA</w:t>
            </w:r>
          </w:p>
          <w:p w14:paraId="0163FC25" w14:textId="566F43A2" w:rsidR="00222C72" w:rsidRPr="00222C72" w:rsidRDefault="00222C72" w:rsidP="00222C72">
            <w:pPr>
              <w:pStyle w:val="HSStandaard"/>
              <w:rPr>
                <w:lang w:val="en-US"/>
              </w:rPr>
            </w:pPr>
            <w:r w:rsidRPr="00222C72">
              <w:rPr>
                <w:lang w:val="en-US"/>
              </w:rPr>
              <w:t>SC \\SVS</w:t>
            </w:r>
            <w:r>
              <w:rPr>
                <w:lang w:val="en-US"/>
              </w:rPr>
              <w:t>36 start</w:t>
            </w:r>
            <w:r w:rsidRPr="00222C72">
              <w:rPr>
                <w:lang w:val="en-US"/>
              </w:rPr>
              <w:t xml:space="preserve"> DPMRA</w:t>
            </w:r>
          </w:p>
          <w:p w14:paraId="4D9CA7E1" w14:textId="4427B564" w:rsidR="00222C72" w:rsidRPr="00222C72" w:rsidRDefault="00222C72" w:rsidP="00222C72">
            <w:pPr>
              <w:pStyle w:val="HSStandaard"/>
              <w:rPr>
                <w:lang w:val="en-US"/>
              </w:rPr>
            </w:pPr>
          </w:p>
        </w:tc>
      </w:tr>
    </w:tbl>
    <w:p w14:paraId="4E27290D" w14:textId="77777777" w:rsidR="00222C72" w:rsidRPr="00222C72" w:rsidRDefault="00222C72" w:rsidP="008B4D13">
      <w:pPr>
        <w:pStyle w:val="HSStandaard"/>
        <w:rPr>
          <w:lang w:val="en-US"/>
        </w:rPr>
      </w:pPr>
    </w:p>
    <w:p w14:paraId="27473D4C" w14:textId="5417EB7D" w:rsidR="00167B64" w:rsidRPr="00167B64" w:rsidRDefault="00167B64" w:rsidP="008B4D13">
      <w:pPr>
        <w:pStyle w:val="HSStandaard"/>
      </w:pPr>
      <w:r w:rsidRPr="00167B64">
        <w:t xml:space="preserve">Run DSConfig.ps1 op een </w:t>
      </w:r>
      <w:proofErr w:type="spellStart"/>
      <w:r w:rsidRPr="00167B64">
        <w:t>clusternode</w:t>
      </w:r>
      <w:proofErr w:type="spellEnd"/>
    </w:p>
    <w:tbl>
      <w:tblPr>
        <w:tblStyle w:val="TableGrid"/>
        <w:tblW w:w="0" w:type="auto"/>
        <w:tblLook w:val="04A0" w:firstRow="1" w:lastRow="0" w:firstColumn="1" w:lastColumn="0" w:noHBand="0" w:noVBand="1"/>
      </w:tblPr>
      <w:tblGrid>
        <w:gridCol w:w="9222"/>
      </w:tblGrid>
      <w:tr w:rsidR="00167B64" w:rsidRPr="002A01A8" w14:paraId="19802995" w14:textId="77777777" w:rsidTr="00167B64">
        <w:tc>
          <w:tcPr>
            <w:tcW w:w="9222" w:type="dxa"/>
          </w:tcPr>
          <w:p w14:paraId="1F8ECE1A"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 DSConfig.ps1</w:t>
            </w:r>
          </w:p>
          <w:p w14:paraId="44857C55" w14:textId="77777777" w:rsidR="002A01A8" w:rsidRPr="002A01A8" w:rsidRDefault="002A01A8" w:rsidP="002A01A8">
            <w:pPr>
              <w:pStyle w:val="HSStandaard"/>
              <w:rPr>
                <w:rFonts w:ascii="Lucida Console" w:hAnsi="Lucida Console"/>
                <w:lang w:val="en-US"/>
              </w:rPr>
            </w:pPr>
          </w:p>
          <w:p w14:paraId="4FFFAE42"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infoText</w:t>
            </w:r>
            <w:proofErr w:type="spellEnd"/>
            <w:r w:rsidRPr="002A01A8">
              <w:rPr>
                <w:rFonts w:ascii="Lucida Console" w:hAnsi="Lucida Console"/>
                <w:lang w:val="en-US"/>
              </w:rPr>
              <w:t xml:space="preserve"> = "This script will generate the DatasourceGroups.xml file in the current path. Once this file is created merge it with the same file name under %</w:t>
            </w:r>
            <w:proofErr w:type="spellStart"/>
            <w:r w:rsidRPr="002A01A8">
              <w:rPr>
                <w:rFonts w:ascii="Lucida Console" w:hAnsi="Lucida Console"/>
                <w:lang w:val="en-US"/>
              </w:rPr>
              <w:t>programfiles</w:t>
            </w:r>
            <w:proofErr w:type="spellEnd"/>
            <w:r w:rsidRPr="002A01A8">
              <w:rPr>
                <w:rFonts w:ascii="Lucida Console" w:hAnsi="Lucida Console"/>
                <w:lang w:val="en-US"/>
              </w:rPr>
              <w:t>%\Microsoft DPM\DPM\</w:t>
            </w:r>
            <w:proofErr w:type="spellStart"/>
            <w:r w:rsidRPr="002A01A8">
              <w:rPr>
                <w:rFonts w:ascii="Lucida Console" w:hAnsi="Lucida Console"/>
                <w:lang w:val="en-US"/>
              </w:rPr>
              <w:t>Config</w:t>
            </w:r>
            <w:proofErr w:type="spellEnd"/>
            <w:r w:rsidRPr="002A01A8">
              <w:rPr>
                <w:rFonts w:ascii="Lucida Console" w:hAnsi="Lucida Console"/>
                <w:lang w:val="en-US"/>
              </w:rPr>
              <w:t xml:space="preserve"> directory on the DPM server. Read the documentation for more details."</w:t>
            </w:r>
          </w:p>
          <w:p w14:paraId="1ECCEA9A"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echo $</w:t>
            </w:r>
            <w:proofErr w:type="spellStart"/>
            <w:r w:rsidRPr="002A01A8">
              <w:rPr>
                <w:rFonts w:ascii="Lucida Console" w:hAnsi="Lucida Console"/>
                <w:lang w:val="en-US"/>
              </w:rPr>
              <w:t>infoText</w:t>
            </w:r>
            <w:proofErr w:type="spellEnd"/>
          </w:p>
          <w:p w14:paraId="3650DA81" w14:textId="77777777" w:rsidR="002A01A8" w:rsidRPr="002A01A8" w:rsidRDefault="002A01A8" w:rsidP="002A01A8">
            <w:pPr>
              <w:pStyle w:val="HSStandaard"/>
              <w:rPr>
                <w:rFonts w:ascii="Lucida Console" w:hAnsi="Lucida Console"/>
                <w:lang w:val="en-US"/>
              </w:rPr>
            </w:pPr>
          </w:p>
          <w:p w14:paraId="56DB686B"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$header = "&lt;?xml version=`"1.0`" encoding=`"utf-16`"?&gt; `n &lt;</w:t>
            </w:r>
            <w:proofErr w:type="spellStart"/>
            <w:r w:rsidRPr="002A01A8">
              <w:rPr>
                <w:rFonts w:ascii="Lucida Console" w:hAnsi="Lucida Console"/>
                <w:lang w:val="en-US"/>
              </w:rPr>
              <w:t>DatasourceGroup</w:t>
            </w:r>
            <w:proofErr w:type="spellEnd"/>
            <w:r w:rsidRPr="002A01A8">
              <w:rPr>
                <w:rFonts w:ascii="Lucida Console" w:hAnsi="Lucida Console"/>
                <w:lang w:val="en-US"/>
              </w:rPr>
              <w:t xml:space="preserve"> </w:t>
            </w:r>
            <w:proofErr w:type="spellStart"/>
            <w:r w:rsidRPr="002A01A8">
              <w:rPr>
                <w:rFonts w:ascii="Lucida Console" w:hAnsi="Lucida Console"/>
                <w:lang w:val="en-US"/>
              </w:rPr>
              <w:t>xmlns:xsi</w:t>
            </w:r>
            <w:proofErr w:type="spellEnd"/>
            <w:r w:rsidRPr="002A01A8">
              <w:rPr>
                <w:rFonts w:ascii="Lucida Console" w:hAnsi="Lucida Console"/>
                <w:lang w:val="en-US"/>
              </w:rPr>
              <w:t xml:space="preserve">=`"http://www.w3.org/2001/XMLSchema-instance`" </w:t>
            </w:r>
            <w:proofErr w:type="spellStart"/>
            <w:r w:rsidRPr="002A01A8">
              <w:rPr>
                <w:rFonts w:ascii="Lucida Console" w:hAnsi="Lucida Console"/>
                <w:lang w:val="en-US"/>
              </w:rPr>
              <w:t>xmlns:xsd</w:t>
            </w:r>
            <w:proofErr w:type="spellEnd"/>
            <w:r w:rsidRPr="002A01A8">
              <w:rPr>
                <w:rFonts w:ascii="Lucida Console" w:hAnsi="Lucida Console"/>
                <w:lang w:val="en-US"/>
              </w:rPr>
              <w:t>=`"http://www.w3.org/2001/XMLSchema`" xmlns=`"http://schemas.microsoft.com/2003/dls/GroupDatasourceByDisk.xsd`"&gt;"</w:t>
            </w:r>
          </w:p>
          <w:p w14:paraId="3A41BDBE"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$footer = "&lt;/</w:t>
            </w:r>
            <w:proofErr w:type="spellStart"/>
            <w:r w:rsidRPr="002A01A8">
              <w:rPr>
                <w:rFonts w:ascii="Lucida Console" w:hAnsi="Lucida Console"/>
                <w:lang w:val="en-US"/>
              </w:rPr>
              <w:t>DatasourceGroup</w:t>
            </w:r>
            <w:proofErr w:type="spellEnd"/>
            <w:r w:rsidRPr="002A01A8">
              <w:rPr>
                <w:rFonts w:ascii="Lucida Console" w:hAnsi="Lucida Console"/>
                <w:lang w:val="en-US"/>
              </w:rPr>
              <w:t>&gt;"</w:t>
            </w:r>
          </w:p>
          <w:p w14:paraId="0718F8F2" w14:textId="77777777" w:rsidR="002A01A8" w:rsidRPr="002A01A8" w:rsidRDefault="002A01A8" w:rsidP="002A01A8">
            <w:pPr>
              <w:pStyle w:val="HSStandaard"/>
              <w:rPr>
                <w:rFonts w:ascii="Lucida Console" w:hAnsi="Lucida Console"/>
                <w:lang w:val="en-US"/>
              </w:rPr>
            </w:pPr>
          </w:p>
          <w:p w14:paraId="64130400"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 xml:space="preserve">import-module -name </w:t>
            </w:r>
            <w:proofErr w:type="spellStart"/>
            <w:r w:rsidRPr="002A01A8">
              <w:rPr>
                <w:rFonts w:ascii="Lucida Console" w:hAnsi="Lucida Console"/>
                <w:lang w:val="en-US"/>
              </w:rPr>
              <w:t>FailoverClusters</w:t>
            </w:r>
            <w:proofErr w:type="spellEnd"/>
          </w:p>
          <w:p w14:paraId="488D54A8" w14:textId="77777777" w:rsidR="002A01A8" w:rsidRPr="002A01A8" w:rsidRDefault="002A01A8" w:rsidP="002A01A8">
            <w:pPr>
              <w:pStyle w:val="HSStandaard"/>
              <w:rPr>
                <w:rFonts w:ascii="Lucida Console" w:hAnsi="Lucida Console"/>
                <w:lang w:val="en-US"/>
              </w:rPr>
            </w:pPr>
          </w:p>
          <w:p w14:paraId="70F59702"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dir</w:t>
            </w:r>
            <w:proofErr w:type="spellEnd"/>
            <w:r w:rsidRPr="002A01A8">
              <w:rPr>
                <w:rFonts w:ascii="Lucida Console" w:hAnsi="Lucida Console"/>
                <w:lang w:val="en-US"/>
              </w:rPr>
              <w:t xml:space="preserve"> = [</w:t>
            </w:r>
            <w:proofErr w:type="spellStart"/>
            <w:r w:rsidRPr="002A01A8">
              <w:rPr>
                <w:rFonts w:ascii="Lucida Console" w:hAnsi="Lucida Console"/>
                <w:lang w:val="en-US"/>
              </w:rPr>
              <w:t>guid</w:t>
            </w:r>
            <w:proofErr w:type="spellEnd"/>
            <w:r w:rsidRPr="002A01A8">
              <w:rPr>
                <w:rFonts w:ascii="Lucida Console" w:hAnsi="Lucida Console"/>
                <w:lang w:val="en-US"/>
              </w:rPr>
              <w:t>]::</w:t>
            </w:r>
            <w:proofErr w:type="spellStart"/>
            <w:r w:rsidRPr="002A01A8">
              <w:rPr>
                <w:rFonts w:ascii="Lucida Console" w:hAnsi="Lucida Console"/>
                <w:lang w:val="en-US"/>
              </w:rPr>
              <w:t>NewGuid</w:t>
            </w:r>
            <w:proofErr w:type="spellEnd"/>
            <w:r w:rsidRPr="002A01A8">
              <w:rPr>
                <w:rFonts w:ascii="Lucida Console" w:hAnsi="Lucida Console"/>
                <w:lang w:val="en-US"/>
              </w:rPr>
              <w:t>()</w:t>
            </w:r>
          </w:p>
          <w:p w14:paraId="18AF09BC"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md $</w:t>
            </w:r>
            <w:proofErr w:type="spellStart"/>
            <w:r w:rsidRPr="002A01A8">
              <w:rPr>
                <w:rFonts w:ascii="Lucida Console" w:hAnsi="Lucida Console"/>
                <w:lang w:val="en-US"/>
              </w:rPr>
              <w:t>dir</w:t>
            </w:r>
            <w:proofErr w:type="spellEnd"/>
          </w:p>
          <w:p w14:paraId="0E153B41" w14:textId="77777777" w:rsidR="002A01A8" w:rsidRPr="002A01A8" w:rsidRDefault="002A01A8" w:rsidP="002A01A8">
            <w:pPr>
              <w:pStyle w:val="HSStandaard"/>
              <w:rPr>
                <w:rFonts w:ascii="Lucida Console" w:hAnsi="Lucida Console"/>
                <w:lang w:val="en-US"/>
              </w:rPr>
            </w:pPr>
          </w:p>
          <w:p w14:paraId="5F8EEACD"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$cluster = get-Cluster</w:t>
            </w:r>
          </w:p>
          <w:p w14:paraId="08D2B18A"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$FQDN = $</w:t>
            </w:r>
            <w:proofErr w:type="spellStart"/>
            <w:r w:rsidRPr="002A01A8">
              <w:rPr>
                <w:rFonts w:ascii="Lucida Console" w:hAnsi="Lucida Console"/>
                <w:lang w:val="en-US"/>
              </w:rPr>
              <w:t>cluster.Name</w:t>
            </w:r>
            <w:proofErr w:type="spellEnd"/>
            <w:r w:rsidRPr="002A01A8">
              <w:rPr>
                <w:rFonts w:ascii="Lucida Console" w:hAnsi="Lucida Console"/>
                <w:lang w:val="en-US"/>
              </w:rPr>
              <w:t xml:space="preserve"> + "." + $</w:t>
            </w:r>
            <w:proofErr w:type="spellStart"/>
            <w:r w:rsidRPr="002A01A8">
              <w:rPr>
                <w:rFonts w:ascii="Lucida Console" w:hAnsi="Lucida Console"/>
                <w:lang w:val="en-US"/>
              </w:rPr>
              <w:t>cluster.Domain</w:t>
            </w:r>
            <w:proofErr w:type="spellEnd"/>
          </w:p>
          <w:p w14:paraId="15F1A04D"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$res = get-</w:t>
            </w:r>
            <w:proofErr w:type="spellStart"/>
            <w:r w:rsidRPr="002A01A8">
              <w:rPr>
                <w:rFonts w:ascii="Lucida Console" w:hAnsi="Lucida Console"/>
                <w:lang w:val="en-US"/>
              </w:rPr>
              <w:t>clusterresource</w:t>
            </w:r>
            <w:proofErr w:type="spellEnd"/>
            <w:r w:rsidRPr="002A01A8">
              <w:rPr>
                <w:rFonts w:ascii="Lucida Console" w:hAnsi="Lucida Console"/>
                <w:lang w:val="en-US"/>
              </w:rPr>
              <w:t xml:space="preserve"> | where-object { $_.</w:t>
            </w:r>
            <w:proofErr w:type="spellStart"/>
            <w:r w:rsidRPr="002A01A8">
              <w:rPr>
                <w:rFonts w:ascii="Lucida Console" w:hAnsi="Lucida Console"/>
                <w:lang w:val="en-US"/>
              </w:rPr>
              <w:t>ResourceType.Name</w:t>
            </w:r>
            <w:proofErr w:type="spellEnd"/>
            <w:r w:rsidRPr="002A01A8">
              <w:rPr>
                <w:rFonts w:ascii="Lucida Console" w:hAnsi="Lucida Console"/>
                <w:lang w:val="en-US"/>
              </w:rPr>
              <w:t xml:space="preserve"> -</w:t>
            </w:r>
            <w:proofErr w:type="spellStart"/>
            <w:r w:rsidRPr="002A01A8">
              <w:rPr>
                <w:rFonts w:ascii="Lucida Console" w:hAnsi="Lucida Console"/>
                <w:lang w:val="en-US"/>
              </w:rPr>
              <w:t>eq</w:t>
            </w:r>
            <w:proofErr w:type="spellEnd"/>
            <w:r w:rsidRPr="002A01A8">
              <w:rPr>
                <w:rFonts w:ascii="Lucida Console" w:hAnsi="Lucida Console"/>
                <w:lang w:val="en-US"/>
              </w:rPr>
              <w:t xml:space="preserve"> "Virtual Machine Configuration"}</w:t>
            </w:r>
          </w:p>
          <w:p w14:paraId="719F610B" w14:textId="77777777" w:rsidR="002A01A8" w:rsidRPr="002A01A8" w:rsidRDefault="002A01A8" w:rsidP="002A01A8">
            <w:pPr>
              <w:pStyle w:val="HSStandaard"/>
              <w:rPr>
                <w:rFonts w:ascii="Lucida Console" w:hAnsi="Lucida Console"/>
                <w:lang w:val="en-US"/>
              </w:rPr>
            </w:pPr>
            <w:proofErr w:type="spellStart"/>
            <w:r w:rsidRPr="002A01A8">
              <w:rPr>
                <w:rFonts w:ascii="Lucida Console" w:hAnsi="Lucida Console"/>
                <w:lang w:val="en-US"/>
              </w:rPr>
              <w:t>foreach</w:t>
            </w:r>
            <w:proofErr w:type="spellEnd"/>
            <w:r w:rsidRPr="002A01A8">
              <w:rPr>
                <w:rFonts w:ascii="Lucida Console" w:hAnsi="Lucida Console"/>
                <w:lang w:val="en-US"/>
              </w:rPr>
              <w:t xml:space="preserve"> ($r in $res)</w:t>
            </w:r>
          </w:p>
          <w:p w14:paraId="0A5AD03F"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
          <w:p w14:paraId="58F3AE11"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VmObj</w:t>
            </w:r>
            <w:proofErr w:type="spellEnd"/>
            <w:r w:rsidRPr="002A01A8">
              <w:rPr>
                <w:rFonts w:ascii="Lucida Console" w:hAnsi="Lucida Console"/>
                <w:lang w:val="en-US"/>
              </w:rPr>
              <w:t xml:space="preserve"> = Get-</w:t>
            </w:r>
            <w:proofErr w:type="spellStart"/>
            <w:r w:rsidRPr="002A01A8">
              <w:rPr>
                <w:rFonts w:ascii="Lucida Console" w:hAnsi="Lucida Console"/>
                <w:lang w:val="en-US"/>
              </w:rPr>
              <w:t>ClusterParameter</w:t>
            </w:r>
            <w:proofErr w:type="spellEnd"/>
            <w:r w:rsidRPr="002A01A8">
              <w:rPr>
                <w:rFonts w:ascii="Lucida Console" w:hAnsi="Lucida Console"/>
                <w:lang w:val="en-US"/>
              </w:rPr>
              <w:t xml:space="preserve"> -</w:t>
            </w:r>
            <w:proofErr w:type="spellStart"/>
            <w:r w:rsidRPr="002A01A8">
              <w:rPr>
                <w:rFonts w:ascii="Lucida Console" w:hAnsi="Lucida Console"/>
                <w:lang w:val="en-US"/>
              </w:rPr>
              <w:t>inputobject</w:t>
            </w:r>
            <w:proofErr w:type="spellEnd"/>
            <w:r w:rsidRPr="002A01A8">
              <w:rPr>
                <w:rFonts w:ascii="Lucida Console" w:hAnsi="Lucida Console"/>
                <w:lang w:val="en-US"/>
              </w:rPr>
              <w:t xml:space="preserve"> $r | where {$_.Name -</w:t>
            </w:r>
            <w:proofErr w:type="spellStart"/>
            <w:r w:rsidRPr="002A01A8">
              <w:rPr>
                <w:rFonts w:ascii="Lucida Console" w:hAnsi="Lucida Console"/>
                <w:lang w:val="en-US"/>
              </w:rPr>
              <w:t>eq</w:t>
            </w:r>
            <w:proofErr w:type="spellEnd"/>
            <w:r w:rsidRPr="002A01A8">
              <w:rPr>
                <w:rFonts w:ascii="Lucida Console" w:hAnsi="Lucida Console"/>
                <w:lang w:val="en-US"/>
              </w:rPr>
              <w:t xml:space="preserve"> "</w:t>
            </w:r>
            <w:proofErr w:type="spellStart"/>
            <w:r w:rsidRPr="002A01A8">
              <w:rPr>
                <w:rFonts w:ascii="Lucida Console" w:hAnsi="Lucida Console"/>
                <w:lang w:val="en-US"/>
              </w:rPr>
              <w:t>VmStoreRootPath</w:t>
            </w:r>
            <w:proofErr w:type="spellEnd"/>
            <w:r w:rsidRPr="002A01A8">
              <w:rPr>
                <w:rFonts w:ascii="Lucida Console" w:hAnsi="Lucida Console"/>
                <w:lang w:val="en-US"/>
              </w:rPr>
              <w:t>"} # Identifies the CSV volume on which the VM is hosted.</w:t>
            </w:r>
          </w:p>
          <w:p w14:paraId="1769B053"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VmName</w:t>
            </w:r>
            <w:proofErr w:type="spellEnd"/>
            <w:r w:rsidRPr="002A01A8">
              <w:rPr>
                <w:rFonts w:ascii="Lucida Console" w:hAnsi="Lucida Console"/>
                <w:lang w:val="en-US"/>
              </w:rPr>
              <w:t xml:space="preserve"> = Get-</w:t>
            </w:r>
            <w:proofErr w:type="spellStart"/>
            <w:r w:rsidRPr="002A01A8">
              <w:rPr>
                <w:rFonts w:ascii="Lucida Console" w:hAnsi="Lucida Console"/>
                <w:lang w:val="en-US"/>
              </w:rPr>
              <w:t>ClusterParameter</w:t>
            </w:r>
            <w:proofErr w:type="spellEnd"/>
            <w:r w:rsidRPr="002A01A8">
              <w:rPr>
                <w:rFonts w:ascii="Lucida Console" w:hAnsi="Lucida Console"/>
                <w:lang w:val="en-US"/>
              </w:rPr>
              <w:t xml:space="preserve"> -</w:t>
            </w:r>
            <w:proofErr w:type="spellStart"/>
            <w:r w:rsidRPr="002A01A8">
              <w:rPr>
                <w:rFonts w:ascii="Lucida Console" w:hAnsi="Lucida Console"/>
                <w:lang w:val="en-US"/>
              </w:rPr>
              <w:t>inputobject</w:t>
            </w:r>
            <w:proofErr w:type="spellEnd"/>
            <w:r w:rsidRPr="002A01A8">
              <w:rPr>
                <w:rFonts w:ascii="Lucida Console" w:hAnsi="Lucida Console"/>
                <w:lang w:val="en-US"/>
              </w:rPr>
              <w:t xml:space="preserve"> $r | where {$_.Name -</w:t>
            </w:r>
            <w:proofErr w:type="spellStart"/>
            <w:r w:rsidRPr="002A01A8">
              <w:rPr>
                <w:rFonts w:ascii="Lucida Console" w:hAnsi="Lucida Console"/>
                <w:lang w:val="en-US"/>
              </w:rPr>
              <w:t>eq</w:t>
            </w:r>
            <w:proofErr w:type="spellEnd"/>
            <w:r w:rsidRPr="002A01A8">
              <w:rPr>
                <w:rFonts w:ascii="Lucida Console" w:hAnsi="Lucida Console"/>
                <w:lang w:val="en-US"/>
              </w:rPr>
              <w:t xml:space="preserve"> "</w:t>
            </w:r>
            <w:proofErr w:type="spellStart"/>
            <w:r w:rsidRPr="002A01A8">
              <w:rPr>
                <w:rFonts w:ascii="Lucida Console" w:hAnsi="Lucida Console"/>
                <w:lang w:val="en-US"/>
              </w:rPr>
              <w:t>VmId</w:t>
            </w:r>
            <w:proofErr w:type="spellEnd"/>
            <w:r w:rsidRPr="002A01A8">
              <w:rPr>
                <w:rFonts w:ascii="Lucida Console" w:hAnsi="Lucida Console"/>
                <w:lang w:val="en-US"/>
              </w:rPr>
              <w:t>"}</w:t>
            </w:r>
          </w:p>
          <w:p w14:paraId="4C9E1414"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vol</w:t>
            </w:r>
            <w:proofErr w:type="spellEnd"/>
            <w:r w:rsidRPr="002A01A8">
              <w:rPr>
                <w:rFonts w:ascii="Lucida Console" w:hAnsi="Lucida Console"/>
                <w:lang w:val="en-US"/>
              </w:rPr>
              <w:t xml:space="preserve"> = $</w:t>
            </w:r>
            <w:proofErr w:type="spellStart"/>
            <w:r w:rsidRPr="002A01A8">
              <w:rPr>
                <w:rFonts w:ascii="Lucida Console" w:hAnsi="Lucida Console"/>
                <w:lang w:val="en-US"/>
              </w:rPr>
              <w:t>vmobj.Value.Split</w:t>
            </w:r>
            <w:proofErr w:type="spellEnd"/>
            <w:r w:rsidRPr="002A01A8">
              <w:rPr>
                <w:rFonts w:ascii="Lucida Console" w:hAnsi="Lucida Console"/>
                <w:lang w:val="en-US"/>
              </w:rPr>
              <w:t>("\")[2] # $</w:t>
            </w:r>
            <w:proofErr w:type="spellStart"/>
            <w:r w:rsidRPr="002A01A8">
              <w:rPr>
                <w:rFonts w:ascii="Lucida Console" w:hAnsi="Lucida Console"/>
                <w:lang w:val="en-US"/>
              </w:rPr>
              <w:t>vol</w:t>
            </w:r>
            <w:proofErr w:type="spellEnd"/>
            <w:r w:rsidRPr="002A01A8">
              <w:rPr>
                <w:rFonts w:ascii="Lucida Console" w:hAnsi="Lucida Console"/>
                <w:lang w:val="en-US"/>
              </w:rPr>
              <w:t xml:space="preserve"> will return to us the Volume&lt;number&gt; of the CSV on which the VM resides.</w:t>
            </w:r>
          </w:p>
          <w:p w14:paraId="67751862"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$line = "&lt;</w:t>
            </w:r>
            <w:proofErr w:type="spellStart"/>
            <w:r w:rsidRPr="002A01A8">
              <w:rPr>
                <w:rFonts w:ascii="Lucida Console" w:hAnsi="Lucida Console"/>
                <w:lang w:val="en-US"/>
              </w:rPr>
              <w:t>Datasource</w:t>
            </w:r>
            <w:proofErr w:type="spellEnd"/>
            <w:r w:rsidRPr="002A01A8">
              <w:rPr>
                <w:rFonts w:ascii="Lucida Console" w:hAnsi="Lucida Console"/>
                <w:lang w:val="en-US"/>
              </w:rPr>
              <w:t xml:space="preserve"> </w:t>
            </w:r>
            <w:proofErr w:type="spellStart"/>
            <w:r w:rsidRPr="002A01A8">
              <w:rPr>
                <w:rFonts w:ascii="Lucida Console" w:hAnsi="Lucida Console"/>
                <w:lang w:val="en-US"/>
              </w:rPr>
              <w:t>DatasourceName</w:t>
            </w:r>
            <w:proofErr w:type="spellEnd"/>
            <w:r w:rsidRPr="002A01A8">
              <w:rPr>
                <w:rFonts w:ascii="Lucida Console" w:hAnsi="Lucida Console"/>
                <w:lang w:val="en-US"/>
              </w:rPr>
              <w:t>=`"" + $</w:t>
            </w:r>
            <w:proofErr w:type="spellStart"/>
            <w:r w:rsidRPr="002A01A8">
              <w:rPr>
                <w:rFonts w:ascii="Lucida Console" w:hAnsi="Lucida Console"/>
                <w:lang w:val="en-US"/>
              </w:rPr>
              <w:t>VmName.Value</w:t>
            </w:r>
            <w:proofErr w:type="spellEnd"/>
            <w:r w:rsidRPr="002A01A8">
              <w:rPr>
                <w:rFonts w:ascii="Lucida Console" w:hAnsi="Lucida Console"/>
                <w:lang w:val="en-US"/>
              </w:rPr>
              <w:t xml:space="preserve"> +"`"" + " </w:t>
            </w:r>
            <w:proofErr w:type="spellStart"/>
            <w:r w:rsidRPr="002A01A8">
              <w:rPr>
                <w:rFonts w:ascii="Lucida Console" w:hAnsi="Lucida Console"/>
                <w:lang w:val="en-US"/>
              </w:rPr>
              <w:t>ProtectedServerName</w:t>
            </w:r>
            <w:proofErr w:type="spellEnd"/>
            <w:r w:rsidRPr="002A01A8">
              <w:rPr>
                <w:rFonts w:ascii="Lucida Console" w:hAnsi="Lucida Console"/>
                <w:lang w:val="en-US"/>
              </w:rPr>
              <w:t>=`"" + $</w:t>
            </w:r>
            <w:proofErr w:type="spellStart"/>
            <w:r w:rsidRPr="002A01A8">
              <w:rPr>
                <w:rFonts w:ascii="Lucida Console" w:hAnsi="Lucida Console"/>
                <w:lang w:val="en-US"/>
              </w:rPr>
              <w:t>r.OwnerGroup.Name</w:t>
            </w:r>
            <w:proofErr w:type="spellEnd"/>
            <w:r w:rsidRPr="002A01A8">
              <w:rPr>
                <w:rFonts w:ascii="Lucida Console" w:hAnsi="Lucida Console"/>
                <w:lang w:val="en-US"/>
              </w:rPr>
              <w:t xml:space="preserve"> + "."+ $FQDN +"`"" + " </w:t>
            </w:r>
            <w:proofErr w:type="spellStart"/>
            <w:r w:rsidRPr="002A01A8">
              <w:rPr>
                <w:rFonts w:ascii="Lucida Console" w:hAnsi="Lucida Console"/>
                <w:lang w:val="en-US"/>
              </w:rPr>
              <w:t>WriterId</w:t>
            </w:r>
            <w:proofErr w:type="spellEnd"/>
            <w:r w:rsidRPr="002A01A8">
              <w:rPr>
                <w:rFonts w:ascii="Lucida Console" w:hAnsi="Lucida Console"/>
                <w:lang w:val="en-US"/>
              </w:rPr>
              <w:t>=`"66841cd4-6ded-4f4b-8f17-fd23f8ddc3de`" /&gt;"</w:t>
            </w:r>
          </w:p>
          <w:p w14:paraId="12354EA2"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echo $line &gt;&gt; $</w:t>
            </w:r>
            <w:proofErr w:type="spellStart"/>
            <w:r w:rsidRPr="002A01A8">
              <w:rPr>
                <w:rFonts w:ascii="Lucida Console" w:hAnsi="Lucida Console"/>
                <w:lang w:val="en-US"/>
              </w:rPr>
              <w:t>dir</w:t>
            </w:r>
            <w:proofErr w:type="spellEnd"/>
            <w:r w:rsidRPr="002A01A8">
              <w:rPr>
                <w:rFonts w:ascii="Lucida Console" w:hAnsi="Lucida Console"/>
                <w:lang w:val="en-US"/>
              </w:rPr>
              <w:t>\$</w:t>
            </w:r>
            <w:proofErr w:type="spellStart"/>
            <w:r w:rsidRPr="002A01A8">
              <w:rPr>
                <w:rFonts w:ascii="Lucida Console" w:hAnsi="Lucida Console"/>
                <w:lang w:val="en-US"/>
              </w:rPr>
              <w:t>vol</w:t>
            </w:r>
            <w:proofErr w:type="spellEnd"/>
            <w:r w:rsidRPr="002A01A8">
              <w:rPr>
                <w:rFonts w:ascii="Lucida Console" w:hAnsi="Lucida Console"/>
                <w:lang w:val="en-US"/>
              </w:rPr>
              <w:t xml:space="preserve"> # File </w:t>
            </w:r>
            <w:proofErr w:type="spellStart"/>
            <w:r w:rsidRPr="002A01A8">
              <w:rPr>
                <w:rFonts w:ascii="Lucida Console" w:hAnsi="Lucida Console"/>
                <w:lang w:val="en-US"/>
              </w:rPr>
              <w:t>VolumeX</w:t>
            </w:r>
            <w:proofErr w:type="spellEnd"/>
            <w:r w:rsidRPr="002A01A8">
              <w:rPr>
                <w:rFonts w:ascii="Lucida Console" w:hAnsi="Lucida Console"/>
                <w:lang w:val="en-US"/>
              </w:rPr>
              <w:t xml:space="preserve"> will contain entries for all VMs hosted on CSV </w:t>
            </w:r>
            <w:proofErr w:type="spellStart"/>
            <w:r w:rsidRPr="002A01A8">
              <w:rPr>
                <w:rFonts w:ascii="Lucida Console" w:hAnsi="Lucida Console"/>
                <w:lang w:val="en-US"/>
              </w:rPr>
              <w:t>VolumeX</w:t>
            </w:r>
            <w:proofErr w:type="spellEnd"/>
          </w:p>
          <w:p w14:paraId="221646F7"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
          <w:p w14:paraId="4BAD285A" w14:textId="77777777" w:rsidR="002A01A8" w:rsidRPr="002A01A8" w:rsidRDefault="002A01A8" w:rsidP="002A01A8">
            <w:pPr>
              <w:pStyle w:val="HSStandaard"/>
              <w:rPr>
                <w:rFonts w:ascii="Lucida Console" w:hAnsi="Lucida Console"/>
                <w:lang w:val="en-US"/>
              </w:rPr>
            </w:pPr>
          </w:p>
          <w:p w14:paraId="4CF1EE7E"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echo $header &gt; DataSourceGroups.xml</w:t>
            </w:r>
          </w:p>
          <w:p w14:paraId="785743E4"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filelist</w:t>
            </w:r>
            <w:proofErr w:type="spellEnd"/>
            <w:r w:rsidRPr="002A01A8">
              <w:rPr>
                <w:rFonts w:ascii="Lucida Console" w:hAnsi="Lucida Console"/>
                <w:lang w:val="en-US"/>
              </w:rPr>
              <w:t xml:space="preserve"> = </w:t>
            </w:r>
            <w:proofErr w:type="spellStart"/>
            <w:r w:rsidRPr="002A01A8">
              <w:rPr>
                <w:rFonts w:ascii="Lucida Console" w:hAnsi="Lucida Console"/>
                <w:lang w:val="en-US"/>
              </w:rPr>
              <w:t>dir</w:t>
            </w:r>
            <w:proofErr w:type="spellEnd"/>
            <w:r w:rsidRPr="002A01A8">
              <w:rPr>
                <w:rFonts w:ascii="Lucida Console" w:hAnsi="Lucida Console"/>
                <w:lang w:val="en-US"/>
              </w:rPr>
              <w:t xml:space="preserve"> $</w:t>
            </w:r>
            <w:proofErr w:type="spellStart"/>
            <w:r w:rsidRPr="002A01A8">
              <w:rPr>
                <w:rFonts w:ascii="Lucida Console" w:hAnsi="Lucida Console"/>
                <w:lang w:val="en-US"/>
              </w:rPr>
              <w:t>dir</w:t>
            </w:r>
            <w:proofErr w:type="spellEnd"/>
            <w:r w:rsidRPr="002A01A8">
              <w:rPr>
                <w:rFonts w:ascii="Lucida Console" w:hAnsi="Lucida Console"/>
                <w:lang w:val="en-US"/>
              </w:rPr>
              <w:t>\*</w:t>
            </w:r>
          </w:p>
          <w:p w14:paraId="46D48627"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roofErr w:type="spellStart"/>
            <w:r w:rsidRPr="002A01A8">
              <w:rPr>
                <w:rFonts w:ascii="Lucida Console" w:hAnsi="Lucida Console"/>
                <w:lang w:val="en-US"/>
              </w:rPr>
              <w:t>GroupEndString</w:t>
            </w:r>
            <w:proofErr w:type="spellEnd"/>
            <w:r w:rsidRPr="002A01A8">
              <w:rPr>
                <w:rFonts w:ascii="Lucida Console" w:hAnsi="Lucida Console"/>
                <w:lang w:val="en-US"/>
              </w:rPr>
              <w:t xml:space="preserve"> = "&lt;/Group&gt;"</w:t>
            </w:r>
          </w:p>
          <w:p w14:paraId="622B579D" w14:textId="77777777" w:rsidR="002A01A8" w:rsidRPr="002A01A8" w:rsidRDefault="002A01A8" w:rsidP="002A01A8">
            <w:pPr>
              <w:pStyle w:val="HSStandaard"/>
              <w:rPr>
                <w:rFonts w:ascii="Lucida Console" w:hAnsi="Lucida Console"/>
                <w:lang w:val="en-US"/>
              </w:rPr>
            </w:pPr>
            <w:proofErr w:type="spellStart"/>
            <w:r w:rsidRPr="002A01A8">
              <w:rPr>
                <w:rFonts w:ascii="Lucida Console" w:hAnsi="Lucida Console"/>
                <w:lang w:val="en-US"/>
              </w:rPr>
              <w:t>foreach</w:t>
            </w:r>
            <w:proofErr w:type="spellEnd"/>
            <w:r w:rsidRPr="002A01A8">
              <w:rPr>
                <w:rFonts w:ascii="Lucida Console" w:hAnsi="Lucida Console"/>
                <w:lang w:val="en-US"/>
              </w:rPr>
              <w:t xml:space="preserve"> ($file in $</w:t>
            </w:r>
            <w:proofErr w:type="spellStart"/>
            <w:r w:rsidRPr="002A01A8">
              <w:rPr>
                <w:rFonts w:ascii="Lucida Console" w:hAnsi="Lucida Console"/>
                <w:lang w:val="en-US"/>
              </w:rPr>
              <w:t>filelist</w:t>
            </w:r>
            <w:proofErr w:type="spellEnd"/>
            <w:r w:rsidRPr="002A01A8">
              <w:rPr>
                <w:rFonts w:ascii="Lucida Console" w:hAnsi="Lucida Console"/>
                <w:lang w:val="en-US"/>
              </w:rPr>
              <w:t>)</w:t>
            </w:r>
          </w:p>
          <w:p w14:paraId="33CD0CE2"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
          <w:p w14:paraId="5C7414B0"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 xml:space="preserve">   $</w:t>
            </w:r>
            <w:proofErr w:type="spellStart"/>
            <w:r w:rsidRPr="002A01A8">
              <w:rPr>
                <w:rFonts w:ascii="Lucida Console" w:hAnsi="Lucida Console"/>
                <w:lang w:val="en-US"/>
              </w:rPr>
              <w:t>GroupBeginString</w:t>
            </w:r>
            <w:proofErr w:type="spellEnd"/>
            <w:r w:rsidRPr="002A01A8">
              <w:rPr>
                <w:rFonts w:ascii="Lucida Console" w:hAnsi="Lucida Console"/>
                <w:lang w:val="en-US"/>
              </w:rPr>
              <w:t xml:space="preserve"> = "&lt;Group </w:t>
            </w:r>
            <w:proofErr w:type="spellStart"/>
            <w:r w:rsidRPr="002A01A8">
              <w:rPr>
                <w:rFonts w:ascii="Lucida Console" w:hAnsi="Lucida Console"/>
                <w:lang w:val="en-US"/>
              </w:rPr>
              <w:t>GroupName</w:t>
            </w:r>
            <w:proofErr w:type="spellEnd"/>
            <w:r w:rsidRPr="002A01A8">
              <w:rPr>
                <w:rFonts w:ascii="Lucida Console" w:hAnsi="Lucida Console"/>
                <w:lang w:val="en-US"/>
              </w:rPr>
              <w:t>=`"" + $</w:t>
            </w:r>
            <w:proofErr w:type="spellStart"/>
            <w:r w:rsidRPr="002A01A8">
              <w:rPr>
                <w:rFonts w:ascii="Lucida Console" w:hAnsi="Lucida Console"/>
                <w:lang w:val="en-US"/>
              </w:rPr>
              <w:t>file.Name</w:t>
            </w:r>
            <w:proofErr w:type="spellEnd"/>
            <w:r w:rsidRPr="002A01A8">
              <w:rPr>
                <w:rFonts w:ascii="Lucida Console" w:hAnsi="Lucida Console"/>
                <w:lang w:val="en-US"/>
              </w:rPr>
              <w:t xml:space="preserve"> + "-" + $FQDN + "`"&gt;" # Group name is kept </w:t>
            </w:r>
            <w:proofErr w:type="spellStart"/>
            <w:r w:rsidRPr="002A01A8">
              <w:rPr>
                <w:rFonts w:ascii="Lucida Console" w:hAnsi="Lucida Console"/>
                <w:lang w:val="en-US"/>
              </w:rPr>
              <w:t>VolumeX</w:t>
            </w:r>
            <w:proofErr w:type="spellEnd"/>
            <w:r w:rsidRPr="002A01A8">
              <w:rPr>
                <w:rFonts w:ascii="Lucida Console" w:hAnsi="Lucida Console"/>
                <w:lang w:val="en-US"/>
              </w:rPr>
              <w:t xml:space="preserve"> itself</w:t>
            </w:r>
          </w:p>
          <w:p w14:paraId="6C4A94ED"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 xml:space="preserve">   echo $</w:t>
            </w:r>
            <w:proofErr w:type="spellStart"/>
            <w:r w:rsidRPr="002A01A8">
              <w:rPr>
                <w:rFonts w:ascii="Lucida Console" w:hAnsi="Lucida Console"/>
                <w:lang w:val="en-US"/>
              </w:rPr>
              <w:t>GroupBeginString</w:t>
            </w:r>
            <w:proofErr w:type="spellEnd"/>
            <w:r w:rsidRPr="002A01A8">
              <w:rPr>
                <w:rFonts w:ascii="Lucida Console" w:hAnsi="Lucida Console"/>
                <w:lang w:val="en-US"/>
              </w:rPr>
              <w:t xml:space="preserve"> &gt;&gt; DataSourceGroups.xml</w:t>
            </w:r>
          </w:p>
          <w:p w14:paraId="04404502"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 xml:space="preserve">   type $file &gt;&gt; DataSourceGroups.xml # Consolidating groups pertaining to all the volumes. </w:t>
            </w:r>
          </w:p>
          <w:p w14:paraId="30A40969"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 xml:space="preserve">   echo $</w:t>
            </w:r>
            <w:proofErr w:type="spellStart"/>
            <w:r w:rsidRPr="002A01A8">
              <w:rPr>
                <w:rFonts w:ascii="Lucida Console" w:hAnsi="Lucida Console"/>
                <w:lang w:val="en-US"/>
              </w:rPr>
              <w:t>GroupEndString</w:t>
            </w:r>
            <w:proofErr w:type="spellEnd"/>
            <w:r w:rsidRPr="002A01A8">
              <w:rPr>
                <w:rFonts w:ascii="Lucida Console" w:hAnsi="Lucida Console"/>
                <w:lang w:val="en-US"/>
              </w:rPr>
              <w:t xml:space="preserve"> &gt;&gt; DataSourceGroups.xml</w:t>
            </w:r>
          </w:p>
          <w:p w14:paraId="2009D704"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w:t>
            </w:r>
          </w:p>
          <w:p w14:paraId="348A6E13" w14:textId="77777777" w:rsidR="002A01A8" w:rsidRPr="002A01A8" w:rsidRDefault="002A01A8" w:rsidP="002A01A8">
            <w:pPr>
              <w:pStyle w:val="HSStandaard"/>
              <w:rPr>
                <w:rFonts w:ascii="Lucida Console" w:hAnsi="Lucida Console"/>
                <w:lang w:val="en-US"/>
              </w:rPr>
            </w:pPr>
          </w:p>
          <w:p w14:paraId="3DAD9C87" w14:textId="77777777" w:rsidR="002A01A8" w:rsidRPr="002A01A8" w:rsidRDefault="002A01A8" w:rsidP="002A01A8">
            <w:pPr>
              <w:pStyle w:val="HSStandaard"/>
              <w:rPr>
                <w:rFonts w:ascii="Lucida Console" w:hAnsi="Lucida Console"/>
                <w:lang w:val="en-US"/>
              </w:rPr>
            </w:pPr>
            <w:r w:rsidRPr="002A01A8">
              <w:rPr>
                <w:rFonts w:ascii="Lucida Console" w:hAnsi="Lucida Console"/>
                <w:lang w:val="en-US"/>
              </w:rPr>
              <w:t>Remove-Item -Force -</w:t>
            </w:r>
            <w:proofErr w:type="spellStart"/>
            <w:r w:rsidRPr="002A01A8">
              <w:rPr>
                <w:rFonts w:ascii="Lucida Console" w:hAnsi="Lucida Console"/>
                <w:lang w:val="en-US"/>
              </w:rPr>
              <w:t>Recurse</w:t>
            </w:r>
            <w:proofErr w:type="spellEnd"/>
            <w:r w:rsidRPr="002A01A8">
              <w:rPr>
                <w:rFonts w:ascii="Lucida Console" w:hAnsi="Lucida Console"/>
                <w:lang w:val="en-US"/>
              </w:rPr>
              <w:t xml:space="preserve"> $</w:t>
            </w:r>
            <w:proofErr w:type="spellStart"/>
            <w:r w:rsidRPr="002A01A8">
              <w:rPr>
                <w:rFonts w:ascii="Lucida Console" w:hAnsi="Lucida Console"/>
                <w:lang w:val="en-US"/>
              </w:rPr>
              <w:t>dir</w:t>
            </w:r>
            <w:proofErr w:type="spellEnd"/>
          </w:p>
          <w:p w14:paraId="485AC7C6" w14:textId="77777777" w:rsidR="002A01A8" w:rsidRPr="002A01A8" w:rsidRDefault="002A01A8" w:rsidP="002A01A8">
            <w:pPr>
              <w:pStyle w:val="HSStandaard"/>
              <w:rPr>
                <w:rFonts w:ascii="Lucida Console" w:hAnsi="Lucida Console"/>
                <w:lang w:val="en-US"/>
              </w:rPr>
            </w:pPr>
          </w:p>
          <w:p w14:paraId="0C7C5972" w14:textId="5DAEE3E0" w:rsidR="00167B64" w:rsidRPr="002A01A8" w:rsidRDefault="002A01A8" w:rsidP="002A01A8">
            <w:pPr>
              <w:pStyle w:val="HSStandaard"/>
              <w:rPr>
                <w:rFonts w:ascii="Lucida Console" w:hAnsi="Lucida Console"/>
              </w:rPr>
            </w:pPr>
            <w:r w:rsidRPr="002A01A8">
              <w:rPr>
                <w:rFonts w:ascii="Lucida Console" w:hAnsi="Lucida Console"/>
              </w:rPr>
              <w:t>echo $</w:t>
            </w:r>
            <w:proofErr w:type="spellStart"/>
            <w:r w:rsidRPr="002A01A8">
              <w:rPr>
                <w:rFonts w:ascii="Lucida Console" w:hAnsi="Lucida Console"/>
              </w:rPr>
              <w:t>footer</w:t>
            </w:r>
            <w:proofErr w:type="spellEnd"/>
            <w:r w:rsidRPr="002A01A8">
              <w:rPr>
                <w:rFonts w:ascii="Lucida Console" w:hAnsi="Lucida Console"/>
              </w:rPr>
              <w:t xml:space="preserve"> &gt;&gt; DataSourceGroups.xml</w:t>
            </w:r>
          </w:p>
        </w:tc>
      </w:tr>
    </w:tbl>
    <w:p w14:paraId="698CA80D" w14:textId="77777777" w:rsidR="00167B64" w:rsidRDefault="00167B64" w:rsidP="008B4D13">
      <w:pPr>
        <w:pStyle w:val="HSStandaard"/>
      </w:pPr>
    </w:p>
    <w:p w14:paraId="64C7F153" w14:textId="087299BF" w:rsidR="00167B64" w:rsidRDefault="00167B64" w:rsidP="008B4D13">
      <w:pPr>
        <w:pStyle w:val="HSStandaard"/>
      </w:pPr>
      <w:r>
        <w:t>Kopieer DataSourceGroups.xml naar</w:t>
      </w:r>
      <w:r w:rsidRPr="00167B64">
        <w:t xml:space="preserve"> D:\Program Files\Microsoft System Center 2012\DPM\DPM\</w:t>
      </w:r>
      <w:proofErr w:type="spellStart"/>
      <w:r w:rsidRPr="00167B64">
        <w:t>Config</w:t>
      </w:r>
      <w:proofErr w:type="spellEnd"/>
      <w:r>
        <w:t xml:space="preserve"> op de DPM server.</w:t>
      </w:r>
    </w:p>
    <w:p w14:paraId="6581DFD5" w14:textId="77777777" w:rsidR="00167B64" w:rsidRPr="00167B64" w:rsidRDefault="00167B64" w:rsidP="008B4D13">
      <w:pPr>
        <w:pStyle w:val="HSStandaard"/>
      </w:pPr>
    </w:p>
    <w:p w14:paraId="08A41451" w14:textId="77777777" w:rsidR="00CC4FBB" w:rsidRDefault="00EC46A2" w:rsidP="00CC4FBB">
      <w:pPr>
        <w:pStyle w:val="HSHoofdstuk"/>
      </w:pPr>
      <w:r w:rsidRPr="00167B64">
        <w:br w:type="page"/>
      </w:r>
      <w:r w:rsidR="00CC4FBB" w:rsidRPr="00167B64">
        <w:lastRenderedPageBreak/>
        <w:br w:type="page"/>
      </w:r>
      <w:bookmarkStart w:id="33" w:name="_Toc336944119"/>
      <w:r w:rsidR="00CC4FBB">
        <w:lastRenderedPageBreak/>
        <w:t>Installatie DPM Agent</w:t>
      </w:r>
      <w:bookmarkEnd w:id="33"/>
    </w:p>
    <w:p w14:paraId="340CE0F2" w14:textId="77777777" w:rsidR="00CC4FBB" w:rsidRDefault="00CC4FBB" w:rsidP="00CC4FBB">
      <w:pPr>
        <w:pStyle w:val="HSStandaard"/>
      </w:pPr>
    </w:p>
    <w:p w14:paraId="79A0B053" w14:textId="6D1E756F" w:rsidR="00CC4FBB" w:rsidRDefault="00CC4FBB" w:rsidP="00CC4FBB">
      <w:pPr>
        <w:pStyle w:val="HSStandaard"/>
      </w:pPr>
      <w:r>
        <w:t>Start de volgende batch</w:t>
      </w:r>
      <w:r>
        <w:br w:type="page"/>
      </w:r>
    </w:p>
    <w:p w14:paraId="7BF15DA1" w14:textId="3F4082FC" w:rsidR="00437D26" w:rsidRDefault="00F76727" w:rsidP="00F76727">
      <w:pPr>
        <w:pStyle w:val="HSbijlage"/>
        <w:rPr>
          <w:lang w:val="en-US"/>
        </w:rPr>
      </w:pPr>
      <w:bookmarkStart w:id="34" w:name="_Toc336944120"/>
      <w:r w:rsidRPr="00F76727">
        <w:rPr>
          <w:lang w:val="en-US"/>
        </w:rPr>
        <w:lastRenderedPageBreak/>
        <w:t>AddNewClusteredVM.ps1</w:t>
      </w:r>
      <w:bookmarkEnd w:id="34"/>
    </w:p>
    <w:p w14:paraId="69E61066" w14:textId="77777777" w:rsidR="00F76727" w:rsidRDefault="00F76727" w:rsidP="00F76727">
      <w:pPr>
        <w:pStyle w:val="HSStandaard"/>
        <w:rPr>
          <w:lang w:val="en-US"/>
        </w:rPr>
      </w:pPr>
    </w:p>
    <w:tbl>
      <w:tblPr>
        <w:tblStyle w:val="TableGrid"/>
        <w:tblW w:w="0" w:type="auto"/>
        <w:tblLook w:val="04A0" w:firstRow="1" w:lastRow="0" w:firstColumn="1" w:lastColumn="0" w:noHBand="0" w:noVBand="1"/>
      </w:tblPr>
      <w:tblGrid>
        <w:gridCol w:w="9222"/>
      </w:tblGrid>
      <w:tr w:rsidR="00F76727" w14:paraId="41818ADE" w14:textId="77777777" w:rsidTr="00F76727">
        <w:tc>
          <w:tcPr>
            <w:tcW w:w="9222" w:type="dxa"/>
          </w:tcPr>
          <w:p w14:paraId="1E7707AA" w14:textId="77777777" w:rsidR="00F76727" w:rsidRPr="00F76727" w:rsidRDefault="00F76727" w:rsidP="00F76727">
            <w:pPr>
              <w:pStyle w:val="HSStandaard"/>
              <w:rPr>
                <w:lang w:val="en-US"/>
              </w:rPr>
            </w:pPr>
            <w:r w:rsidRPr="00F76727">
              <w:rPr>
                <w:lang w:val="en-US"/>
              </w:rPr>
              <w:t xml:space="preserve">Import-Module </w:t>
            </w:r>
            <w:proofErr w:type="spellStart"/>
            <w:r w:rsidRPr="00F76727">
              <w:rPr>
                <w:lang w:val="en-US"/>
              </w:rPr>
              <w:t>DataProtectionManager</w:t>
            </w:r>
            <w:proofErr w:type="spellEnd"/>
          </w:p>
          <w:p w14:paraId="576DBC34" w14:textId="77777777" w:rsidR="00F76727" w:rsidRPr="00F76727" w:rsidRDefault="00F76727" w:rsidP="00F76727">
            <w:pPr>
              <w:pStyle w:val="HSStandaard"/>
              <w:rPr>
                <w:lang w:val="en-US"/>
              </w:rPr>
            </w:pPr>
          </w:p>
          <w:p w14:paraId="27DA009E" w14:textId="77777777" w:rsidR="00F76727" w:rsidRPr="00F76727" w:rsidRDefault="00F76727" w:rsidP="00F76727">
            <w:pPr>
              <w:pStyle w:val="HSStandaard"/>
              <w:rPr>
                <w:lang w:val="en-US"/>
              </w:rPr>
            </w:pPr>
            <w:r w:rsidRPr="00F76727">
              <w:rPr>
                <w:lang w:val="en-US"/>
              </w:rPr>
              <w:t># AddNewClusteredVM.ps1</w:t>
            </w:r>
          </w:p>
          <w:p w14:paraId="71566C30" w14:textId="77777777" w:rsidR="00F76727" w:rsidRPr="00F76727" w:rsidRDefault="00F76727" w:rsidP="00F76727">
            <w:pPr>
              <w:pStyle w:val="HSStandaard"/>
              <w:rPr>
                <w:lang w:val="en-US"/>
              </w:rPr>
            </w:pPr>
            <w:r w:rsidRPr="00F76727">
              <w:rPr>
                <w:lang w:val="en-US"/>
              </w:rPr>
              <w:t># This script is expected to work with DPM 2010 Beta</w:t>
            </w:r>
          </w:p>
          <w:p w14:paraId="1B814F85" w14:textId="77777777" w:rsidR="00F76727" w:rsidRPr="00F76727" w:rsidRDefault="00F76727" w:rsidP="00F76727">
            <w:pPr>
              <w:pStyle w:val="HSStandaard"/>
              <w:rPr>
                <w:lang w:val="en-US"/>
              </w:rPr>
            </w:pPr>
          </w:p>
          <w:p w14:paraId="4AD47250" w14:textId="77777777" w:rsidR="00F76727" w:rsidRPr="00F76727" w:rsidRDefault="00F76727" w:rsidP="00F76727">
            <w:pPr>
              <w:pStyle w:val="HSStandaard"/>
              <w:rPr>
                <w:lang w:val="en-US"/>
              </w:rPr>
            </w:pPr>
            <w:r w:rsidRPr="00F76727">
              <w:rPr>
                <w:lang w:val="en-US"/>
              </w:rPr>
              <w:t># 1. Parameters supplied to the script</w:t>
            </w:r>
          </w:p>
          <w:p w14:paraId="53324E76" w14:textId="77777777" w:rsidR="00F76727" w:rsidRPr="00F76727" w:rsidRDefault="00F76727" w:rsidP="00F76727">
            <w:pPr>
              <w:pStyle w:val="HSStandaard"/>
              <w:rPr>
                <w:lang w:val="en-US"/>
              </w:rPr>
            </w:pPr>
            <w:r w:rsidRPr="00F76727">
              <w:rPr>
                <w:lang w:val="en-US"/>
              </w:rPr>
              <w:t>#</w:t>
            </w:r>
            <w:proofErr w:type="spellStart"/>
            <w:r w:rsidRPr="00F76727">
              <w:rPr>
                <w:lang w:val="en-US"/>
              </w:rPr>
              <w:t>param</w:t>
            </w:r>
            <w:proofErr w:type="spellEnd"/>
            <w:r w:rsidRPr="00F76727">
              <w:rPr>
                <w:lang w:val="en-US"/>
              </w:rPr>
              <w:t>([string] $</w:t>
            </w:r>
            <w:proofErr w:type="spellStart"/>
            <w:r w:rsidRPr="00F76727">
              <w:rPr>
                <w:lang w:val="en-US"/>
              </w:rPr>
              <w:t>ProductionCluster</w:t>
            </w:r>
            <w:proofErr w:type="spellEnd"/>
            <w:r w:rsidRPr="00F76727">
              <w:rPr>
                <w:lang w:val="en-US"/>
              </w:rPr>
              <w:t xml:space="preserve"> = "", [string] $</w:t>
            </w:r>
            <w:proofErr w:type="spellStart"/>
            <w:r w:rsidRPr="00F76727">
              <w:rPr>
                <w:lang w:val="en-US"/>
              </w:rPr>
              <w:t>PGName</w:t>
            </w:r>
            <w:proofErr w:type="spellEnd"/>
            <w:r w:rsidRPr="00F76727">
              <w:rPr>
                <w:lang w:val="en-US"/>
              </w:rPr>
              <w:t xml:space="preserve"> = "") </w:t>
            </w:r>
          </w:p>
          <w:p w14:paraId="4BF8F82E" w14:textId="77777777" w:rsidR="00F76727" w:rsidRPr="00F76727" w:rsidRDefault="00F76727" w:rsidP="00F76727">
            <w:pPr>
              <w:pStyle w:val="HSStandaard"/>
              <w:rPr>
                <w:lang w:val="en-US"/>
              </w:rPr>
            </w:pPr>
          </w:p>
          <w:p w14:paraId="2955EB75" w14:textId="77777777" w:rsidR="00F76727" w:rsidRPr="00F76727" w:rsidRDefault="00F76727" w:rsidP="00F76727">
            <w:pPr>
              <w:pStyle w:val="HSStandaard"/>
              <w:rPr>
                <w:lang w:val="en-US"/>
              </w:rPr>
            </w:pPr>
            <w:r w:rsidRPr="00F76727">
              <w:rPr>
                <w:lang w:val="en-US"/>
              </w:rPr>
              <w:t>$</w:t>
            </w:r>
            <w:proofErr w:type="spellStart"/>
            <w:r w:rsidRPr="00F76727">
              <w:rPr>
                <w:lang w:val="en-US"/>
              </w:rPr>
              <w:t>Productioncluster</w:t>
            </w:r>
            <w:proofErr w:type="spellEnd"/>
            <w:r w:rsidRPr="00F76727">
              <w:rPr>
                <w:lang w:val="en-US"/>
              </w:rPr>
              <w:t xml:space="preserve"> = "svs30.vnog.intra"</w:t>
            </w:r>
          </w:p>
          <w:p w14:paraId="6036ACD0" w14:textId="77777777" w:rsidR="00F76727" w:rsidRPr="00F76727" w:rsidRDefault="00F76727" w:rsidP="00F76727">
            <w:pPr>
              <w:pStyle w:val="HSStandaard"/>
              <w:rPr>
                <w:lang w:val="en-US"/>
              </w:rPr>
            </w:pPr>
            <w:r w:rsidRPr="00F76727">
              <w:rPr>
                <w:lang w:val="en-US"/>
              </w:rPr>
              <w:t>$</w:t>
            </w:r>
            <w:proofErr w:type="spellStart"/>
            <w:r w:rsidRPr="00F76727">
              <w:rPr>
                <w:lang w:val="en-US"/>
              </w:rPr>
              <w:t>PGName</w:t>
            </w:r>
            <w:proofErr w:type="spellEnd"/>
            <w:r w:rsidRPr="00F76727">
              <w:rPr>
                <w:lang w:val="en-US"/>
              </w:rPr>
              <w:t xml:space="preserve"> = "Hyper-V"</w:t>
            </w:r>
          </w:p>
          <w:p w14:paraId="2C908214" w14:textId="77777777" w:rsidR="00F76727" w:rsidRPr="00F76727" w:rsidRDefault="00F76727" w:rsidP="00F76727">
            <w:pPr>
              <w:pStyle w:val="HSStandaard"/>
              <w:rPr>
                <w:lang w:val="en-US"/>
              </w:rPr>
            </w:pPr>
          </w:p>
          <w:p w14:paraId="3EDAFCED" w14:textId="77777777" w:rsidR="00F76727" w:rsidRPr="00F76727" w:rsidRDefault="00F76727" w:rsidP="00F76727">
            <w:pPr>
              <w:pStyle w:val="HSStandaard"/>
              <w:rPr>
                <w:lang w:val="en-US"/>
              </w:rPr>
            </w:pPr>
            <w:r w:rsidRPr="00F76727">
              <w:rPr>
                <w:lang w:val="en-US"/>
              </w:rPr>
              <w:t xml:space="preserve"># 2. Failures are registered in </w:t>
            </w:r>
            <w:proofErr w:type="spellStart"/>
            <w:r w:rsidRPr="00F76727">
              <w:rPr>
                <w:lang w:val="en-US"/>
              </w:rPr>
              <w:t>Applocation</w:t>
            </w:r>
            <w:proofErr w:type="spellEnd"/>
            <w:r w:rsidRPr="00F76727">
              <w:rPr>
                <w:lang w:val="en-US"/>
              </w:rPr>
              <w:t xml:space="preserve"> events in the DPM server.</w:t>
            </w:r>
          </w:p>
          <w:p w14:paraId="7225EAC2" w14:textId="77777777" w:rsidR="00F76727" w:rsidRPr="00F76727" w:rsidRDefault="00F76727" w:rsidP="00F76727">
            <w:pPr>
              <w:pStyle w:val="HSStandaard"/>
              <w:rPr>
                <w:lang w:val="en-US"/>
              </w:rPr>
            </w:pPr>
            <w:r w:rsidRPr="00F76727">
              <w:rPr>
                <w:lang w:val="en-US"/>
              </w:rPr>
              <w:t xml:space="preserve">trap [Exception] { </w:t>
            </w:r>
          </w:p>
          <w:p w14:paraId="33AC0C70" w14:textId="77777777" w:rsidR="00F76727" w:rsidRPr="00F76727" w:rsidRDefault="00F76727" w:rsidP="00F76727">
            <w:pPr>
              <w:pStyle w:val="HSStandaard"/>
              <w:rPr>
                <w:lang w:val="en-US"/>
              </w:rPr>
            </w:pPr>
            <w:r w:rsidRPr="00F76727">
              <w:rPr>
                <w:lang w:val="en-US"/>
              </w:rPr>
              <w:tab/>
              <w:t>$log = Get-</w:t>
            </w:r>
            <w:proofErr w:type="spellStart"/>
            <w:r w:rsidRPr="00F76727">
              <w:rPr>
                <w:lang w:val="en-US"/>
              </w:rPr>
              <w:t>EventLog</w:t>
            </w:r>
            <w:proofErr w:type="spellEnd"/>
            <w:r w:rsidRPr="00F76727">
              <w:rPr>
                <w:lang w:val="en-US"/>
              </w:rPr>
              <w:t xml:space="preserve"> -List | Where-Object { $_.Log -</w:t>
            </w:r>
            <w:proofErr w:type="spellStart"/>
            <w:r w:rsidRPr="00F76727">
              <w:rPr>
                <w:lang w:val="en-US"/>
              </w:rPr>
              <w:t>eq</w:t>
            </w:r>
            <w:proofErr w:type="spellEnd"/>
            <w:r w:rsidRPr="00F76727">
              <w:rPr>
                <w:lang w:val="en-US"/>
              </w:rPr>
              <w:t xml:space="preserve"> "Application" }</w:t>
            </w:r>
          </w:p>
          <w:p w14:paraId="6A65F72E" w14:textId="77777777" w:rsidR="00F76727" w:rsidRPr="00F76727" w:rsidRDefault="00F76727" w:rsidP="00F76727">
            <w:pPr>
              <w:pStyle w:val="HSStandaard"/>
              <w:rPr>
                <w:lang w:val="en-US"/>
              </w:rPr>
            </w:pPr>
            <w:r w:rsidRPr="00F76727">
              <w:rPr>
                <w:lang w:val="en-US"/>
              </w:rPr>
              <w:tab/>
              <w:t>$</w:t>
            </w:r>
            <w:proofErr w:type="spellStart"/>
            <w:r w:rsidRPr="00F76727">
              <w:rPr>
                <w:lang w:val="en-US"/>
              </w:rPr>
              <w:t>log.Source</w:t>
            </w:r>
            <w:proofErr w:type="spellEnd"/>
            <w:r w:rsidRPr="00F76727">
              <w:rPr>
                <w:lang w:val="en-US"/>
              </w:rPr>
              <w:t xml:space="preserve"> = "</w:t>
            </w:r>
            <w:proofErr w:type="spellStart"/>
            <w:r w:rsidRPr="00F76727">
              <w:rPr>
                <w:lang w:val="en-US"/>
              </w:rPr>
              <w:t>AddNewClusteredVM</w:t>
            </w:r>
            <w:proofErr w:type="spellEnd"/>
            <w:r w:rsidRPr="00F76727">
              <w:rPr>
                <w:lang w:val="en-US"/>
              </w:rPr>
              <w:t>"</w:t>
            </w:r>
          </w:p>
          <w:p w14:paraId="64C89F63" w14:textId="77777777" w:rsidR="00F76727" w:rsidRPr="00F76727" w:rsidRDefault="00F76727" w:rsidP="00F76727">
            <w:pPr>
              <w:pStyle w:val="HSStandaard"/>
              <w:rPr>
                <w:lang w:val="en-US"/>
              </w:rPr>
            </w:pPr>
            <w:r w:rsidRPr="00F76727">
              <w:rPr>
                <w:lang w:val="en-US"/>
              </w:rPr>
              <w:tab/>
              <w:t>$</w:t>
            </w:r>
            <w:proofErr w:type="spellStart"/>
            <w:r w:rsidRPr="00F76727">
              <w:rPr>
                <w:lang w:val="en-US"/>
              </w:rPr>
              <w:t>log.WriteEntry</w:t>
            </w:r>
            <w:proofErr w:type="spellEnd"/>
            <w:r w:rsidRPr="00F76727">
              <w:rPr>
                <w:lang w:val="en-US"/>
              </w:rPr>
              <w:t>("TRAPPED: $error[0]", [</w:t>
            </w:r>
            <w:proofErr w:type="spellStart"/>
            <w:r w:rsidRPr="00F76727">
              <w:rPr>
                <w:lang w:val="en-US"/>
              </w:rPr>
              <w:t>system.Diagnostics.EventLogEntryType</w:t>
            </w:r>
            <w:proofErr w:type="spellEnd"/>
            <w:r w:rsidRPr="00F76727">
              <w:rPr>
                <w:lang w:val="en-US"/>
              </w:rPr>
              <w:t xml:space="preserve">]::Error,9911) </w:t>
            </w:r>
          </w:p>
          <w:p w14:paraId="7F978695" w14:textId="77777777" w:rsidR="00F76727" w:rsidRPr="00F76727" w:rsidRDefault="00F76727" w:rsidP="00F76727">
            <w:pPr>
              <w:pStyle w:val="HSStandaard"/>
              <w:rPr>
                <w:lang w:val="en-US"/>
              </w:rPr>
            </w:pPr>
            <w:r w:rsidRPr="00F76727">
              <w:rPr>
                <w:lang w:val="en-US"/>
              </w:rPr>
              <w:tab/>
              <w:t>$Error[0] #show on console</w:t>
            </w:r>
          </w:p>
          <w:p w14:paraId="7312F85D" w14:textId="77777777" w:rsidR="00F76727" w:rsidRPr="00F76727" w:rsidRDefault="00F76727" w:rsidP="00F76727">
            <w:pPr>
              <w:pStyle w:val="HSStandaard"/>
              <w:rPr>
                <w:lang w:val="en-US"/>
              </w:rPr>
            </w:pPr>
            <w:r w:rsidRPr="00F76727">
              <w:rPr>
                <w:lang w:val="en-US"/>
              </w:rPr>
              <w:tab/>
              <w:t xml:space="preserve">exit </w:t>
            </w:r>
          </w:p>
          <w:p w14:paraId="39CEF9E7" w14:textId="77777777" w:rsidR="00F76727" w:rsidRPr="00F76727" w:rsidRDefault="00F76727" w:rsidP="00F76727">
            <w:pPr>
              <w:pStyle w:val="HSStandaard"/>
              <w:rPr>
                <w:lang w:val="en-US"/>
              </w:rPr>
            </w:pPr>
            <w:r w:rsidRPr="00F76727">
              <w:rPr>
                <w:lang w:val="en-US"/>
              </w:rPr>
              <w:t>}</w:t>
            </w:r>
          </w:p>
          <w:p w14:paraId="5455DEF8" w14:textId="77777777" w:rsidR="00F76727" w:rsidRPr="00F76727" w:rsidRDefault="00F76727" w:rsidP="00F76727">
            <w:pPr>
              <w:pStyle w:val="HSStandaard"/>
              <w:rPr>
                <w:lang w:val="en-US"/>
              </w:rPr>
            </w:pPr>
          </w:p>
          <w:p w14:paraId="7D57B7F1" w14:textId="77777777" w:rsidR="00F76727" w:rsidRPr="00F76727" w:rsidRDefault="00F76727" w:rsidP="00F76727">
            <w:pPr>
              <w:pStyle w:val="HSStandaard"/>
              <w:rPr>
                <w:lang w:val="en-US"/>
              </w:rPr>
            </w:pPr>
            <w:r w:rsidRPr="00F76727">
              <w:rPr>
                <w:lang w:val="en-US"/>
              </w:rPr>
              <w:t># 3. Prompt for missing parameters</w:t>
            </w:r>
          </w:p>
          <w:p w14:paraId="29388F50" w14:textId="77777777" w:rsidR="00F76727" w:rsidRPr="00F76727" w:rsidRDefault="00F76727" w:rsidP="00F76727">
            <w:pPr>
              <w:pStyle w:val="HSStandaard"/>
              <w:rPr>
                <w:lang w:val="en-US"/>
              </w:rPr>
            </w:pPr>
            <w:r w:rsidRPr="00F76727">
              <w:rPr>
                <w:lang w:val="en-US"/>
              </w:rPr>
              <w:t>#if(!$</w:t>
            </w:r>
            <w:proofErr w:type="spellStart"/>
            <w:r w:rsidRPr="00F76727">
              <w:rPr>
                <w:lang w:val="en-US"/>
              </w:rPr>
              <w:t>ProductionCluster</w:t>
            </w:r>
            <w:proofErr w:type="spellEnd"/>
            <w:r w:rsidRPr="00F76727">
              <w:rPr>
                <w:lang w:val="en-US"/>
              </w:rPr>
              <w:t xml:space="preserve">) </w:t>
            </w:r>
          </w:p>
          <w:p w14:paraId="79DEC627" w14:textId="77777777" w:rsidR="00F76727" w:rsidRPr="00F76727" w:rsidRDefault="00F76727" w:rsidP="00F76727">
            <w:pPr>
              <w:pStyle w:val="HSStandaard"/>
              <w:rPr>
                <w:lang w:val="en-US"/>
              </w:rPr>
            </w:pPr>
            <w:r w:rsidRPr="00F76727">
              <w:rPr>
                <w:lang w:val="en-US"/>
              </w:rPr>
              <w:t>#{</w:t>
            </w:r>
          </w:p>
          <w:p w14:paraId="7264BB0E" w14:textId="77777777" w:rsidR="00F76727" w:rsidRPr="00F76727" w:rsidRDefault="00F76727" w:rsidP="00F76727">
            <w:pPr>
              <w:pStyle w:val="HSStandaard"/>
              <w:rPr>
                <w:lang w:val="en-US"/>
              </w:rPr>
            </w:pPr>
            <w:r w:rsidRPr="00F76727">
              <w:rPr>
                <w:lang w:val="en-US"/>
              </w:rPr>
              <w:t>#</w:t>
            </w:r>
            <w:r w:rsidRPr="00F76727">
              <w:rPr>
                <w:lang w:val="en-US"/>
              </w:rPr>
              <w:tab/>
              <w:t>$</w:t>
            </w:r>
            <w:proofErr w:type="spellStart"/>
            <w:r w:rsidRPr="00F76727">
              <w:rPr>
                <w:lang w:val="en-US"/>
              </w:rPr>
              <w:t>Productioncluster</w:t>
            </w:r>
            <w:proofErr w:type="spellEnd"/>
            <w:r w:rsidRPr="00F76727">
              <w:rPr>
                <w:lang w:val="en-US"/>
              </w:rPr>
              <w:t xml:space="preserve"> = read-host "Enter the cluster FQDN "</w:t>
            </w:r>
          </w:p>
          <w:p w14:paraId="1D68EFB7" w14:textId="77777777" w:rsidR="00F76727" w:rsidRPr="00F76727" w:rsidRDefault="00F76727" w:rsidP="00F76727">
            <w:pPr>
              <w:pStyle w:val="HSStandaard"/>
              <w:rPr>
                <w:lang w:val="en-US"/>
              </w:rPr>
            </w:pPr>
            <w:r w:rsidRPr="00F76727">
              <w:rPr>
                <w:lang w:val="en-US"/>
              </w:rPr>
              <w:t>#}</w:t>
            </w:r>
          </w:p>
          <w:p w14:paraId="5DC0FB0C" w14:textId="77777777" w:rsidR="00F76727" w:rsidRPr="00F76727" w:rsidRDefault="00F76727" w:rsidP="00F76727">
            <w:pPr>
              <w:pStyle w:val="HSStandaard"/>
              <w:rPr>
                <w:lang w:val="en-US"/>
              </w:rPr>
            </w:pPr>
            <w:r w:rsidRPr="00F76727">
              <w:rPr>
                <w:lang w:val="en-US"/>
              </w:rPr>
              <w:t>#if(!$</w:t>
            </w:r>
            <w:proofErr w:type="spellStart"/>
            <w:r w:rsidRPr="00F76727">
              <w:rPr>
                <w:lang w:val="en-US"/>
              </w:rPr>
              <w:t>PGName</w:t>
            </w:r>
            <w:proofErr w:type="spellEnd"/>
            <w:r w:rsidRPr="00F76727">
              <w:rPr>
                <w:lang w:val="en-US"/>
              </w:rPr>
              <w:t xml:space="preserve">) </w:t>
            </w:r>
          </w:p>
          <w:p w14:paraId="4F6BE4B5" w14:textId="77777777" w:rsidR="00F76727" w:rsidRPr="00F76727" w:rsidRDefault="00F76727" w:rsidP="00F76727">
            <w:pPr>
              <w:pStyle w:val="HSStandaard"/>
              <w:rPr>
                <w:lang w:val="en-US"/>
              </w:rPr>
            </w:pPr>
            <w:r w:rsidRPr="00F76727">
              <w:rPr>
                <w:lang w:val="en-US"/>
              </w:rPr>
              <w:t>#{</w:t>
            </w:r>
          </w:p>
          <w:p w14:paraId="7931DC6D" w14:textId="77777777" w:rsidR="00F76727" w:rsidRPr="00F76727" w:rsidRDefault="00F76727" w:rsidP="00F76727">
            <w:pPr>
              <w:pStyle w:val="HSStandaard"/>
              <w:rPr>
                <w:lang w:val="en-US"/>
              </w:rPr>
            </w:pPr>
            <w:r w:rsidRPr="00F76727">
              <w:rPr>
                <w:lang w:val="en-US"/>
              </w:rPr>
              <w:t>#</w:t>
            </w:r>
            <w:r w:rsidRPr="00F76727">
              <w:rPr>
                <w:lang w:val="en-US"/>
              </w:rPr>
              <w:tab/>
              <w:t>$</w:t>
            </w:r>
            <w:proofErr w:type="spellStart"/>
            <w:r w:rsidRPr="00F76727">
              <w:rPr>
                <w:lang w:val="en-US"/>
              </w:rPr>
              <w:t>PGName</w:t>
            </w:r>
            <w:proofErr w:type="spellEnd"/>
            <w:r w:rsidRPr="00F76727">
              <w:rPr>
                <w:lang w:val="en-US"/>
              </w:rPr>
              <w:t xml:space="preserve"> = read-host "Enter the name of your existing Hyper-V protection group "</w:t>
            </w:r>
          </w:p>
          <w:p w14:paraId="08E2384A" w14:textId="77777777" w:rsidR="00F76727" w:rsidRPr="00F76727" w:rsidRDefault="00F76727" w:rsidP="00F76727">
            <w:pPr>
              <w:pStyle w:val="HSStandaard"/>
              <w:rPr>
                <w:lang w:val="en-US"/>
              </w:rPr>
            </w:pPr>
            <w:r w:rsidRPr="00F76727">
              <w:rPr>
                <w:lang w:val="en-US"/>
              </w:rPr>
              <w:t>#}</w:t>
            </w:r>
          </w:p>
          <w:p w14:paraId="69961791" w14:textId="77777777" w:rsidR="00F76727" w:rsidRPr="00F76727" w:rsidRDefault="00F76727" w:rsidP="00F76727">
            <w:pPr>
              <w:pStyle w:val="HSStandaard"/>
              <w:rPr>
                <w:lang w:val="en-US"/>
              </w:rPr>
            </w:pPr>
          </w:p>
          <w:p w14:paraId="3E1307B8" w14:textId="77777777" w:rsidR="00F76727" w:rsidRPr="00F76727" w:rsidRDefault="00F76727" w:rsidP="00F76727">
            <w:pPr>
              <w:pStyle w:val="HSStandaard"/>
              <w:rPr>
                <w:lang w:val="en-US"/>
              </w:rPr>
            </w:pPr>
            <w:r w:rsidRPr="00F76727">
              <w:rPr>
                <w:lang w:val="en-US"/>
              </w:rPr>
              <w:t>$</w:t>
            </w:r>
            <w:proofErr w:type="spellStart"/>
            <w:r w:rsidRPr="00F76727">
              <w:rPr>
                <w:lang w:val="en-US"/>
              </w:rPr>
              <w:t>dpmservername</w:t>
            </w:r>
            <w:proofErr w:type="spellEnd"/>
            <w:r w:rsidRPr="00F76727">
              <w:rPr>
                <w:lang w:val="en-US"/>
              </w:rPr>
              <w:t xml:space="preserve"> = &amp;"hostname"</w:t>
            </w:r>
          </w:p>
          <w:p w14:paraId="7B1BE2D9" w14:textId="77777777" w:rsidR="00F76727" w:rsidRPr="00F76727" w:rsidRDefault="00F76727" w:rsidP="00F76727">
            <w:pPr>
              <w:pStyle w:val="HSStandaard"/>
              <w:rPr>
                <w:lang w:val="en-US"/>
              </w:rPr>
            </w:pPr>
            <w:r w:rsidRPr="00F76727">
              <w:rPr>
                <w:lang w:val="en-US"/>
              </w:rPr>
              <w:t>connect-</w:t>
            </w:r>
            <w:proofErr w:type="spellStart"/>
            <w:r w:rsidRPr="00F76727">
              <w:rPr>
                <w:lang w:val="en-US"/>
              </w:rPr>
              <w:t>dpmserver</w:t>
            </w:r>
            <w:proofErr w:type="spellEnd"/>
            <w:r w:rsidRPr="00F76727">
              <w:rPr>
                <w:lang w:val="en-US"/>
              </w:rPr>
              <w:t xml:space="preserve"> $</w:t>
            </w:r>
            <w:proofErr w:type="spellStart"/>
            <w:r w:rsidRPr="00F76727">
              <w:rPr>
                <w:lang w:val="en-US"/>
              </w:rPr>
              <w:t>dpmservername</w:t>
            </w:r>
            <w:proofErr w:type="spellEnd"/>
          </w:p>
          <w:p w14:paraId="77DAAA32" w14:textId="77777777" w:rsidR="00F76727" w:rsidRPr="00F76727" w:rsidRDefault="00F76727" w:rsidP="00F76727">
            <w:pPr>
              <w:pStyle w:val="HSStandaard"/>
              <w:rPr>
                <w:lang w:val="en-US"/>
              </w:rPr>
            </w:pPr>
          </w:p>
          <w:p w14:paraId="1AC03AAD" w14:textId="77777777" w:rsidR="00F76727" w:rsidRPr="00F76727" w:rsidRDefault="00F76727" w:rsidP="00F76727">
            <w:pPr>
              <w:pStyle w:val="HSStandaard"/>
              <w:rPr>
                <w:lang w:val="en-US"/>
              </w:rPr>
            </w:pPr>
            <w:r w:rsidRPr="00F76727">
              <w:rPr>
                <w:lang w:val="en-US"/>
              </w:rPr>
              <w:t># Do not modify this line</w:t>
            </w:r>
          </w:p>
          <w:p w14:paraId="5B97B1B9" w14:textId="77777777" w:rsidR="00F76727" w:rsidRPr="00F76727" w:rsidRDefault="00F76727" w:rsidP="00F76727">
            <w:pPr>
              <w:pStyle w:val="HSStandaard"/>
              <w:rPr>
                <w:lang w:val="en-US"/>
              </w:rPr>
            </w:pPr>
            <w:r w:rsidRPr="00F76727">
              <w:rPr>
                <w:lang w:val="en-US"/>
              </w:rPr>
              <w:t>$tape = "Short-term using tape"</w:t>
            </w:r>
          </w:p>
          <w:p w14:paraId="6589ECDB" w14:textId="77777777" w:rsidR="00F76727" w:rsidRPr="00F76727" w:rsidRDefault="00F76727" w:rsidP="00F76727">
            <w:pPr>
              <w:pStyle w:val="HSStandaard"/>
              <w:rPr>
                <w:lang w:val="en-US"/>
              </w:rPr>
            </w:pPr>
          </w:p>
          <w:p w14:paraId="775087EA" w14:textId="77777777" w:rsidR="00F76727" w:rsidRPr="00F76727" w:rsidRDefault="00F76727" w:rsidP="00F76727">
            <w:pPr>
              <w:pStyle w:val="HSStandaard"/>
              <w:rPr>
                <w:lang w:val="en-US"/>
              </w:rPr>
            </w:pPr>
            <w:r w:rsidRPr="00F76727">
              <w:rPr>
                <w:lang w:val="en-US"/>
              </w:rPr>
              <w:t xml:space="preserve"># Hyper-V Writer </w:t>
            </w:r>
            <w:proofErr w:type="spellStart"/>
            <w:r w:rsidRPr="00F76727">
              <w:rPr>
                <w:lang w:val="en-US"/>
              </w:rPr>
              <w:t>guid</w:t>
            </w:r>
            <w:proofErr w:type="spellEnd"/>
          </w:p>
          <w:p w14:paraId="677B0D99" w14:textId="77777777" w:rsidR="00F76727" w:rsidRPr="00F76727" w:rsidRDefault="00F76727" w:rsidP="00F76727">
            <w:pPr>
              <w:pStyle w:val="HSStandaard"/>
              <w:rPr>
                <w:lang w:val="en-US"/>
              </w:rPr>
            </w:pPr>
            <w:r w:rsidRPr="00F76727">
              <w:rPr>
                <w:lang w:val="en-US"/>
              </w:rPr>
              <w:t>$</w:t>
            </w:r>
            <w:proofErr w:type="spellStart"/>
            <w:r w:rsidRPr="00F76727">
              <w:rPr>
                <w:lang w:val="en-US"/>
              </w:rPr>
              <w:t>guid</w:t>
            </w:r>
            <w:proofErr w:type="spellEnd"/>
            <w:r w:rsidRPr="00F76727">
              <w:rPr>
                <w:lang w:val="en-US"/>
              </w:rPr>
              <w:t xml:space="preserve"> = "66841cd4-6ded-4f4b-8f17-fd23f8ddc3de"</w:t>
            </w:r>
          </w:p>
          <w:p w14:paraId="76C58E81" w14:textId="77777777" w:rsidR="00F76727" w:rsidRPr="00F76727" w:rsidRDefault="00F76727" w:rsidP="00F76727">
            <w:pPr>
              <w:pStyle w:val="HSStandaard"/>
              <w:rPr>
                <w:lang w:val="en-US"/>
              </w:rPr>
            </w:pPr>
          </w:p>
          <w:p w14:paraId="13F8E899" w14:textId="77777777" w:rsidR="00F76727" w:rsidRPr="00F76727" w:rsidRDefault="00F76727" w:rsidP="00F76727">
            <w:pPr>
              <w:pStyle w:val="HSStandaard"/>
              <w:rPr>
                <w:lang w:val="en-US"/>
              </w:rPr>
            </w:pPr>
            <w:r w:rsidRPr="00F76727">
              <w:rPr>
                <w:lang w:val="en-US"/>
              </w:rPr>
              <w:t># 4. Search for the protection group name passed as input and exit if it was not found</w:t>
            </w:r>
          </w:p>
          <w:p w14:paraId="4EFFE144" w14:textId="77777777" w:rsidR="00F76727" w:rsidRPr="00F76727" w:rsidRDefault="00F76727" w:rsidP="00F76727">
            <w:pPr>
              <w:pStyle w:val="HSStandaard"/>
              <w:rPr>
                <w:lang w:val="en-US"/>
              </w:rPr>
            </w:pPr>
            <w:r w:rsidRPr="00F76727">
              <w:rPr>
                <w:lang w:val="en-US"/>
              </w:rPr>
              <w:t>$</w:t>
            </w:r>
            <w:proofErr w:type="spellStart"/>
            <w:r w:rsidRPr="00F76727">
              <w:rPr>
                <w:lang w:val="en-US"/>
              </w:rPr>
              <w:t>PGList</w:t>
            </w:r>
            <w:proofErr w:type="spellEnd"/>
            <w:r w:rsidRPr="00F76727">
              <w:rPr>
                <w:lang w:val="en-US"/>
              </w:rPr>
              <w:t xml:space="preserve"> = @(Get-</w:t>
            </w:r>
            <w:proofErr w:type="spellStart"/>
            <w:r w:rsidRPr="00F76727">
              <w:rPr>
                <w:lang w:val="en-US"/>
              </w:rPr>
              <w:t>ProtectionGroup</w:t>
            </w:r>
            <w:proofErr w:type="spellEnd"/>
            <w:r w:rsidRPr="00F76727">
              <w:rPr>
                <w:lang w:val="en-US"/>
              </w:rPr>
              <w:t xml:space="preserve"> $</w:t>
            </w:r>
            <w:proofErr w:type="spellStart"/>
            <w:r w:rsidRPr="00F76727">
              <w:rPr>
                <w:lang w:val="en-US"/>
              </w:rPr>
              <w:t>dpmservername</w:t>
            </w:r>
            <w:proofErr w:type="spellEnd"/>
            <w:r w:rsidRPr="00F76727">
              <w:rPr>
                <w:lang w:val="en-US"/>
              </w:rPr>
              <w:t>)</w:t>
            </w:r>
          </w:p>
          <w:p w14:paraId="4971C392" w14:textId="77777777" w:rsidR="00F76727" w:rsidRPr="00F76727" w:rsidRDefault="00F76727" w:rsidP="00F76727">
            <w:pPr>
              <w:pStyle w:val="HSStandaard"/>
              <w:rPr>
                <w:lang w:val="en-US"/>
              </w:rPr>
            </w:pPr>
            <w:r w:rsidRPr="00F76727">
              <w:rPr>
                <w:lang w:val="en-US"/>
              </w:rPr>
              <w:t>$PG = $</w:t>
            </w:r>
            <w:proofErr w:type="spellStart"/>
            <w:r w:rsidRPr="00F76727">
              <w:rPr>
                <w:lang w:val="en-US"/>
              </w:rPr>
              <w:t>PGlist</w:t>
            </w:r>
            <w:proofErr w:type="spellEnd"/>
            <w:r w:rsidRPr="00F76727">
              <w:rPr>
                <w:lang w:val="en-US"/>
              </w:rPr>
              <w:t xml:space="preserve"> | where { $_.</w:t>
            </w:r>
            <w:proofErr w:type="spellStart"/>
            <w:r w:rsidRPr="00F76727">
              <w:rPr>
                <w:lang w:val="en-US"/>
              </w:rPr>
              <w:t>FriendlyName</w:t>
            </w:r>
            <w:proofErr w:type="spellEnd"/>
            <w:r w:rsidRPr="00F76727">
              <w:rPr>
                <w:lang w:val="en-US"/>
              </w:rPr>
              <w:t xml:space="preserve"> -</w:t>
            </w:r>
            <w:proofErr w:type="spellStart"/>
            <w:r w:rsidRPr="00F76727">
              <w:rPr>
                <w:lang w:val="en-US"/>
              </w:rPr>
              <w:t>eq</w:t>
            </w:r>
            <w:proofErr w:type="spellEnd"/>
            <w:r w:rsidRPr="00F76727">
              <w:rPr>
                <w:lang w:val="en-US"/>
              </w:rPr>
              <w:t xml:space="preserve"> $</w:t>
            </w:r>
            <w:proofErr w:type="spellStart"/>
            <w:r w:rsidRPr="00F76727">
              <w:rPr>
                <w:lang w:val="en-US"/>
              </w:rPr>
              <w:t>PGName</w:t>
            </w:r>
            <w:proofErr w:type="spellEnd"/>
            <w:r w:rsidRPr="00F76727">
              <w:rPr>
                <w:lang w:val="en-US"/>
              </w:rPr>
              <w:t>}</w:t>
            </w:r>
          </w:p>
          <w:p w14:paraId="2C689806" w14:textId="77777777" w:rsidR="00F76727" w:rsidRPr="00F76727" w:rsidRDefault="00F76727" w:rsidP="00F76727">
            <w:pPr>
              <w:pStyle w:val="HSStandaard"/>
              <w:rPr>
                <w:lang w:val="en-US"/>
              </w:rPr>
            </w:pPr>
            <w:r w:rsidRPr="00F76727">
              <w:rPr>
                <w:lang w:val="en-US"/>
              </w:rPr>
              <w:t>if (!$PG) { Throw "Specified protection group [$</w:t>
            </w:r>
            <w:proofErr w:type="spellStart"/>
            <w:r w:rsidRPr="00F76727">
              <w:rPr>
                <w:lang w:val="en-US"/>
              </w:rPr>
              <w:t>PGname</w:t>
            </w:r>
            <w:proofErr w:type="spellEnd"/>
            <w:r w:rsidRPr="00F76727">
              <w:rPr>
                <w:lang w:val="en-US"/>
              </w:rPr>
              <w:t>] is not found!" }</w:t>
            </w:r>
          </w:p>
          <w:p w14:paraId="439CEBCE" w14:textId="77777777" w:rsidR="00F76727" w:rsidRPr="00F76727" w:rsidRDefault="00F76727" w:rsidP="00F76727">
            <w:pPr>
              <w:pStyle w:val="HSStandaard"/>
              <w:rPr>
                <w:lang w:val="en-US"/>
              </w:rPr>
            </w:pPr>
          </w:p>
          <w:p w14:paraId="760F1E91" w14:textId="77777777" w:rsidR="00F76727" w:rsidRPr="00F76727" w:rsidRDefault="00F76727" w:rsidP="00F76727">
            <w:pPr>
              <w:pStyle w:val="HSStandaard"/>
              <w:rPr>
                <w:lang w:val="en-US"/>
              </w:rPr>
            </w:pPr>
            <w:r w:rsidRPr="00F76727">
              <w:rPr>
                <w:lang w:val="en-US"/>
              </w:rPr>
              <w:t># 5. Obtain the list of protected clusters on this DPM server</w:t>
            </w:r>
          </w:p>
          <w:p w14:paraId="3D148D9F" w14:textId="77777777" w:rsidR="00F76727" w:rsidRPr="00F76727" w:rsidRDefault="00F76727" w:rsidP="00F76727">
            <w:pPr>
              <w:pStyle w:val="HSStandaard"/>
              <w:rPr>
                <w:lang w:val="en-US"/>
              </w:rPr>
            </w:pPr>
            <w:r w:rsidRPr="00F76727">
              <w:rPr>
                <w:lang w:val="en-US"/>
              </w:rPr>
              <w:t>$Cluster = Get-</w:t>
            </w:r>
            <w:proofErr w:type="spellStart"/>
            <w:r w:rsidRPr="00F76727">
              <w:rPr>
                <w:lang w:val="en-US"/>
              </w:rPr>
              <w:t>ProductionCLuster</w:t>
            </w:r>
            <w:proofErr w:type="spellEnd"/>
            <w:r w:rsidRPr="00F76727">
              <w:rPr>
                <w:lang w:val="en-US"/>
              </w:rPr>
              <w:t xml:space="preserve"> $</w:t>
            </w:r>
            <w:proofErr w:type="spellStart"/>
            <w:r w:rsidRPr="00F76727">
              <w:rPr>
                <w:lang w:val="en-US"/>
              </w:rPr>
              <w:t>dpmservername</w:t>
            </w:r>
            <w:proofErr w:type="spellEnd"/>
            <w:r w:rsidRPr="00F76727">
              <w:rPr>
                <w:lang w:val="en-US"/>
              </w:rPr>
              <w:t xml:space="preserve"> | ? { $_.</w:t>
            </w:r>
            <w:proofErr w:type="spellStart"/>
            <w:r w:rsidRPr="00F76727">
              <w:rPr>
                <w:lang w:val="en-US"/>
              </w:rPr>
              <w:t>ClusterName</w:t>
            </w:r>
            <w:proofErr w:type="spellEnd"/>
            <w:r w:rsidRPr="00F76727">
              <w:rPr>
                <w:lang w:val="en-US"/>
              </w:rPr>
              <w:t xml:space="preserve"> -</w:t>
            </w:r>
            <w:proofErr w:type="spellStart"/>
            <w:r w:rsidRPr="00F76727">
              <w:rPr>
                <w:lang w:val="en-US"/>
              </w:rPr>
              <w:t>eq</w:t>
            </w:r>
            <w:proofErr w:type="spellEnd"/>
            <w:r w:rsidRPr="00F76727">
              <w:rPr>
                <w:lang w:val="en-US"/>
              </w:rPr>
              <w:t xml:space="preserve"> $</w:t>
            </w:r>
            <w:proofErr w:type="spellStart"/>
            <w:r w:rsidRPr="00F76727">
              <w:rPr>
                <w:lang w:val="en-US"/>
              </w:rPr>
              <w:t>ProductionCluster</w:t>
            </w:r>
            <w:proofErr w:type="spellEnd"/>
            <w:r w:rsidRPr="00F76727">
              <w:rPr>
                <w:lang w:val="en-US"/>
              </w:rPr>
              <w:t>}</w:t>
            </w:r>
          </w:p>
          <w:p w14:paraId="5889EACC" w14:textId="77777777" w:rsidR="00F76727" w:rsidRPr="00F76727" w:rsidRDefault="00F76727" w:rsidP="00F76727">
            <w:pPr>
              <w:pStyle w:val="HSStandaard"/>
              <w:rPr>
                <w:lang w:val="en-US"/>
              </w:rPr>
            </w:pPr>
            <w:r w:rsidRPr="00F76727">
              <w:rPr>
                <w:lang w:val="en-US"/>
              </w:rPr>
              <w:t>if (!$Cluster) { Throw "Specified cluster name  [$</w:t>
            </w:r>
            <w:proofErr w:type="spellStart"/>
            <w:r w:rsidRPr="00F76727">
              <w:rPr>
                <w:lang w:val="en-US"/>
              </w:rPr>
              <w:t>ProductionCluster</w:t>
            </w:r>
            <w:proofErr w:type="spellEnd"/>
            <w:r w:rsidRPr="00F76727">
              <w:rPr>
                <w:lang w:val="en-US"/>
              </w:rPr>
              <w:t>] is not found!" }</w:t>
            </w:r>
          </w:p>
          <w:p w14:paraId="3E016C60" w14:textId="77777777" w:rsidR="00F76727" w:rsidRPr="00F76727" w:rsidRDefault="00F76727" w:rsidP="00F76727">
            <w:pPr>
              <w:pStyle w:val="HSStandaard"/>
              <w:rPr>
                <w:lang w:val="en-US"/>
              </w:rPr>
            </w:pPr>
          </w:p>
          <w:p w14:paraId="57A777AA" w14:textId="77777777" w:rsidR="00F76727" w:rsidRPr="00F76727" w:rsidRDefault="00F76727" w:rsidP="00F76727">
            <w:pPr>
              <w:pStyle w:val="HSStandaard"/>
              <w:rPr>
                <w:lang w:val="en-US"/>
              </w:rPr>
            </w:pPr>
            <w:r w:rsidRPr="00F76727">
              <w:rPr>
                <w:lang w:val="en-US"/>
              </w:rPr>
              <w:t>$</w:t>
            </w:r>
            <w:proofErr w:type="spellStart"/>
            <w:r w:rsidRPr="00F76727">
              <w:rPr>
                <w:lang w:val="en-US"/>
              </w:rPr>
              <w:t>RGList</w:t>
            </w:r>
            <w:proofErr w:type="spellEnd"/>
            <w:r w:rsidRPr="00F76727">
              <w:rPr>
                <w:lang w:val="en-US"/>
              </w:rPr>
              <w:t xml:space="preserve"> = @()</w:t>
            </w:r>
          </w:p>
          <w:p w14:paraId="4EA697F6" w14:textId="77777777" w:rsidR="00F76727" w:rsidRPr="00F76727" w:rsidRDefault="00F76727" w:rsidP="00F76727">
            <w:pPr>
              <w:pStyle w:val="HSStandaard"/>
              <w:rPr>
                <w:lang w:val="en-US"/>
              </w:rPr>
            </w:pPr>
            <w:r w:rsidRPr="00F76727">
              <w:rPr>
                <w:lang w:val="en-US"/>
              </w:rPr>
              <w:t>$</w:t>
            </w:r>
            <w:proofErr w:type="spellStart"/>
            <w:r w:rsidRPr="00F76727">
              <w:rPr>
                <w:lang w:val="en-US"/>
              </w:rPr>
              <w:t>joblist</w:t>
            </w:r>
            <w:proofErr w:type="spellEnd"/>
            <w:r w:rsidRPr="00F76727">
              <w:rPr>
                <w:lang w:val="en-US"/>
              </w:rPr>
              <w:t xml:space="preserve"> = @()</w:t>
            </w:r>
          </w:p>
          <w:p w14:paraId="6820A516" w14:textId="77777777" w:rsidR="00F76727" w:rsidRPr="00F76727" w:rsidRDefault="00F76727" w:rsidP="00F76727">
            <w:pPr>
              <w:pStyle w:val="HSStandaard"/>
              <w:rPr>
                <w:lang w:val="en-US"/>
              </w:rPr>
            </w:pPr>
            <w:r w:rsidRPr="00F76727">
              <w:rPr>
                <w:lang w:val="en-US"/>
              </w:rPr>
              <w:t>$</w:t>
            </w:r>
            <w:proofErr w:type="spellStart"/>
            <w:r w:rsidRPr="00F76727">
              <w:rPr>
                <w:lang w:val="en-US"/>
              </w:rPr>
              <w:t>global:DSlist</w:t>
            </w:r>
            <w:proofErr w:type="spellEnd"/>
            <w:r w:rsidRPr="00F76727">
              <w:rPr>
                <w:lang w:val="en-US"/>
              </w:rPr>
              <w:t xml:space="preserve"> = @()</w:t>
            </w:r>
          </w:p>
          <w:p w14:paraId="476A2C56" w14:textId="77777777" w:rsidR="00F76727" w:rsidRPr="00F76727" w:rsidRDefault="00F76727" w:rsidP="00F76727">
            <w:pPr>
              <w:pStyle w:val="HSStandaard"/>
              <w:rPr>
                <w:lang w:val="en-US"/>
              </w:rPr>
            </w:pPr>
          </w:p>
          <w:p w14:paraId="4F33B5EF" w14:textId="77777777" w:rsidR="00F76727" w:rsidRPr="00F76727" w:rsidRDefault="00F76727" w:rsidP="00F76727">
            <w:pPr>
              <w:pStyle w:val="HSStandaard"/>
              <w:rPr>
                <w:lang w:val="en-US"/>
              </w:rPr>
            </w:pPr>
            <w:r w:rsidRPr="00F76727">
              <w:rPr>
                <w:lang w:val="en-US"/>
              </w:rPr>
              <w:t># 6. Run inquiry on cluster to get list of available resource groups</w:t>
            </w:r>
          </w:p>
          <w:p w14:paraId="0DD771BC" w14:textId="77777777" w:rsidR="00F76727" w:rsidRPr="00F76727" w:rsidRDefault="00F76727" w:rsidP="00F76727">
            <w:pPr>
              <w:pStyle w:val="HSStandaard"/>
              <w:rPr>
                <w:lang w:val="en-US"/>
              </w:rPr>
            </w:pPr>
            <w:r w:rsidRPr="00F76727">
              <w:rPr>
                <w:lang w:val="en-US"/>
              </w:rPr>
              <w:t>write-host "Running Inquiry on" $</w:t>
            </w:r>
            <w:proofErr w:type="spellStart"/>
            <w:r w:rsidRPr="00F76727">
              <w:rPr>
                <w:lang w:val="en-US"/>
              </w:rPr>
              <w:t>Cluster.clusterName</w:t>
            </w:r>
            <w:proofErr w:type="spellEnd"/>
          </w:p>
          <w:p w14:paraId="1D32FFF5" w14:textId="77777777" w:rsidR="00F76727" w:rsidRPr="00F76727" w:rsidRDefault="00F76727" w:rsidP="00F76727">
            <w:pPr>
              <w:pStyle w:val="HSStandaard"/>
              <w:rPr>
                <w:lang w:val="en-US"/>
              </w:rPr>
            </w:pPr>
            <w:r w:rsidRPr="00F76727">
              <w:rPr>
                <w:lang w:val="en-US"/>
              </w:rPr>
              <w:t>$</w:t>
            </w:r>
            <w:proofErr w:type="spellStart"/>
            <w:r w:rsidRPr="00F76727">
              <w:rPr>
                <w:lang w:val="en-US"/>
              </w:rPr>
              <w:t>RGlist</w:t>
            </w:r>
            <w:proofErr w:type="spellEnd"/>
            <w:r w:rsidRPr="00F76727">
              <w:rPr>
                <w:lang w:val="en-US"/>
              </w:rPr>
              <w:t xml:space="preserve"> = Get-</w:t>
            </w:r>
            <w:proofErr w:type="spellStart"/>
            <w:r w:rsidRPr="00F76727">
              <w:rPr>
                <w:lang w:val="en-US"/>
              </w:rPr>
              <w:t>ProductionVirtualName</w:t>
            </w:r>
            <w:proofErr w:type="spellEnd"/>
            <w:r w:rsidRPr="00F76727">
              <w:rPr>
                <w:lang w:val="en-US"/>
              </w:rPr>
              <w:t xml:space="preserve"> $Cluster</w:t>
            </w:r>
          </w:p>
          <w:p w14:paraId="4892187E" w14:textId="77777777" w:rsidR="00F76727" w:rsidRPr="00F76727" w:rsidRDefault="00F76727" w:rsidP="00F76727">
            <w:pPr>
              <w:pStyle w:val="HSStandaard"/>
              <w:rPr>
                <w:lang w:val="en-US"/>
              </w:rPr>
            </w:pPr>
          </w:p>
          <w:p w14:paraId="27C28659" w14:textId="77777777" w:rsidR="00F76727" w:rsidRPr="00F76727" w:rsidRDefault="00F76727" w:rsidP="00F76727">
            <w:pPr>
              <w:pStyle w:val="HSStandaard"/>
              <w:rPr>
                <w:lang w:val="en-US"/>
              </w:rPr>
            </w:pPr>
            <w:r w:rsidRPr="00F76727">
              <w:rPr>
                <w:lang w:val="en-US"/>
              </w:rPr>
              <w:t># 7. Need to run inquiry on each resource group</w:t>
            </w:r>
          </w:p>
          <w:p w14:paraId="6CA8BF60" w14:textId="77777777" w:rsidR="00F76727" w:rsidRPr="00F76727" w:rsidRDefault="00F76727" w:rsidP="00F76727">
            <w:pPr>
              <w:pStyle w:val="HSStandaard"/>
              <w:rPr>
                <w:lang w:val="en-US"/>
              </w:rPr>
            </w:pPr>
            <w:proofErr w:type="spellStart"/>
            <w:r w:rsidRPr="00F76727">
              <w:rPr>
                <w:lang w:val="en-US"/>
              </w:rPr>
              <w:t>foreach</w:t>
            </w:r>
            <w:proofErr w:type="spellEnd"/>
            <w:r w:rsidRPr="00F76727">
              <w:rPr>
                <w:lang w:val="en-US"/>
              </w:rPr>
              <w:t xml:space="preserve"> ($RG in $</w:t>
            </w:r>
            <w:proofErr w:type="spellStart"/>
            <w:r w:rsidRPr="00F76727">
              <w:rPr>
                <w:lang w:val="en-US"/>
              </w:rPr>
              <w:t>RGlist</w:t>
            </w:r>
            <w:proofErr w:type="spellEnd"/>
            <w:r w:rsidRPr="00F76727">
              <w:rPr>
                <w:lang w:val="en-US"/>
              </w:rPr>
              <w:t>)</w:t>
            </w:r>
          </w:p>
          <w:p w14:paraId="20C2A4D0" w14:textId="77777777" w:rsidR="00F76727" w:rsidRPr="00F76727" w:rsidRDefault="00F76727" w:rsidP="00F76727">
            <w:pPr>
              <w:pStyle w:val="HSStandaard"/>
              <w:rPr>
                <w:lang w:val="en-US"/>
              </w:rPr>
            </w:pPr>
            <w:r w:rsidRPr="00F76727">
              <w:rPr>
                <w:lang w:val="en-US"/>
              </w:rPr>
              <w:t>{</w:t>
            </w:r>
          </w:p>
          <w:p w14:paraId="6639786E" w14:textId="77777777" w:rsidR="00F76727" w:rsidRPr="00F76727" w:rsidRDefault="00F76727" w:rsidP="00F76727">
            <w:pPr>
              <w:pStyle w:val="HSStandaard"/>
              <w:rPr>
                <w:lang w:val="en-US"/>
              </w:rPr>
            </w:pPr>
            <w:r w:rsidRPr="00F76727">
              <w:rPr>
                <w:lang w:val="en-US"/>
              </w:rPr>
              <w:tab/>
              <w:t>write-host "Running Inquiry on" $</w:t>
            </w:r>
            <w:proofErr w:type="spellStart"/>
            <w:r w:rsidRPr="00F76727">
              <w:rPr>
                <w:lang w:val="en-US"/>
              </w:rPr>
              <w:t>RG.NetBiosName</w:t>
            </w:r>
            <w:proofErr w:type="spellEnd"/>
          </w:p>
          <w:p w14:paraId="45CE0EFE" w14:textId="77777777" w:rsidR="00F76727" w:rsidRPr="00F76727" w:rsidRDefault="00F76727" w:rsidP="00F76727">
            <w:pPr>
              <w:pStyle w:val="HSStandaard"/>
              <w:rPr>
                <w:lang w:val="en-US"/>
              </w:rPr>
            </w:pPr>
            <w:r w:rsidRPr="00F76727">
              <w:rPr>
                <w:lang w:val="en-US"/>
              </w:rPr>
              <w:tab/>
              <w:t># 7.1 Inquiry is run in parallel and the event mechanism is used to signal completion of inquiry.</w:t>
            </w:r>
          </w:p>
          <w:p w14:paraId="0D2209DB" w14:textId="77777777" w:rsidR="00F76727" w:rsidRPr="00F76727" w:rsidRDefault="00F76727" w:rsidP="00F76727">
            <w:pPr>
              <w:pStyle w:val="HSStandaard"/>
              <w:rPr>
                <w:lang w:val="en-US"/>
              </w:rPr>
            </w:pPr>
            <w:r w:rsidRPr="00F76727">
              <w:rPr>
                <w:lang w:val="en-US"/>
              </w:rPr>
              <w:tab/>
              <w:t># '</w:t>
            </w:r>
            <w:proofErr w:type="spellStart"/>
            <w:r w:rsidRPr="00F76727">
              <w:rPr>
                <w:lang w:val="en-US"/>
              </w:rPr>
              <w:t>DataSourceDetectionEvent</w:t>
            </w:r>
            <w:proofErr w:type="spellEnd"/>
            <w:r w:rsidRPr="00F76727">
              <w:rPr>
                <w:lang w:val="en-US"/>
              </w:rPr>
              <w:t>' event signals the completion of inquiry. and the data sources obtained are added to the global variable</w:t>
            </w:r>
          </w:p>
          <w:p w14:paraId="6DE0D964" w14:textId="77777777" w:rsidR="00F76727" w:rsidRPr="00F76727" w:rsidRDefault="00F76727" w:rsidP="00F76727">
            <w:pPr>
              <w:pStyle w:val="HSStandaard"/>
              <w:rPr>
                <w:lang w:val="en-US"/>
              </w:rPr>
            </w:pPr>
            <w:r w:rsidRPr="00F76727">
              <w:rPr>
                <w:lang w:val="en-US"/>
              </w:rPr>
              <w:tab/>
              <w:t>$</w:t>
            </w:r>
            <w:proofErr w:type="spellStart"/>
            <w:r w:rsidRPr="00F76727">
              <w:rPr>
                <w:lang w:val="en-US"/>
              </w:rPr>
              <w:t>joblist</w:t>
            </w:r>
            <w:proofErr w:type="spellEnd"/>
            <w:r w:rsidRPr="00F76727">
              <w:rPr>
                <w:lang w:val="en-US"/>
              </w:rPr>
              <w:t xml:space="preserve"> += register-</w:t>
            </w:r>
            <w:proofErr w:type="spellStart"/>
            <w:r w:rsidRPr="00F76727">
              <w:rPr>
                <w:lang w:val="en-US"/>
              </w:rPr>
              <w:t>objectevent</w:t>
            </w:r>
            <w:proofErr w:type="spellEnd"/>
            <w:r w:rsidRPr="00F76727">
              <w:rPr>
                <w:lang w:val="en-US"/>
              </w:rPr>
              <w:t xml:space="preserve"> -</w:t>
            </w:r>
            <w:proofErr w:type="spellStart"/>
            <w:r w:rsidRPr="00F76727">
              <w:rPr>
                <w:lang w:val="en-US"/>
              </w:rPr>
              <w:t>inputobject</w:t>
            </w:r>
            <w:proofErr w:type="spellEnd"/>
            <w:r w:rsidRPr="00F76727">
              <w:rPr>
                <w:lang w:val="en-US"/>
              </w:rPr>
              <w:t xml:space="preserve"> $RG -</w:t>
            </w:r>
            <w:proofErr w:type="spellStart"/>
            <w:r w:rsidRPr="00F76727">
              <w:rPr>
                <w:lang w:val="en-US"/>
              </w:rPr>
              <w:t>Eventname</w:t>
            </w:r>
            <w:proofErr w:type="spellEnd"/>
            <w:r w:rsidRPr="00F76727">
              <w:rPr>
                <w:lang w:val="en-US"/>
              </w:rPr>
              <w:t xml:space="preserve"> </w:t>
            </w:r>
            <w:proofErr w:type="spellStart"/>
            <w:r w:rsidRPr="00F76727">
              <w:rPr>
                <w:lang w:val="en-US"/>
              </w:rPr>
              <w:t>DatasourceDetectionEvent</w:t>
            </w:r>
            <w:proofErr w:type="spellEnd"/>
            <w:r w:rsidRPr="00F76727">
              <w:rPr>
                <w:lang w:val="en-US"/>
              </w:rPr>
              <w:t xml:space="preserve"> -</w:t>
            </w:r>
            <w:r w:rsidRPr="00F76727">
              <w:rPr>
                <w:lang w:val="en-US"/>
              </w:rPr>
              <w:lastRenderedPageBreak/>
              <w:t>Action {$</w:t>
            </w:r>
            <w:proofErr w:type="spellStart"/>
            <w:r w:rsidRPr="00F76727">
              <w:rPr>
                <w:lang w:val="en-US"/>
              </w:rPr>
              <w:t>global:DSlist</w:t>
            </w:r>
            <w:proofErr w:type="spellEnd"/>
            <w:r w:rsidRPr="00F76727">
              <w:rPr>
                <w:lang w:val="en-US"/>
              </w:rPr>
              <w:t xml:space="preserve"> += $($</w:t>
            </w:r>
            <w:proofErr w:type="spellStart"/>
            <w:r w:rsidRPr="00F76727">
              <w:rPr>
                <w:lang w:val="en-US"/>
              </w:rPr>
              <w:t>Event.SourceEventArgs.ProtectableObjects</w:t>
            </w:r>
            <w:proofErr w:type="spellEnd"/>
            <w:r w:rsidRPr="00F76727">
              <w:rPr>
                <w:lang w:val="en-US"/>
              </w:rPr>
              <w:t>)}</w:t>
            </w:r>
          </w:p>
          <w:p w14:paraId="6600D26D" w14:textId="77777777" w:rsidR="00F76727" w:rsidRPr="00F76727" w:rsidRDefault="00F76727" w:rsidP="00F76727">
            <w:pPr>
              <w:pStyle w:val="HSStandaard"/>
              <w:rPr>
                <w:lang w:val="en-US"/>
              </w:rPr>
            </w:pPr>
          </w:p>
          <w:p w14:paraId="48959E9A" w14:textId="77777777" w:rsidR="00F76727" w:rsidRPr="00F76727" w:rsidRDefault="00F76727" w:rsidP="00F76727">
            <w:pPr>
              <w:pStyle w:val="HSStandaard"/>
              <w:rPr>
                <w:lang w:val="en-US"/>
              </w:rPr>
            </w:pPr>
            <w:r w:rsidRPr="00F76727">
              <w:rPr>
                <w:lang w:val="en-US"/>
              </w:rPr>
              <w:tab/>
              <w:t># 7.2 Run inquiry</w:t>
            </w:r>
          </w:p>
          <w:p w14:paraId="2EF24F37" w14:textId="77777777" w:rsidR="00F76727" w:rsidRPr="00F76727" w:rsidRDefault="00F76727" w:rsidP="00F76727">
            <w:pPr>
              <w:pStyle w:val="HSStandaard"/>
              <w:rPr>
                <w:lang w:val="en-US"/>
              </w:rPr>
            </w:pPr>
            <w:r w:rsidRPr="00F76727">
              <w:rPr>
                <w:lang w:val="en-US"/>
              </w:rPr>
              <w:tab/>
              <w:t>Get-</w:t>
            </w:r>
            <w:proofErr w:type="spellStart"/>
            <w:r w:rsidRPr="00F76727">
              <w:rPr>
                <w:lang w:val="en-US"/>
              </w:rPr>
              <w:t>Datasource</w:t>
            </w:r>
            <w:proofErr w:type="spellEnd"/>
            <w:r w:rsidRPr="00F76727">
              <w:rPr>
                <w:lang w:val="en-US"/>
              </w:rPr>
              <w:t xml:space="preserve"> -</w:t>
            </w:r>
            <w:proofErr w:type="spellStart"/>
            <w:r w:rsidRPr="00F76727">
              <w:rPr>
                <w:lang w:val="en-US"/>
              </w:rPr>
              <w:t>ProductionServer</w:t>
            </w:r>
            <w:proofErr w:type="spellEnd"/>
            <w:r w:rsidRPr="00F76727">
              <w:rPr>
                <w:lang w:val="en-US"/>
              </w:rPr>
              <w:t xml:space="preserve"> $RG -Inquire -</w:t>
            </w:r>
            <w:proofErr w:type="spellStart"/>
            <w:r w:rsidRPr="00F76727">
              <w:rPr>
                <w:lang w:val="en-US"/>
              </w:rPr>
              <w:t>Async</w:t>
            </w:r>
            <w:proofErr w:type="spellEnd"/>
          </w:p>
          <w:p w14:paraId="20D5BF95" w14:textId="77777777" w:rsidR="00F76727" w:rsidRPr="00F76727" w:rsidRDefault="00F76727" w:rsidP="00F76727">
            <w:pPr>
              <w:pStyle w:val="HSStandaard"/>
              <w:rPr>
                <w:lang w:val="en-US"/>
              </w:rPr>
            </w:pPr>
            <w:r w:rsidRPr="00F76727">
              <w:rPr>
                <w:lang w:val="en-US"/>
              </w:rPr>
              <w:t>}</w:t>
            </w:r>
          </w:p>
          <w:p w14:paraId="43237F5C" w14:textId="77777777" w:rsidR="00F76727" w:rsidRPr="00F76727" w:rsidRDefault="00F76727" w:rsidP="00F76727">
            <w:pPr>
              <w:pStyle w:val="HSStandaard"/>
              <w:rPr>
                <w:lang w:val="en-US"/>
              </w:rPr>
            </w:pPr>
          </w:p>
          <w:p w14:paraId="43D9CA28" w14:textId="77777777" w:rsidR="00F76727" w:rsidRPr="00F76727" w:rsidRDefault="00F76727" w:rsidP="00F76727">
            <w:pPr>
              <w:pStyle w:val="HSStandaard"/>
              <w:rPr>
                <w:lang w:val="en-US"/>
              </w:rPr>
            </w:pPr>
            <w:r w:rsidRPr="00F76727">
              <w:rPr>
                <w:lang w:val="en-US"/>
              </w:rPr>
              <w:t># 8. Scan through each job created in the previous loop</w:t>
            </w:r>
          </w:p>
          <w:p w14:paraId="152D434A" w14:textId="77777777" w:rsidR="00F76727" w:rsidRPr="00F76727" w:rsidRDefault="00F76727" w:rsidP="00F76727">
            <w:pPr>
              <w:pStyle w:val="HSStandaard"/>
              <w:rPr>
                <w:lang w:val="en-US"/>
              </w:rPr>
            </w:pPr>
            <w:proofErr w:type="spellStart"/>
            <w:r w:rsidRPr="00F76727">
              <w:rPr>
                <w:lang w:val="en-US"/>
              </w:rPr>
              <w:t>foreach</w:t>
            </w:r>
            <w:proofErr w:type="spellEnd"/>
            <w:r w:rsidRPr="00F76727">
              <w:rPr>
                <w:lang w:val="en-US"/>
              </w:rPr>
              <w:t xml:space="preserve"> ($job in $</w:t>
            </w:r>
            <w:proofErr w:type="spellStart"/>
            <w:r w:rsidRPr="00F76727">
              <w:rPr>
                <w:lang w:val="en-US"/>
              </w:rPr>
              <w:t>joblist</w:t>
            </w:r>
            <w:proofErr w:type="spellEnd"/>
            <w:r w:rsidRPr="00F76727">
              <w:rPr>
                <w:lang w:val="en-US"/>
              </w:rPr>
              <w:t>)</w:t>
            </w:r>
          </w:p>
          <w:p w14:paraId="047B30CC" w14:textId="77777777" w:rsidR="00F76727" w:rsidRPr="00F76727" w:rsidRDefault="00F76727" w:rsidP="00F76727">
            <w:pPr>
              <w:pStyle w:val="HSStandaard"/>
              <w:rPr>
                <w:lang w:val="en-US"/>
              </w:rPr>
            </w:pPr>
            <w:r w:rsidRPr="00F76727">
              <w:rPr>
                <w:lang w:val="en-US"/>
              </w:rPr>
              <w:t>{</w:t>
            </w:r>
          </w:p>
          <w:p w14:paraId="050BBD75" w14:textId="77777777" w:rsidR="00F76727" w:rsidRPr="00F76727" w:rsidRDefault="00F76727" w:rsidP="00F76727">
            <w:pPr>
              <w:pStyle w:val="HSStandaard"/>
              <w:rPr>
                <w:lang w:val="en-US"/>
              </w:rPr>
            </w:pPr>
            <w:r w:rsidRPr="00F76727">
              <w:rPr>
                <w:lang w:val="en-US"/>
              </w:rPr>
              <w:tab/>
              <w:t># 8.1 Waiting for the job to run</w:t>
            </w:r>
          </w:p>
          <w:p w14:paraId="2E6FDF96" w14:textId="77777777" w:rsidR="00F76727" w:rsidRPr="00F76727" w:rsidRDefault="00F76727" w:rsidP="00F76727">
            <w:pPr>
              <w:pStyle w:val="HSStandaard"/>
              <w:rPr>
                <w:lang w:val="en-US"/>
              </w:rPr>
            </w:pPr>
            <w:r w:rsidRPr="00F76727">
              <w:rPr>
                <w:lang w:val="en-US"/>
              </w:rPr>
              <w:tab/>
              <w:t>while ($</w:t>
            </w:r>
            <w:proofErr w:type="spellStart"/>
            <w:r w:rsidRPr="00F76727">
              <w:rPr>
                <w:lang w:val="en-US"/>
              </w:rPr>
              <w:t>job.State</w:t>
            </w:r>
            <w:proofErr w:type="spellEnd"/>
            <w:r w:rsidRPr="00F76727">
              <w:rPr>
                <w:lang w:val="en-US"/>
              </w:rPr>
              <w:t xml:space="preserve"> -</w:t>
            </w:r>
            <w:proofErr w:type="spellStart"/>
            <w:r w:rsidRPr="00F76727">
              <w:rPr>
                <w:lang w:val="en-US"/>
              </w:rPr>
              <w:t>eq</w:t>
            </w:r>
            <w:proofErr w:type="spellEnd"/>
            <w:r w:rsidRPr="00F76727">
              <w:rPr>
                <w:lang w:val="en-US"/>
              </w:rPr>
              <w:t xml:space="preserve"> "</w:t>
            </w:r>
            <w:proofErr w:type="spellStart"/>
            <w:r w:rsidRPr="00F76727">
              <w:rPr>
                <w:lang w:val="en-US"/>
              </w:rPr>
              <w:t>NotStarted</w:t>
            </w:r>
            <w:proofErr w:type="spellEnd"/>
            <w:r w:rsidRPr="00F76727">
              <w:rPr>
                <w:lang w:val="en-US"/>
              </w:rPr>
              <w:t>")</w:t>
            </w:r>
          </w:p>
          <w:p w14:paraId="14E14C2B" w14:textId="77777777" w:rsidR="00F76727" w:rsidRPr="00F76727" w:rsidRDefault="00F76727" w:rsidP="00F76727">
            <w:pPr>
              <w:pStyle w:val="HSStandaard"/>
              <w:rPr>
                <w:lang w:val="en-US"/>
              </w:rPr>
            </w:pPr>
            <w:r w:rsidRPr="00F76727">
              <w:rPr>
                <w:lang w:val="en-US"/>
              </w:rPr>
              <w:tab/>
              <w:t>{</w:t>
            </w:r>
          </w:p>
          <w:p w14:paraId="2233DCD3" w14:textId="77777777" w:rsidR="00F76727" w:rsidRPr="00F76727" w:rsidRDefault="00F76727" w:rsidP="00F76727">
            <w:pPr>
              <w:pStyle w:val="HSStandaard"/>
              <w:rPr>
                <w:lang w:val="en-US"/>
              </w:rPr>
            </w:pPr>
            <w:r w:rsidRPr="00F76727">
              <w:rPr>
                <w:lang w:val="en-US"/>
              </w:rPr>
              <w:tab/>
            </w:r>
            <w:r w:rsidRPr="00F76727">
              <w:rPr>
                <w:lang w:val="en-US"/>
              </w:rPr>
              <w:tab/>
              <w:t>write-host "Waiting for inquiry to complete" $</w:t>
            </w:r>
            <w:proofErr w:type="spellStart"/>
            <w:r w:rsidRPr="00F76727">
              <w:rPr>
                <w:lang w:val="en-US"/>
              </w:rPr>
              <w:t>global:DSlist.count</w:t>
            </w:r>
            <w:proofErr w:type="spellEnd"/>
            <w:r w:rsidRPr="00F76727">
              <w:rPr>
                <w:lang w:val="en-US"/>
              </w:rPr>
              <w:t xml:space="preserve"> "item(s) obtained..."</w:t>
            </w:r>
          </w:p>
          <w:p w14:paraId="3AAB3DE7" w14:textId="77777777" w:rsidR="00F76727" w:rsidRPr="00F76727" w:rsidRDefault="00F76727" w:rsidP="00F76727">
            <w:pPr>
              <w:pStyle w:val="HSStandaard"/>
              <w:rPr>
                <w:lang w:val="en-US"/>
              </w:rPr>
            </w:pPr>
            <w:r w:rsidRPr="00F76727">
              <w:rPr>
                <w:lang w:val="en-US"/>
              </w:rPr>
              <w:tab/>
            </w:r>
            <w:r w:rsidRPr="00F76727">
              <w:rPr>
                <w:lang w:val="en-US"/>
              </w:rPr>
              <w:tab/>
              <w:t>sleep 1</w:t>
            </w:r>
          </w:p>
          <w:p w14:paraId="5672AA0C" w14:textId="77777777" w:rsidR="00F76727" w:rsidRPr="00F76727" w:rsidRDefault="00F76727" w:rsidP="00F76727">
            <w:pPr>
              <w:pStyle w:val="HSStandaard"/>
              <w:rPr>
                <w:lang w:val="en-US"/>
              </w:rPr>
            </w:pPr>
            <w:r w:rsidRPr="00F76727">
              <w:rPr>
                <w:lang w:val="en-US"/>
              </w:rPr>
              <w:tab/>
              <w:t>}</w:t>
            </w:r>
          </w:p>
          <w:p w14:paraId="07F2741E" w14:textId="77777777" w:rsidR="00F76727" w:rsidRPr="00F76727" w:rsidRDefault="00F76727" w:rsidP="00F76727">
            <w:pPr>
              <w:pStyle w:val="HSStandaard"/>
              <w:rPr>
                <w:lang w:val="en-US"/>
              </w:rPr>
            </w:pPr>
            <w:r w:rsidRPr="00F76727">
              <w:rPr>
                <w:lang w:val="en-US"/>
              </w:rPr>
              <w:t>}</w:t>
            </w:r>
          </w:p>
          <w:p w14:paraId="7B5D49A2" w14:textId="77777777" w:rsidR="00F76727" w:rsidRPr="00F76727" w:rsidRDefault="00F76727" w:rsidP="00F76727">
            <w:pPr>
              <w:pStyle w:val="HSStandaard"/>
              <w:rPr>
                <w:lang w:val="en-US"/>
              </w:rPr>
            </w:pPr>
            <w:r w:rsidRPr="00F76727">
              <w:rPr>
                <w:lang w:val="en-US"/>
              </w:rPr>
              <w:t># 8.2 Inquiry complete on all resource groups</w:t>
            </w:r>
          </w:p>
          <w:p w14:paraId="44DEC888" w14:textId="77777777" w:rsidR="00F76727" w:rsidRPr="00F76727" w:rsidRDefault="00F76727" w:rsidP="00F76727">
            <w:pPr>
              <w:pStyle w:val="HSStandaard"/>
              <w:rPr>
                <w:lang w:val="en-US"/>
              </w:rPr>
            </w:pPr>
          </w:p>
          <w:p w14:paraId="31BFECD6" w14:textId="77777777" w:rsidR="00F76727" w:rsidRPr="00F76727" w:rsidRDefault="00F76727" w:rsidP="00F76727">
            <w:pPr>
              <w:pStyle w:val="HSStandaard"/>
              <w:rPr>
                <w:lang w:val="en-US"/>
              </w:rPr>
            </w:pPr>
            <w:r w:rsidRPr="00F76727">
              <w:rPr>
                <w:lang w:val="en-US"/>
              </w:rPr>
              <w:t>write-host "Inquiry listed" $</w:t>
            </w:r>
            <w:proofErr w:type="spellStart"/>
            <w:r w:rsidRPr="00F76727">
              <w:rPr>
                <w:lang w:val="en-US"/>
              </w:rPr>
              <w:t>global:DSlist.count</w:t>
            </w:r>
            <w:proofErr w:type="spellEnd"/>
            <w:r w:rsidRPr="00F76727">
              <w:rPr>
                <w:lang w:val="en-US"/>
              </w:rPr>
              <w:t xml:space="preserve"> "item(s)..."</w:t>
            </w:r>
          </w:p>
          <w:p w14:paraId="2AEDA902" w14:textId="77777777" w:rsidR="00F76727" w:rsidRPr="00F76727" w:rsidRDefault="00F76727" w:rsidP="00F76727">
            <w:pPr>
              <w:pStyle w:val="HSStandaard"/>
              <w:rPr>
                <w:lang w:val="en-US"/>
              </w:rPr>
            </w:pPr>
          </w:p>
          <w:p w14:paraId="7A796E57" w14:textId="77777777" w:rsidR="00F76727" w:rsidRPr="00F76727" w:rsidRDefault="00F76727" w:rsidP="00F76727">
            <w:pPr>
              <w:pStyle w:val="HSStandaard"/>
              <w:rPr>
                <w:lang w:val="en-US"/>
              </w:rPr>
            </w:pPr>
            <w:r w:rsidRPr="00F76727">
              <w:rPr>
                <w:lang w:val="en-US"/>
              </w:rPr>
              <w:t># 9. If object is a data source and of type Hyper-V and is currently not protected add to list of unprotected VMs</w:t>
            </w:r>
          </w:p>
          <w:p w14:paraId="1F8AFDC9" w14:textId="77777777" w:rsidR="00F76727" w:rsidRPr="00F76727" w:rsidRDefault="00F76727" w:rsidP="00F76727">
            <w:pPr>
              <w:pStyle w:val="HSStandaard"/>
              <w:rPr>
                <w:lang w:val="en-US"/>
              </w:rPr>
            </w:pPr>
            <w:r w:rsidRPr="00F76727">
              <w:rPr>
                <w:lang w:val="en-US"/>
              </w:rPr>
              <w:t>$</w:t>
            </w:r>
            <w:proofErr w:type="spellStart"/>
            <w:r w:rsidRPr="00F76727">
              <w:rPr>
                <w:lang w:val="en-US"/>
              </w:rPr>
              <w:t>unprotectedDSList</w:t>
            </w:r>
            <w:proofErr w:type="spellEnd"/>
            <w:r w:rsidRPr="00F76727">
              <w:rPr>
                <w:lang w:val="en-US"/>
              </w:rPr>
              <w:t xml:space="preserve"> = @(($</w:t>
            </w:r>
            <w:proofErr w:type="spellStart"/>
            <w:r w:rsidRPr="00F76727">
              <w:rPr>
                <w:lang w:val="en-US"/>
              </w:rPr>
              <w:t>global:DSList</w:t>
            </w:r>
            <w:proofErr w:type="spellEnd"/>
            <w:r w:rsidRPr="00F76727">
              <w:rPr>
                <w:lang w:val="en-US"/>
              </w:rPr>
              <w:t>) | ? {$($_.</w:t>
            </w:r>
            <w:proofErr w:type="spellStart"/>
            <w:r w:rsidRPr="00F76727">
              <w:rPr>
                <w:lang w:val="en-US"/>
              </w:rPr>
              <w:t>Type.IsDatasource</w:t>
            </w:r>
            <w:proofErr w:type="spellEnd"/>
            <w:r w:rsidRPr="00F76727">
              <w:rPr>
                <w:lang w:val="en-US"/>
              </w:rPr>
              <w:t>) -and ($($_.</w:t>
            </w:r>
            <w:proofErr w:type="spellStart"/>
            <w:r w:rsidRPr="00F76727">
              <w:rPr>
                <w:lang w:val="en-US"/>
              </w:rPr>
              <w:t>Type.Id</w:t>
            </w:r>
            <w:proofErr w:type="spellEnd"/>
            <w:r w:rsidRPr="00F76727">
              <w:rPr>
                <w:lang w:val="en-US"/>
              </w:rPr>
              <w:t>) -match $</w:t>
            </w:r>
            <w:proofErr w:type="spellStart"/>
            <w:r w:rsidRPr="00F76727">
              <w:rPr>
                <w:lang w:val="en-US"/>
              </w:rPr>
              <w:t>guid</w:t>
            </w:r>
            <w:proofErr w:type="spellEnd"/>
            <w:r w:rsidRPr="00F76727">
              <w:rPr>
                <w:lang w:val="en-US"/>
              </w:rPr>
              <w:t>) -and ! $($_.Protected)})</w:t>
            </w:r>
          </w:p>
          <w:p w14:paraId="3236DD5D" w14:textId="77777777" w:rsidR="00F76727" w:rsidRPr="00F76727" w:rsidRDefault="00F76727" w:rsidP="00F76727">
            <w:pPr>
              <w:pStyle w:val="HSStandaard"/>
              <w:rPr>
                <w:lang w:val="en-US"/>
              </w:rPr>
            </w:pPr>
          </w:p>
          <w:p w14:paraId="7DD70E5A" w14:textId="77777777" w:rsidR="00F76727" w:rsidRPr="00F76727" w:rsidRDefault="00F76727" w:rsidP="00F76727">
            <w:pPr>
              <w:pStyle w:val="HSStandaard"/>
              <w:rPr>
                <w:lang w:val="en-US"/>
              </w:rPr>
            </w:pPr>
            <w:r w:rsidRPr="00F76727">
              <w:rPr>
                <w:lang w:val="en-US"/>
              </w:rPr>
              <w:t># 10. Exit if there are no unprotected VMs</w:t>
            </w:r>
          </w:p>
          <w:p w14:paraId="3E4E7D2B" w14:textId="77777777" w:rsidR="00F76727" w:rsidRPr="00F76727" w:rsidRDefault="00F76727" w:rsidP="00F76727">
            <w:pPr>
              <w:pStyle w:val="HSStandaard"/>
              <w:rPr>
                <w:lang w:val="en-US"/>
              </w:rPr>
            </w:pPr>
            <w:r w:rsidRPr="00F76727">
              <w:rPr>
                <w:lang w:val="en-US"/>
              </w:rPr>
              <w:t>if ($</w:t>
            </w:r>
            <w:proofErr w:type="spellStart"/>
            <w:r w:rsidRPr="00F76727">
              <w:rPr>
                <w:lang w:val="en-US"/>
              </w:rPr>
              <w:t>unprotectedDSList.count</w:t>
            </w:r>
            <w:proofErr w:type="spellEnd"/>
            <w:r w:rsidRPr="00F76727">
              <w:rPr>
                <w:lang w:val="en-US"/>
              </w:rPr>
              <w:t xml:space="preserve"> -</w:t>
            </w:r>
            <w:proofErr w:type="spellStart"/>
            <w:r w:rsidRPr="00F76727">
              <w:rPr>
                <w:lang w:val="en-US"/>
              </w:rPr>
              <w:t>lt</w:t>
            </w:r>
            <w:proofErr w:type="spellEnd"/>
            <w:r w:rsidRPr="00F76727">
              <w:rPr>
                <w:lang w:val="en-US"/>
              </w:rPr>
              <w:t xml:space="preserve"> 1) </w:t>
            </w:r>
          </w:p>
          <w:p w14:paraId="6424B8CE" w14:textId="77777777" w:rsidR="00F76727" w:rsidRPr="00F76727" w:rsidRDefault="00F76727" w:rsidP="00F76727">
            <w:pPr>
              <w:pStyle w:val="HSStandaard"/>
              <w:rPr>
                <w:lang w:val="en-US"/>
              </w:rPr>
            </w:pPr>
            <w:r w:rsidRPr="00F76727">
              <w:rPr>
                <w:lang w:val="en-US"/>
              </w:rPr>
              <w:t>{</w:t>
            </w:r>
          </w:p>
          <w:p w14:paraId="6FD29D09" w14:textId="77777777" w:rsidR="00F76727" w:rsidRPr="00F76727" w:rsidRDefault="00F76727" w:rsidP="00F76727">
            <w:pPr>
              <w:pStyle w:val="HSStandaard"/>
              <w:rPr>
                <w:lang w:val="en-US"/>
              </w:rPr>
            </w:pPr>
            <w:r w:rsidRPr="00F76727">
              <w:rPr>
                <w:lang w:val="en-US"/>
              </w:rPr>
              <w:tab/>
              <w:t xml:space="preserve">write-host "No new </w:t>
            </w:r>
            <w:proofErr w:type="spellStart"/>
            <w:r w:rsidRPr="00F76727">
              <w:rPr>
                <w:lang w:val="en-US"/>
              </w:rPr>
              <w:t>datasources</w:t>
            </w:r>
            <w:proofErr w:type="spellEnd"/>
            <w:r w:rsidRPr="00F76727">
              <w:rPr>
                <w:lang w:val="en-US"/>
              </w:rPr>
              <w:t xml:space="preserve"> found!"</w:t>
            </w:r>
          </w:p>
          <w:p w14:paraId="7DDF592D" w14:textId="77777777" w:rsidR="00F76727" w:rsidRPr="00F76727" w:rsidRDefault="00F76727" w:rsidP="00F76727">
            <w:pPr>
              <w:pStyle w:val="HSStandaard"/>
              <w:rPr>
                <w:lang w:val="en-US"/>
              </w:rPr>
            </w:pPr>
            <w:r w:rsidRPr="00F76727">
              <w:rPr>
                <w:lang w:val="en-US"/>
              </w:rPr>
              <w:tab/>
              <w:t>exit 1</w:t>
            </w:r>
          </w:p>
          <w:p w14:paraId="7C6D1DBD" w14:textId="77777777" w:rsidR="00F76727" w:rsidRPr="00F76727" w:rsidRDefault="00F76727" w:rsidP="00F76727">
            <w:pPr>
              <w:pStyle w:val="HSStandaard"/>
              <w:rPr>
                <w:lang w:val="en-US"/>
              </w:rPr>
            </w:pPr>
            <w:r w:rsidRPr="00F76727">
              <w:rPr>
                <w:lang w:val="en-US"/>
              </w:rPr>
              <w:t>}</w:t>
            </w:r>
          </w:p>
          <w:p w14:paraId="011AC863" w14:textId="77777777" w:rsidR="00F76727" w:rsidRPr="00F76727" w:rsidRDefault="00F76727" w:rsidP="00F76727">
            <w:pPr>
              <w:pStyle w:val="HSStandaard"/>
              <w:rPr>
                <w:lang w:val="en-US"/>
              </w:rPr>
            </w:pPr>
          </w:p>
          <w:p w14:paraId="7B8620A7" w14:textId="77777777" w:rsidR="00F76727" w:rsidRPr="00F76727" w:rsidRDefault="00F76727" w:rsidP="00F76727">
            <w:pPr>
              <w:pStyle w:val="HSStandaard"/>
              <w:rPr>
                <w:lang w:val="en-US"/>
              </w:rPr>
            </w:pPr>
            <w:r w:rsidRPr="00F76727">
              <w:rPr>
                <w:lang w:val="en-US"/>
              </w:rPr>
              <w:t># 11. Obtain a modifiable protection group type</w:t>
            </w:r>
          </w:p>
          <w:p w14:paraId="639FAAB1" w14:textId="77777777" w:rsidR="00F76727" w:rsidRPr="00F76727" w:rsidRDefault="00F76727" w:rsidP="00F76727">
            <w:pPr>
              <w:pStyle w:val="HSStandaard"/>
              <w:rPr>
                <w:lang w:val="en-US"/>
              </w:rPr>
            </w:pPr>
            <w:r w:rsidRPr="00F76727">
              <w:rPr>
                <w:lang w:val="en-US"/>
              </w:rPr>
              <w:t>$MPG = Get-</w:t>
            </w:r>
            <w:proofErr w:type="spellStart"/>
            <w:r w:rsidRPr="00F76727">
              <w:rPr>
                <w:lang w:val="en-US"/>
              </w:rPr>
              <w:t>ModifiableProtectionGroup</w:t>
            </w:r>
            <w:proofErr w:type="spellEnd"/>
            <w:r w:rsidRPr="00F76727">
              <w:rPr>
                <w:lang w:val="en-US"/>
              </w:rPr>
              <w:t xml:space="preserve"> $PG</w:t>
            </w:r>
          </w:p>
          <w:p w14:paraId="7F642FA0" w14:textId="77777777" w:rsidR="00F76727" w:rsidRPr="00F76727" w:rsidRDefault="00F76727" w:rsidP="00F76727">
            <w:pPr>
              <w:pStyle w:val="HSStandaard"/>
              <w:rPr>
                <w:lang w:val="en-US"/>
              </w:rPr>
            </w:pPr>
          </w:p>
          <w:p w14:paraId="4183F979" w14:textId="77777777" w:rsidR="00F76727" w:rsidRPr="00F76727" w:rsidRDefault="00F76727" w:rsidP="00F76727">
            <w:pPr>
              <w:pStyle w:val="HSStandaard"/>
              <w:rPr>
                <w:lang w:val="en-US"/>
              </w:rPr>
            </w:pPr>
            <w:r w:rsidRPr="00F76727">
              <w:rPr>
                <w:lang w:val="en-US"/>
              </w:rPr>
              <w:t># 12. Perform the following for each new VM to add to protection</w:t>
            </w:r>
          </w:p>
          <w:p w14:paraId="7F06639B" w14:textId="77777777" w:rsidR="00F76727" w:rsidRPr="00F76727" w:rsidRDefault="00F76727" w:rsidP="00F76727">
            <w:pPr>
              <w:pStyle w:val="HSStandaard"/>
              <w:rPr>
                <w:lang w:val="en-US"/>
              </w:rPr>
            </w:pPr>
            <w:proofErr w:type="spellStart"/>
            <w:r w:rsidRPr="00F76727">
              <w:rPr>
                <w:lang w:val="en-US"/>
              </w:rPr>
              <w:t>foreach</w:t>
            </w:r>
            <w:proofErr w:type="spellEnd"/>
            <w:r w:rsidRPr="00F76727">
              <w:rPr>
                <w:lang w:val="en-US"/>
              </w:rPr>
              <w:t xml:space="preserve"> ($ds in $</w:t>
            </w:r>
            <w:proofErr w:type="spellStart"/>
            <w:r w:rsidRPr="00F76727">
              <w:rPr>
                <w:lang w:val="en-US"/>
              </w:rPr>
              <w:t>unprotectedDSList</w:t>
            </w:r>
            <w:proofErr w:type="spellEnd"/>
            <w:r w:rsidRPr="00F76727">
              <w:rPr>
                <w:lang w:val="en-US"/>
              </w:rPr>
              <w:t>)</w:t>
            </w:r>
          </w:p>
          <w:p w14:paraId="33282A8B" w14:textId="77777777" w:rsidR="00F76727" w:rsidRPr="00F76727" w:rsidRDefault="00F76727" w:rsidP="00F76727">
            <w:pPr>
              <w:pStyle w:val="HSStandaard"/>
              <w:rPr>
                <w:lang w:val="en-US"/>
              </w:rPr>
            </w:pPr>
            <w:r w:rsidRPr="00F76727">
              <w:rPr>
                <w:lang w:val="en-US"/>
              </w:rPr>
              <w:t>{</w:t>
            </w:r>
          </w:p>
          <w:p w14:paraId="26F4EC71" w14:textId="77777777" w:rsidR="00F76727" w:rsidRPr="00F76727" w:rsidRDefault="00F76727" w:rsidP="00F76727">
            <w:pPr>
              <w:pStyle w:val="HSStandaard"/>
              <w:rPr>
                <w:lang w:val="en-US"/>
              </w:rPr>
            </w:pPr>
            <w:r w:rsidRPr="00F76727">
              <w:rPr>
                <w:lang w:val="en-US"/>
              </w:rPr>
              <w:tab/>
              <w:t>write-host "Adding data source" $</w:t>
            </w:r>
            <w:proofErr w:type="spellStart"/>
            <w:r w:rsidRPr="00F76727">
              <w:rPr>
                <w:lang w:val="en-US"/>
              </w:rPr>
              <w:t>ds.Name</w:t>
            </w:r>
            <w:proofErr w:type="spellEnd"/>
            <w:r w:rsidRPr="00F76727">
              <w:rPr>
                <w:lang w:val="en-US"/>
              </w:rPr>
              <w:t xml:space="preserve"> "to" $</w:t>
            </w:r>
            <w:proofErr w:type="spellStart"/>
            <w:r w:rsidRPr="00F76727">
              <w:rPr>
                <w:lang w:val="en-US"/>
              </w:rPr>
              <w:t>MPG.FriendlyName</w:t>
            </w:r>
            <w:proofErr w:type="spellEnd"/>
          </w:p>
          <w:p w14:paraId="1D1F6BA4" w14:textId="77777777" w:rsidR="00F76727" w:rsidRPr="00F76727" w:rsidRDefault="00F76727" w:rsidP="00F76727">
            <w:pPr>
              <w:pStyle w:val="HSStandaard"/>
              <w:rPr>
                <w:lang w:val="en-US"/>
              </w:rPr>
            </w:pPr>
            <w:r w:rsidRPr="00F76727">
              <w:rPr>
                <w:lang w:val="en-US"/>
              </w:rPr>
              <w:tab/>
              <w:t>$</w:t>
            </w:r>
            <w:proofErr w:type="spellStart"/>
            <w:r w:rsidRPr="00F76727">
              <w:rPr>
                <w:lang w:val="en-US"/>
              </w:rPr>
              <w:t>npg</w:t>
            </w:r>
            <w:proofErr w:type="spellEnd"/>
            <w:r w:rsidRPr="00F76727">
              <w:rPr>
                <w:lang w:val="en-US"/>
              </w:rPr>
              <w:t xml:space="preserve"> = Add-</w:t>
            </w:r>
            <w:proofErr w:type="spellStart"/>
            <w:r w:rsidRPr="00F76727">
              <w:rPr>
                <w:lang w:val="en-US"/>
              </w:rPr>
              <w:t>ChildDatasource</w:t>
            </w:r>
            <w:proofErr w:type="spellEnd"/>
            <w:r w:rsidRPr="00F76727">
              <w:rPr>
                <w:lang w:val="en-US"/>
              </w:rPr>
              <w:t xml:space="preserve"> -</w:t>
            </w:r>
            <w:proofErr w:type="spellStart"/>
            <w:r w:rsidRPr="00F76727">
              <w:rPr>
                <w:lang w:val="en-US"/>
              </w:rPr>
              <w:t>ProtectionGroup</w:t>
            </w:r>
            <w:proofErr w:type="spellEnd"/>
            <w:r w:rsidRPr="00F76727">
              <w:rPr>
                <w:lang w:val="en-US"/>
              </w:rPr>
              <w:t xml:space="preserve"> $MPG -</w:t>
            </w:r>
            <w:proofErr w:type="spellStart"/>
            <w:r w:rsidRPr="00F76727">
              <w:rPr>
                <w:lang w:val="en-US"/>
              </w:rPr>
              <w:t>ChildDatasource</w:t>
            </w:r>
            <w:proofErr w:type="spellEnd"/>
            <w:r w:rsidRPr="00F76727">
              <w:rPr>
                <w:lang w:val="en-US"/>
              </w:rPr>
              <w:t xml:space="preserve"> $ds</w:t>
            </w:r>
          </w:p>
          <w:p w14:paraId="59713C15" w14:textId="77777777" w:rsidR="00F76727" w:rsidRPr="00F76727" w:rsidRDefault="00F76727" w:rsidP="00F76727">
            <w:pPr>
              <w:pStyle w:val="HSStandaard"/>
              <w:rPr>
                <w:lang w:val="en-US"/>
              </w:rPr>
            </w:pPr>
          </w:p>
          <w:p w14:paraId="681AD2BC" w14:textId="77777777" w:rsidR="00F76727" w:rsidRPr="00F76727" w:rsidRDefault="00F76727" w:rsidP="00F76727">
            <w:pPr>
              <w:pStyle w:val="HSStandaard"/>
              <w:rPr>
                <w:lang w:val="en-US"/>
              </w:rPr>
            </w:pPr>
            <w:r w:rsidRPr="00F76727">
              <w:rPr>
                <w:lang w:val="en-US"/>
              </w:rPr>
              <w:tab/>
              <w:t># 12.1 Disk Allocation is skipped in case of short term protection being to tape.</w:t>
            </w:r>
          </w:p>
          <w:p w14:paraId="68135FB8" w14:textId="77777777" w:rsidR="00F76727" w:rsidRPr="00F76727" w:rsidRDefault="00F76727" w:rsidP="00F76727">
            <w:pPr>
              <w:pStyle w:val="HSStandaard"/>
              <w:rPr>
                <w:lang w:val="en-US"/>
              </w:rPr>
            </w:pPr>
            <w:r w:rsidRPr="00F76727">
              <w:rPr>
                <w:lang w:val="en-US"/>
              </w:rPr>
              <w:tab/>
              <w:t>if($</w:t>
            </w:r>
            <w:proofErr w:type="spellStart"/>
            <w:r w:rsidRPr="00F76727">
              <w:rPr>
                <w:lang w:val="en-US"/>
              </w:rPr>
              <w:t>MPG.protectionmethod</w:t>
            </w:r>
            <w:proofErr w:type="spellEnd"/>
            <w:r w:rsidRPr="00F76727">
              <w:rPr>
                <w:lang w:val="en-US"/>
              </w:rPr>
              <w:t xml:space="preserve"> -</w:t>
            </w:r>
            <w:proofErr w:type="spellStart"/>
            <w:r w:rsidRPr="00F76727">
              <w:rPr>
                <w:lang w:val="en-US"/>
              </w:rPr>
              <w:t>eq</w:t>
            </w:r>
            <w:proofErr w:type="spellEnd"/>
            <w:r w:rsidRPr="00F76727">
              <w:rPr>
                <w:lang w:val="en-US"/>
              </w:rPr>
              <w:t xml:space="preserve"> $tape) {continue;}</w:t>
            </w:r>
          </w:p>
          <w:p w14:paraId="4A4C057D" w14:textId="77777777" w:rsidR="00F76727" w:rsidRPr="00F76727" w:rsidRDefault="00F76727" w:rsidP="00F76727">
            <w:pPr>
              <w:pStyle w:val="HSStandaard"/>
              <w:rPr>
                <w:lang w:val="en-US"/>
              </w:rPr>
            </w:pPr>
            <w:r w:rsidRPr="00F76727">
              <w:rPr>
                <w:lang w:val="en-US"/>
              </w:rPr>
              <w:tab/>
              <w:t>$x = Get-</w:t>
            </w:r>
            <w:proofErr w:type="spellStart"/>
            <w:r w:rsidRPr="00F76727">
              <w:rPr>
                <w:lang w:val="en-US"/>
              </w:rPr>
              <w:t>DatasourceDiskAllocation</w:t>
            </w:r>
            <w:proofErr w:type="spellEnd"/>
            <w:r w:rsidRPr="00F76727">
              <w:rPr>
                <w:lang w:val="en-US"/>
              </w:rPr>
              <w:t xml:space="preserve"> -</w:t>
            </w:r>
            <w:proofErr w:type="spellStart"/>
            <w:r w:rsidRPr="00F76727">
              <w:rPr>
                <w:lang w:val="en-US"/>
              </w:rPr>
              <w:t>Datasource</w:t>
            </w:r>
            <w:proofErr w:type="spellEnd"/>
            <w:r w:rsidRPr="00F76727">
              <w:rPr>
                <w:lang w:val="en-US"/>
              </w:rPr>
              <w:t xml:space="preserve"> $ds</w:t>
            </w:r>
          </w:p>
          <w:p w14:paraId="617B589C" w14:textId="77777777" w:rsidR="00F76727" w:rsidRPr="00F76727" w:rsidRDefault="00F76727" w:rsidP="00F76727">
            <w:pPr>
              <w:pStyle w:val="HSStandaard"/>
              <w:rPr>
                <w:lang w:val="en-US"/>
              </w:rPr>
            </w:pPr>
            <w:r w:rsidRPr="00F76727">
              <w:rPr>
                <w:lang w:val="en-US"/>
              </w:rPr>
              <w:tab/>
              <w:t>Set-</w:t>
            </w:r>
            <w:proofErr w:type="spellStart"/>
            <w:r w:rsidRPr="00F76727">
              <w:rPr>
                <w:lang w:val="en-US"/>
              </w:rPr>
              <w:t>DatasourceDiskAllocation</w:t>
            </w:r>
            <w:proofErr w:type="spellEnd"/>
            <w:r w:rsidRPr="00F76727">
              <w:rPr>
                <w:lang w:val="en-US"/>
              </w:rPr>
              <w:t xml:space="preserve"> -</w:t>
            </w:r>
            <w:proofErr w:type="spellStart"/>
            <w:r w:rsidRPr="00F76727">
              <w:rPr>
                <w:lang w:val="en-US"/>
              </w:rPr>
              <w:t>Datasource</w:t>
            </w:r>
            <w:proofErr w:type="spellEnd"/>
            <w:r w:rsidRPr="00F76727">
              <w:rPr>
                <w:lang w:val="en-US"/>
              </w:rPr>
              <w:t xml:space="preserve"> $ds -</w:t>
            </w:r>
            <w:proofErr w:type="spellStart"/>
            <w:r w:rsidRPr="00F76727">
              <w:rPr>
                <w:lang w:val="en-US"/>
              </w:rPr>
              <w:t>ProtectionGroup</w:t>
            </w:r>
            <w:proofErr w:type="spellEnd"/>
            <w:r w:rsidRPr="00F76727">
              <w:rPr>
                <w:lang w:val="en-US"/>
              </w:rPr>
              <w:t xml:space="preserve"> $MPG</w:t>
            </w:r>
          </w:p>
          <w:p w14:paraId="54034E75" w14:textId="77777777" w:rsidR="00F76727" w:rsidRPr="00F76727" w:rsidRDefault="00F76727" w:rsidP="00F76727">
            <w:pPr>
              <w:pStyle w:val="HSStandaard"/>
              <w:rPr>
                <w:lang w:val="en-US"/>
              </w:rPr>
            </w:pPr>
            <w:r w:rsidRPr="00F76727">
              <w:rPr>
                <w:lang w:val="en-US"/>
              </w:rPr>
              <w:t>}</w:t>
            </w:r>
          </w:p>
          <w:p w14:paraId="1DE5CD07" w14:textId="77777777" w:rsidR="00F76727" w:rsidRPr="00F76727" w:rsidRDefault="00F76727" w:rsidP="00F76727">
            <w:pPr>
              <w:pStyle w:val="HSStandaard"/>
              <w:rPr>
                <w:lang w:val="en-US"/>
              </w:rPr>
            </w:pPr>
          </w:p>
          <w:p w14:paraId="13F735F3" w14:textId="77777777" w:rsidR="00F76727" w:rsidRPr="00F76727" w:rsidRDefault="00F76727" w:rsidP="00F76727">
            <w:pPr>
              <w:pStyle w:val="HSStandaard"/>
              <w:rPr>
                <w:lang w:val="en-US"/>
              </w:rPr>
            </w:pPr>
            <w:r w:rsidRPr="00F76727">
              <w:rPr>
                <w:lang w:val="en-US"/>
              </w:rPr>
              <w:t># 13 Note that this step will force immediate replica creation irrespective of the PG policy.</w:t>
            </w:r>
          </w:p>
          <w:p w14:paraId="0DDD6BCB" w14:textId="77777777" w:rsidR="00F76727" w:rsidRPr="00F76727" w:rsidRDefault="00F76727" w:rsidP="00F76727">
            <w:pPr>
              <w:pStyle w:val="HSStandaard"/>
              <w:rPr>
                <w:lang w:val="en-US"/>
              </w:rPr>
            </w:pPr>
            <w:r w:rsidRPr="00F76727">
              <w:rPr>
                <w:lang w:val="en-US"/>
              </w:rPr>
              <w:t>Set-</w:t>
            </w:r>
            <w:proofErr w:type="spellStart"/>
            <w:r w:rsidRPr="00F76727">
              <w:rPr>
                <w:lang w:val="en-US"/>
              </w:rPr>
              <w:t>ReplicaCreationMethod</w:t>
            </w:r>
            <w:proofErr w:type="spellEnd"/>
            <w:r w:rsidRPr="00F76727">
              <w:rPr>
                <w:lang w:val="en-US"/>
              </w:rPr>
              <w:t xml:space="preserve"> -</w:t>
            </w:r>
            <w:proofErr w:type="spellStart"/>
            <w:r w:rsidRPr="00F76727">
              <w:rPr>
                <w:lang w:val="en-US"/>
              </w:rPr>
              <w:t>ProtectionGroup</w:t>
            </w:r>
            <w:proofErr w:type="spellEnd"/>
            <w:r w:rsidRPr="00F76727">
              <w:rPr>
                <w:lang w:val="en-US"/>
              </w:rPr>
              <w:t xml:space="preserve"> $MPG -Now</w:t>
            </w:r>
          </w:p>
          <w:p w14:paraId="027D0D49" w14:textId="77777777" w:rsidR="00F76727" w:rsidRPr="00F76727" w:rsidRDefault="00F76727" w:rsidP="00F76727">
            <w:pPr>
              <w:pStyle w:val="HSStandaard"/>
              <w:rPr>
                <w:lang w:val="en-US"/>
              </w:rPr>
            </w:pPr>
          </w:p>
          <w:p w14:paraId="12736863" w14:textId="77777777" w:rsidR="00F76727" w:rsidRPr="00F76727" w:rsidRDefault="00F76727" w:rsidP="00F76727">
            <w:pPr>
              <w:pStyle w:val="HSStandaard"/>
              <w:rPr>
                <w:lang w:val="en-US"/>
              </w:rPr>
            </w:pPr>
            <w:r w:rsidRPr="00F76727">
              <w:rPr>
                <w:lang w:val="en-US"/>
              </w:rPr>
              <w:t>write-host "Adding new Hyper-V data sources to" $</w:t>
            </w:r>
            <w:proofErr w:type="spellStart"/>
            <w:r w:rsidRPr="00F76727">
              <w:rPr>
                <w:lang w:val="en-US"/>
              </w:rPr>
              <w:t>MPG.FriendlyName</w:t>
            </w:r>
            <w:proofErr w:type="spellEnd"/>
          </w:p>
          <w:p w14:paraId="707860A7" w14:textId="77777777" w:rsidR="00F76727" w:rsidRPr="00F76727" w:rsidRDefault="00F76727" w:rsidP="00F76727">
            <w:pPr>
              <w:pStyle w:val="HSStandaard"/>
              <w:rPr>
                <w:lang w:val="en-US"/>
              </w:rPr>
            </w:pPr>
          </w:p>
          <w:p w14:paraId="5520CA79" w14:textId="77777777" w:rsidR="00F76727" w:rsidRPr="00F76727" w:rsidRDefault="00F76727" w:rsidP="00F76727">
            <w:pPr>
              <w:pStyle w:val="HSStandaard"/>
              <w:rPr>
                <w:lang w:val="en-US"/>
              </w:rPr>
            </w:pPr>
            <w:r w:rsidRPr="00F76727">
              <w:rPr>
                <w:lang w:val="en-US"/>
              </w:rPr>
              <w:t># 14 Save the changes to the protection group. Replica creation will be triggered immediately.</w:t>
            </w:r>
          </w:p>
          <w:p w14:paraId="66045BB2" w14:textId="77777777" w:rsidR="00F76727" w:rsidRPr="00F76727" w:rsidRDefault="00F76727" w:rsidP="00F76727">
            <w:pPr>
              <w:pStyle w:val="HSStandaard"/>
              <w:rPr>
                <w:lang w:val="en-US"/>
              </w:rPr>
            </w:pPr>
            <w:r w:rsidRPr="00F76727">
              <w:rPr>
                <w:lang w:val="en-US"/>
              </w:rPr>
              <w:t>Set-</w:t>
            </w:r>
            <w:proofErr w:type="spellStart"/>
            <w:r w:rsidRPr="00F76727">
              <w:rPr>
                <w:lang w:val="en-US"/>
              </w:rPr>
              <w:t>protectiongroup</w:t>
            </w:r>
            <w:proofErr w:type="spellEnd"/>
            <w:r w:rsidRPr="00F76727">
              <w:rPr>
                <w:lang w:val="en-US"/>
              </w:rPr>
              <w:t xml:space="preserve"> $MPG</w:t>
            </w:r>
          </w:p>
          <w:p w14:paraId="503EB067" w14:textId="77777777" w:rsidR="00F76727" w:rsidRPr="00F76727" w:rsidRDefault="00F76727" w:rsidP="00F76727">
            <w:pPr>
              <w:pStyle w:val="HSStandaard"/>
              <w:rPr>
                <w:lang w:val="en-US"/>
              </w:rPr>
            </w:pPr>
          </w:p>
          <w:p w14:paraId="1002391C" w14:textId="77777777" w:rsidR="00F76727" w:rsidRPr="00F76727" w:rsidRDefault="00F76727" w:rsidP="00F76727">
            <w:pPr>
              <w:pStyle w:val="HSStandaard"/>
              <w:rPr>
                <w:lang w:val="en-US"/>
              </w:rPr>
            </w:pPr>
            <w:r w:rsidRPr="00F76727">
              <w:rPr>
                <w:lang w:val="en-US"/>
              </w:rPr>
              <w:t>disconnect-</w:t>
            </w:r>
            <w:proofErr w:type="spellStart"/>
            <w:r w:rsidRPr="00F76727">
              <w:rPr>
                <w:lang w:val="en-US"/>
              </w:rPr>
              <w:t>dpmserver</w:t>
            </w:r>
            <w:proofErr w:type="spellEnd"/>
            <w:r w:rsidRPr="00F76727">
              <w:rPr>
                <w:lang w:val="en-US"/>
              </w:rPr>
              <w:t xml:space="preserve"> $</w:t>
            </w:r>
            <w:proofErr w:type="spellStart"/>
            <w:r w:rsidRPr="00F76727">
              <w:rPr>
                <w:lang w:val="en-US"/>
              </w:rPr>
              <w:t>dpmservername</w:t>
            </w:r>
            <w:proofErr w:type="spellEnd"/>
            <w:r w:rsidRPr="00F76727">
              <w:rPr>
                <w:lang w:val="en-US"/>
              </w:rPr>
              <w:t xml:space="preserve"> -</w:t>
            </w:r>
            <w:proofErr w:type="spellStart"/>
            <w:r w:rsidRPr="00F76727">
              <w:rPr>
                <w:lang w:val="en-US"/>
              </w:rPr>
              <w:t>erroraction</w:t>
            </w:r>
            <w:proofErr w:type="spellEnd"/>
            <w:r w:rsidRPr="00F76727">
              <w:rPr>
                <w:lang w:val="en-US"/>
              </w:rPr>
              <w:t xml:space="preserve"> </w:t>
            </w:r>
            <w:proofErr w:type="spellStart"/>
            <w:r w:rsidRPr="00F76727">
              <w:rPr>
                <w:lang w:val="en-US"/>
              </w:rPr>
              <w:t>silentlycontinue</w:t>
            </w:r>
            <w:proofErr w:type="spellEnd"/>
          </w:p>
          <w:p w14:paraId="2435DD8F" w14:textId="4055AAE8" w:rsidR="00F76727" w:rsidRDefault="00F76727" w:rsidP="00F76727">
            <w:pPr>
              <w:pStyle w:val="HSStandaard"/>
              <w:rPr>
                <w:lang w:val="en-US"/>
              </w:rPr>
            </w:pPr>
            <w:r w:rsidRPr="00F76727">
              <w:rPr>
                <w:lang w:val="en-US"/>
              </w:rPr>
              <w:t>"Exiting from script"</w:t>
            </w:r>
          </w:p>
        </w:tc>
      </w:tr>
    </w:tbl>
    <w:p w14:paraId="483E579F" w14:textId="77777777" w:rsidR="00F76727" w:rsidRPr="00437D26" w:rsidRDefault="00F76727" w:rsidP="00F76727">
      <w:pPr>
        <w:pStyle w:val="HSStandaard"/>
        <w:rPr>
          <w:lang w:val="en-US"/>
        </w:rPr>
      </w:pPr>
    </w:p>
    <w:sectPr w:rsidR="00F76727" w:rsidRPr="00437D26"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C09B3F" w14:textId="77777777" w:rsidR="00995D30" w:rsidRDefault="00995D30">
      <w:r>
        <w:separator/>
      </w:r>
    </w:p>
    <w:p w14:paraId="70109AFF" w14:textId="77777777" w:rsidR="00995D30" w:rsidRDefault="00995D30"/>
  </w:endnote>
  <w:endnote w:type="continuationSeparator" w:id="0">
    <w:p w14:paraId="3ACE9A21" w14:textId="77777777" w:rsidR="00995D30" w:rsidRDefault="00995D30">
      <w:r>
        <w:continuationSeparator/>
      </w:r>
    </w:p>
    <w:p w14:paraId="22FBBF8E" w14:textId="77777777" w:rsidR="00995D30" w:rsidRDefault="00995D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E7B235" w14:textId="77777777" w:rsidR="00995D30" w:rsidRDefault="00995D30">
      <w:r>
        <w:separator/>
      </w:r>
    </w:p>
    <w:p w14:paraId="71AC5F5C" w14:textId="77777777" w:rsidR="00995D30" w:rsidRDefault="00995D30"/>
  </w:footnote>
  <w:footnote w:type="continuationSeparator" w:id="0">
    <w:p w14:paraId="51D3406D" w14:textId="77777777" w:rsidR="00995D30" w:rsidRDefault="00995D30">
      <w:r>
        <w:continuationSeparator/>
      </w:r>
    </w:p>
    <w:p w14:paraId="305B6A58" w14:textId="77777777" w:rsidR="00995D30" w:rsidRDefault="00995D3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59C44D4"/>
    <w:multiLevelType w:val="multilevel"/>
    <w:tmpl w:val="9E4EBE2A"/>
    <w:name w:val="Icento nummering222332222"/>
    <w:numStyleLink w:val="IcentoopsommingmetmetopsommingstekensSymbolsymboolLinks063cmVerk"/>
  </w:abstractNum>
  <w:abstractNum w:abstractNumId="14">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B5A07E8"/>
    <w:multiLevelType w:val="multilevel"/>
    <w:tmpl w:val="9E4EBE2A"/>
    <w:name w:val="Icento nummering222332222222"/>
    <w:numStyleLink w:val="IcentoopsommingmetmetopsommingstekensSymbolsymboolLinks063cmVerk"/>
  </w:abstractNum>
  <w:abstractNum w:abstractNumId="20">
    <w:nsid w:val="1CC44F7A"/>
    <w:multiLevelType w:val="hybridMultilevel"/>
    <w:tmpl w:val="85E415F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2BB1414"/>
    <w:multiLevelType w:val="multilevel"/>
    <w:tmpl w:val="33968C96"/>
    <w:name w:val="Icento nummering222332222222222222222"/>
    <w:numStyleLink w:val="Icentonummering"/>
  </w:abstractNum>
  <w:abstractNum w:abstractNumId="25">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6846140"/>
    <w:multiLevelType w:val="multilevel"/>
    <w:tmpl w:val="CEDA3284"/>
    <w:lvl w:ilvl="0">
      <w:start w:val="1"/>
      <w:numFmt w:val="decimal"/>
      <w:pStyle w:val="HSHoofdstuk"/>
      <w:suff w:val="space"/>
      <w:lvlText w:val="Hoofdstuk %1"/>
      <w:lvlJc w:val="left"/>
      <w:pPr>
        <w:ind w:left="1985"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27CB62E2"/>
    <w:multiLevelType w:val="hybridMultilevel"/>
    <w:tmpl w:val="AE3E1C18"/>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start w:val="1"/>
      <w:numFmt w:val="bullet"/>
      <w:lvlText w:val=""/>
      <w:lvlJc w:val="left"/>
      <w:pPr>
        <w:ind w:left="2508" w:hanging="360"/>
      </w:pPr>
      <w:rPr>
        <w:rFonts w:ascii="Wingdings" w:hAnsi="Wingdings" w:hint="default"/>
      </w:rPr>
    </w:lvl>
    <w:lvl w:ilvl="3" w:tplc="04130001">
      <w:start w:val="1"/>
      <w:numFmt w:val="bullet"/>
      <w:lvlText w:val=""/>
      <w:lvlJc w:val="left"/>
      <w:pPr>
        <w:ind w:left="3228" w:hanging="360"/>
      </w:pPr>
      <w:rPr>
        <w:rFonts w:ascii="Symbol" w:hAnsi="Symbol" w:hint="default"/>
      </w:rPr>
    </w:lvl>
    <w:lvl w:ilvl="4" w:tplc="04130003">
      <w:start w:val="1"/>
      <w:numFmt w:val="bullet"/>
      <w:lvlText w:val="o"/>
      <w:lvlJc w:val="left"/>
      <w:pPr>
        <w:ind w:left="3948" w:hanging="360"/>
      </w:pPr>
      <w:rPr>
        <w:rFonts w:ascii="Courier New" w:hAnsi="Courier New" w:cs="Courier New" w:hint="default"/>
      </w:rPr>
    </w:lvl>
    <w:lvl w:ilvl="5" w:tplc="04130005">
      <w:start w:val="1"/>
      <w:numFmt w:val="bullet"/>
      <w:lvlText w:val=""/>
      <w:lvlJc w:val="left"/>
      <w:pPr>
        <w:ind w:left="4668" w:hanging="360"/>
      </w:pPr>
      <w:rPr>
        <w:rFonts w:ascii="Wingdings" w:hAnsi="Wingdings" w:hint="default"/>
      </w:rPr>
    </w:lvl>
    <w:lvl w:ilvl="6" w:tplc="0413000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9">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303059CB"/>
    <w:multiLevelType w:val="multilevel"/>
    <w:tmpl w:val="9E4EBE2A"/>
    <w:name w:val="Icento nummering222332222222222"/>
    <w:numStyleLink w:val="IcentoopsommingmetmetopsommingstekensSymbolsymboolLinks063cmVerk"/>
  </w:abstractNum>
  <w:abstractNum w:abstractNumId="31">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3">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39955476"/>
    <w:multiLevelType w:val="multilevel"/>
    <w:tmpl w:val="4F46AAB4"/>
    <w:name w:val="Icento nummering2"/>
    <w:numStyleLink w:val="Icentonummeringparagraaf"/>
  </w:abstractNum>
  <w:abstractNum w:abstractNumId="37">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nsid w:val="426558CC"/>
    <w:multiLevelType w:val="multilevel"/>
    <w:tmpl w:val="CA2CA13C"/>
    <w:name w:val="Icento nummering22232"/>
    <w:numStyleLink w:val="Icentonummeringinspringen"/>
  </w:abstractNum>
  <w:abstractNum w:abstractNumId="41">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2">
    <w:nsid w:val="434573A0"/>
    <w:multiLevelType w:val="multilevel"/>
    <w:tmpl w:val="9E4EBE2A"/>
    <w:name w:val="Icento nummering22233222222"/>
    <w:numStyleLink w:val="IcentoopsommingmetmetopsommingstekensSymbolsymboolLinks063cmVerk"/>
  </w:abstractNum>
  <w:abstractNum w:abstractNumId="43">
    <w:nsid w:val="44313B9C"/>
    <w:multiLevelType w:val="multilevel"/>
    <w:tmpl w:val="CA2CA13C"/>
    <w:name w:val="Icento nummering222322222"/>
    <w:numStyleLink w:val="Icentonummeringinspringen"/>
  </w:abstractNum>
  <w:abstractNum w:abstractNumId="44">
    <w:nsid w:val="45A51E1F"/>
    <w:multiLevelType w:val="multilevel"/>
    <w:tmpl w:val="9E4EBE2A"/>
    <w:name w:val="Icento nummering2223322222"/>
    <w:numStyleLink w:val="IcentoopsommingmetmetopsommingstekensSymbolsymboolLinks063cmVerk"/>
  </w:abstractNum>
  <w:abstractNum w:abstractNumId="45">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6">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7">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9">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50">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1">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nsid w:val="5322742E"/>
    <w:multiLevelType w:val="multilevel"/>
    <w:tmpl w:val="CA2CA13C"/>
    <w:name w:val="Icento nummering222322"/>
    <w:numStyleLink w:val="Icentonummeringinspringen"/>
  </w:abstractNum>
  <w:abstractNum w:abstractNumId="56">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7">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8">
    <w:nsid w:val="55624D70"/>
    <w:multiLevelType w:val="multilevel"/>
    <w:tmpl w:val="9E4EBE2A"/>
    <w:name w:val="Icento nummering22233222"/>
    <w:numStyleLink w:val="IcentoopsommingmetmetopsommingstekensSymbolsymboolLinks063cmVerk"/>
  </w:abstractNum>
  <w:abstractNum w:abstractNumId="59">
    <w:nsid w:val="57214338"/>
    <w:multiLevelType w:val="multilevel"/>
    <w:tmpl w:val="CA2CA13C"/>
    <w:name w:val="Icento nummering2223222"/>
    <w:numStyleLink w:val="Icentonummeringinspringen"/>
  </w:abstractNum>
  <w:abstractNum w:abstractNumId="60">
    <w:nsid w:val="58AB5286"/>
    <w:multiLevelType w:val="multilevel"/>
    <w:tmpl w:val="33968C96"/>
    <w:name w:val="Icento nummering22222"/>
    <w:numStyleLink w:val="Icentonummering"/>
  </w:abstractNum>
  <w:abstractNum w:abstractNumId="61">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3">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4">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6">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7">
    <w:nsid w:val="65C44BF6"/>
    <w:multiLevelType w:val="multilevel"/>
    <w:tmpl w:val="9E4EBE2A"/>
    <w:name w:val="Icento nummering2223322"/>
    <w:numStyleLink w:val="IcentoopsommingmetmetopsommingstekensSymbolsymboolLinks063cmVerk"/>
  </w:abstractNum>
  <w:abstractNum w:abstractNumId="68">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9">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0">
    <w:nsid w:val="6E2014FB"/>
    <w:multiLevelType w:val="multilevel"/>
    <w:tmpl w:val="9E4EBE2A"/>
    <w:name w:val="Icento nummering2223322222222"/>
    <w:numStyleLink w:val="IcentoopsommingmetmetopsommingstekensSymbolsymboolLinks063cmVerk"/>
  </w:abstractNum>
  <w:abstractNum w:abstractNumId="71">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2">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3">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4">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5">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6">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nsid w:val="7B40239E"/>
    <w:multiLevelType w:val="multilevel"/>
    <w:tmpl w:val="76901492"/>
    <w:numStyleLink w:val="IcentoListStyle"/>
  </w:abstractNum>
  <w:abstractNum w:abstractNumId="78">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61"/>
  </w:num>
  <w:num w:numId="2">
    <w:abstractNumId w:val="32"/>
  </w:num>
  <w:num w:numId="3">
    <w:abstractNumId w:val="53"/>
  </w:num>
  <w:num w:numId="4">
    <w:abstractNumId w:val="68"/>
  </w:num>
  <w:num w:numId="5">
    <w:abstractNumId w:val="34"/>
  </w:num>
  <w:num w:numId="6">
    <w:abstractNumId w:val="38"/>
  </w:num>
  <w:num w:numId="7">
    <w:abstractNumId w:val="33"/>
  </w:num>
  <w:num w:numId="8">
    <w:abstractNumId w:val="77"/>
  </w:num>
  <w:num w:numId="9">
    <w:abstractNumId w:val="18"/>
  </w:num>
  <w:num w:numId="10">
    <w:abstractNumId w:val="39"/>
  </w:num>
  <w:num w:numId="11">
    <w:abstractNumId w:val="27"/>
  </w:num>
  <w:num w:numId="12">
    <w:abstractNumId w:val="37"/>
  </w:num>
  <w:num w:numId="13">
    <w:abstractNumId w:val="65"/>
  </w:num>
  <w:num w:numId="14">
    <w:abstractNumId w:val="12"/>
  </w:num>
  <w:num w:numId="15">
    <w:abstractNumId w:val="8"/>
  </w:num>
  <w:num w:numId="16">
    <w:abstractNumId w:val="6"/>
  </w:num>
  <w:num w:numId="17">
    <w:abstractNumId w:val="48"/>
  </w:num>
  <w:num w:numId="18">
    <w:abstractNumId w:val="62"/>
  </w:num>
  <w:num w:numId="19">
    <w:abstractNumId w:val="23"/>
  </w:num>
  <w:num w:numId="20">
    <w:abstractNumId w:val="14"/>
  </w:num>
  <w:num w:numId="21">
    <w:abstractNumId w:val="46"/>
  </w:num>
  <w:num w:numId="22">
    <w:abstractNumId w:val="16"/>
  </w:num>
  <w:num w:numId="23">
    <w:abstractNumId w:val="73"/>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64"/>
  </w:num>
  <w:num w:numId="27">
    <w:abstractNumId w:val="2"/>
  </w:num>
  <w:num w:numId="28">
    <w:abstractNumId w:val="11"/>
  </w:num>
  <w:num w:numId="29">
    <w:abstractNumId w:val="50"/>
  </w:num>
  <w:num w:numId="30">
    <w:abstractNumId w:val="47"/>
  </w:num>
  <w:num w:numId="31">
    <w:abstractNumId w:val="35"/>
  </w:num>
  <w:num w:numId="32">
    <w:abstractNumId w:val="69"/>
  </w:num>
  <w:num w:numId="33">
    <w:abstractNumId w:val="3"/>
  </w:num>
  <w:num w:numId="34">
    <w:abstractNumId w:val="76"/>
  </w:num>
  <w:num w:numId="35">
    <w:abstractNumId w:val="28"/>
  </w:num>
  <w:num w:numId="36">
    <w:abstractNumId w:val="2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772E0"/>
    <w:rsid w:val="000819EB"/>
    <w:rsid w:val="00090E8B"/>
    <w:rsid w:val="0009125E"/>
    <w:rsid w:val="000916F5"/>
    <w:rsid w:val="00092AF9"/>
    <w:rsid w:val="00093505"/>
    <w:rsid w:val="000A1E89"/>
    <w:rsid w:val="000A22D0"/>
    <w:rsid w:val="000A28A7"/>
    <w:rsid w:val="000A3C7C"/>
    <w:rsid w:val="000A5980"/>
    <w:rsid w:val="000A78A5"/>
    <w:rsid w:val="000B1593"/>
    <w:rsid w:val="000B1633"/>
    <w:rsid w:val="000B6120"/>
    <w:rsid w:val="000B73E4"/>
    <w:rsid w:val="000B75E9"/>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6CFF"/>
    <w:rsid w:val="00107FAC"/>
    <w:rsid w:val="00110C30"/>
    <w:rsid w:val="00111086"/>
    <w:rsid w:val="00111E32"/>
    <w:rsid w:val="00112399"/>
    <w:rsid w:val="00113B16"/>
    <w:rsid w:val="00114B44"/>
    <w:rsid w:val="00121E99"/>
    <w:rsid w:val="00125AA7"/>
    <w:rsid w:val="001315BE"/>
    <w:rsid w:val="00132337"/>
    <w:rsid w:val="00133E59"/>
    <w:rsid w:val="00134697"/>
    <w:rsid w:val="001369C9"/>
    <w:rsid w:val="00136FD1"/>
    <w:rsid w:val="00137B17"/>
    <w:rsid w:val="00140249"/>
    <w:rsid w:val="00141670"/>
    <w:rsid w:val="00142376"/>
    <w:rsid w:val="00144D3B"/>
    <w:rsid w:val="00146ABB"/>
    <w:rsid w:val="00146AD1"/>
    <w:rsid w:val="00146CA7"/>
    <w:rsid w:val="00147674"/>
    <w:rsid w:val="00152EFC"/>
    <w:rsid w:val="00152F9B"/>
    <w:rsid w:val="001551E3"/>
    <w:rsid w:val="001576ED"/>
    <w:rsid w:val="00164237"/>
    <w:rsid w:val="00166382"/>
    <w:rsid w:val="00167B64"/>
    <w:rsid w:val="00172D28"/>
    <w:rsid w:val="001760C8"/>
    <w:rsid w:val="001802D8"/>
    <w:rsid w:val="00180F83"/>
    <w:rsid w:val="00181722"/>
    <w:rsid w:val="00182983"/>
    <w:rsid w:val="00184631"/>
    <w:rsid w:val="00187858"/>
    <w:rsid w:val="0019212C"/>
    <w:rsid w:val="00194263"/>
    <w:rsid w:val="00194A36"/>
    <w:rsid w:val="001A0760"/>
    <w:rsid w:val="001A0FB0"/>
    <w:rsid w:val="001A1198"/>
    <w:rsid w:val="001A4E5C"/>
    <w:rsid w:val="001A7348"/>
    <w:rsid w:val="001B29B7"/>
    <w:rsid w:val="001B6140"/>
    <w:rsid w:val="001B6877"/>
    <w:rsid w:val="001C2272"/>
    <w:rsid w:val="001C5A63"/>
    <w:rsid w:val="001C6626"/>
    <w:rsid w:val="001D2BC6"/>
    <w:rsid w:val="001E6C7D"/>
    <w:rsid w:val="001F19E1"/>
    <w:rsid w:val="001F2B79"/>
    <w:rsid w:val="001F53BA"/>
    <w:rsid w:val="00206421"/>
    <w:rsid w:val="002114A0"/>
    <w:rsid w:val="002119C4"/>
    <w:rsid w:val="002160C6"/>
    <w:rsid w:val="002173F2"/>
    <w:rsid w:val="002219E7"/>
    <w:rsid w:val="00222C72"/>
    <w:rsid w:val="002236F7"/>
    <w:rsid w:val="00225D62"/>
    <w:rsid w:val="00232DCB"/>
    <w:rsid w:val="00236EBE"/>
    <w:rsid w:val="00241CD5"/>
    <w:rsid w:val="00242DB0"/>
    <w:rsid w:val="00245DBB"/>
    <w:rsid w:val="00246E27"/>
    <w:rsid w:val="002510B0"/>
    <w:rsid w:val="00252AEE"/>
    <w:rsid w:val="00254E16"/>
    <w:rsid w:val="00257BD1"/>
    <w:rsid w:val="002602BD"/>
    <w:rsid w:val="002632EC"/>
    <w:rsid w:val="002661E3"/>
    <w:rsid w:val="00272AAE"/>
    <w:rsid w:val="00272D90"/>
    <w:rsid w:val="00272E2B"/>
    <w:rsid w:val="002755F3"/>
    <w:rsid w:val="00280B76"/>
    <w:rsid w:val="00280BF8"/>
    <w:rsid w:val="00281480"/>
    <w:rsid w:val="002863B8"/>
    <w:rsid w:val="00290B02"/>
    <w:rsid w:val="002924FD"/>
    <w:rsid w:val="002932E2"/>
    <w:rsid w:val="00293F89"/>
    <w:rsid w:val="0029565F"/>
    <w:rsid w:val="00296848"/>
    <w:rsid w:val="00297029"/>
    <w:rsid w:val="002A01A8"/>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209F"/>
    <w:rsid w:val="003532A6"/>
    <w:rsid w:val="00353C41"/>
    <w:rsid w:val="00355BE2"/>
    <w:rsid w:val="00357DA3"/>
    <w:rsid w:val="00360E7D"/>
    <w:rsid w:val="00363978"/>
    <w:rsid w:val="00363A99"/>
    <w:rsid w:val="00363B86"/>
    <w:rsid w:val="00363DFE"/>
    <w:rsid w:val="00364A8D"/>
    <w:rsid w:val="0036708A"/>
    <w:rsid w:val="00370DD5"/>
    <w:rsid w:val="0037289D"/>
    <w:rsid w:val="003733EB"/>
    <w:rsid w:val="0037398C"/>
    <w:rsid w:val="0037473F"/>
    <w:rsid w:val="00374A27"/>
    <w:rsid w:val="0037718A"/>
    <w:rsid w:val="0038129D"/>
    <w:rsid w:val="0038184F"/>
    <w:rsid w:val="003840F0"/>
    <w:rsid w:val="00384EAB"/>
    <w:rsid w:val="00386AB6"/>
    <w:rsid w:val="00386D8F"/>
    <w:rsid w:val="0039134B"/>
    <w:rsid w:val="003920A6"/>
    <w:rsid w:val="0039268F"/>
    <w:rsid w:val="003930AC"/>
    <w:rsid w:val="0039367C"/>
    <w:rsid w:val="00394456"/>
    <w:rsid w:val="003978EE"/>
    <w:rsid w:val="003A341D"/>
    <w:rsid w:val="003B20C0"/>
    <w:rsid w:val="003B2B4B"/>
    <w:rsid w:val="003B5F79"/>
    <w:rsid w:val="003B62AE"/>
    <w:rsid w:val="003B7D35"/>
    <w:rsid w:val="003C3438"/>
    <w:rsid w:val="003C5379"/>
    <w:rsid w:val="003C595D"/>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B3D"/>
    <w:rsid w:val="003F3AE0"/>
    <w:rsid w:val="003F42D5"/>
    <w:rsid w:val="003F467A"/>
    <w:rsid w:val="003F6AC9"/>
    <w:rsid w:val="003F707B"/>
    <w:rsid w:val="00400C50"/>
    <w:rsid w:val="004047D1"/>
    <w:rsid w:val="00405D09"/>
    <w:rsid w:val="00405E39"/>
    <w:rsid w:val="00406685"/>
    <w:rsid w:val="00407D7F"/>
    <w:rsid w:val="00410FD3"/>
    <w:rsid w:val="00411496"/>
    <w:rsid w:val="0041230C"/>
    <w:rsid w:val="00413DB9"/>
    <w:rsid w:val="00416272"/>
    <w:rsid w:val="00421855"/>
    <w:rsid w:val="00421AEB"/>
    <w:rsid w:val="00425226"/>
    <w:rsid w:val="00431EC2"/>
    <w:rsid w:val="00434303"/>
    <w:rsid w:val="00434324"/>
    <w:rsid w:val="00437D26"/>
    <w:rsid w:val="00440786"/>
    <w:rsid w:val="00441ACF"/>
    <w:rsid w:val="00442C9E"/>
    <w:rsid w:val="00445F75"/>
    <w:rsid w:val="004465EC"/>
    <w:rsid w:val="0045642B"/>
    <w:rsid w:val="00456F41"/>
    <w:rsid w:val="0046237B"/>
    <w:rsid w:val="00464C9B"/>
    <w:rsid w:val="00466883"/>
    <w:rsid w:val="0047080A"/>
    <w:rsid w:val="00473BD9"/>
    <w:rsid w:val="00473D1D"/>
    <w:rsid w:val="00480ED3"/>
    <w:rsid w:val="00485D01"/>
    <w:rsid w:val="00490B5A"/>
    <w:rsid w:val="00491ABD"/>
    <w:rsid w:val="00494DC7"/>
    <w:rsid w:val="00495D76"/>
    <w:rsid w:val="0049608D"/>
    <w:rsid w:val="004A0F91"/>
    <w:rsid w:val="004A2094"/>
    <w:rsid w:val="004A2DAE"/>
    <w:rsid w:val="004A5EAD"/>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93F"/>
    <w:rsid w:val="004E1BCF"/>
    <w:rsid w:val="004E22F4"/>
    <w:rsid w:val="004E2A52"/>
    <w:rsid w:val="004E5DAC"/>
    <w:rsid w:val="004E793A"/>
    <w:rsid w:val="004E7D33"/>
    <w:rsid w:val="004F4B85"/>
    <w:rsid w:val="004F5A3C"/>
    <w:rsid w:val="0050100D"/>
    <w:rsid w:val="00503F34"/>
    <w:rsid w:val="005062D3"/>
    <w:rsid w:val="005114E6"/>
    <w:rsid w:val="005213DC"/>
    <w:rsid w:val="00525582"/>
    <w:rsid w:val="00525D2A"/>
    <w:rsid w:val="00527FBC"/>
    <w:rsid w:val="005330B4"/>
    <w:rsid w:val="00533AFC"/>
    <w:rsid w:val="00535989"/>
    <w:rsid w:val="0053628A"/>
    <w:rsid w:val="00537831"/>
    <w:rsid w:val="00542F3D"/>
    <w:rsid w:val="00544DFC"/>
    <w:rsid w:val="00545C40"/>
    <w:rsid w:val="005465BF"/>
    <w:rsid w:val="005476C3"/>
    <w:rsid w:val="005515AE"/>
    <w:rsid w:val="00551A9C"/>
    <w:rsid w:val="005522ED"/>
    <w:rsid w:val="00554DA7"/>
    <w:rsid w:val="00555308"/>
    <w:rsid w:val="005562D3"/>
    <w:rsid w:val="00557569"/>
    <w:rsid w:val="00564FE9"/>
    <w:rsid w:val="00566A53"/>
    <w:rsid w:val="00570592"/>
    <w:rsid w:val="00571F10"/>
    <w:rsid w:val="005735D2"/>
    <w:rsid w:val="005813AC"/>
    <w:rsid w:val="0058342F"/>
    <w:rsid w:val="00587F12"/>
    <w:rsid w:val="0059378F"/>
    <w:rsid w:val="00594187"/>
    <w:rsid w:val="005A0129"/>
    <w:rsid w:val="005A7160"/>
    <w:rsid w:val="005A7975"/>
    <w:rsid w:val="005A7DA1"/>
    <w:rsid w:val="005B09EF"/>
    <w:rsid w:val="005B210D"/>
    <w:rsid w:val="005B2C3B"/>
    <w:rsid w:val="005C1A5F"/>
    <w:rsid w:val="005C51FF"/>
    <w:rsid w:val="005C6CE4"/>
    <w:rsid w:val="005C761F"/>
    <w:rsid w:val="005D1194"/>
    <w:rsid w:val="005D367E"/>
    <w:rsid w:val="005D3C01"/>
    <w:rsid w:val="005D3F4F"/>
    <w:rsid w:val="005D5BD0"/>
    <w:rsid w:val="005E04E9"/>
    <w:rsid w:val="005E08DA"/>
    <w:rsid w:val="005E0963"/>
    <w:rsid w:val="005E481D"/>
    <w:rsid w:val="005E4954"/>
    <w:rsid w:val="005E4E38"/>
    <w:rsid w:val="005E67E2"/>
    <w:rsid w:val="005F059A"/>
    <w:rsid w:val="005F19BE"/>
    <w:rsid w:val="005F41DD"/>
    <w:rsid w:val="005F53CB"/>
    <w:rsid w:val="005F6B0E"/>
    <w:rsid w:val="00600264"/>
    <w:rsid w:val="006011F4"/>
    <w:rsid w:val="006021AC"/>
    <w:rsid w:val="0060248C"/>
    <w:rsid w:val="00602B9D"/>
    <w:rsid w:val="00604139"/>
    <w:rsid w:val="00604C40"/>
    <w:rsid w:val="00606B4B"/>
    <w:rsid w:val="00610256"/>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9A1"/>
    <w:rsid w:val="00660B10"/>
    <w:rsid w:val="006614EC"/>
    <w:rsid w:val="006622E8"/>
    <w:rsid w:val="006626F8"/>
    <w:rsid w:val="00663668"/>
    <w:rsid w:val="00664543"/>
    <w:rsid w:val="00675898"/>
    <w:rsid w:val="006766E2"/>
    <w:rsid w:val="006770D1"/>
    <w:rsid w:val="00682ED9"/>
    <w:rsid w:val="0068394B"/>
    <w:rsid w:val="006854D9"/>
    <w:rsid w:val="00687688"/>
    <w:rsid w:val="00692BE3"/>
    <w:rsid w:val="006934FA"/>
    <w:rsid w:val="00693588"/>
    <w:rsid w:val="006948D8"/>
    <w:rsid w:val="006A0BAD"/>
    <w:rsid w:val="006A2DF8"/>
    <w:rsid w:val="006A332B"/>
    <w:rsid w:val="006A792C"/>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450D"/>
    <w:rsid w:val="006E54F4"/>
    <w:rsid w:val="006F0DB2"/>
    <w:rsid w:val="006F247C"/>
    <w:rsid w:val="006F2DC6"/>
    <w:rsid w:val="006F3358"/>
    <w:rsid w:val="006F3E0F"/>
    <w:rsid w:val="006F450A"/>
    <w:rsid w:val="006F79FF"/>
    <w:rsid w:val="00704643"/>
    <w:rsid w:val="00704949"/>
    <w:rsid w:val="00705517"/>
    <w:rsid w:val="007056B1"/>
    <w:rsid w:val="00705C46"/>
    <w:rsid w:val="00706052"/>
    <w:rsid w:val="00706CEE"/>
    <w:rsid w:val="007102BC"/>
    <w:rsid w:val="007111FE"/>
    <w:rsid w:val="00712249"/>
    <w:rsid w:val="00713E80"/>
    <w:rsid w:val="007160C5"/>
    <w:rsid w:val="007164F7"/>
    <w:rsid w:val="00725EF6"/>
    <w:rsid w:val="00727411"/>
    <w:rsid w:val="007301CE"/>
    <w:rsid w:val="00730B9F"/>
    <w:rsid w:val="00731271"/>
    <w:rsid w:val="007315F5"/>
    <w:rsid w:val="00734346"/>
    <w:rsid w:val="007346A1"/>
    <w:rsid w:val="007377A4"/>
    <w:rsid w:val="0074018D"/>
    <w:rsid w:val="007404F7"/>
    <w:rsid w:val="0074239E"/>
    <w:rsid w:val="00745297"/>
    <w:rsid w:val="00752437"/>
    <w:rsid w:val="00752CB3"/>
    <w:rsid w:val="00753A87"/>
    <w:rsid w:val="007545BB"/>
    <w:rsid w:val="00756BB9"/>
    <w:rsid w:val="00757112"/>
    <w:rsid w:val="00760C49"/>
    <w:rsid w:val="00762EAE"/>
    <w:rsid w:val="007631A9"/>
    <w:rsid w:val="0077154B"/>
    <w:rsid w:val="0077170A"/>
    <w:rsid w:val="007738AD"/>
    <w:rsid w:val="00774943"/>
    <w:rsid w:val="007751BC"/>
    <w:rsid w:val="007764F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6995"/>
    <w:rsid w:val="007A7BBD"/>
    <w:rsid w:val="007A7BBE"/>
    <w:rsid w:val="007B2C0F"/>
    <w:rsid w:val="007B36E9"/>
    <w:rsid w:val="007B675F"/>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2D5"/>
    <w:rsid w:val="00800D8B"/>
    <w:rsid w:val="00800E24"/>
    <w:rsid w:val="00805A1A"/>
    <w:rsid w:val="00805D06"/>
    <w:rsid w:val="00813513"/>
    <w:rsid w:val="008169C9"/>
    <w:rsid w:val="008169E1"/>
    <w:rsid w:val="0082045D"/>
    <w:rsid w:val="00820F71"/>
    <w:rsid w:val="00821188"/>
    <w:rsid w:val="0082169C"/>
    <w:rsid w:val="00823026"/>
    <w:rsid w:val="0082421D"/>
    <w:rsid w:val="008255AB"/>
    <w:rsid w:val="00825C15"/>
    <w:rsid w:val="00830A43"/>
    <w:rsid w:val="0083159D"/>
    <w:rsid w:val="00833D9A"/>
    <w:rsid w:val="00840615"/>
    <w:rsid w:val="00840D51"/>
    <w:rsid w:val="00841097"/>
    <w:rsid w:val="008414A9"/>
    <w:rsid w:val="008439F4"/>
    <w:rsid w:val="00856869"/>
    <w:rsid w:val="008611D9"/>
    <w:rsid w:val="00863166"/>
    <w:rsid w:val="00864573"/>
    <w:rsid w:val="00865849"/>
    <w:rsid w:val="00866913"/>
    <w:rsid w:val="008710D1"/>
    <w:rsid w:val="008732EF"/>
    <w:rsid w:val="00873BFE"/>
    <w:rsid w:val="00875B5D"/>
    <w:rsid w:val="0087662A"/>
    <w:rsid w:val="0088138E"/>
    <w:rsid w:val="00882255"/>
    <w:rsid w:val="008829B1"/>
    <w:rsid w:val="00883C7B"/>
    <w:rsid w:val="00884588"/>
    <w:rsid w:val="008852B7"/>
    <w:rsid w:val="00886C08"/>
    <w:rsid w:val="00890D12"/>
    <w:rsid w:val="00893343"/>
    <w:rsid w:val="00894295"/>
    <w:rsid w:val="00896985"/>
    <w:rsid w:val="008A28B4"/>
    <w:rsid w:val="008A71F4"/>
    <w:rsid w:val="008B109A"/>
    <w:rsid w:val="008B29F8"/>
    <w:rsid w:val="008B2C48"/>
    <w:rsid w:val="008B4104"/>
    <w:rsid w:val="008B4A3F"/>
    <w:rsid w:val="008B4D13"/>
    <w:rsid w:val="008B5B24"/>
    <w:rsid w:val="008C2DF6"/>
    <w:rsid w:val="008C493C"/>
    <w:rsid w:val="008C4F37"/>
    <w:rsid w:val="008C4F67"/>
    <w:rsid w:val="008C7681"/>
    <w:rsid w:val="008D21C6"/>
    <w:rsid w:val="008D27EA"/>
    <w:rsid w:val="008D30C8"/>
    <w:rsid w:val="008D4954"/>
    <w:rsid w:val="008D5975"/>
    <w:rsid w:val="008E0B6D"/>
    <w:rsid w:val="008E22EE"/>
    <w:rsid w:val="008E3A8E"/>
    <w:rsid w:val="008E4379"/>
    <w:rsid w:val="008E49B9"/>
    <w:rsid w:val="008E5CD1"/>
    <w:rsid w:val="008F092B"/>
    <w:rsid w:val="008F188D"/>
    <w:rsid w:val="008F4790"/>
    <w:rsid w:val="008F4965"/>
    <w:rsid w:val="008F5154"/>
    <w:rsid w:val="008F580F"/>
    <w:rsid w:val="008F584C"/>
    <w:rsid w:val="008F58C9"/>
    <w:rsid w:val="008F6250"/>
    <w:rsid w:val="008F63FF"/>
    <w:rsid w:val="0090017F"/>
    <w:rsid w:val="0090047A"/>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04D2"/>
    <w:rsid w:val="00951B2D"/>
    <w:rsid w:val="00962609"/>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95D30"/>
    <w:rsid w:val="00997FEE"/>
    <w:rsid w:val="009A0A71"/>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267A"/>
    <w:rsid w:val="009F4284"/>
    <w:rsid w:val="009F44C4"/>
    <w:rsid w:val="00A01451"/>
    <w:rsid w:val="00A02479"/>
    <w:rsid w:val="00A04F77"/>
    <w:rsid w:val="00A06C18"/>
    <w:rsid w:val="00A06F82"/>
    <w:rsid w:val="00A1317C"/>
    <w:rsid w:val="00A13F7A"/>
    <w:rsid w:val="00A14299"/>
    <w:rsid w:val="00A149C6"/>
    <w:rsid w:val="00A14A67"/>
    <w:rsid w:val="00A16F1A"/>
    <w:rsid w:val="00A2003A"/>
    <w:rsid w:val="00A2215F"/>
    <w:rsid w:val="00A2234E"/>
    <w:rsid w:val="00A228A6"/>
    <w:rsid w:val="00A236F0"/>
    <w:rsid w:val="00A26347"/>
    <w:rsid w:val="00A2777D"/>
    <w:rsid w:val="00A2792B"/>
    <w:rsid w:val="00A3036D"/>
    <w:rsid w:val="00A306C1"/>
    <w:rsid w:val="00A326A5"/>
    <w:rsid w:val="00A32EF8"/>
    <w:rsid w:val="00A336FB"/>
    <w:rsid w:val="00A43C10"/>
    <w:rsid w:val="00A44FC8"/>
    <w:rsid w:val="00A46BA5"/>
    <w:rsid w:val="00A46EEB"/>
    <w:rsid w:val="00A477A5"/>
    <w:rsid w:val="00A52823"/>
    <w:rsid w:val="00A53F55"/>
    <w:rsid w:val="00A5448F"/>
    <w:rsid w:val="00A5479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12B0"/>
    <w:rsid w:val="00AA27FC"/>
    <w:rsid w:val="00AA5020"/>
    <w:rsid w:val="00AB078C"/>
    <w:rsid w:val="00AB19AC"/>
    <w:rsid w:val="00AB368A"/>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152C"/>
    <w:rsid w:val="00AF2F99"/>
    <w:rsid w:val="00AF39A3"/>
    <w:rsid w:val="00AF7A4F"/>
    <w:rsid w:val="00B0384C"/>
    <w:rsid w:val="00B07CB5"/>
    <w:rsid w:val="00B07DCD"/>
    <w:rsid w:val="00B11C80"/>
    <w:rsid w:val="00B128D4"/>
    <w:rsid w:val="00B130AE"/>
    <w:rsid w:val="00B1468C"/>
    <w:rsid w:val="00B15F09"/>
    <w:rsid w:val="00B207B3"/>
    <w:rsid w:val="00B2322E"/>
    <w:rsid w:val="00B26EF3"/>
    <w:rsid w:val="00B305D5"/>
    <w:rsid w:val="00B32E7F"/>
    <w:rsid w:val="00B3371C"/>
    <w:rsid w:val="00B33C05"/>
    <w:rsid w:val="00B350F9"/>
    <w:rsid w:val="00B408D3"/>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2952"/>
    <w:rsid w:val="00B82FB2"/>
    <w:rsid w:val="00B843E3"/>
    <w:rsid w:val="00B8663E"/>
    <w:rsid w:val="00B879E3"/>
    <w:rsid w:val="00B90226"/>
    <w:rsid w:val="00B91002"/>
    <w:rsid w:val="00B92A2C"/>
    <w:rsid w:val="00B9511F"/>
    <w:rsid w:val="00B952BA"/>
    <w:rsid w:val="00B95BCE"/>
    <w:rsid w:val="00B95F57"/>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67E1"/>
    <w:rsid w:val="00BE00C5"/>
    <w:rsid w:val="00BE0E66"/>
    <w:rsid w:val="00BE0F2C"/>
    <w:rsid w:val="00BE6A5B"/>
    <w:rsid w:val="00BE6EC6"/>
    <w:rsid w:val="00BF046C"/>
    <w:rsid w:val="00BF08EA"/>
    <w:rsid w:val="00BF5E4C"/>
    <w:rsid w:val="00BF6B3C"/>
    <w:rsid w:val="00BF7709"/>
    <w:rsid w:val="00C00D9B"/>
    <w:rsid w:val="00C012CC"/>
    <w:rsid w:val="00C035F0"/>
    <w:rsid w:val="00C1333D"/>
    <w:rsid w:val="00C148F9"/>
    <w:rsid w:val="00C17DAF"/>
    <w:rsid w:val="00C17DC2"/>
    <w:rsid w:val="00C20898"/>
    <w:rsid w:val="00C23B1F"/>
    <w:rsid w:val="00C247BF"/>
    <w:rsid w:val="00C24F89"/>
    <w:rsid w:val="00C25797"/>
    <w:rsid w:val="00C25CC5"/>
    <w:rsid w:val="00C26927"/>
    <w:rsid w:val="00C26981"/>
    <w:rsid w:val="00C313F3"/>
    <w:rsid w:val="00C37E2F"/>
    <w:rsid w:val="00C40793"/>
    <w:rsid w:val="00C41BB0"/>
    <w:rsid w:val="00C44953"/>
    <w:rsid w:val="00C45E1F"/>
    <w:rsid w:val="00C46649"/>
    <w:rsid w:val="00C46671"/>
    <w:rsid w:val="00C47956"/>
    <w:rsid w:val="00C52496"/>
    <w:rsid w:val="00C56E0B"/>
    <w:rsid w:val="00C5713B"/>
    <w:rsid w:val="00C615D7"/>
    <w:rsid w:val="00C621FC"/>
    <w:rsid w:val="00C6261B"/>
    <w:rsid w:val="00C639A0"/>
    <w:rsid w:val="00C640C5"/>
    <w:rsid w:val="00C6589D"/>
    <w:rsid w:val="00C668C4"/>
    <w:rsid w:val="00C730A5"/>
    <w:rsid w:val="00C731DF"/>
    <w:rsid w:val="00C74253"/>
    <w:rsid w:val="00C7469E"/>
    <w:rsid w:val="00C756E9"/>
    <w:rsid w:val="00C80124"/>
    <w:rsid w:val="00C80C7A"/>
    <w:rsid w:val="00C825FA"/>
    <w:rsid w:val="00C82DF1"/>
    <w:rsid w:val="00C83F36"/>
    <w:rsid w:val="00C86B86"/>
    <w:rsid w:val="00C87C34"/>
    <w:rsid w:val="00C923F5"/>
    <w:rsid w:val="00C95A14"/>
    <w:rsid w:val="00C97015"/>
    <w:rsid w:val="00C970D4"/>
    <w:rsid w:val="00C97444"/>
    <w:rsid w:val="00CA06B6"/>
    <w:rsid w:val="00CA0832"/>
    <w:rsid w:val="00CA2C4D"/>
    <w:rsid w:val="00CA2F2D"/>
    <w:rsid w:val="00CA399E"/>
    <w:rsid w:val="00CA3A5F"/>
    <w:rsid w:val="00CB0603"/>
    <w:rsid w:val="00CB136A"/>
    <w:rsid w:val="00CB473A"/>
    <w:rsid w:val="00CB5CEC"/>
    <w:rsid w:val="00CC0188"/>
    <w:rsid w:val="00CC16D8"/>
    <w:rsid w:val="00CC3BAA"/>
    <w:rsid w:val="00CC402A"/>
    <w:rsid w:val="00CC4FBB"/>
    <w:rsid w:val="00CC54C4"/>
    <w:rsid w:val="00CC69A1"/>
    <w:rsid w:val="00CC7134"/>
    <w:rsid w:val="00CC7B7E"/>
    <w:rsid w:val="00CD02EE"/>
    <w:rsid w:val="00CD0318"/>
    <w:rsid w:val="00CD271B"/>
    <w:rsid w:val="00CD2E35"/>
    <w:rsid w:val="00CD3831"/>
    <w:rsid w:val="00CD7E57"/>
    <w:rsid w:val="00CE078F"/>
    <w:rsid w:val="00CE1493"/>
    <w:rsid w:val="00CE7CF6"/>
    <w:rsid w:val="00CF4D6E"/>
    <w:rsid w:val="00D0099D"/>
    <w:rsid w:val="00D00BAF"/>
    <w:rsid w:val="00D00F3C"/>
    <w:rsid w:val="00D01848"/>
    <w:rsid w:val="00D01C6A"/>
    <w:rsid w:val="00D02FC5"/>
    <w:rsid w:val="00D06768"/>
    <w:rsid w:val="00D10FBF"/>
    <w:rsid w:val="00D13FEA"/>
    <w:rsid w:val="00D20263"/>
    <w:rsid w:val="00D2077F"/>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162A"/>
    <w:rsid w:val="00D54DAE"/>
    <w:rsid w:val="00D561B2"/>
    <w:rsid w:val="00D56413"/>
    <w:rsid w:val="00D61137"/>
    <w:rsid w:val="00D61FF0"/>
    <w:rsid w:val="00D623F1"/>
    <w:rsid w:val="00D62B87"/>
    <w:rsid w:val="00D70CEB"/>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94519"/>
    <w:rsid w:val="00DA01A1"/>
    <w:rsid w:val="00DA0486"/>
    <w:rsid w:val="00DA4362"/>
    <w:rsid w:val="00DA47CC"/>
    <w:rsid w:val="00DA651E"/>
    <w:rsid w:val="00DA6BDD"/>
    <w:rsid w:val="00DB5172"/>
    <w:rsid w:val="00DB5FA1"/>
    <w:rsid w:val="00DB6B7B"/>
    <w:rsid w:val="00DC0456"/>
    <w:rsid w:val="00DC155E"/>
    <w:rsid w:val="00DC4A7B"/>
    <w:rsid w:val="00DD3E65"/>
    <w:rsid w:val="00DE16CD"/>
    <w:rsid w:val="00DE2E90"/>
    <w:rsid w:val="00DF1A89"/>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17CB3"/>
    <w:rsid w:val="00E210E7"/>
    <w:rsid w:val="00E234E2"/>
    <w:rsid w:val="00E275DB"/>
    <w:rsid w:val="00E27E00"/>
    <w:rsid w:val="00E3215F"/>
    <w:rsid w:val="00E34312"/>
    <w:rsid w:val="00E34DA2"/>
    <w:rsid w:val="00E35245"/>
    <w:rsid w:val="00E372A3"/>
    <w:rsid w:val="00E41E87"/>
    <w:rsid w:val="00E43005"/>
    <w:rsid w:val="00E44D02"/>
    <w:rsid w:val="00E5014C"/>
    <w:rsid w:val="00E512B4"/>
    <w:rsid w:val="00E53B92"/>
    <w:rsid w:val="00E549C0"/>
    <w:rsid w:val="00E63A90"/>
    <w:rsid w:val="00E65340"/>
    <w:rsid w:val="00E671F7"/>
    <w:rsid w:val="00E67FAD"/>
    <w:rsid w:val="00E74CFD"/>
    <w:rsid w:val="00E76123"/>
    <w:rsid w:val="00E7684C"/>
    <w:rsid w:val="00E76924"/>
    <w:rsid w:val="00E778B9"/>
    <w:rsid w:val="00E8172E"/>
    <w:rsid w:val="00E81DE4"/>
    <w:rsid w:val="00E878E8"/>
    <w:rsid w:val="00E930B3"/>
    <w:rsid w:val="00E97E3B"/>
    <w:rsid w:val="00EA3B6A"/>
    <w:rsid w:val="00EA40C8"/>
    <w:rsid w:val="00EB037D"/>
    <w:rsid w:val="00EB0CEC"/>
    <w:rsid w:val="00EB2131"/>
    <w:rsid w:val="00EB231C"/>
    <w:rsid w:val="00EB42EC"/>
    <w:rsid w:val="00EB5247"/>
    <w:rsid w:val="00EC1025"/>
    <w:rsid w:val="00EC17A4"/>
    <w:rsid w:val="00EC2D80"/>
    <w:rsid w:val="00EC3D03"/>
    <w:rsid w:val="00EC439E"/>
    <w:rsid w:val="00EC46A2"/>
    <w:rsid w:val="00ED2DD8"/>
    <w:rsid w:val="00ED69C9"/>
    <w:rsid w:val="00EE2856"/>
    <w:rsid w:val="00EE2A99"/>
    <w:rsid w:val="00EE3A7A"/>
    <w:rsid w:val="00EE3DAF"/>
    <w:rsid w:val="00EE4BA8"/>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7DE4"/>
    <w:rsid w:val="00F27E22"/>
    <w:rsid w:val="00F329B5"/>
    <w:rsid w:val="00F3411A"/>
    <w:rsid w:val="00F3515C"/>
    <w:rsid w:val="00F36285"/>
    <w:rsid w:val="00F37FB9"/>
    <w:rsid w:val="00F42789"/>
    <w:rsid w:val="00F46A44"/>
    <w:rsid w:val="00F534E2"/>
    <w:rsid w:val="00F56196"/>
    <w:rsid w:val="00F62CE1"/>
    <w:rsid w:val="00F63577"/>
    <w:rsid w:val="00F644DC"/>
    <w:rsid w:val="00F65202"/>
    <w:rsid w:val="00F665C3"/>
    <w:rsid w:val="00F66B86"/>
    <w:rsid w:val="00F67673"/>
    <w:rsid w:val="00F70DA0"/>
    <w:rsid w:val="00F726C0"/>
    <w:rsid w:val="00F7275B"/>
    <w:rsid w:val="00F73335"/>
    <w:rsid w:val="00F76727"/>
    <w:rsid w:val="00F826AA"/>
    <w:rsid w:val="00F83C1A"/>
    <w:rsid w:val="00F852AC"/>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D2DE8"/>
    <w:rsid w:val="00FE407B"/>
    <w:rsid w:val="00FE4ABC"/>
    <w:rsid w:val="00FE532C"/>
    <w:rsid w:val="00FE5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ind w:left="0"/>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ind w:left="0"/>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111243581">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252350529">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oleObject" Target="embeddings/oleObject13.bin"/><Relationship Id="rId3" Type="http://schemas.openxmlformats.org/officeDocument/2006/relationships/customXml" Target="../customXml/item3.xml"/><Relationship Id="rId21" Type="http://schemas.openxmlformats.org/officeDocument/2006/relationships/oleObject" Target="embeddings/oleObject4.bin"/><Relationship Id="rId34" Type="http://schemas.openxmlformats.org/officeDocument/2006/relationships/image" Target="media/image13.png"/><Relationship Id="rId42" Type="http://schemas.openxmlformats.org/officeDocument/2006/relationships/image" Target="media/image17.png"/><Relationship Id="rId47" Type="http://schemas.openxmlformats.org/officeDocument/2006/relationships/oleObject" Target="embeddings/oleObject17.bin"/><Relationship Id="rId50"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5.png"/><Relationship Id="rId46" Type="http://schemas.openxmlformats.org/officeDocument/2006/relationships/image" Target="media/image19.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oleObject" Target="embeddings/oleObject8.bin"/><Relationship Id="rId41"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oleObject" Target="embeddings/oleObject12.bin"/><Relationship Id="rId40" Type="http://schemas.openxmlformats.org/officeDocument/2006/relationships/image" Target="media/image16.png"/><Relationship Id="rId45" Type="http://schemas.openxmlformats.org/officeDocument/2006/relationships/oleObject" Target="embeddings/oleObject16.bin"/><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png"/><Relationship Id="rId36" Type="http://schemas.openxmlformats.org/officeDocument/2006/relationships/image" Target="media/image14.png"/><Relationship Id="rId49" Type="http://schemas.openxmlformats.org/officeDocument/2006/relationships/oleObject" Target="embeddings/oleObject18.bin"/><Relationship Id="rId10" Type="http://schemas.openxmlformats.org/officeDocument/2006/relationships/footnotes" Target="footnotes.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1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oleObject" Target="embeddings/oleObject7.bin"/><Relationship Id="rId30" Type="http://schemas.openxmlformats.org/officeDocument/2006/relationships/image" Target="media/image11.png"/><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20.png"/><Relationship Id="rId8" Type="http://schemas.openxmlformats.org/officeDocument/2006/relationships/settings" Target="settings.xml"/><Relationship Id="rId5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2.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EE61FFB-963B-4FAA-B7AC-540F61B33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2690</Words>
  <Characters>14799</Characters>
  <Application>Microsoft Office Word</Application>
  <DocSecurity>0</DocSecurity>
  <Lines>123</Lines>
  <Paragraphs>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17455</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subject/>
  <dc:creator/>
  <cp:keywords/>
  <dc:description/>
  <cp:lastModifiedBy/>
  <cp:revision>1</cp:revision>
  <cp:lastPrinted>2005-06-01T14:08:00Z</cp:lastPrinted>
  <dcterms:created xsi:type="dcterms:W3CDTF">2012-06-08T05:59:00Z</dcterms:created>
  <dcterms:modified xsi:type="dcterms:W3CDTF">2012-10-02T10:26:00Z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