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2F36FFAD" w:rsidR="002F51BE" w:rsidRPr="00D82AA7" w:rsidRDefault="00EC11C7" w:rsidP="00071802">
            <w:pPr>
              <w:pStyle w:val="IcentoTitel1"/>
            </w:pPr>
            <w:bookmarkStart w:id="0" w:name="BM_Datum"/>
            <w:bookmarkEnd w:id="0"/>
            <w:r>
              <w:t xml:space="preserve">Symantec </w:t>
            </w:r>
            <w:proofErr w:type="spellStart"/>
            <w:r>
              <w:t>Endpoint</w:t>
            </w:r>
            <w:proofErr w:type="spellEnd"/>
            <w:r>
              <w:t xml:space="preserve"> </w:t>
            </w:r>
            <w:proofErr w:type="spellStart"/>
            <w:r>
              <w:t>Protection</w:t>
            </w:r>
            <w:proofErr w:type="spellEnd"/>
            <w:r>
              <w:t xml:space="preserve"> 12.1</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400C50" w:rsidRDefault="00400C50"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400C50" w:rsidRDefault="00400C50"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400C50" w:rsidRDefault="00400C50"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400C50" w:rsidRDefault="00400C50"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400C50" w:rsidRDefault="00400C50"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400C50" w:rsidRDefault="00400C50"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400C50" w:rsidRDefault="00400C50"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400C50" w:rsidRDefault="00400C50"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400C50" w:rsidRDefault="00400C50"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400C50" w:rsidRDefault="00400C50"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400C50" w:rsidRDefault="00400C50"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400C50" w:rsidRDefault="00400C50"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400C50" w:rsidRDefault="00400C50"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400C50" w:rsidRDefault="00400C50"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400C50" w:rsidRDefault="00400C50"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400C50" w:rsidRDefault="00400C50"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400C50" w:rsidRDefault="00400C50"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400C50" w:rsidRDefault="00400C50"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400C50" w:rsidRDefault="00400C50"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400C50" w:rsidRDefault="00400C50"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400C50" w:rsidRDefault="00400C50"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400C50" w:rsidRDefault="00400C50"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400C50" w:rsidRDefault="00400C50"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400C50" w:rsidRDefault="00400C50"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400C50" w:rsidRDefault="00400C50"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400C50" w:rsidRDefault="00400C50"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400C50" w:rsidRDefault="00400C50"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400C50" w:rsidRDefault="00400C50"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400C50" w:rsidRDefault="00400C50"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400C50" w:rsidRDefault="00400C50"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400C50" w:rsidRDefault="00400C50"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400C50" w:rsidRDefault="00400C50"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400C50" w:rsidRDefault="00400C50"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400C50" w:rsidRDefault="00400C50"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400C50" w:rsidRDefault="00400C50"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400C50" w:rsidRDefault="00400C50"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400C50" w:rsidRDefault="00400C50"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400C50" w:rsidRDefault="00400C50"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400C50" w:rsidRDefault="00400C50"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400C50" w:rsidRDefault="00400C50"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400C50" w:rsidRDefault="00400C50"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400C50" w:rsidRDefault="00400C50"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400C50" w:rsidRDefault="00400C50"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400C50" w:rsidRDefault="00400C50"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400C50" w:rsidRDefault="00400C50"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5C054A">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228189F7" w:rsidR="002F51BE" w:rsidRPr="00D82AA7" w:rsidRDefault="005C054A"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5C054A">
              <w:rPr>
                <w:noProof/>
                <w:szCs w:val="18"/>
              </w:rPr>
              <w:t>SD20120801JSl(Inrichting SEP 12.1)v1.0.docx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2C483E49" w:rsidR="002F51BE" w:rsidRPr="00D82AA7" w:rsidRDefault="00EC11C7" w:rsidP="00EC11C7">
            <w:r>
              <w:t>1-08</w:t>
            </w:r>
            <w:r w:rsidR="00C86B86" w:rsidRPr="00D82AA7">
              <w:t>-2012</w:t>
            </w:r>
          </w:p>
        </w:tc>
      </w:tr>
      <w:tr w:rsidR="005C054A"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71AA9109" w:rsidR="005C054A" w:rsidRPr="00D82AA7" w:rsidRDefault="005C054A"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378AE953" w:rsidR="005C054A" w:rsidRPr="00D82AA7" w:rsidRDefault="005C054A" w:rsidP="007751BC">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6725F416" w:rsidR="005C054A" w:rsidRPr="00D82AA7" w:rsidRDefault="005C054A" w:rsidP="007751BC">
            <w:r>
              <w:t xml:space="preserve">Review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3611CF27" w:rsidR="005C054A" w:rsidRPr="00D82AA7" w:rsidRDefault="005C054A" w:rsidP="007751BC">
            <w:r>
              <w:t>02-10-2012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D25355" w:rsidRPr="00D82AA7" w:rsidRDefault="00D25355"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D25355" w:rsidRPr="00D82AA7" w:rsidRDefault="00D25355"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D25355" w:rsidRPr="00D82AA7" w:rsidRDefault="00D25355"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D25355" w:rsidRPr="00D82AA7" w:rsidRDefault="00D25355" w:rsidP="00D25355"/>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1861" w:rsidRPr="00D82AA7" w:rsidRDefault="00931861"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1861" w:rsidRPr="00D82AA7" w:rsidRDefault="00931861" w:rsidP="00C6261B"/>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1861" w:rsidRPr="00D82AA7" w:rsidRDefault="00931861"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1861" w:rsidRPr="00D82AA7" w:rsidRDefault="00931861" w:rsidP="00C6261B"/>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3B62AE" w:rsidRPr="00D82AA7" w:rsidRDefault="003B62A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3B62AE" w:rsidRPr="00D82AA7" w:rsidRDefault="003B62A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3B62AE" w:rsidRPr="00D82AA7" w:rsidRDefault="003B62A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3B62AE" w:rsidRPr="00D82AA7" w:rsidRDefault="003B62AE" w:rsidP="00C6261B"/>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EF071E" w:rsidRPr="00D82AA7" w:rsidRDefault="00EF071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EF071E" w:rsidRPr="00D82AA7" w:rsidRDefault="00EF071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EF071E" w:rsidRPr="00D82AA7" w:rsidRDefault="00EF071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EF071E" w:rsidRPr="00D82AA7" w:rsidRDefault="00EF071E" w:rsidP="00C6261B"/>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AC6B79" w:rsidRDefault="00AC6B79"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AC6B79" w:rsidRPr="00D82AA7" w:rsidRDefault="00AC6B79"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AC6B79" w:rsidRDefault="00AC6B79"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AC6B79" w:rsidRDefault="00AC6B79" w:rsidP="00C6261B"/>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A477A5" w:rsidRDefault="00A477A5"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A477A5" w:rsidRPr="00D82AA7" w:rsidRDefault="00A477A5"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A477A5" w:rsidRDefault="00A477A5"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A477A5" w:rsidRDefault="00A477A5" w:rsidP="00C6261B"/>
        </w:tc>
      </w:tr>
      <w:tr w:rsidR="00A477A5"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A477A5" w:rsidRPr="00D82AA7" w:rsidRDefault="00A477A5" w:rsidP="00071802"/>
          <w:p w14:paraId="1AB4DF8B" w14:textId="77777777" w:rsidR="00A477A5" w:rsidRPr="00D82AA7" w:rsidRDefault="00A477A5" w:rsidP="00071802"/>
          <w:p w14:paraId="1AB4DF8C" w14:textId="77777777" w:rsidR="00A477A5" w:rsidRPr="00D82AA7" w:rsidRDefault="00A477A5" w:rsidP="00071802">
            <w:r w:rsidRPr="00D82AA7">
              <w:t>Document review &amp; distributie</w:t>
            </w:r>
          </w:p>
          <w:p w14:paraId="1AB4DF8D" w14:textId="77777777" w:rsidR="00A477A5" w:rsidRPr="00D82AA7" w:rsidRDefault="00A477A5" w:rsidP="00071802">
            <w:pPr>
              <w:rPr>
                <w:b/>
                <w:szCs w:val="18"/>
              </w:rPr>
            </w:pPr>
          </w:p>
        </w:tc>
      </w:tr>
      <w:tr w:rsidR="00A477A5"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A477A5" w:rsidRPr="00D82AA7" w:rsidRDefault="00A477A5"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A477A5" w:rsidRPr="00D82AA7" w:rsidRDefault="00A477A5"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A477A5" w:rsidRPr="00D82AA7" w:rsidRDefault="00A477A5"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A477A5" w:rsidRPr="00D82AA7" w:rsidRDefault="00A477A5" w:rsidP="00071802">
            <w:pPr>
              <w:pStyle w:val="Icentotabelkop"/>
              <w:rPr>
                <w:color w:val="FFFFFF"/>
              </w:rPr>
            </w:pPr>
            <w:r w:rsidRPr="00D82AA7">
              <w:rPr>
                <w:color w:val="FFFFFF"/>
              </w:rPr>
              <w:t>Review datum</w:t>
            </w:r>
          </w:p>
        </w:tc>
      </w:tr>
      <w:tr w:rsidR="00A477A5"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A477A5" w:rsidRPr="00D82AA7" w:rsidRDefault="00A477A5" w:rsidP="00071802"/>
        </w:tc>
      </w:tr>
      <w:tr w:rsidR="00A477A5"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A477A5" w:rsidRPr="00D82AA7" w:rsidRDefault="00A477A5" w:rsidP="00071802"/>
        </w:tc>
      </w:tr>
      <w:tr w:rsidR="00A477A5"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A477A5" w:rsidRPr="00D82AA7"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A477A5" w:rsidRPr="00D82AA7" w:rsidRDefault="00A477A5" w:rsidP="00071802"/>
        </w:tc>
      </w:tr>
      <w:tr w:rsidR="00A477A5"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A477A5" w:rsidRDefault="00A477A5" w:rsidP="00071802"/>
        </w:tc>
      </w:tr>
      <w:tr w:rsidR="00A477A5"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A477A5" w:rsidRDefault="00A477A5" w:rsidP="00A477A5"/>
        </w:tc>
      </w:tr>
      <w:tr w:rsidR="00A477A5"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A477A5" w:rsidRDefault="00A477A5" w:rsidP="00071802"/>
        </w:tc>
      </w:tr>
      <w:tr w:rsidR="00A477A5"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A477A5" w:rsidRPr="00D82AA7" w:rsidRDefault="00A477A5" w:rsidP="00071802"/>
          <w:p w14:paraId="1AB4DFA4" w14:textId="77777777" w:rsidR="00A477A5" w:rsidRPr="00D82AA7" w:rsidRDefault="00A477A5" w:rsidP="00071802"/>
          <w:p w14:paraId="1AB4DFA5" w14:textId="77777777" w:rsidR="00A477A5" w:rsidRPr="00D82AA7" w:rsidRDefault="00A477A5" w:rsidP="00071802">
            <w:r w:rsidRPr="00D82AA7">
              <w:t>Documentgoedkeuring</w:t>
            </w:r>
          </w:p>
          <w:p w14:paraId="1AB4DFA6" w14:textId="77777777" w:rsidR="00A477A5" w:rsidRPr="00D82AA7" w:rsidRDefault="00A477A5" w:rsidP="00071802">
            <w:pPr>
              <w:rPr>
                <w:b/>
                <w:szCs w:val="18"/>
              </w:rPr>
            </w:pPr>
          </w:p>
        </w:tc>
      </w:tr>
      <w:tr w:rsidR="00A477A5"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A477A5" w:rsidRPr="00D82AA7" w:rsidRDefault="00A477A5"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A477A5" w:rsidRPr="00D82AA7" w:rsidRDefault="00A477A5"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A477A5" w:rsidRPr="00D82AA7" w:rsidRDefault="00A477A5" w:rsidP="00071802">
            <w:pPr>
              <w:pStyle w:val="Icentotabelkop"/>
              <w:rPr>
                <w:color w:val="FFFFFF"/>
              </w:rPr>
            </w:pPr>
            <w:r w:rsidRPr="00D82AA7">
              <w:rPr>
                <w:color w:val="FFFFFF"/>
              </w:rPr>
              <w:t>Datum</w:t>
            </w:r>
          </w:p>
        </w:tc>
      </w:tr>
      <w:tr w:rsidR="00A477A5"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A477A5" w:rsidRPr="00D82AA7" w:rsidRDefault="00A477A5" w:rsidP="00071802"/>
        </w:tc>
      </w:tr>
      <w:tr w:rsidR="00A477A5"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A477A5" w:rsidRPr="00D82AA7" w:rsidRDefault="00A477A5" w:rsidP="00071802"/>
        </w:tc>
      </w:tr>
      <w:tr w:rsidR="00A477A5"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A477A5" w:rsidRPr="00D82AA7" w:rsidRDefault="00A477A5"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A477A5" w:rsidRPr="00D82AA7" w:rsidRDefault="00A477A5"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p w14:paraId="010DD01A" w14:textId="77777777" w:rsidR="005C054A"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4026" w:history="1">
        <w:r w:rsidR="005C054A" w:rsidRPr="00F37042">
          <w:rPr>
            <w:rStyle w:val="Hyperlink"/>
          </w:rPr>
          <w:t>Hoofdstuk 1 Parameters</w:t>
        </w:r>
        <w:r w:rsidR="005C054A">
          <w:rPr>
            <w:webHidden/>
          </w:rPr>
          <w:tab/>
        </w:r>
        <w:r w:rsidR="005C054A">
          <w:rPr>
            <w:webHidden/>
          </w:rPr>
          <w:fldChar w:fldCharType="begin"/>
        </w:r>
        <w:r w:rsidR="005C054A">
          <w:rPr>
            <w:webHidden/>
          </w:rPr>
          <w:instrText xml:space="preserve"> PAGEREF _Toc336944026 \h </w:instrText>
        </w:r>
        <w:r w:rsidR="005C054A">
          <w:rPr>
            <w:webHidden/>
          </w:rPr>
        </w:r>
        <w:r w:rsidR="005C054A">
          <w:rPr>
            <w:webHidden/>
          </w:rPr>
          <w:fldChar w:fldCharType="separate"/>
        </w:r>
        <w:r w:rsidR="005C054A">
          <w:rPr>
            <w:webHidden/>
          </w:rPr>
          <w:t>5</w:t>
        </w:r>
        <w:r w:rsidR="005C054A">
          <w:rPr>
            <w:webHidden/>
          </w:rPr>
          <w:fldChar w:fldCharType="end"/>
        </w:r>
      </w:hyperlink>
    </w:p>
    <w:p w14:paraId="09F534B0" w14:textId="77777777" w:rsidR="005C054A" w:rsidRDefault="005C054A">
      <w:pPr>
        <w:pStyle w:val="TOC2"/>
        <w:rPr>
          <w:rFonts w:asciiTheme="minorHAnsi" w:eastAsiaTheme="minorEastAsia" w:hAnsiTheme="minorHAnsi" w:cstheme="minorBidi"/>
          <w:noProof/>
          <w:sz w:val="22"/>
          <w:szCs w:val="22"/>
        </w:rPr>
      </w:pPr>
      <w:hyperlink w:anchor="_Toc336944027" w:history="1">
        <w:r w:rsidRPr="00F37042">
          <w:rPr>
            <w:rStyle w:val="Hyperlink"/>
            <w:noProof/>
          </w:rPr>
          <w:t>1.1</w:t>
        </w:r>
        <w:r>
          <w:rPr>
            <w:rFonts w:asciiTheme="minorHAnsi" w:eastAsiaTheme="minorEastAsia" w:hAnsiTheme="minorHAnsi" w:cstheme="minorBidi"/>
            <w:noProof/>
            <w:sz w:val="22"/>
            <w:szCs w:val="22"/>
          </w:rPr>
          <w:tab/>
        </w:r>
        <w:r w:rsidRPr="00F37042">
          <w:rPr>
            <w:rStyle w:val="Hyperlink"/>
            <w:noProof/>
          </w:rPr>
          <w:t>SCDPM Server</w:t>
        </w:r>
        <w:r>
          <w:rPr>
            <w:noProof/>
            <w:webHidden/>
          </w:rPr>
          <w:tab/>
        </w:r>
        <w:r>
          <w:rPr>
            <w:noProof/>
            <w:webHidden/>
          </w:rPr>
          <w:fldChar w:fldCharType="begin"/>
        </w:r>
        <w:r>
          <w:rPr>
            <w:noProof/>
            <w:webHidden/>
          </w:rPr>
          <w:instrText xml:space="preserve"> PAGEREF _Toc336944027 \h </w:instrText>
        </w:r>
        <w:r>
          <w:rPr>
            <w:noProof/>
            <w:webHidden/>
          </w:rPr>
        </w:r>
        <w:r>
          <w:rPr>
            <w:noProof/>
            <w:webHidden/>
          </w:rPr>
          <w:fldChar w:fldCharType="separate"/>
        </w:r>
        <w:r>
          <w:rPr>
            <w:noProof/>
            <w:webHidden/>
          </w:rPr>
          <w:t>5</w:t>
        </w:r>
        <w:r>
          <w:rPr>
            <w:noProof/>
            <w:webHidden/>
          </w:rPr>
          <w:fldChar w:fldCharType="end"/>
        </w:r>
      </w:hyperlink>
    </w:p>
    <w:p w14:paraId="1EF3031B" w14:textId="77777777" w:rsidR="005C054A" w:rsidRDefault="005C054A">
      <w:pPr>
        <w:pStyle w:val="TOC2"/>
        <w:rPr>
          <w:rFonts w:asciiTheme="minorHAnsi" w:eastAsiaTheme="minorEastAsia" w:hAnsiTheme="minorHAnsi" w:cstheme="minorBidi"/>
          <w:noProof/>
          <w:sz w:val="22"/>
          <w:szCs w:val="22"/>
        </w:rPr>
      </w:pPr>
      <w:hyperlink w:anchor="_Toc336944028" w:history="1">
        <w:r w:rsidRPr="00F37042">
          <w:rPr>
            <w:rStyle w:val="Hyperlink"/>
            <w:noProof/>
          </w:rPr>
          <w:t>1.2</w:t>
        </w:r>
        <w:r>
          <w:rPr>
            <w:rFonts w:asciiTheme="minorHAnsi" w:eastAsiaTheme="minorEastAsia" w:hAnsiTheme="minorHAnsi" w:cstheme="minorBidi"/>
            <w:noProof/>
            <w:sz w:val="22"/>
            <w:szCs w:val="22"/>
          </w:rPr>
          <w:tab/>
        </w:r>
        <w:r w:rsidRPr="00F37042">
          <w:rPr>
            <w:rStyle w:val="Hyperlink"/>
            <w:noProof/>
          </w:rPr>
          <w:t>Service Accounts</w:t>
        </w:r>
        <w:r>
          <w:rPr>
            <w:noProof/>
            <w:webHidden/>
          </w:rPr>
          <w:tab/>
        </w:r>
        <w:r>
          <w:rPr>
            <w:noProof/>
            <w:webHidden/>
          </w:rPr>
          <w:fldChar w:fldCharType="begin"/>
        </w:r>
        <w:r>
          <w:rPr>
            <w:noProof/>
            <w:webHidden/>
          </w:rPr>
          <w:instrText xml:space="preserve"> PAGEREF _Toc336944028 \h </w:instrText>
        </w:r>
        <w:r>
          <w:rPr>
            <w:noProof/>
            <w:webHidden/>
          </w:rPr>
        </w:r>
        <w:r>
          <w:rPr>
            <w:noProof/>
            <w:webHidden/>
          </w:rPr>
          <w:fldChar w:fldCharType="separate"/>
        </w:r>
        <w:r>
          <w:rPr>
            <w:noProof/>
            <w:webHidden/>
          </w:rPr>
          <w:t>5</w:t>
        </w:r>
        <w:r>
          <w:rPr>
            <w:noProof/>
            <w:webHidden/>
          </w:rPr>
          <w:fldChar w:fldCharType="end"/>
        </w:r>
      </w:hyperlink>
    </w:p>
    <w:p w14:paraId="6BCAE681" w14:textId="77777777" w:rsidR="005C054A" w:rsidRDefault="005C054A">
      <w:pPr>
        <w:pStyle w:val="TOC1"/>
        <w:rPr>
          <w:rFonts w:asciiTheme="minorHAnsi" w:eastAsiaTheme="minorEastAsia" w:hAnsiTheme="minorHAnsi" w:cstheme="minorBidi"/>
          <w:sz w:val="22"/>
          <w:szCs w:val="22"/>
        </w:rPr>
      </w:pPr>
      <w:hyperlink w:anchor="_Toc336944029" w:history="1">
        <w:r w:rsidRPr="00F37042">
          <w:rPr>
            <w:rStyle w:val="Hyperlink"/>
          </w:rPr>
          <w:t>Hoofdstuk 2 SCVMM 2012</w:t>
        </w:r>
        <w:r>
          <w:rPr>
            <w:webHidden/>
          </w:rPr>
          <w:tab/>
        </w:r>
        <w:r>
          <w:rPr>
            <w:webHidden/>
          </w:rPr>
          <w:fldChar w:fldCharType="begin"/>
        </w:r>
        <w:r>
          <w:rPr>
            <w:webHidden/>
          </w:rPr>
          <w:instrText xml:space="preserve"> PAGEREF _Toc336944029 \h </w:instrText>
        </w:r>
        <w:r>
          <w:rPr>
            <w:webHidden/>
          </w:rPr>
        </w:r>
        <w:r>
          <w:rPr>
            <w:webHidden/>
          </w:rPr>
          <w:fldChar w:fldCharType="separate"/>
        </w:r>
        <w:r>
          <w:rPr>
            <w:webHidden/>
          </w:rPr>
          <w:t>6</w:t>
        </w:r>
        <w:r>
          <w:rPr>
            <w:webHidden/>
          </w:rPr>
          <w:fldChar w:fldCharType="end"/>
        </w:r>
      </w:hyperlink>
    </w:p>
    <w:p w14:paraId="61F9D431" w14:textId="77777777" w:rsidR="005C054A" w:rsidRDefault="005C054A">
      <w:pPr>
        <w:pStyle w:val="TOC2"/>
        <w:rPr>
          <w:rFonts w:asciiTheme="minorHAnsi" w:eastAsiaTheme="minorEastAsia" w:hAnsiTheme="minorHAnsi" w:cstheme="minorBidi"/>
          <w:noProof/>
          <w:sz w:val="22"/>
          <w:szCs w:val="22"/>
        </w:rPr>
      </w:pPr>
      <w:hyperlink w:anchor="_Toc336944030" w:history="1">
        <w:r w:rsidRPr="00F37042">
          <w:rPr>
            <w:rStyle w:val="Hyperlink"/>
            <w:noProof/>
          </w:rPr>
          <w:t>2.1</w:t>
        </w:r>
        <w:r>
          <w:rPr>
            <w:rFonts w:asciiTheme="minorHAnsi" w:eastAsiaTheme="minorEastAsia" w:hAnsiTheme="minorHAnsi" w:cstheme="minorBidi"/>
            <w:noProof/>
            <w:sz w:val="22"/>
            <w:szCs w:val="22"/>
          </w:rPr>
          <w:tab/>
        </w:r>
        <w:r w:rsidRPr="00F37042">
          <w:rPr>
            <w:rStyle w:val="Hyperlink"/>
            <w:noProof/>
          </w:rPr>
          <w:t>Installatie</w:t>
        </w:r>
        <w:r>
          <w:rPr>
            <w:noProof/>
            <w:webHidden/>
          </w:rPr>
          <w:tab/>
        </w:r>
        <w:r>
          <w:rPr>
            <w:noProof/>
            <w:webHidden/>
          </w:rPr>
          <w:fldChar w:fldCharType="begin"/>
        </w:r>
        <w:r>
          <w:rPr>
            <w:noProof/>
            <w:webHidden/>
          </w:rPr>
          <w:instrText xml:space="preserve"> PAGEREF _Toc336944030 \h </w:instrText>
        </w:r>
        <w:r>
          <w:rPr>
            <w:noProof/>
            <w:webHidden/>
          </w:rPr>
        </w:r>
        <w:r>
          <w:rPr>
            <w:noProof/>
            <w:webHidden/>
          </w:rPr>
          <w:fldChar w:fldCharType="separate"/>
        </w:r>
        <w:r>
          <w:rPr>
            <w:noProof/>
            <w:webHidden/>
          </w:rPr>
          <w:t>6</w:t>
        </w:r>
        <w:r>
          <w:rPr>
            <w:noProof/>
            <w:webHidden/>
          </w:rPr>
          <w:fldChar w:fldCharType="end"/>
        </w:r>
      </w:hyperlink>
    </w:p>
    <w:p w14:paraId="484E3EA2" w14:textId="77777777" w:rsidR="005C054A" w:rsidRDefault="005C054A">
      <w:pPr>
        <w:pStyle w:val="TOC2"/>
        <w:rPr>
          <w:rFonts w:asciiTheme="minorHAnsi" w:eastAsiaTheme="minorEastAsia" w:hAnsiTheme="minorHAnsi" w:cstheme="minorBidi"/>
          <w:noProof/>
          <w:sz w:val="22"/>
          <w:szCs w:val="22"/>
        </w:rPr>
      </w:pPr>
      <w:hyperlink w:anchor="_Toc336944031" w:history="1">
        <w:r w:rsidRPr="00F37042">
          <w:rPr>
            <w:rStyle w:val="Hyperlink"/>
            <w:noProof/>
          </w:rPr>
          <w:t>2.2</w:t>
        </w:r>
        <w:r>
          <w:rPr>
            <w:rFonts w:asciiTheme="minorHAnsi" w:eastAsiaTheme="minorEastAsia" w:hAnsiTheme="minorHAnsi" w:cstheme="minorBidi"/>
            <w:noProof/>
            <w:sz w:val="22"/>
            <w:szCs w:val="22"/>
          </w:rPr>
          <w:tab/>
        </w:r>
        <w:r w:rsidRPr="00F37042">
          <w:rPr>
            <w:rStyle w:val="Hyperlink"/>
            <w:noProof/>
          </w:rPr>
          <w:t>Configuratie</w:t>
        </w:r>
        <w:r>
          <w:rPr>
            <w:noProof/>
            <w:webHidden/>
          </w:rPr>
          <w:tab/>
        </w:r>
        <w:r>
          <w:rPr>
            <w:noProof/>
            <w:webHidden/>
          </w:rPr>
          <w:fldChar w:fldCharType="begin"/>
        </w:r>
        <w:r>
          <w:rPr>
            <w:noProof/>
            <w:webHidden/>
          </w:rPr>
          <w:instrText xml:space="preserve"> PAGEREF _Toc336944031 \h </w:instrText>
        </w:r>
        <w:r>
          <w:rPr>
            <w:noProof/>
            <w:webHidden/>
          </w:rPr>
        </w:r>
        <w:r>
          <w:rPr>
            <w:noProof/>
            <w:webHidden/>
          </w:rPr>
          <w:fldChar w:fldCharType="separate"/>
        </w:r>
        <w:r>
          <w:rPr>
            <w:noProof/>
            <w:webHidden/>
          </w:rPr>
          <w:t>9</w:t>
        </w:r>
        <w:r>
          <w:rPr>
            <w:noProof/>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0" w:name="_Toc192319128"/>
      <w:bookmarkStart w:id="11" w:name="_Toc192306227"/>
      <w:bookmarkStart w:id="12" w:name="_Toc192306184"/>
      <w:bookmarkStart w:id="13" w:name="_Toc192305855"/>
      <w:bookmarkStart w:id="14" w:name="_Toc192304137"/>
      <w:bookmarkStart w:id="15" w:name="_Toc336944026"/>
      <w:bookmarkEnd w:id="3"/>
      <w:bookmarkEnd w:id="4"/>
      <w:bookmarkEnd w:id="5"/>
      <w:bookmarkEnd w:id="6"/>
      <w:bookmarkEnd w:id="7"/>
      <w:bookmarkEnd w:id="8"/>
      <w:bookmarkEnd w:id="9"/>
      <w:r>
        <w:lastRenderedPageBreak/>
        <w:t>Parameters</w:t>
      </w:r>
      <w:bookmarkEnd w:id="15"/>
    </w:p>
    <w:bookmarkEnd w:id="10"/>
    <w:bookmarkEnd w:id="11"/>
    <w:bookmarkEnd w:id="12"/>
    <w:bookmarkEnd w:id="13"/>
    <w:bookmarkEnd w:id="14"/>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02BC6142" w14:textId="118B528B" w:rsidR="00166382" w:rsidRDefault="006609A1" w:rsidP="00166382">
      <w:pPr>
        <w:pStyle w:val="HSParagraaf"/>
      </w:pPr>
      <w:bookmarkStart w:id="16" w:name="_Toc336944027"/>
      <w:r>
        <w:t>SCDP</w:t>
      </w:r>
      <w:r w:rsidR="00166382">
        <w:t>M Server</w:t>
      </w:r>
      <w:bookmarkEnd w:id="16"/>
    </w:p>
    <w:p w14:paraId="4096ACA1" w14:textId="77777777" w:rsidR="00DE67D9" w:rsidRDefault="00DE67D9" w:rsidP="00DE67D9">
      <w:pPr>
        <w:pStyle w:val="HSStandaard"/>
      </w:pPr>
    </w:p>
    <w:tbl>
      <w:tblPr>
        <w:tblStyle w:val="MediumShading1-Accent1"/>
        <w:tblW w:w="0" w:type="auto"/>
        <w:tblLook w:val="04A0" w:firstRow="1" w:lastRow="0" w:firstColumn="1" w:lastColumn="0" w:noHBand="0" w:noVBand="1"/>
      </w:tblPr>
      <w:tblGrid>
        <w:gridCol w:w="3227"/>
        <w:gridCol w:w="5953"/>
      </w:tblGrid>
      <w:tr w:rsidR="00DE67D9" w14:paraId="2155F755" w14:textId="77777777" w:rsidTr="002632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F3111EE" w14:textId="77777777" w:rsidR="00DE67D9" w:rsidRDefault="00DE67D9" w:rsidP="002632B9">
            <w:pPr>
              <w:pStyle w:val="HSStandaard"/>
            </w:pPr>
            <w:r>
              <w:t>Functie</w:t>
            </w:r>
          </w:p>
        </w:tc>
        <w:tc>
          <w:tcPr>
            <w:tcW w:w="5953" w:type="dxa"/>
          </w:tcPr>
          <w:p w14:paraId="08899641" w14:textId="77777777" w:rsidR="00DE67D9" w:rsidRDefault="00DE67D9" w:rsidP="002632B9">
            <w:pPr>
              <w:pStyle w:val="HSStandaard"/>
              <w:cnfStyle w:val="100000000000" w:firstRow="1" w:lastRow="0" w:firstColumn="0" w:lastColumn="0" w:oddVBand="0" w:evenVBand="0" w:oddHBand="0" w:evenHBand="0" w:firstRowFirstColumn="0" w:firstRowLastColumn="0" w:lastRowFirstColumn="0" w:lastRowLastColumn="0"/>
            </w:pPr>
            <w:r>
              <w:t>SEP Server</w:t>
            </w:r>
          </w:p>
        </w:tc>
      </w:tr>
      <w:tr w:rsidR="00A01837" w:rsidRPr="005C054A" w14:paraId="1E8511D5"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2F1870B" w14:textId="7209D78A" w:rsidR="00A01837" w:rsidRDefault="00A01837" w:rsidP="002632B9">
            <w:pPr>
              <w:pStyle w:val="HSStandaard"/>
            </w:pPr>
            <w:r>
              <w:t>OS</w:t>
            </w:r>
          </w:p>
        </w:tc>
        <w:tc>
          <w:tcPr>
            <w:tcW w:w="5953" w:type="dxa"/>
          </w:tcPr>
          <w:p w14:paraId="76D683A4" w14:textId="7E9ECE0D" w:rsidR="00A01837" w:rsidRPr="00A01837" w:rsidRDefault="00A01837" w:rsidP="002632B9">
            <w:pPr>
              <w:pStyle w:val="HSStandaard"/>
              <w:cnfStyle w:val="000000100000" w:firstRow="0" w:lastRow="0" w:firstColumn="0" w:lastColumn="0" w:oddVBand="0" w:evenVBand="0" w:oddHBand="1" w:evenHBand="0" w:firstRowFirstColumn="0" w:firstRowLastColumn="0" w:lastRowFirstColumn="0" w:lastRowLastColumn="0"/>
              <w:rPr>
                <w:lang w:val="en-US"/>
              </w:rPr>
            </w:pPr>
            <w:r w:rsidRPr="00A01837">
              <w:rPr>
                <w:lang w:val="en-US"/>
              </w:rPr>
              <w:t>Windows Server 2008 R2 Standard SP1</w:t>
            </w:r>
          </w:p>
        </w:tc>
      </w:tr>
      <w:tr w:rsidR="00DE67D9" w14:paraId="2E64556E"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9FE48CC" w14:textId="77777777" w:rsidR="00DE67D9" w:rsidRPr="00687A0A" w:rsidRDefault="00DE67D9" w:rsidP="002632B9">
            <w:pPr>
              <w:pStyle w:val="HSStandaard"/>
              <w:rPr>
                <w:bCs w:val="0"/>
              </w:rPr>
            </w:pPr>
            <w:r>
              <w:rPr>
                <w:bCs w:val="0"/>
              </w:rPr>
              <w:t>Naam</w:t>
            </w:r>
          </w:p>
        </w:tc>
        <w:tc>
          <w:tcPr>
            <w:tcW w:w="5953" w:type="dxa"/>
          </w:tcPr>
          <w:p w14:paraId="2B3BC0E8" w14:textId="77777777" w:rsidR="00DE67D9" w:rsidRPr="00687A0A" w:rsidRDefault="00DE67D9" w:rsidP="002632B9">
            <w:pPr>
              <w:pStyle w:val="HSStandaard"/>
              <w:cnfStyle w:val="000000010000" w:firstRow="0" w:lastRow="0" w:firstColumn="0" w:lastColumn="0" w:oddVBand="0" w:evenVBand="0" w:oddHBand="0" w:evenHBand="1" w:firstRowFirstColumn="0" w:firstRowLastColumn="0" w:lastRowFirstColumn="0" w:lastRowLastColumn="0"/>
              <w:rPr>
                <w:bCs/>
              </w:rPr>
            </w:pPr>
            <w:r>
              <w:t>VEP01.vnog.intra</w:t>
            </w:r>
          </w:p>
        </w:tc>
      </w:tr>
      <w:tr w:rsidR="00DE67D9" w14:paraId="30A3F2B0"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A2E2BEF" w14:textId="77777777" w:rsidR="00DE67D9" w:rsidRPr="00687A0A" w:rsidRDefault="00DE67D9" w:rsidP="002632B9">
            <w:pPr>
              <w:pStyle w:val="HSStandaard"/>
            </w:pPr>
            <w:r w:rsidRPr="00687A0A">
              <w:t>Type</w:t>
            </w:r>
          </w:p>
        </w:tc>
        <w:tc>
          <w:tcPr>
            <w:tcW w:w="5953" w:type="dxa"/>
          </w:tcPr>
          <w:p w14:paraId="38585AE6" w14:textId="77777777" w:rsidR="00DE67D9" w:rsidRPr="00687A0A"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t>Virtueel</w:t>
            </w:r>
          </w:p>
        </w:tc>
      </w:tr>
      <w:tr w:rsidR="00DE67D9" w14:paraId="14CD575C"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CA20835" w14:textId="77777777" w:rsidR="00DE67D9" w:rsidRPr="00687A0A" w:rsidRDefault="00DE67D9" w:rsidP="002632B9">
            <w:pPr>
              <w:pStyle w:val="HSStandaard"/>
            </w:pPr>
            <w:r w:rsidRPr="00687A0A">
              <w:t>CPU</w:t>
            </w:r>
          </w:p>
        </w:tc>
        <w:tc>
          <w:tcPr>
            <w:tcW w:w="5953" w:type="dxa"/>
          </w:tcPr>
          <w:p w14:paraId="0F218A8F" w14:textId="77777777" w:rsidR="00DE67D9" w:rsidRPr="00687A0A" w:rsidRDefault="00DE67D9" w:rsidP="002632B9">
            <w:pPr>
              <w:pStyle w:val="HSStandaard"/>
              <w:cnfStyle w:val="000000010000" w:firstRow="0" w:lastRow="0" w:firstColumn="0" w:lastColumn="0" w:oddVBand="0" w:evenVBand="0" w:oddHBand="0" w:evenHBand="1" w:firstRowFirstColumn="0" w:firstRowLastColumn="0" w:lastRowFirstColumn="0" w:lastRowLastColumn="0"/>
            </w:pPr>
            <w:r>
              <w:t xml:space="preserve">1 </w:t>
            </w:r>
            <w:proofErr w:type="spellStart"/>
            <w:r>
              <w:t>v</w:t>
            </w:r>
            <w:r w:rsidRPr="00687A0A">
              <w:t>CPU</w:t>
            </w:r>
            <w:proofErr w:type="spellEnd"/>
          </w:p>
        </w:tc>
      </w:tr>
      <w:tr w:rsidR="00DE67D9" w14:paraId="36FF0AAA"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49D1BDF" w14:textId="77777777" w:rsidR="00DE67D9" w:rsidRPr="00687A0A" w:rsidRDefault="00DE67D9" w:rsidP="002632B9">
            <w:pPr>
              <w:pStyle w:val="HSStandaard"/>
            </w:pPr>
            <w:r w:rsidRPr="00687A0A">
              <w:t>Memory</w:t>
            </w:r>
          </w:p>
        </w:tc>
        <w:tc>
          <w:tcPr>
            <w:tcW w:w="5953" w:type="dxa"/>
          </w:tcPr>
          <w:p w14:paraId="3A42FD5F" w14:textId="77777777" w:rsidR="00DE67D9" w:rsidRPr="00687A0A"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t>4</w:t>
            </w:r>
            <w:r w:rsidRPr="00687A0A">
              <w:t xml:space="preserve"> GB</w:t>
            </w:r>
          </w:p>
        </w:tc>
      </w:tr>
      <w:tr w:rsidR="00DE67D9" w:rsidRPr="00421855" w14:paraId="41D7D6FA"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148FDD6" w14:textId="77777777" w:rsidR="00DE67D9" w:rsidRPr="00687A0A" w:rsidRDefault="00DE67D9" w:rsidP="002632B9">
            <w:pPr>
              <w:pStyle w:val="HSStandaard"/>
            </w:pPr>
            <w:r w:rsidRPr="00687A0A">
              <w:t>Rollen</w:t>
            </w:r>
          </w:p>
        </w:tc>
        <w:tc>
          <w:tcPr>
            <w:tcW w:w="5953" w:type="dxa"/>
          </w:tcPr>
          <w:p w14:paraId="183EF208" w14:textId="77777777" w:rsidR="00DE67D9" w:rsidRPr="00421855" w:rsidRDefault="00DE67D9" w:rsidP="002632B9">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DE67D9" w:rsidRPr="00C44B26" w14:paraId="6AE6E52D"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05F05E5" w14:textId="77777777" w:rsidR="00DE67D9" w:rsidRPr="00687A0A" w:rsidRDefault="00DE67D9" w:rsidP="002632B9">
            <w:pPr>
              <w:pStyle w:val="HSStandaard"/>
            </w:pPr>
            <w:r w:rsidRPr="00687A0A">
              <w:t>Disk</w:t>
            </w:r>
            <w:r>
              <w:t>indeling</w:t>
            </w:r>
          </w:p>
        </w:tc>
        <w:tc>
          <w:tcPr>
            <w:tcW w:w="5953" w:type="dxa"/>
          </w:tcPr>
          <w:p w14:paraId="2871EA33" w14:textId="77777777" w:rsidR="00DE67D9" w:rsidRPr="00687A0A"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t>C: - 4</w:t>
            </w:r>
            <w:r w:rsidRPr="00687A0A">
              <w:t>0GB voor OS</w:t>
            </w:r>
            <w:r>
              <w:t xml:space="preserve"> en APPS</w:t>
            </w:r>
          </w:p>
          <w:p w14:paraId="0F785394" w14:textId="77777777" w:rsidR="00DE67D9"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rsidRPr="00687A0A">
              <w:t xml:space="preserve">D: - 10GB voor </w:t>
            </w:r>
            <w:r>
              <w:t>SEP 12.1</w:t>
            </w:r>
          </w:p>
          <w:p w14:paraId="35326F5C" w14:textId="162B0A31" w:rsidR="00C44B26" w:rsidRPr="00C44B26" w:rsidRDefault="00C44B26" w:rsidP="002632B9">
            <w:pPr>
              <w:pStyle w:val="HSStandaard"/>
              <w:cnfStyle w:val="000000100000" w:firstRow="0" w:lastRow="0" w:firstColumn="0" w:lastColumn="0" w:oddVBand="0" w:evenVBand="0" w:oddHBand="1" w:evenHBand="0" w:firstRowFirstColumn="0" w:firstRowLastColumn="0" w:lastRowFirstColumn="0" w:lastRowLastColumn="0"/>
              <w:rPr>
                <w:lang w:val="en-US"/>
              </w:rPr>
            </w:pPr>
            <w:r w:rsidRPr="0020556F">
              <w:rPr>
                <w:lang w:val="en-US"/>
              </w:rPr>
              <w:t xml:space="preserve">E: - 10GB </w:t>
            </w:r>
            <w:proofErr w:type="spellStart"/>
            <w:r w:rsidRPr="0020556F">
              <w:rPr>
                <w:lang w:val="en-US"/>
              </w:rPr>
              <w:t>voor</w:t>
            </w:r>
            <w:proofErr w:type="spellEnd"/>
            <w:r w:rsidRPr="0020556F">
              <w:rPr>
                <w:lang w:val="en-US"/>
              </w:rPr>
              <w:t xml:space="preserve"> Client packages</w:t>
            </w:r>
          </w:p>
        </w:tc>
      </w:tr>
      <w:tr w:rsidR="00DE67D9" w14:paraId="0A5BB46C"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6F2D780" w14:textId="77777777" w:rsidR="00DE67D9" w:rsidRPr="00687A0A" w:rsidRDefault="00DE67D9" w:rsidP="002632B9">
            <w:pPr>
              <w:pStyle w:val="HSStandaard"/>
            </w:pPr>
            <w:r w:rsidRPr="00687A0A">
              <w:t>Network</w:t>
            </w:r>
          </w:p>
        </w:tc>
        <w:tc>
          <w:tcPr>
            <w:tcW w:w="5953" w:type="dxa"/>
          </w:tcPr>
          <w:p w14:paraId="1D420F8F" w14:textId="77777777" w:rsidR="00DE67D9" w:rsidRPr="00687A0A" w:rsidRDefault="00DE67D9" w:rsidP="002632B9">
            <w:pPr>
              <w:pStyle w:val="HSStandaard"/>
              <w:cnfStyle w:val="000000010000" w:firstRow="0" w:lastRow="0" w:firstColumn="0" w:lastColumn="0" w:oddVBand="0" w:evenVBand="0" w:oddHBand="0" w:evenHBand="1" w:firstRowFirstColumn="0" w:firstRowLastColumn="0" w:lastRowFirstColumn="0" w:lastRowLastColumn="0"/>
            </w:pPr>
            <w:r w:rsidRPr="00687A0A">
              <w:t xml:space="preserve">1 </w:t>
            </w:r>
            <w:proofErr w:type="spellStart"/>
            <w:r w:rsidRPr="00687A0A">
              <w:t>Gbps</w:t>
            </w:r>
            <w:proofErr w:type="spellEnd"/>
          </w:p>
        </w:tc>
      </w:tr>
      <w:tr w:rsidR="00DE67D9" w14:paraId="080D1050"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B25540B" w14:textId="77777777" w:rsidR="00DE67D9" w:rsidRPr="00687A0A" w:rsidRDefault="00DE67D9" w:rsidP="002632B9">
            <w:pPr>
              <w:pStyle w:val="HSStandaard"/>
            </w:pPr>
            <w:r w:rsidRPr="00687A0A">
              <w:t>IP</w:t>
            </w:r>
          </w:p>
        </w:tc>
        <w:tc>
          <w:tcPr>
            <w:tcW w:w="5953" w:type="dxa"/>
          </w:tcPr>
          <w:p w14:paraId="62162EC4" w14:textId="77777777" w:rsidR="00DE67D9" w:rsidRPr="00687A0A"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t>172.17.10.x</w:t>
            </w:r>
          </w:p>
        </w:tc>
      </w:tr>
      <w:tr w:rsidR="00DE67D9" w14:paraId="5B9A98EB"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837913F" w14:textId="77777777" w:rsidR="00DE67D9" w:rsidRPr="00687A0A" w:rsidRDefault="00DE67D9" w:rsidP="002632B9">
            <w:pPr>
              <w:pStyle w:val="HSStandaard"/>
            </w:pPr>
            <w:proofErr w:type="spellStart"/>
            <w:r w:rsidRPr="00687A0A">
              <w:t>Subnetmask</w:t>
            </w:r>
            <w:proofErr w:type="spellEnd"/>
          </w:p>
        </w:tc>
        <w:tc>
          <w:tcPr>
            <w:tcW w:w="5953" w:type="dxa"/>
          </w:tcPr>
          <w:p w14:paraId="06CC02F8" w14:textId="77777777" w:rsidR="00DE67D9" w:rsidRPr="00687A0A" w:rsidRDefault="00DE67D9" w:rsidP="002632B9">
            <w:pPr>
              <w:pStyle w:val="HSStandaard"/>
              <w:cnfStyle w:val="000000010000" w:firstRow="0" w:lastRow="0" w:firstColumn="0" w:lastColumn="0" w:oddVBand="0" w:evenVBand="0" w:oddHBand="0" w:evenHBand="1" w:firstRowFirstColumn="0" w:firstRowLastColumn="0" w:lastRowFirstColumn="0" w:lastRowLastColumn="0"/>
            </w:pPr>
            <w:r>
              <w:t>255.255.255.0</w:t>
            </w:r>
          </w:p>
        </w:tc>
      </w:tr>
      <w:tr w:rsidR="00DE67D9" w14:paraId="674FE519" w14:textId="77777777" w:rsidTr="002632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4E94B62" w14:textId="77777777" w:rsidR="00DE67D9" w:rsidRPr="00687A0A" w:rsidRDefault="00DE67D9" w:rsidP="002632B9">
            <w:pPr>
              <w:pStyle w:val="HSStandaard"/>
            </w:pPr>
            <w:r w:rsidRPr="00687A0A">
              <w:t>Gateway</w:t>
            </w:r>
          </w:p>
        </w:tc>
        <w:tc>
          <w:tcPr>
            <w:tcW w:w="5953" w:type="dxa"/>
          </w:tcPr>
          <w:p w14:paraId="14FDCA8B" w14:textId="77777777" w:rsidR="00DE67D9" w:rsidRPr="00687A0A" w:rsidRDefault="00DE67D9" w:rsidP="002632B9">
            <w:pPr>
              <w:pStyle w:val="HSStandaard"/>
              <w:cnfStyle w:val="000000100000" w:firstRow="0" w:lastRow="0" w:firstColumn="0" w:lastColumn="0" w:oddVBand="0" w:evenVBand="0" w:oddHBand="1" w:evenHBand="0" w:firstRowFirstColumn="0" w:firstRowLastColumn="0" w:lastRowFirstColumn="0" w:lastRowLastColumn="0"/>
            </w:pPr>
            <w:r>
              <w:t>172.17.10.254</w:t>
            </w:r>
          </w:p>
        </w:tc>
      </w:tr>
      <w:tr w:rsidR="00DE67D9" w14:paraId="047ED301" w14:textId="77777777" w:rsidTr="002632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F14EF88" w14:textId="77777777" w:rsidR="00DE67D9" w:rsidRPr="00687A0A" w:rsidRDefault="00DE67D9" w:rsidP="002632B9">
            <w:pPr>
              <w:pStyle w:val="HSStandaard"/>
            </w:pPr>
            <w:r w:rsidRPr="00687A0A">
              <w:t>DNS</w:t>
            </w:r>
          </w:p>
        </w:tc>
        <w:tc>
          <w:tcPr>
            <w:tcW w:w="5953" w:type="dxa"/>
          </w:tcPr>
          <w:p w14:paraId="6136337C" w14:textId="77777777" w:rsidR="00DE67D9" w:rsidRDefault="00DE67D9" w:rsidP="002632B9">
            <w:pPr>
              <w:pStyle w:val="HSStandaard"/>
              <w:cnfStyle w:val="000000010000" w:firstRow="0" w:lastRow="0" w:firstColumn="0" w:lastColumn="0" w:oddVBand="0" w:evenVBand="0" w:oddHBand="0" w:evenHBand="1" w:firstRowFirstColumn="0" w:firstRowLastColumn="0" w:lastRowFirstColumn="0" w:lastRowLastColumn="0"/>
            </w:pPr>
            <w:r>
              <w:t>172.17.10.1</w:t>
            </w:r>
          </w:p>
          <w:p w14:paraId="7761F848" w14:textId="77777777" w:rsidR="00DE67D9" w:rsidRPr="00687A0A" w:rsidRDefault="00DE67D9" w:rsidP="002632B9">
            <w:pPr>
              <w:pStyle w:val="HSStandaard"/>
              <w:cnfStyle w:val="000000010000" w:firstRow="0" w:lastRow="0" w:firstColumn="0" w:lastColumn="0" w:oddVBand="0" w:evenVBand="0" w:oddHBand="0" w:evenHBand="1" w:firstRowFirstColumn="0" w:firstRowLastColumn="0" w:lastRowFirstColumn="0" w:lastRowLastColumn="0"/>
            </w:pPr>
            <w:r>
              <w:t>172.17.10.101</w:t>
            </w:r>
          </w:p>
        </w:tc>
      </w:tr>
    </w:tbl>
    <w:p w14:paraId="6F6963D1" w14:textId="77777777" w:rsidR="00DE67D9" w:rsidRPr="00DE67D9" w:rsidRDefault="00DE67D9" w:rsidP="00DE67D9">
      <w:pPr>
        <w:pStyle w:val="HSStandaard"/>
      </w:pPr>
    </w:p>
    <w:p w14:paraId="5B9E7511" w14:textId="022DFD4E" w:rsidR="00705517" w:rsidRDefault="00705517" w:rsidP="00705517">
      <w:pPr>
        <w:pStyle w:val="HSParagraaf"/>
      </w:pPr>
      <w:bookmarkStart w:id="17" w:name="_Toc336944028"/>
      <w:r>
        <w:t>Service Accounts</w:t>
      </w:r>
      <w:bookmarkEnd w:id="17"/>
    </w:p>
    <w:p w14:paraId="2BEB199C" w14:textId="77777777" w:rsidR="00705517" w:rsidRDefault="00705517" w:rsidP="00705517">
      <w:pPr>
        <w:pStyle w:val="HSStandaard"/>
      </w:pPr>
    </w:p>
    <w:tbl>
      <w:tblPr>
        <w:tblStyle w:val="MediumShading1-Accent1"/>
        <w:tblW w:w="0" w:type="auto"/>
        <w:tblLook w:val="04A0" w:firstRow="1" w:lastRow="0" w:firstColumn="1" w:lastColumn="0" w:noHBand="0" w:noVBand="1"/>
      </w:tblPr>
      <w:tblGrid>
        <w:gridCol w:w="3074"/>
        <w:gridCol w:w="3074"/>
        <w:gridCol w:w="3074"/>
      </w:tblGrid>
      <w:tr w:rsidR="00705517" w14:paraId="123292EF" w14:textId="77777777" w:rsidTr="007055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65BC2FE" w14:textId="3DFA00AA" w:rsidR="00705517" w:rsidRDefault="006766E2" w:rsidP="00705517">
            <w:pPr>
              <w:pStyle w:val="HSStandaard"/>
            </w:pPr>
            <w:r>
              <w:t>Account</w:t>
            </w:r>
          </w:p>
        </w:tc>
        <w:tc>
          <w:tcPr>
            <w:tcW w:w="3074" w:type="dxa"/>
          </w:tcPr>
          <w:p w14:paraId="195470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c>
          <w:tcPr>
            <w:tcW w:w="3074" w:type="dxa"/>
          </w:tcPr>
          <w:p w14:paraId="576329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r>
      <w:tr w:rsidR="00705517" w14:paraId="389AF81A"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93B9904" w14:textId="2641FDDD" w:rsidR="00705517" w:rsidRDefault="00DE67D9" w:rsidP="00DE67D9">
            <w:pPr>
              <w:pStyle w:val="HSStandaard"/>
            </w:pPr>
            <w:proofErr w:type="spellStart"/>
            <w:r>
              <w:t>s</w:t>
            </w:r>
            <w:r w:rsidR="006766E2">
              <w:t>vc.</w:t>
            </w:r>
            <w:r>
              <w:t>sep</w:t>
            </w:r>
            <w:proofErr w:type="spellEnd"/>
          </w:p>
        </w:tc>
        <w:tc>
          <w:tcPr>
            <w:tcW w:w="3074" w:type="dxa"/>
          </w:tcPr>
          <w:p w14:paraId="3E69FF27" w14:textId="5337EECD" w:rsidR="00705517" w:rsidRDefault="00DE67D9" w:rsidP="00705517">
            <w:pPr>
              <w:pStyle w:val="HSStandaard"/>
              <w:cnfStyle w:val="000000100000" w:firstRow="0" w:lastRow="0" w:firstColumn="0" w:lastColumn="0" w:oddVBand="0" w:evenVBand="0" w:oddHBand="1" w:evenHBand="0" w:firstRowFirstColumn="0" w:firstRowLastColumn="0" w:lastRowFirstColumn="0" w:lastRowLastColumn="0"/>
            </w:pPr>
            <w:r>
              <w:t>SEP</w:t>
            </w:r>
            <w:r w:rsidR="006766E2">
              <w:t xml:space="preserve"> service account</w:t>
            </w:r>
          </w:p>
        </w:tc>
        <w:tc>
          <w:tcPr>
            <w:tcW w:w="3074" w:type="dxa"/>
          </w:tcPr>
          <w:p w14:paraId="036E46B3"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55FE34BA"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C2CC454" w14:textId="711A76E9" w:rsidR="00705517" w:rsidRDefault="00705517" w:rsidP="00705517">
            <w:pPr>
              <w:pStyle w:val="HSStandaard"/>
            </w:pPr>
          </w:p>
        </w:tc>
        <w:tc>
          <w:tcPr>
            <w:tcW w:w="3074" w:type="dxa"/>
          </w:tcPr>
          <w:p w14:paraId="4C749DE9" w14:textId="3225D99F"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0DAD3DB"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r w:rsidR="00705517" w14:paraId="770F77D9"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43997F1" w14:textId="760E42FE" w:rsidR="00705517" w:rsidRDefault="00705517" w:rsidP="00705517">
            <w:pPr>
              <w:pStyle w:val="HSStandaard"/>
            </w:pPr>
          </w:p>
        </w:tc>
        <w:tc>
          <w:tcPr>
            <w:tcW w:w="3074" w:type="dxa"/>
          </w:tcPr>
          <w:p w14:paraId="0086C043" w14:textId="1F50B3CB"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c>
          <w:tcPr>
            <w:tcW w:w="3074" w:type="dxa"/>
          </w:tcPr>
          <w:p w14:paraId="4C8A774C"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4F27878C"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775B1F3" w14:textId="044E7ACC" w:rsidR="00705517" w:rsidRDefault="00705517" w:rsidP="00705517">
            <w:pPr>
              <w:pStyle w:val="HSStandaard"/>
            </w:pPr>
          </w:p>
        </w:tc>
        <w:tc>
          <w:tcPr>
            <w:tcW w:w="3074" w:type="dxa"/>
          </w:tcPr>
          <w:p w14:paraId="69388354" w14:textId="1C2CF8B8"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813155E"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bl>
    <w:p w14:paraId="09844233" w14:textId="77777777" w:rsidR="00705517" w:rsidRPr="00705517" w:rsidRDefault="00705517" w:rsidP="00705517">
      <w:pPr>
        <w:pStyle w:val="HSStandaard"/>
      </w:pPr>
    </w:p>
    <w:p w14:paraId="1AB4E045" w14:textId="77777777" w:rsidR="002F51BE" w:rsidRPr="00D82AA7" w:rsidRDefault="002F51BE" w:rsidP="002F51BE"/>
    <w:p w14:paraId="7C364F6D" w14:textId="77777777" w:rsidR="008E42C2" w:rsidRDefault="008E42C2">
      <w:pPr>
        <w:rPr>
          <w:b/>
          <w:bCs/>
          <w:color w:val="000033"/>
          <w:sz w:val="32"/>
          <w:szCs w:val="15"/>
          <w:highlight w:val="lightGray"/>
        </w:rPr>
      </w:pPr>
      <w:bookmarkStart w:id="18" w:name="_Toc192302597"/>
      <w:r>
        <w:rPr>
          <w:highlight w:val="lightGray"/>
        </w:rPr>
        <w:br w:type="page"/>
      </w:r>
    </w:p>
    <w:p w14:paraId="28F4B0D3" w14:textId="172B8913" w:rsidR="007B675F" w:rsidRDefault="007B675F" w:rsidP="008E42C2">
      <w:pPr>
        <w:pStyle w:val="HSHoofdstuk"/>
      </w:pPr>
      <w:bookmarkStart w:id="19" w:name="_Toc336944029"/>
      <w:bookmarkStart w:id="20" w:name="_GoBack"/>
      <w:bookmarkEnd w:id="20"/>
      <w:r>
        <w:lastRenderedPageBreak/>
        <w:t>SCVMM 2012</w:t>
      </w:r>
      <w:bookmarkEnd w:id="19"/>
    </w:p>
    <w:p w14:paraId="0DCB090C" w14:textId="77777777" w:rsidR="009F4284" w:rsidRDefault="009F4284" w:rsidP="009F4284">
      <w:pPr>
        <w:pStyle w:val="HSStandaard"/>
      </w:pPr>
    </w:p>
    <w:p w14:paraId="46B582D9" w14:textId="77777777" w:rsidR="009F4284" w:rsidRPr="009F4284" w:rsidRDefault="009F4284" w:rsidP="009F4284">
      <w:pPr>
        <w:pStyle w:val="HSStandaard"/>
      </w:pPr>
    </w:p>
    <w:p w14:paraId="2F18AFB1" w14:textId="77777777" w:rsidR="00F665C3" w:rsidRDefault="00F665C3" w:rsidP="00F665C3">
      <w:pPr>
        <w:pStyle w:val="HSStandaard"/>
      </w:pPr>
    </w:p>
    <w:p w14:paraId="68F72DDD" w14:textId="1BAD34A8" w:rsidR="00F665C3" w:rsidRDefault="00F665C3" w:rsidP="00F665C3">
      <w:pPr>
        <w:pStyle w:val="HSParagraaf"/>
      </w:pPr>
      <w:bookmarkStart w:id="21" w:name="_Toc336944030"/>
      <w:r>
        <w:t>Installatie</w:t>
      </w:r>
      <w:bookmarkEnd w:id="21"/>
    </w:p>
    <w:p w14:paraId="1B90C39E"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665C3" w14:paraId="36F5085D" w14:textId="77777777" w:rsidTr="00F56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805EBD" w14:textId="79AA6FC2" w:rsidR="00F665C3" w:rsidRDefault="00F665C3" w:rsidP="00F665C3">
            <w:pPr>
              <w:pStyle w:val="HSStandaard"/>
            </w:pPr>
            <w:r>
              <w:t>Scherm</w:t>
            </w:r>
          </w:p>
        </w:tc>
        <w:tc>
          <w:tcPr>
            <w:tcW w:w="2953" w:type="dxa"/>
          </w:tcPr>
          <w:p w14:paraId="30BF538D" w14:textId="1A8E6A7A" w:rsidR="00F665C3" w:rsidRDefault="00F665C3"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07DCD" w14:paraId="76DCDCF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68BE7B" w14:textId="77777777" w:rsidR="00B07DCD" w:rsidRDefault="00B07DCD" w:rsidP="00F665C3">
            <w:pPr>
              <w:pStyle w:val="HSStandaard"/>
            </w:pPr>
          </w:p>
        </w:tc>
        <w:tc>
          <w:tcPr>
            <w:tcW w:w="2953" w:type="dxa"/>
          </w:tcPr>
          <w:p w14:paraId="30603BA4" w14:textId="0B101DAC" w:rsidR="00B07DCD" w:rsidRDefault="00140824" w:rsidP="00F665C3">
            <w:pPr>
              <w:pStyle w:val="HSStandaard"/>
              <w:cnfStyle w:val="000000100000" w:firstRow="0" w:lastRow="0" w:firstColumn="0" w:lastColumn="0" w:oddVBand="0" w:evenVBand="0" w:oddHBand="1" w:evenHBand="0" w:firstRowFirstColumn="0" w:firstRowLastColumn="0" w:lastRowFirstColumn="0" w:lastRowLastColumn="0"/>
            </w:pPr>
            <w:r>
              <w:t>Setup.exe</w:t>
            </w:r>
          </w:p>
        </w:tc>
      </w:tr>
      <w:tr w:rsidR="00B07DCD" w14:paraId="18C6B2D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506E8D" w14:textId="25E3D256" w:rsidR="00B07DCD" w:rsidRDefault="00140824" w:rsidP="00F665C3">
            <w:pPr>
              <w:pStyle w:val="HSStandaard"/>
            </w:pPr>
            <w:r>
              <w:rPr>
                <w:b w:val="0"/>
                <w:bCs w:val="0"/>
              </w:rPr>
              <w:object w:dxaOrig="8835" w:dyaOrig="5625" w14:anchorId="20141C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95pt" o:ole="">
                  <v:imagedata r:id="rId14" o:title=""/>
                </v:shape>
                <o:OLEObject Type="Embed" ProgID="PBrush" ShapeID="_x0000_i1025" DrawAspect="Content" ObjectID="_1410685888" r:id="rId15"/>
              </w:object>
            </w:r>
          </w:p>
        </w:tc>
        <w:tc>
          <w:tcPr>
            <w:tcW w:w="2953" w:type="dxa"/>
          </w:tcPr>
          <w:p w14:paraId="46ADE8BF" w14:textId="3008F300" w:rsidR="00B07DCD" w:rsidRDefault="00140824" w:rsidP="00F665C3">
            <w:pPr>
              <w:pStyle w:val="HSStandaard"/>
              <w:cnfStyle w:val="000000010000" w:firstRow="0" w:lastRow="0" w:firstColumn="0" w:lastColumn="0" w:oddVBand="0" w:evenVBand="0" w:oddHBand="0" w:evenHBand="1" w:firstRowFirstColumn="0" w:firstRowLastColumn="0" w:lastRowFirstColumn="0" w:lastRowLastColumn="0"/>
            </w:pPr>
            <w:proofErr w:type="spellStart"/>
            <w:r>
              <w:t>Install</w:t>
            </w:r>
            <w:proofErr w:type="spellEnd"/>
            <w:r>
              <w:t xml:space="preserve"> SEP</w:t>
            </w:r>
          </w:p>
        </w:tc>
      </w:tr>
      <w:tr w:rsidR="00B07DCD" w14:paraId="5FCCE941"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DF4DE35" w14:textId="2F507D2C" w:rsidR="00B07DCD" w:rsidRDefault="00140824" w:rsidP="00F665C3">
            <w:pPr>
              <w:pStyle w:val="HSStandaard"/>
            </w:pPr>
            <w:r>
              <w:rPr>
                <w:b w:val="0"/>
                <w:bCs w:val="0"/>
              </w:rPr>
              <w:object w:dxaOrig="8805" w:dyaOrig="5550" w14:anchorId="1E4B3299">
                <v:shape id="_x0000_i1026" type="#_x0000_t75" style="width:306.75pt;height:193.5pt" o:ole="">
                  <v:imagedata r:id="rId16" o:title=""/>
                </v:shape>
                <o:OLEObject Type="Embed" ProgID="PBrush" ShapeID="_x0000_i1026" DrawAspect="Content" ObjectID="_1410685889" r:id="rId17"/>
              </w:object>
            </w:r>
          </w:p>
        </w:tc>
        <w:tc>
          <w:tcPr>
            <w:tcW w:w="2953" w:type="dxa"/>
          </w:tcPr>
          <w:p w14:paraId="05FD41AB" w14:textId="3DDED02F" w:rsidR="00B07DCD" w:rsidRDefault="00140824"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Install</w:t>
            </w:r>
            <w:proofErr w:type="spellEnd"/>
            <w:r>
              <w:t xml:space="preserve"> SEP Manager</w:t>
            </w:r>
          </w:p>
        </w:tc>
      </w:tr>
      <w:tr w:rsidR="00B07DCD" w14:paraId="64BBF7C5"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02DC741" w14:textId="49B40909" w:rsidR="00B07DCD" w:rsidRDefault="00140824" w:rsidP="00F665C3">
            <w:pPr>
              <w:pStyle w:val="HSStandaard"/>
            </w:pPr>
            <w:r>
              <w:rPr>
                <w:b w:val="0"/>
                <w:bCs w:val="0"/>
              </w:rPr>
              <w:object w:dxaOrig="9045" w:dyaOrig="5700" w14:anchorId="7CAAD3B3">
                <v:shape id="_x0000_i1027" type="#_x0000_t75" style="width:306pt;height:192.75pt" o:ole="">
                  <v:imagedata r:id="rId18" o:title=""/>
                </v:shape>
                <o:OLEObject Type="Embed" ProgID="PBrush" ShapeID="_x0000_i1027" DrawAspect="Content" ObjectID="_1410685890" r:id="rId19"/>
              </w:object>
            </w:r>
          </w:p>
        </w:tc>
        <w:tc>
          <w:tcPr>
            <w:tcW w:w="2953" w:type="dxa"/>
          </w:tcPr>
          <w:p w14:paraId="099529D1" w14:textId="77777777" w:rsidR="00B07DCD" w:rsidRDefault="00140824" w:rsidP="00F665C3">
            <w:pPr>
              <w:pStyle w:val="HSStandaard"/>
              <w:cnfStyle w:val="000000010000" w:firstRow="0" w:lastRow="0" w:firstColumn="0" w:lastColumn="0" w:oddVBand="0" w:evenVBand="0" w:oddHBand="0" w:evenHBand="1" w:firstRowFirstColumn="0" w:firstRowLastColumn="0" w:lastRowFirstColumn="0" w:lastRowLastColumn="0"/>
            </w:pPr>
            <w:r>
              <w:t>Next</w:t>
            </w:r>
          </w:p>
          <w:p w14:paraId="3A71DAAB" w14:textId="77777777" w:rsidR="00140824" w:rsidRDefault="00140824" w:rsidP="00F665C3">
            <w:pPr>
              <w:pStyle w:val="HSStandaard"/>
              <w:cnfStyle w:val="000000010000" w:firstRow="0" w:lastRow="0" w:firstColumn="0" w:lastColumn="0" w:oddVBand="0" w:evenVBand="0" w:oddHBand="0" w:evenHBand="1" w:firstRowFirstColumn="0" w:firstRowLastColumn="0" w:lastRowFirstColumn="0" w:lastRowLastColumn="0"/>
            </w:pPr>
            <w:r>
              <w:t>Accept</w:t>
            </w:r>
          </w:p>
          <w:p w14:paraId="6741DCAE" w14:textId="4369C5B5" w:rsidR="00140824" w:rsidRDefault="00140824" w:rsidP="00F665C3">
            <w:pPr>
              <w:pStyle w:val="HSStandaard"/>
              <w:cnfStyle w:val="000000010000" w:firstRow="0" w:lastRow="0" w:firstColumn="0" w:lastColumn="0" w:oddVBand="0" w:evenVBand="0" w:oddHBand="0" w:evenHBand="1" w:firstRowFirstColumn="0" w:firstRowLastColumn="0" w:lastRowFirstColumn="0" w:lastRowLastColumn="0"/>
            </w:pPr>
            <w:r>
              <w:t>Next</w:t>
            </w:r>
          </w:p>
        </w:tc>
      </w:tr>
      <w:tr w:rsidR="00B07DCD" w:rsidRPr="00B07DCD" w14:paraId="5E7D6A68"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1FC584" w14:textId="111F5471" w:rsidR="00B07DCD" w:rsidRDefault="00140824" w:rsidP="00F665C3">
            <w:pPr>
              <w:pStyle w:val="HSStandaard"/>
            </w:pPr>
            <w:r>
              <w:rPr>
                <w:b w:val="0"/>
                <w:bCs w:val="0"/>
              </w:rPr>
              <w:object w:dxaOrig="9060" w:dyaOrig="5685" w14:anchorId="1CE810AB">
                <v:shape id="_x0000_i1028" type="#_x0000_t75" style="width:306pt;height:192pt" o:ole="">
                  <v:imagedata r:id="rId20" o:title=""/>
                </v:shape>
                <o:OLEObject Type="Embed" ProgID="PBrush" ShapeID="_x0000_i1028" DrawAspect="Content" ObjectID="_1410685891" r:id="rId21"/>
              </w:object>
            </w:r>
          </w:p>
        </w:tc>
        <w:tc>
          <w:tcPr>
            <w:tcW w:w="2953" w:type="dxa"/>
          </w:tcPr>
          <w:p w14:paraId="79F727CC" w14:textId="77777777" w:rsidR="00B07DCD" w:rsidRDefault="00140824" w:rsidP="00B07DC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Change</w:t>
            </w:r>
          </w:p>
          <w:p w14:paraId="44B98016" w14:textId="77777777" w:rsidR="00140824" w:rsidRDefault="00140824" w:rsidP="00B07DC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D:</w:t>
            </w:r>
          </w:p>
          <w:p w14:paraId="104E859A" w14:textId="77777777" w:rsidR="00140824" w:rsidRDefault="00140824" w:rsidP="00B07DC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p w14:paraId="43E90BFB" w14:textId="2F68156D" w:rsidR="00140824" w:rsidRPr="00B07DCD" w:rsidRDefault="00140824" w:rsidP="00B07DCD">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Install</w:t>
            </w:r>
          </w:p>
        </w:tc>
      </w:tr>
      <w:tr w:rsidR="00111086" w:rsidRPr="006609A1" w14:paraId="452A3ECC"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7F0A971" w14:textId="2C2B59B0" w:rsidR="00111086" w:rsidRDefault="00140824" w:rsidP="00F665C3">
            <w:pPr>
              <w:pStyle w:val="HSStandaard"/>
            </w:pPr>
            <w:r>
              <w:rPr>
                <w:b w:val="0"/>
                <w:bCs w:val="0"/>
              </w:rPr>
              <w:object w:dxaOrig="9030" w:dyaOrig="5685" w14:anchorId="4AA986AF">
                <v:shape id="_x0000_i1029" type="#_x0000_t75" style="width:306pt;height:192.75pt" o:ole="">
                  <v:imagedata r:id="rId22" o:title=""/>
                </v:shape>
                <o:OLEObject Type="Embed" ProgID="PBrush" ShapeID="_x0000_i1029" DrawAspect="Content" ObjectID="_1410685892" r:id="rId23"/>
              </w:object>
            </w:r>
          </w:p>
        </w:tc>
        <w:tc>
          <w:tcPr>
            <w:tcW w:w="2953" w:type="dxa"/>
          </w:tcPr>
          <w:p w14:paraId="16A14D96" w14:textId="161C9034" w:rsidR="00111086" w:rsidRDefault="00140824" w:rsidP="00B07DCD">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tc>
      </w:tr>
      <w:tr w:rsidR="00F665C3" w14:paraId="5383F08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14E9DD7" w14:textId="7F69A415" w:rsidR="00F665C3" w:rsidRPr="00B07DCD" w:rsidRDefault="00140824" w:rsidP="00F665C3">
            <w:pPr>
              <w:pStyle w:val="HSStandaard"/>
              <w:rPr>
                <w:lang w:val="en-US"/>
              </w:rPr>
            </w:pPr>
            <w:r>
              <w:rPr>
                <w:b w:val="0"/>
                <w:bCs w:val="0"/>
              </w:rPr>
              <w:object w:dxaOrig="6810" w:dyaOrig="2250" w14:anchorId="798C85CF">
                <v:shape id="_x0000_i1030" type="#_x0000_t75" style="width:306.75pt;height:101.25pt" o:ole="">
                  <v:imagedata r:id="rId24" o:title=""/>
                </v:shape>
                <o:OLEObject Type="Embed" ProgID="PBrush" ShapeID="_x0000_i1030" DrawAspect="Content" ObjectID="_1410685893" r:id="rId25"/>
              </w:object>
            </w:r>
          </w:p>
        </w:tc>
        <w:tc>
          <w:tcPr>
            <w:tcW w:w="2953" w:type="dxa"/>
          </w:tcPr>
          <w:p w14:paraId="700A3AF0" w14:textId="12C8ACCC" w:rsidR="00F665C3" w:rsidRDefault="00140824"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Custom</w:t>
            </w:r>
            <w:proofErr w:type="spellEnd"/>
          </w:p>
        </w:tc>
      </w:tr>
      <w:tr w:rsidR="00F665C3" w14:paraId="33D1F120"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7AEBE04" w14:textId="0A568325" w:rsidR="00F665C3" w:rsidRDefault="00140824" w:rsidP="00F665C3">
            <w:pPr>
              <w:pStyle w:val="HSStandaard"/>
            </w:pPr>
            <w:r>
              <w:rPr>
                <w:b w:val="0"/>
                <w:bCs w:val="0"/>
              </w:rPr>
              <w:object w:dxaOrig="6120" w:dyaOrig="2115" w14:anchorId="3D0BD77C">
                <v:shape id="_x0000_i1031" type="#_x0000_t75" style="width:306pt;height:105.75pt" o:ole="">
                  <v:imagedata r:id="rId26" o:title=""/>
                </v:shape>
                <o:OLEObject Type="Embed" ProgID="PBrush" ShapeID="_x0000_i1031" DrawAspect="Content" ObjectID="_1410685894" r:id="rId27"/>
              </w:object>
            </w:r>
          </w:p>
        </w:tc>
        <w:tc>
          <w:tcPr>
            <w:tcW w:w="2953" w:type="dxa"/>
          </w:tcPr>
          <w:p w14:paraId="55BC4C8F" w14:textId="33F1E6C7" w:rsidR="00F665C3" w:rsidRDefault="00140824" w:rsidP="00F665C3">
            <w:pPr>
              <w:pStyle w:val="HSStandaard"/>
              <w:cnfStyle w:val="000000010000" w:firstRow="0" w:lastRow="0" w:firstColumn="0" w:lastColumn="0" w:oddVBand="0" w:evenVBand="0" w:oddHBand="0" w:evenHBand="1" w:firstRowFirstColumn="0" w:firstRowLastColumn="0" w:lastRowFirstColumn="0" w:lastRowLastColumn="0"/>
            </w:pPr>
            <w:r>
              <w:t>Next</w:t>
            </w:r>
          </w:p>
        </w:tc>
      </w:tr>
      <w:tr w:rsidR="00F665C3" w:rsidRPr="005C054A" w14:paraId="55CA42A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1C370A" w14:textId="551337B3" w:rsidR="00F665C3" w:rsidRDefault="00140824" w:rsidP="00F665C3">
            <w:pPr>
              <w:pStyle w:val="HSStandaard"/>
            </w:pPr>
            <w:r>
              <w:rPr>
                <w:b w:val="0"/>
                <w:bCs w:val="0"/>
              </w:rPr>
              <w:object w:dxaOrig="6945" w:dyaOrig="4275" w14:anchorId="62F98DBA">
                <v:shape id="_x0000_i1032" type="#_x0000_t75" style="width:306pt;height:188.25pt" o:ole="">
                  <v:imagedata r:id="rId28" o:title=""/>
                </v:shape>
                <o:OLEObject Type="Embed" ProgID="PBrush" ShapeID="_x0000_i1032" DrawAspect="Content" ObjectID="_1410685895" r:id="rId29"/>
              </w:object>
            </w:r>
          </w:p>
        </w:tc>
        <w:tc>
          <w:tcPr>
            <w:tcW w:w="2953" w:type="dxa"/>
          </w:tcPr>
          <w:p w14:paraId="5D4CB86D" w14:textId="77777777" w:rsidR="00F665C3" w:rsidRPr="00C44B26" w:rsidRDefault="00140824"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r w:rsidRPr="00C44B26">
              <w:rPr>
                <w:lang w:val="en-US"/>
              </w:rPr>
              <w:t>Install my first site</w:t>
            </w:r>
          </w:p>
          <w:p w14:paraId="0D782904" w14:textId="7FC907B8" w:rsidR="00140824" w:rsidRPr="00C44B26" w:rsidRDefault="00140824"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r w:rsidRPr="00C44B26">
              <w:rPr>
                <w:lang w:val="en-US"/>
              </w:rPr>
              <w:t>Next</w:t>
            </w:r>
          </w:p>
        </w:tc>
      </w:tr>
      <w:tr w:rsidR="00F665C3" w:rsidRPr="006609A1" w14:paraId="28C6027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B6B4C4B" w14:textId="79430979" w:rsidR="00F665C3" w:rsidRDefault="00140824" w:rsidP="00F665C3">
            <w:pPr>
              <w:pStyle w:val="HSStandaard"/>
            </w:pPr>
            <w:r>
              <w:rPr>
                <w:b w:val="0"/>
                <w:bCs w:val="0"/>
              </w:rPr>
              <w:object w:dxaOrig="7125" w:dyaOrig="4275" w14:anchorId="6AB3AC4A">
                <v:shape id="_x0000_i1033" type="#_x0000_t75" style="width:306pt;height:183.75pt" o:ole="">
                  <v:imagedata r:id="rId30" o:title=""/>
                </v:shape>
                <o:OLEObject Type="Embed" ProgID="PBrush" ShapeID="_x0000_i1033" DrawAspect="Content" ObjectID="_1410685896" r:id="rId31"/>
              </w:object>
            </w:r>
          </w:p>
        </w:tc>
        <w:tc>
          <w:tcPr>
            <w:tcW w:w="2953" w:type="dxa"/>
          </w:tcPr>
          <w:p w14:paraId="1BCF5A6D" w14:textId="1A366ED3" w:rsidR="00F56196" w:rsidRDefault="00140824"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Site Name: Site VNOG</w:t>
            </w:r>
          </w:p>
          <w:p w14:paraId="6E5AB45B" w14:textId="54AD5F86" w:rsidR="00140824" w:rsidRPr="00820F71" w:rsidRDefault="00140824"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tc>
      </w:tr>
      <w:tr w:rsidR="00F665C3" w14:paraId="093134C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AEBD853" w14:textId="5ACBE10A" w:rsidR="00F665C3" w:rsidRDefault="00140824" w:rsidP="00F665C3">
            <w:pPr>
              <w:pStyle w:val="HSStandaard"/>
            </w:pPr>
            <w:r>
              <w:rPr>
                <w:b w:val="0"/>
                <w:bCs w:val="0"/>
              </w:rPr>
              <w:object w:dxaOrig="6990" w:dyaOrig="4905" w14:anchorId="5BC9E420">
                <v:shape id="_x0000_i1034" type="#_x0000_t75" style="width:306pt;height:214.5pt" o:ole="">
                  <v:imagedata r:id="rId32" o:title=""/>
                </v:shape>
                <o:OLEObject Type="Embed" ProgID="PBrush" ShapeID="_x0000_i1034" DrawAspect="Content" ObjectID="_1410685897" r:id="rId33"/>
              </w:object>
            </w:r>
          </w:p>
        </w:tc>
        <w:tc>
          <w:tcPr>
            <w:tcW w:w="2953" w:type="dxa"/>
          </w:tcPr>
          <w:p w14:paraId="14D6A2D3" w14:textId="5A851A97" w:rsidR="00F665C3" w:rsidRDefault="00140824" w:rsidP="00F665C3">
            <w:pPr>
              <w:pStyle w:val="HSStandaard"/>
              <w:cnfStyle w:val="000000100000" w:firstRow="0" w:lastRow="0" w:firstColumn="0" w:lastColumn="0" w:oddVBand="0" w:evenVBand="0" w:oddHBand="1" w:evenHBand="0" w:firstRowFirstColumn="0" w:firstRowLastColumn="0" w:lastRowFirstColumn="0" w:lastRowLastColumn="0"/>
            </w:pPr>
            <w:r>
              <w:t>Next</w:t>
            </w:r>
          </w:p>
        </w:tc>
      </w:tr>
      <w:tr w:rsidR="00F56196" w:rsidRPr="00F56196" w14:paraId="1B1C59C3"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535A6DA" w14:textId="1DE73930" w:rsidR="00F56196" w:rsidRDefault="008D1493" w:rsidP="00F665C3">
            <w:pPr>
              <w:pStyle w:val="HSStandaard"/>
            </w:pPr>
            <w:r>
              <w:rPr>
                <w:b w:val="0"/>
                <w:bCs w:val="0"/>
              </w:rPr>
              <w:object w:dxaOrig="7185" w:dyaOrig="3570" w14:anchorId="0E7268FA">
                <v:shape id="_x0000_i1035" type="#_x0000_t75" style="width:306.75pt;height:152.25pt" o:ole="">
                  <v:imagedata r:id="rId34" o:title=""/>
                </v:shape>
                <o:OLEObject Type="Embed" ProgID="PBrush" ShapeID="_x0000_i1035" DrawAspect="Content" ObjectID="_1410685898" r:id="rId35"/>
              </w:object>
            </w:r>
          </w:p>
        </w:tc>
        <w:tc>
          <w:tcPr>
            <w:tcW w:w="2953" w:type="dxa"/>
          </w:tcPr>
          <w:p w14:paraId="064EE10D" w14:textId="4A899711" w:rsidR="00F56196" w:rsidRPr="00F56196" w:rsidRDefault="008D1493"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tc>
      </w:tr>
      <w:tr w:rsidR="00F56196" w:rsidRPr="00F56196" w14:paraId="26F2C754"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C2E1A25" w14:textId="32043816" w:rsidR="00F56196" w:rsidRDefault="008D1493" w:rsidP="00F665C3">
            <w:pPr>
              <w:pStyle w:val="HSStandaard"/>
            </w:pPr>
            <w:r>
              <w:rPr>
                <w:b w:val="0"/>
                <w:bCs w:val="0"/>
              </w:rPr>
              <w:object w:dxaOrig="5940" w:dyaOrig="2985" w14:anchorId="0CD066CB">
                <v:shape id="_x0000_i1036" type="#_x0000_t75" style="width:297pt;height:149.25pt" o:ole="">
                  <v:imagedata r:id="rId36" o:title=""/>
                </v:shape>
                <o:OLEObject Type="Embed" ProgID="PBrush" ShapeID="_x0000_i1036" DrawAspect="Content" ObjectID="_1410685899" r:id="rId37"/>
              </w:object>
            </w:r>
          </w:p>
        </w:tc>
        <w:tc>
          <w:tcPr>
            <w:tcW w:w="2953" w:type="dxa"/>
          </w:tcPr>
          <w:p w14:paraId="5FADBB2E" w14:textId="66E882A0" w:rsidR="00F56196" w:rsidRPr="00F56196" w:rsidRDefault="008D1493"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Finish</w:t>
            </w:r>
          </w:p>
        </w:tc>
      </w:tr>
      <w:bookmarkEnd w:id="18"/>
    </w:tbl>
    <w:p w14:paraId="5EC9C39B" w14:textId="7B7A94C3" w:rsidR="00F665C3" w:rsidRDefault="00F665C3" w:rsidP="00F665C3">
      <w:pPr>
        <w:pStyle w:val="HSStandaard"/>
      </w:pPr>
    </w:p>
    <w:p w14:paraId="4A8A94A0" w14:textId="5B75162A" w:rsidR="00705517" w:rsidRDefault="006766E2" w:rsidP="006766E2">
      <w:pPr>
        <w:pStyle w:val="HSParagraaf"/>
      </w:pPr>
      <w:bookmarkStart w:id="22" w:name="_Toc336944031"/>
      <w:r>
        <w:t>Configuratie</w:t>
      </w:r>
      <w:bookmarkEnd w:id="22"/>
    </w:p>
    <w:p w14:paraId="0DC86270" w14:textId="77777777" w:rsidR="006766E2" w:rsidRPr="006766E2" w:rsidRDefault="006766E2" w:rsidP="006766E2">
      <w:pPr>
        <w:pStyle w:val="HSStandaard"/>
      </w:pPr>
    </w:p>
    <w:tbl>
      <w:tblPr>
        <w:tblStyle w:val="MediumShading1-Accent1"/>
        <w:tblW w:w="0" w:type="auto"/>
        <w:tblLook w:val="04A0" w:firstRow="1" w:lastRow="0" w:firstColumn="1" w:lastColumn="0" w:noHBand="0" w:noVBand="1"/>
      </w:tblPr>
      <w:tblGrid>
        <w:gridCol w:w="6345"/>
        <w:gridCol w:w="2953"/>
      </w:tblGrid>
      <w:tr w:rsidR="00705517" w14:paraId="108E481A" w14:textId="77777777" w:rsidTr="00F640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CE4BF1E" w14:textId="58EC6B2D" w:rsidR="00705517" w:rsidRDefault="006766E2" w:rsidP="00F665C3">
            <w:pPr>
              <w:pStyle w:val="HSStandaard"/>
            </w:pPr>
            <w:r>
              <w:t>Scherm</w:t>
            </w:r>
          </w:p>
        </w:tc>
        <w:tc>
          <w:tcPr>
            <w:tcW w:w="2953" w:type="dxa"/>
          </w:tcPr>
          <w:p w14:paraId="0E849D2C" w14:textId="00D8873A" w:rsidR="00705517" w:rsidRDefault="006766E2"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6766E2" w14:paraId="33EE52D4" w14:textId="77777777" w:rsidTr="00F640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BC8483C" w14:textId="2454FF53" w:rsidR="006766E2" w:rsidRDefault="00392FAE" w:rsidP="00392FAE">
            <w:pPr>
              <w:pStyle w:val="HSStandaard"/>
            </w:pPr>
            <w:r>
              <w:rPr>
                <w:b w:val="0"/>
                <w:bCs w:val="0"/>
              </w:rPr>
              <w:object w:dxaOrig="5205" w:dyaOrig="3450" w14:anchorId="2A6CA079">
                <v:shape id="_x0000_i1037" type="#_x0000_t75" style="width:260.25pt;height:172.5pt" o:ole="">
                  <v:imagedata r:id="rId38" o:title=""/>
                </v:shape>
                <o:OLEObject Type="Embed" ProgID="PBrush" ShapeID="_x0000_i1037" DrawAspect="Content" ObjectID="_1410685900" r:id="rId39"/>
              </w:object>
            </w:r>
          </w:p>
        </w:tc>
        <w:tc>
          <w:tcPr>
            <w:tcW w:w="2953" w:type="dxa"/>
          </w:tcPr>
          <w:p w14:paraId="0D87F5D3" w14:textId="6D7E0C7F" w:rsidR="006766E2" w:rsidRDefault="00392FAE" w:rsidP="006766E2">
            <w:pPr>
              <w:pStyle w:val="HSStandaard"/>
              <w:cnfStyle w:val="000000100000" w:firstRow="0" w:lastRow="0" w:firstColumn="0" w:lastColumn="0" w:oddVBand="0" w:evenVBand="0" w:oddHBand="1" w:evenHBand="0" w:firstRowFirstColumn="0" w:firstRowLastColumn="0" w:lastRowFirstColumn="0" w:lastRowLastColumn="0"/>
            </w:pPr>
            <w:r>
              <w:t xml:space="preserve">Voer de standaard </w:t>
            </w:r>
            <w:proofErr w:type="spellStart"/>
            <w:r>
              <w:t>exclusions</w:t>
            </w:r>
            <w:proofErr w:type="spellEnd"/>
            <w:r>
              <w:t xml:space="preserve"> op in de </w:t>
            </w:r>
            <w:proofErr w:type="spellStart"/>
            <w:r>
              <w:t>Exceptions</w:t>
            </w:r>
            <w:proofErr w:type="spellEnd"/>
            <w:r>
              <w:t xml:space="preserve"> policy</w:t>
            </w:r>
          </w:p>
        </w:tc>
      </w:tr>
      <w:tr w:rsidR="006766E2" w14:paraId="6D793C24" w14:textId="77777777" w:rsidTr="00F640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542A636" w14:textId="47544056" w:rsidR="006766E2" w:rsidRDefault="00F640F3" w:rsidP="00F665C3">
            <w:pPr>
              <w:pStyle w:val="HSStandaard"/>
            </w:pPr>
            <w:r>
              <w:rPr>
                <w:b w:val="0"/>
                <w:bCs w:val="0"/>
              </w:rPr>
              <w:object w:dxaOrig="4290" w:dyaOrig="3375" w14:anchorId="399940B5">
                <v:shape id="_x0000_i1038" type="#_x0000_t75" style="width:214.5pt;height:168.75pt" o:ole="">
                  <v:imagedata r:id="rId40" o:title=""/>
                </v:shape>
                <o:OLEObject Type="Embed" ProgID="PBrush" ShapeID="_x0000_i1038" DrawAspect="Content" ObjectID="_1410685901" r:id="rId41"/>
              </w:object>
            </w:r>
          </w:p>
        </w:tc>
        <w:tc>
          <w:tcPr>
            <w:tcW w:w="2953" w:type="dxa"/>
          </w:tcPr>
          <w:p w14:paraId="58EF400E" w14:textId="06350241" w:rsidR="006766E2" w:rsidRDefault="00F640F3" w:rsidP="006766E2">
            <w:pPr>
              <w:pStyle w:val="HSStandaard"/>
              <w:cnfStyle w:val="000000010000" w:firstRow="0" w:lastRow="0" w:firstColumn="0" w:lastColumn="0" w:oddVBand="0" w:evenVBand="0" w:oddHBand="0" w:evenHBand="1" w:firstRowFirstColumn="0" w:firstRowLastColumn="0" w:lastRowFirstColumn="0" w:lastRowLastColumn="0"/>
            </w:pPr>
            <w:proofErr w:type="spellStart"/>
            <w:r>
              <w:t>Disable</w:t>
            </w:r>
            <w:proofErr w:type="spellEnd"/>
            <w:r>
              <w:t xml:space="preserve"> de Firewall policy</w:t>
            </w:r>
          </w:p>
        </w:tc>
      </w:tr>
      <w:tr w:rsidR="000052B4" w14:paraId="021205B3" w14:textId="77777777" w:rsidTr="00F640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05FC5FE" w14:textId="1D4D10C2" w:rsidR="000052B4" w:rsidRDefault="000052B4" w:rsidP="00F665C3">
            <w:pPr>
              <w:pStyle w:val="HSStandaard"/>
            </w:pPr>
          </w:p>
        </w:tc>
        <w:tc>
          <w:tcPr>
            <w:tcW w:w="2953" w:type="dxa"/>
          </w:tcPr>
          <w:p w14:paraId="753B6156" w14:textId="14FF32D0" w:rsidR="000052B4" w:rsidRDefault="000052B4" w:rsidP="006766E2">
            <w:pPr>
              <w:pStyle w:val="HSStandaard"/>
              <w:cnfStyle w:val="000000100000" w:firstRow="0" w:lastRow="0" w:firstColumn="0" w:lastColumn="0" w:oddVBand="0" w:evenVBand="0" w:oddHBand="1" w:evenHBand="0" w:firstRowFirstColumn="0" w:firstRowLastColumn="0" w:lastRowFirstColumn="0" w:lastRowLastColumn="0"/>
            </w:pPr>
          </w:p>
        </w:tc>
      </w:tr>
      <w:tr w:rsidR="00106CFF" w14:paraId="26A27075" w14:textId="77777777" w:rsidTr="00F640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3315E9E" w14:textId="77777777" w:rsidR="00106CFF" w:rsidRDefault="00106CFF" w:rsidP="00F665C3">
            <w:pPr>
              <w:pStyle w:val="HSStandaard"/>
            </w:pPr>
          </w:p>
        </w:tc>
        <w:tc>
          <w:tcPr>
            <w:tcW w:w="2953" w:type="dxa"/>
          </w:tcPr>
          <w:p w14:paraId="080799C3" w14:textId="3088A8FC" w:rsidR="00106CFF" w:rsidRDefault="00106CFF" w:rsidP="006766E2">
            <w:pPr>
              <w:pStyle w:val="HSStandaard"/>
              <w:cnfStyle w:val="000000010000" w:firstRow="0" w:lastRow="0" w:firstColumn="0" w:lastColumn="0" w:oddVBand="0" w:evenVBand="0" w:oddHBand="0" w:evenHBand="1" w:firstRowFirstColumn="0" w:firstRowLastColumn="0" w:lastRowFirstColumn="0" w:lastRowLastColumn="0"/>
            </w:pPr>
          </w:p>
        </w:tc>
      </w:tr>
      <w:tr w:rsidR="006766E2" w14:paraId="60036072" w14:textId="77777777" w:rsidTr="00F640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D70B9E1" w14:textId="05C7A278" w:rsidR="006766E2" w:rsidRDefault="006766E2" w:rsidP="00F665C3">
            <w:pPr>
              <w:pStyle w:val="HSStandaard"/>
            </w:pPr>
          </w:p>
        </w:tc>
        <w:tc>
          <w:tcPr>
            <w:tcW w:w="2953" w:type="dxa"/>
          </w:tcPr>
          <w:p w14:paraId="2897BB91" w14:textId="77777777" w:rsidR="006766E2" w:rsidRDefault="006766E2" w:rsidP="00F665C3">
            <w:pPr>
              <w:pStyle w:val="HSStandaard"/>
              <w:cnfStyle w:val="000000100000" w:firstRow="0" w:lastRow="0" w:firstColumn="0" w:lastColumn="0" w:oddVBand="0" w:evenVBand="0" w:oddHBand="1" w:evenHBand="0" w:firstRowFirstColumn="0" w:firstRowLastColumn="0" w:lastRowFirstColumn="0" w:lastRowLastColumn="0"/>
            </w:pPr>
          </w:p>
        </w:tc>
      </w:tr>
      <w:tr w:rsidR="006766E2" w14:paraId="03474E5D" w14:textId="77777777" w:rsidTr="00F640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C97ED25" w14:textId="4BD25CDE" w:rsidR="006766E2" w:rsidRDefault="006766E2" w:rsidP="00F665C3">
            <w:pPr>
              <w:pStyle w:val="HSStandaard"/>
            </w:pPr>
          </w:p>
        </w:tc>
        <w:tc>
          <w:tcPr>
            <w:tcW w:w="2953" w:type="dxa"/>
          </w:tcPr>
          <w:p w14:paraId="6B71AEAF" w14:textId="56B07DAE" w:rsidR="006766E2" w:rsidRDefault="006766E2" w:rsidP="00F665C3">
            <w:pPr>
              <w:pStyle w:val="HSStandaard"/>
              <w:cnfStyle w:val="000000010000" w:firstRow="0" w:lastRow="0" w:firstColumn="0" w:lastColumn="0" w:oddVBand="0" w:evenVBand="0" w:oddHBand="0" w:evenHBand="1" w:firstRowFirstColumn="0" w:firstRowLastColumn="0" w:lastRowFirstColumn="0" w:lastRowLastColumn="0"/>
            </w:pPr>
          </w:p>
        </w:tc>
      </w:tr>
      <w:tr w:rsidR="006766E2" w14:paraId="3B3AD8DD" w14:textId="77777777" w:rsidTr="00F640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C0A45A7" w14:textId="77777777" w:rsidR="006766E2" w:rsidRDefault="006766E2" w:rsidP="00F665C3">
            <w:pPr>
              <w:pStyle w:val="HSStandaard"/>
            </w:pPr>
          </w:p>
        </w:tc>
        <w:tc>
          <w:tcPr>
            <w:tcW w:w="2953" w:type="dxa"/>
          </w:tcPr>
          <w:p w14:paraId="211EF21C" w14:textId="604196A0" w:rsidR="006766E2" w:rsidRDefault="006766E2" w:rsidP="00F665C3">
            <w:pPr>
              <w:pStyle w:val="HSStandaard"/>
              <w:cnfStyle w:val="000000100000" w:firstRow="0" w:lastRow="0" w:firstColumn="0" w:lastColumn="0" w:oddVBand="0" w:evenVBand="0" w:oddHBand="1" w:evenHBand="0" w:firstRowFirstColumn="0" w:firstRowLastColumn="0" w:lastRowFirstColumn="0" w:lastRowLastColumn="0"/>
            </w:pPr>
          </w:p>
        </w:tc>
      </w:tr>
    </w:tbl>
    <w:p w14:paraId="41749DD0" w14:textId="77777777" w:rsidR="00705517" w:rsidRPr="00111086" w:rsidRDefault="00705517" w:rsidP="00F665C3">
      <w:pPr>
        <w:pStyle w:val="HSStandaard"/>
      </w:pPr>
    </w:p>
    <w:sectPr w:rsidR="00705517" w:rsidRPr="00111086"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4B84D7" w14:textId="77777777" w:rsidR="00D50A45" w:rsidRDefault="00D50A45">
      <w:r>
        <w:separator/>
      </w:r>
    </w:p>
    <w:p w14:paraId="2D340B7E" w14:textId="77777777" w:rsidR="00D50A45" w:rsidRDefault="00D50A45"/>
  </w:endnote>
  <w:endnote w:type="continuationSeparator" w:id="0">
    <w:p w14:paraId="45F97DCA" w14:textId="77777777" w:rsidR="00D50A45" w:rsidRDefault="00D50A45">
      <w:r>
        <w:continuationSeparator/>
      </w:r>
    </w:p>
    <w:p w14:paraId="0F5B9856" w14:textId="77777777" w:rsidR="00D50A45" w:rsidRDefault="00D50A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21600" w14:textId="77777777" w:rsidR="00D50A45" w:rsidRDefault="00D50A45">
      <w:r>
        <w:separator/>
      </w:r>
    </w:p>
    <w:p w14:paraId="1A72DB37" w14:textId="77777777" w:rsidR="00D50A45" w:rsidRDefault="00D50A45"/>
  </w:footnote>
  <w:footnote w:type="continuationSeparator" w:id="0">
    <w:p w14:paraId="02235CC4" w14:textId="77777777" w:rsidR="00D50A45" w:rsidRDefault="00D50A45">
      <w:r>
        <w:continuationSeparator/>
      </w:r>
    </w:p>
    <w:p w14:paraId="21AA83ED" w14:textId="77777777" w:rsidR="00D50A45" w:rsidRDefault="00D50A4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BB1414"/>
    <w:multiLevelType w:val="multilevel"/>
    <w:tmpl w:val="33968C96"/>
    <w:name w:val="Icento nummering222332222222222222222"/>
    <w:numStyleLink w:val="Icentonummering"/>
  </w:abstractNum>
  <w:abstractNum w:abstractNumId="24">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262648D7"/>
    <w:multiLevelType w:val="hybridMultilevel"/>
    <w:tmpl w:val="4A32ADF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303059CB"/>
    <w:multiLevelType w:val="multilevel"/>
    <w:tmpl w:val="9E4EBE2A"/>
    <w:name w:val="Icento nummering222332222222222"/>
    <w:numStyleLink w:val="IcentoopsommingmetmetopsommingstekensSymbolsymboolLinks063cmVerk"/>
  </w:abstractNum>
  <w:abstractNum w:abstractNumId="30">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2">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39955476"/>
    <w:multiLevelType w:val="multilevel"/>
    <w:tmpl w:val="4F46AAB4"/>
    <w:name w:val="Icento nummering2"/>
    <w:numStyleLink w:val="Icentonummeringparagraaf"/>
  </w:abstractNum>
  <w:abstractNum w:abstractNumId="36">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26558CC"/>
    <w:multiLevelType w:val="multilevel"/>
    <w:tmpl w:val="CA2CA13C"/>
    <w:name w:val="Icento nummering22232"/>
    <w:numStyleLink w:val="Icentonummeringinspringen"/>
  </w:abstractNum>
  <w:abstractNum w:abstractNumId="40">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1">
    <w:nsid w:val="434573A0"/>
    <w:multiLevelType w:val="multilevel"/>
    <w:tmpl w:val="9E4EBE2A"/>
    <w:name w:val="Icento nummering22233222222"/>
    <w:numStyleLink w:val="IcentoopsommingmetmetopsommingstekensSymbolsymboolLinks063cmVerk"/>
  </w:abstractNum>
  <w:abstractNum w:abstractNumId="42">
    <w:nsid w:val="44313B9C"/>
    <w:multiLevelType w:val="multilevel"/>
    <w:tmpl w:val="CA2CA13C"/>
    <w:name w:val="Icento nummering222322222"/>
    <w:numStyleLink w:val="Icentonummeringinspringen"/>
  </w:abstractNum>
  <w:abstractNum w:abstractNumId="43">
    <w:nsid w:val="45A51E1F"/>
    <w:multiLevelType w:val="multilevel"/>
    <w:tmpl w:val="9E4EBE2A"/>
    <w:name w:val="Icento nummering2223322222"/>
    <w:numStyleLink w:val="IcentoopsommingmetmetopsommingstekensSymbolsymboolLinks063cmVerk"/>
  </w:abstractNum>
  <w:abstractNum w:abstractNumId="44">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5">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6">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9">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0">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4">
    <w:nsid w:val="5322742E"/>
    <w:multiLevelType w:val="multilevel"/>
    <w:tmpl w:val="CA2CA13C"/>
    <w:name w:val="Icento nummering222322"/>
    <w:numStyleLink w:val="Icentonummeringinspringen"/>
  </w:abstractNum>
  <w:abstractNum w:abstractNumId="55">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7">
    <w:nsid w:val="55624D70"/>
    <w:multiLevelType w:val="multilevel"/>
    <w:tmpl w:val="9E4EBE2A"/>
    <w:name w:val="Icento nummering22233222"/>
    <w:numStyleLink w:val="IcentoopsommingmetmetopsommingstekensSymbolsymboolLinks063cmVerk"/>
  </w:abstractNum>
  <w:abstractNum w:abstractNumId="58">
    <w:nsid w:val="57214338"/>
    <w:multiLevelType w:val="multilevel"/>
    <w:tmpl w:val="CA2CA13C"/>
    <w:name w:val="Icento nummering2223222"/>
    <w:numStyleLink w:val="Icentonummeringinspringen"/>
  </w:abstractNum>
  <w:abstractNum w:abstractNumId="59">
    <w:nsid w:val="58AB5286"/>
    <w:multiLevelType w:val="multilevel"/>
    <w:tmpl w:val="33968C96"/>
    <w:name w:val="Icento nummering22222"/>
    <w:numStyleLink w:val="Icentonummering"/>
  </w:abstractNum>
  <w:abstractNum w:abstractNumId="60">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2">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3">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6">
    <w:nsid w:val="65C44BF6"/>
    <w:multiLevelType w:val="multilevel"/>
    <w:tmpl w:val="9E4EBE2A"/>
    <w:name w:val="Icento nummering2223322"/>
    <w:numStyleLink w:val="IcentoopsommingmetmetopsommingstekensSymbolsymboolLinks063cmVerk"/>
  </w:abstractNum>
  <w:abstractNum w:abstractNumId="67">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9">
    <w:nsid w:val="6E2014FB"/>
    <w:multiLevelType w:val="multilevel"/>
    <w:tmpl w:val="9E4EBE2A"/>
    <w:name w:val="Icento nummering2223322222222"/>
    <w:numStyleLink w:val="IcentoopsommingmetmetopsommingstekensSymbolsymboolLinks063cmVerk"/>
  </w:abstractNum>
  <w:abstractNum w:abstractNumId="70">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1">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2">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3">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4">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6">
    <w:nsid w:val="7B40239E"/>
    <w:multiLevelType w:val="multilevel"/>
    <w:tmpl w:val="76901492"/>
    <w:numStyleLink w:val="IcentoListStyle"/>
  </w:abstractNum>
  <w:abstractNum w:abstractNumId="77">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0"/>
  </w:num>
  <w:num w:numId="2">
    <w:abstractNumId w:val="31"/>
  </w:num>
  <w:num w:numId="3">
    <w:abstractNumId w:val="52"/>
  </w:num>
  <w:num w:numId="4">
    <w:abstractNumId w:val="67"/>
  </w:num>
  <w:num w:numId="5">
    <w:abstractNumId w:val="33"/>
  </w:num>
  <w:num w:numId="6">
    <w:abstractNumId w:val="37"/>
  </w:num>
  <w:num w:numId="7">
    <w:abstractNumId w:val="32"/>
  </w:num>
  <w:num w:numId="8">
    <w:abstractNumId w:val="76"/>
  </w:num>
  <w:num w:numId="9">
    <w:abstractNumId w:val="18"/>
  </w:num>
  <w:num w:numId="10">
    <w:abstractNumId w:val="38"/>
  </w:num>
  <w:num w:numId="11">
    <w:abstractNumId w:val="27"/>
  </w:num>
  <w:num w:numId="12">
    <w:abstractNumId w:val="36"/>
  </w:num>
  <w:num w:numId="13">
    <w:abstractNumId w:val="64"/>
  </w:num>
  <w:num w:numId="14">
    <w:abstractNumId w:val="12"/>
  </w:num>
  <w:num w:numId="15">
    <w:abstractNumId w:val="8"/>
  </w:num>
  <w:num w:numId="16">
    <w:abstractNumId w:val="6"/>
  </w:num>
  <w:num w:numId="17">
    <w:abstractNumId w:val="47"/>
  </w:num>
  <w:num w:numId="18">
    <w:abstractNumId w:val="61"/>
  </w:num>
  <w:num w:numId="19">
    <w:abstractNumId w:val="22"/>
  </w:num>
  <w:num w:numId="20">
    <w:abstractNumId w:val="14"/>
  </w:num>
  <w:num w:numId="21">
    <w:abstractNumId w:val="45"/>
  </w:num>
  <w:num w:numId="22">
    <w:abstractNumId w:val="16"/>
  </w:num>
  <w:num w:numId="23">
    <w:abstractNumId w:val="72"/>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63"/>
  </w:num>
  <w:num w:numId="27">
    <w:abstractNumId w:val="2"/>
  </w:num>
  <w:num w:numId="28">
    <w:abstractNumId w:val="11"/>
  </w:num>
  <w:num w:numId="29">
    <w:abstractNumId w:val="49"/>
  </w:num>
  <w:num w:numId="30">
    <w:abstractNumId w:val="46"/>
  </w:num>
  <w:num w:numId="31">
    <w:abstractNumId w:val="34"/>
  </w:num>
  <w:num w:numId="32">
    <w:abstractNumId w:val="68"/>
  </w:num>
  <w:num w:numId="33">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78A5"/>
    <w:rsid w:val="000B1593"/>
    <w:rsid w:val="000B1633"/>
    <w:rsid w:val="000B6120"/>
    <w:rsid w:val="000B73E4"/>
    <w:rsid w:val="000B75E9"/>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6CFF"/>
    <w:rsid w:val="00107FAC"/>
    <w:rsid w:val="00110C30"/>
    <w:rsid w:val="00111086"/>
    <w:rsid w:val="00111E32"/>
    <w:rsid w:val="00112399"/>
    <w:rsid w:val="00113B16"/>
    <w:rsid w:val="00114B44"/>
    <w:rsid w:val="00121E99"/>
    <w:rsid w:val="001315BE"/>
    <w:rsid w:val="00132337"/>
    <w:rsid w:val="00133E59"/>
    <w:rsid w:val="00134697"/>
    <w:rsid w:val="001369C9"/>
    <w:rsid w:val="00136FD1"/>
    <w:rsid w:val="00137B17"/>
    <w:rsid w:val="00140249"/>
    <w:rsid w:val="00140824"/>
    <w:rsid w:val="00141670"/>
    <w:rsid w:val="00142376"/>
    <w:rsid w:val="00144D3B"/>
    <w:rsid w:val="00146ABB"/>
    <w:rsid w:val="00146AD1"/>
    <w:rsid w:val="00146CA7"/>
    <w:rsid w:val="00147674"/>
    <w:rsid w:val="00152EFC"/>
    <w:rsid w:val="00152F9B"/>
    <w:rsid w:val="001551E3"/>
    <w:rsid w:val="001576ED"/>
    <w:rsid w:val="00164237"/>
    <w:rsid w:val="00166382"/>
    <w:rsid w:val="00172D28"/>
    <w:rsid w:val="001760C8"/>
    <w:rsid w:val="001802D8"/>
    <w:rsid w:val="00180F83"/>
    <w:rsid w:val="00181722"/>
    <w:rsid w:val="00182983"/>
    <w:rsid w:val="00184631"/>
    <w:rsid w:val="00187858"/>
    <w:rsid w:val="00194263"/>
    <w:rsid w:val="00194A36"/>
    <w:rsid w:val="001A0760"/>
    <w:rsid w:val="001A0FB0"/>
    <w:rsid w:val="001A1198"/>
    <w:rsid w:val="001A3921"/>
    <w:rsid w:val="001A4E5C"/>
    <w:rsid w:val="001A734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19E7"/>
    <w:rsid w:val="002236F7"/>
    <w:rsid w:val="00225D62"/>
    <w:rsid w:val="00232DCB"/>
    <w:rsid w:val="00241CD5"/>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5BE2"/>
    <w:rsid w:val="00357DA3"/>
    <w:rsid w:val="00360E7D"/>
    <w:rsid w:val="00363978"/>
    <w:rsid w:val="00363DFE"/>
    <w:rsid w:val="0036708A"/>
    <w:rsid w:val="00370DD5"/>
    <w:rsid w:val="0037289D"/>
    <w:rsid w:val="003733EB"/>
    <w:rsid w:val="0037398C"/>
    <w:rsid w:val="0037473F"/>
    <w:rsid w:val="00374A27"/>
    <w:rsid w:val="0037718A"/>
    <w:rsid w:val="0038129D"/>
    <w:rsid w:val="0038184F"/>
    <w:rsid w:val="003840F0"/>
    <w:rsid w:val="00384EAB"/>
    <w:rsid w:val="00386AB6"/>
    <w:rsid w:val="00386D8F"/>
    <w:rsid w:val="003920A6"/>
    <w:rsid w:val="0039268F"/>
    <w:rsid w:val="00392FAE"/>
    <w:rsid w:val="003930AC"/>
    <w:rsid w:val="0039367C"/>
    <w:rsid w:val="00394456"/>
    <w:rsid w:val="003978EE"/>
    <w:rsid w:val="003A341D"/>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400C50"/>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C9E"/>
    <w:rsid w:val="00445F75"/>
    <w:rsid w:val="004465EC"/>
    <w:rsid w:val="00456F41"/>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93A"/>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C054A"/>
    <w:rsid w:val="005C1A5F"/>
    <w:rsid w:val="005C51FF"/>
    <w:rsid w:val="005C6CE4"/>
    <w:rsid w:val="005D1194"/>
    <w:rsid w:val="005D367E"/>
    <w:rsid w:val="005D3C01"/>
    <w:rsid w:val="005D3F4F"/>
    <w:rsid w:val="005E04E9"/>
    <w:rsid w:val="005E08DA"/>
    <w:rsid w:val="005E0963"/>
    <w:rsid w:val="005E481D"/>
    <w:rsid w:val="005E4954"/>
    <w:rsid w:val="005E4E38"/>
    <w:rsid w:val="005E67E2"/>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9A1"/>
    <w:rsid w:val="00660B10"/>
    <w:rsid w:val="006614EC"/>
    <w:rsid w:val="006622E8"/>
    <w:rsid w:val="006626F8"/>
    <w:rsid w:val="00663668"/>
    <w:rsid w:val="00664543"/>
    <w:rsid w:val="00675898"/>
    <w:rsid w:val="006766E2"/>
    <w:rsid w:val="006770D1"/>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450D"/>
    <w:rsid w:val="006E54F4"/>
    <w:rsid w:val="006F0DB2"/>
    <w:rsid w:val="006F247C"/>
    <w:rsid w:val="006F2DC6"/>
    <w:rsid w:val="006F3358"/>
    <w:rsid w:val="006F3E0F"/>
    <w:rsid w:val="006F450A"/>
    <w:rsid w:val="006F79FF"/>
    <w:rsid w:val="00704643"/>
    <w:rsid w:val="00704949"/>
    <w:rsid w:val="00705517"/>
    <w:rsid w:val="007056B1"/>
    <w:rsid w:val="00705C46"/>
    <w:rsid w:val="00706052"/>
    <w:rsid w:val="00706CEE"/>
    <w:rsid w:val="007102BC"/>
    <w:rsid w:val="007111FE"/>
    <w:rsid w:val="00712249"/>
    <w:rsid w:val="00713E80"/>
    <w:rsid w:val="007160C5"/>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36E9"/>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39F4"/>
    <w:rsid w:val="00856869"/>
    <w:rsid w:val="008611D9"/>
    <w:rsid w:val="00863166"/>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1493"/>
    <w:rsid w:val="008D21C6"/>
    <w:rsid w:val="008D27EA"/>
    <w:rsid w:val="008D30C8"/>
    <w:rsid w:val="008D4954"/>
    <w:rsid w:val="008D5975"/>
    <w:rsid w:val="008E0B6D"/>
    <w:rsid w:val="008E3A8E"/>
    <w:rsid w:val="008E42C2"/>
    <w:rsid w:val="008E4379"/>
    <w:rsid w:val="008E49B9"/>
    <w:rsid w:val="008E5CD1"/>
    <w:rsid w:val="008F092B"/>
    <w:rsid w:val="008F188D"/>
    <w:rsid w:val="008F4790"/>
    <w:rsid w:val="008F4965"/>
    <w:rsid w:val="008F5154"/>
    <w:rsid w:val="008F580F"/>
    <w:rsid w:val="008F58C9"/>
    <w:rsid w:val="008F6250"/>
    <w:rsid w:val="008F63FF"/>
    <w:rsid w:val="0090017F"/>
    <w:rsid w:val="0090047A"/>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7FEE"/>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284"/>
    <w:rsid w:val="009F44C4"/>
    <w:rsid w:val="00A01451"/>
    <w:rsid w:val="00A01837"/>
    <w:rsid w:val="00A02479"/>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3C10"/>
    <w:rsid w:val="00A44FC8"/>
    <w:rsid w:val="00A46BA5"/>
    <w:rsid w:val="00A46EEB"/>
    <w:rsid w:val="00A477A5"/>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19AC"/>
    <w:rsid w:val="00AB368A"/>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152C"/>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2E7F"/>
    <w:rsid w:val="00B3371C"/>
    <w:rsid w:val="00B33C05"/>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5F57"/>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F2C"/>
    <w:rsid w:val="00BE6A5B"/>
    <w:rsid w:val="00BE6EC6"/>
    <w:rsid w:val="00BF046C"/>
    <w:rsid w:val="00BF08EA"/>
    <w:rsid w:val="00BF5E4C"/>
    <w:rsid w:val="00BF6B3C"/>
    <w:rsid w:val="00BF7709"/>
    <w:rsid w:val="00C00D9B"/>
    <w:rsid w:val="00C012CC"/>
    <w:rsid w:val="00C035F0"/>
    <w:rsid w:val="00C1333D"/>
    <w:rsid w:val="00C148F9"/>
    <w:rsid w:val="00C17DAF"/>
    <w:rsid w:val="00C17DC2"/>
    <w:rsid w:val="00C20898"/>
    <w:rsid w:val="00C23B1F"/>
    <w:rsid w:val="00C247BF"/>
    <w:rsid w:val="00C24F89"/>
    <w:rsid w:val="00C25797"/>
    <w:rsid w:val="00C25CC5"/>
    <w:rsid w:val="00C26981"/>
    <w:rsid w:val="00C313F3"/>
    <w:rsid w:val="00C37E2F"/>
    <w:rsid w:val="00C40793"/>
    <w:rsid w:val="00C41BB0"/>
    <w:rsid w:val="00C44953"/>
    <w:rsid w:val="00C44B26"/>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67D0C"/>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2C4D"/>
    <w:rsid w:val="00CA2F2D"/>
    <w:rsid w:val="00CA399E"/>
    <w:rsid w:val="00CB473A"/>
    <w:rsid w:val="00CB5CEC"/>
    <w:rsid w:val="00CC0188"/>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4D6E"/>
    <w:rsid w:val="00D0099D"/>
    <w:rsid w:val="00D00BAF"/>
    <w:rsid w:val="00D00F3C"/>
    <w:rsid w:val="00D01848"/>
    <w:rsid w:val="00D01C6A"/>
    <w:rsid w:val="00D02FC5"/>
    <w:rsid w:val="00D06768"/>
    <w:rsid w:val="00D10FBF"/>
    <w:rsid w:val="00D13FEA"/>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0A45"/>
    <w:rsid w:val="00D5162A"/>
    <w:rsid w:val="00D54DAE"/>
    <w:rsid w:val="00D561B2"/>
    <w:rsid w:val="00D56413"/>
    <w:rsid w:val="00D61137"/>
    <w:rsid w:val="00D61FF0"/>
    <w:rsid w:val="00D623F1"/>
    <w:rsid w:val="00D62B87"/>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4362"/>
    <w:rsid w:val="00DA47CC"/>
    <w:rsid w:val="00DA651E"/>
    <w:rsid w:val="00DA6BDD"/>
    <w:rsid w:val="00DB5FA1"/>
    <w:rsid w:val="00DB6B7B"/>
    <w:rsid w:val="00DC0456"/>
    <w:rsid w:val="00DC155E"/>
    <w:rsid w:val="00DC4A7B"/>
    <w:rsid w:val="00DD3E65"/>
    <w:rsid w:val="00DE16CD"/>
    <w:rsid w:val="00DE2E90"/>
    <w:rsid w:val="00DE67D9"/>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2DFD"/>
    <w:rsid w:val="00E34312"/>
    <w:rsid w:val="00E34DA2"/>
    <w:rsid w:val="00E35245"/>
    <w:rsid w:val="00E372A3"/>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1C7"/>
    <w:rsid w:val="00EC17A4"/>
    <w:rsid w:val="00EC3D03"/>
    <w:rsid w:val="00EC439E"/>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34E2"/>
    <w:rsid w:val="00F56196"/>
    <w:rsid w:val="00F62CE1"/>
    <w:rsid w:val="00F63577"/>
    <w:rsid w:val="00F640F3"/>
    <w:rsid w:val="00F644DC"/>
    <w:rsid w:val="00F65202"/>
    <w:rsid w:val="00F665C3"/>
    <w:rsid w:val="00F66B86"/>
    <w:rsid w:val="00F70DA0"/>
    <w:rsid w:val="00F726C0"/>
    <w:rsid w:val="00F7275B"/>
    <w:rsid w:val="00F73335"/>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oleObject" Target="embeddings/oleObject13.bin"/><Relationship Id="rId3" Type="http://schemas.openxmlformats.org/officeDocument/2006/relationships/customXml" Target="../customXml/item3.xml"/><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oleObject" Target="embeddings/oleObject8.bin"/><Relationship Id="rId41"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oleObject" Target="embeddings/oleObject12.bin"/><Relationship Id="rId40" Type="http://schemas.openxmlformats.org/officeDocument/2006/relationships/image" Target="media/image16.png"/><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image" Target="media/image14.png"/><Relationship Id="rId10" Type="http://schemas.openxmlformats.org/officeDocument/2006/relationships/footnotes" Target="footnotes.xml"/><Relationship Id="rId19" Type="http://schemas.openxmlformats.org/officeDocument/2006/relationships/oleObject" Target="embeddings/oleObject3.bin"/><Relationship Id="rId31" Type="http://schemas.openxmlformats.org/officeDocument/2006/relationships/oleObject" Target="embeddings/oleObject9.bin"/><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oleObject" Target="embeddings/oleObject11.bin"/><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2.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BF69298-C455-478A-812A-7B6CA2B3C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545</Words>
  <Characters>3000</Characters>
  <Application>Microsoft Office Word</Application>
  <DocSecurity>0</DocSecurity>
  <Lines>25</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3538</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2012-10-02T10:25:00Z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