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79AB5A56" w:rsidR="002F51BE" w:rsidRPr="00D82AA7" w:rsidRDefault="00F62CCA" w:rsidP="00F62CCA">
            <w:pPr>
              <w:pStyle w:val="IcentoTitel1"/>
            </w:pPr>
            <w:bookmarkStart w:id="0" w:name="BM_Datum"/>
            <w:bookmarkEnd w:id="0"/>
            <w:r>
              <w:t>TMG</w:t>
            </w:r>
            <w:r w:rsidR="004A3EB3">
              <w:t xml:space="preserve"> 2010</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F62CCA" w:rsidRDefault="00F62CCA"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F62CCA" w:rsidRDefault="00F62CCA"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F62CCA" w:rsidRDefault="00F62CCA"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F62CCA" w:rsidRDefault="00F62CCA"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F62CCA" w:rsidRDefault="00F62CCA"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F62CCA" w:rsidRDefault="00F62CCA"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F62CCA" w:rsidRDefault="00F62CCA"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F62CCA" w:rsidRDefault="00F62CCA"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F62CCA" w:rsidRDefault="00F62CCA"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F62CCA" w:rsidRDefault="00F62CCA"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F62CCA" w:rsidRDefault="00F62CCA"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F62CCA" w:rsidRDefault="00F62CCA"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F62CCA" w:rsidRDefault="00F62CCA"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F62CCA" w:rsidRDefault="00F62CCA"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F62CCA" w:rsidRDefault="00F62CCA"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F62CCA" w:rsidRDefault="00F62CCA"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F62CCA" w:rsidRDefault="00F62CCA"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F62CCA" w:rsidRDefault="00F62CCA"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F62CCA" w:rsidRDefault="00F62CCA"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F62CCA" w:rsidRDefault="00F62CCA"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F62CCA" w:rsidRDefault="00F62CCA"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F62CCA" w:rsidRDefault="00F62CCA"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F62CCA" w:rsidRDefault="00F62CCA"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F62CCA" w:rsidRDefault="00F62CCA"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F62CCA" w:rsidRDefault="00F62CCA"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F62CCA" w:rsidRDefault="00F62CCA"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F62CCA" w:rsidRDefault="00F62CCA"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F62CCA" w:rsidRDefault="00F62CCA"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F62CCA" w:rsidRDefault="00F62CCA"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F62CCA" w:rsidRDefault="00F62CCA"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F62CCA" w:rsidRDefault="00F62CCA"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F62CCA" w:rsidRDefault="00F62CCA"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F62CCA" w:rsidRDefault="00F62CCA"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F62CCA" w:rsidRDefault="00F62CCA"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F62CCA" w:rsidRDefault="00F62CCA"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F62CCA" w:rsidRDefault="00F62CCA"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F62CCA" w:rsidRDefault="00F62CCA"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F62CCA" w:rsidRDefault="00F62CCA"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F62CCA" w:rsidRDefault="00F62CCA"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F62CCA" w:rsidRDefault="00F62CCA"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F62CCA" w:rsidRDefault="00F62CCA"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F62CCA" w:rsidRDefault="00F62CCA"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F62CCA" w:rsidRDefault="00F62CCA"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F62CCA" w:rsidRDefault="00F62CCA"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F62CCA" w:rsidRDefault="00F62CCA"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486E40">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73689102" w:rsidR="002F51BE" w:rsidRPr="00D82AA7" w:rsidRDefault="00486E40"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486E40">
              <w:rPr>
                <w:noProof/>
                <w:szCs w:val="18"/>
              </w:rPr>
              <w:t>SD20120918EDI(Inrichting TMG 2010)v1.0.docx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5E8AE960" w:rsidR="002F51BE" w:rsidRPr="00D82AA7" w:rsidRDefault="004A3EB3" w:rsidP="00071802">
            <w:r>
              <w:t>E. Dijkman</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778E02F3" w:rsidR="002F51BE" w:rsidRPr="00D82AA7" w:rsidRDefault="00F62CCA" w:rsidP="00071802">
            <w:r>
              <w:t>18</w:t>
            </w:r>
            <w:r w:rsidR="004A3EB3">
              <w:t>-09</w:t>
            </w:r>
            <w:r w:rsidR="00C86B86" w:rsidRPr="00D82AA7">
              <w:t>-2012</w:t>
            </w:r>
          </w:p>
        </w:tc>
      </w:tr>
      <w:tr w:rsidR="00486E40"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6253395C" w:rsidR="00486E40" w:rsidRPr="00D82AA7" w:rsidRDefault="00486E40"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2DCC7230" w:rsidR="00486E40" w:rsidRPr="00D82AA7" w:rsidRDefault="00486E40" w:rsidP="007751BC">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17456745" w:rsidR="00486E40" w:rsidRPr="00D82AA7" w:rsidRDefault="00486E40" w:rsidP="007751BC">
            <w:r>
              <w:t xml:space="preserve">Review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5C976EA6" w:rsidR="00486E40" w:rsidRPr="00D82AA7" w:rsidRDefault="00486E40" w:rsidP="007751BC">
            <w:r>
              <w:t>02-10-2012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D25355" w:rsidRPr="00D82AA7" w:rsidRDefault="00D25355"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D25355" w:rsidRPr="00D82AA7" w:rsidRDefault="00D25355"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D25355" w:rsidRPr="00D82AA7" w:rsidRDefault="00D25355"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D25355" w:rsidRPr="00D82AA7" w:rsidRDefault="00D25355" w:rsidP="00D25355"/>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1861" w:rsidRPr="00D82AA7" w:rsidRDefault="00931861"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1861" w:rsidRPr="00D82AA7" w:rsidRDefault="00931861" w:rsidP="00C6261B"/>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1861" w:rsidRPr="00D82AA7" w:rsidRDefault="00931861"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1861" w:rsidRPr="00D82AA7" w:rsidRDefault="00931861" w:rsidP="00C6261B"/>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3B62AE" w:rsidRPr="00D82AA7" w:rsidRDefault="003B62A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3B62AE" w:rsidRPr="00D82AA7" w:rsidRDefault="003B62A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3B62AE" w:rsidRPr="00D82AA7" w:rsidRDefault="003B62A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3B62AE" w:rsidRPr="00D82AA7" w:rsidRDefault="003B62AE" w:rsidP="00C6261B"/>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EF071E" w:rsidRPr="00D82AA7" w:rsidRDefault="00EF071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EF071E" w:rsidRPr="00D82AA7" w:rsidRDefault="00EF071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EF071E" w:rsidRPr="00D82AA7" w:rsidRDefault="00EF071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EF071E" w:rsidRPr="00D82AA7" w:rsidRDefault="00EF071E" w:rsidP="00C6261B"/>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AC6B79" w:rsidRDefault="00AC6B79"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AC6B79" w:rsidRPr="00D82AA7" w:rsidRDefault="00AC6B79"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AC6B79" w:rsidRDefault="00AC6B79"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AC6B79" w:rsidRDefault="00AC6B79" w:rsidP="00C6261B"/>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A477A5" w:rsidRDefault="00A477A5"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A477A5" w:rsidRPr="00D82AA7" w:rsidRDefault="00A477A5"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A477A5" w:rsidRDefault="00A477A5"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A477A5" w:rsidRDefault="00A477A5" w:rsidP="00C6261B"/>
        </w:tc>
      </w:tr>
      <w:tr w:rsidR="00A477A5"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A477A5" w:rsidRPr="00D82AA7" w:rsidRDefault="00A477A5" w:rsidP="00071802"/>
          <w:p w14:paraId="1AB4DF8B" w14:textId="77777777" w:rsidR="00A477A5" w:rsidRPr="00D82AA7" w:rsidRDefault="00A477A5" w:rsidP="00071802"/>
          <w:p w14:paraId="1AB4DF8C" w14:textId="77777777" w:rsidR="00A477A5" w:rsidRPr="00D82AA7" w:rsidRDefault="00A477A5" w:rsidP="00071802">
            <w:r w:rsidRPr="00D82AA7">
              <w:t>Document review &amp; distributie</w:t>
            </w:r>
          </w:p>
          <w:p w14:paraId="1AB4DF8D" w14:textId="77777777" w:rsidR="00A477A5" w:rsidRPr="00D82AA7" w:rsidRDefault="00A477A5" w:rsidP="00071802">
            <w:pPr>
              <w:rPr>
                <w:b/>
                <w:szCs w:val="18"/>
              </w:rPr>
            </w:pPr>
          </w:p>
        </w:tc>
      </w:tr>
      <w:tr w:rsidR="00A477A5"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A477A5" w:rsidRPr="00D82AA7" w:rsidRDefault="00A477A5"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A477A5" w:rsidRPr="00D82AA7" w:rsidRDefault="00A477A5"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A477A5" w:rsidRPr="00D82AA7" w:rsidRDefault="00A477A5"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A477A5" w:rsidRPr="00D82AA7" w:rsidRDefault="00A477A5" w:rsidP="00071802">
            <w:pPr>
              <w:pStyle w:val="Icentotabelkop"/>
              <w:rPr>
                <w:color w:val="FFFFFF"/>
              </w:rPr>
            </w:pPr>
            <w:r w:rsidRPr="00D82AA7">
              <w:rPr>
                <w:color w:val="FFFFFF"/>
              </w:rPr>
              <w:t>Review datum</w:t>
            </w:r>
          </w:p>
        </w:tc>
      </w:tr>
      <w:tr w:rsidR="00A477A5"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A477A5" w:rsidRPr="00D82AA7" w:rsidRDefault="00A477A5" w:rsidP="00071802"/>
        </w:tc>
      </w:tr>
      <w:tr w:rsidR="00A477A5"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A477A5" w:rsidRPr="00D82AA7" w:rsidRDefault="00A477A5" w:rsidP="00071802"/>
        </w:tc>
      </w:tr>
      <w:tr w:rsidR="00A477A5"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A477A5" w:rsidRPr="00D82AA7"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A477A5" w:rsidRPr="00D82AA7" w:rsidRDefault="00A477A5" w:rsidP="00071802"/>
        </w:tc>
      </w:tr>
      <w:tr w:rsidR="00A477A5"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A477A5" w:rsidRDefault="00A477A5" w:rsidP="00071802"/>
        </w:tc>
      </w:tr>
      <w:tr w:rsidR="00A477A5"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A477A5" w:rsidRDefault="00A477A5" w:rsidP="00A477A5"/>
        </w:tc>
      </w:tr>
      <w:tr w:rsidR="00A477A5"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A477A5" w:rsidRDefault="00A477A5" w:rsidP="00071802"/>
        </w:tc>
      </w:tr>
      <w:tr w:rsidR="00A477A5"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A477A5" w:rsidRPr="00D82AA7" w:rsidRDefault="00A477A5" w:rsidP="00071802"/>
          <w:p w14:paraId="1AB4DFA4" w14:textId="77777777" w:rsidR="00A477A5" w:rsidRPr="00D82AA7" w:rsidRDefault="00A477A5" w:rsidP="00071802"/>
          <w:p w14:paraId="1AB4DFA5" w14:textId="77777777" w:rsidR="00A477A5" w:rsidRPr="00D82AA7" w:rsidRDefault="00A477A5" w:rsidP="00071802">
            <w:r w:rsidRPr="00D82AA7">
              <w:t>Documentgoedkeuring</w:t>
            </w:r>
          </w:p>
          <w:p w14:paraId="1AB4DFA6" w14:textId="77777777" w:rsidR="00A477A5" w:rsidRPr="00D82AA7" w:rsidRDefault="00A477A5" w:rsidP="00071802">
            <w:pPr>
              <w:rPr>
                <w:b/>
                <w:szCs w:val="18"/>
              </w:rPr>
            </w:pPr>
          </w:p>
        </w:tc>
      </w:tr>
      <w:tr w:rsidR="00A477A5"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A477A5" w:rsidRPr="00D82AA7" w:rsidRDefault="00A477A5"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A477A5" w:rsidRPr="00D82AA7" w:rsidRDefault="00A477A5"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A477A5" w:rsidRPr="00D82AA7" w:rsidRDefault="00A477A5" w:rsidP="00071802">
            <w:pPr>
              <w:pStyle w:val="Icentotabelkop"/>
              <w:rPr>
                <w:color w:val="FFFFFF"/>
              </w:rPr>
            </w:pPr>
            <w:r w:rsidRPr="00D82AA7">
              <w:rPr>
                <w:color w:val="FFFFFF"/>
              </w:rPr>
              <w:t>Datum</w:t>
            </w:r>
          </w:p>
        </w:tc>
      </w:tr>
      <w:tr w:rsidR="00A477A5"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A477A5" w:rsidRPr="00D82AA7" w:rsidRDefault="00A477A5" w:rsidP="00071802"/>
        </w:tc>
      </w:tr>
      <w:tr w:rsidR="00A477A5"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A477A5" w:rsidRPr="00D82AA7" w:rsidRDefault="00A477A5" w:rsidP="00071802"/>
        </w:tc>
      </w:tr>
      <w:tr w:rsidR="00A477A5"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A477A5" w:rsidRPr="00D82AA7" w:rsidRDefault="00A477A5"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A477A5" w:rsidRPr="00D82AA7" w:rsidRDefault="00A477A5"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bookmarkStart w:id="10" w:name="_GoBack"/>
    <w:bookmarkEnd w:id="10"/>
    <w:p w14:paraId="5DB43B51" w14:textId="77777777" w:rsidR="00486E40" w:rsidRDefault="00327F48">
      <w:pPr>
        <w:pStyle w:val="TOC1"/>
        <w:rPr>
          <w:rFonts w:asciiTheme="minorHAnsi" w:eastAsiaTheme="minorEastAsia" w:hAnsiTheme="minorHAnsi" w:cstheme="minorBidi"/>
          <w:sz w:val="22"/>
          <w:szCs w:val="22"/>
        </w:rPr>
      </w:pPr>
      <w:r w:rsidRPr="00D82AA7">
        <w:fldChar w:fldCharType="begin"/>
      </w:r>
      <w:r w:rsidR="002F51BE" w:rsidRPr="00EE631E">
        <w:rPr>
          <w:lang w:val="en-US"/>
        </w:rPr>
        <w:instrText xml:space="preserve"> TOC \h \z \t "_HS_bijlage;1;_HS_Hoofdstuk;1;_HS_Paragraaf;2;_HS_SubParagraaf;3" </w:instrText>
      </w:r>
      <w:r w:rsidRPr="00D82AA7">
        <w:fldChar w:fldCharType="separate"/>
      </w:r>
      <w:hyperlink w:anchor="_Toc336943900" w:history="1">
        <w:r w:rsidR="00486E40" w:rsidRPr="00DB6E25">
          <w:rPr>
            <w:rStyle w:val="Hyperlink"/>
          </w:rPr>
          <w:t>Hoofdstuk 1 Parameters</w:t>
        </w:r>
        <w:r w:rsidR="00486E40">
          <w:rPr>
            <w:webHidden/>
          </w:rPr>
          <w:tab/>
        </w:r>
        <w:r w:rsidR="00486E40">
          <w:rPr>
            <w:webHidden/>
          </w:rPr>
          <w:fldChar w:fldCharType="begin"/>
        </w:r>
        <w:r w:rsidR="00486E40">
          <w:rPr>
            <w:webHidden/>
          </w:rPr>
          <w:instrText xml:space="preserve"> PAGEREF _Toc336943900 \h </w:instrText>
        </w:r>
        <w:r w:rsidR="00486E40">
          <w:rPr>
            <w:webHidden/>
          </w:rPr>
        </w:r>
        <w:r w:rsidR="00486E40">
          <w:rPr>
            <w:webHidden/>
          </w:rPr>
          <w:fldChar w:fldCharType="separate"/>
        </w:r>
        <w:r w:rsidR="00486E40">
          <w:rPr>
            <w:webHidden/>
          </w:rPr>
          <w:t>5</w:t>
        </w:r>
        <w:r w:rsidR="00486E40">
          <w:rPr>
            <w:webHidden/>
          </w:rPr>
          <w:fldChar w:fldCharType="end"/>
        </w:r>
      </w:hyperlink>
    </w:p>
    <w:p w14:paraId="665489A2" w14:textId="77777777" w:rsidR="00486E40" w:rsidRDefault="00486E40">
      <w:pPr>
        <w:pStyle w:val="TOC2"/>
        <w:rPr>
          <w:rFonts w:asciiTheme="minorHAnsi" w:eastAsiaTheme="minorEastAsia" w:hAnsiTheme="minorHAnsi" w:cstheme="minorBidi"/>
          <w:noProof/>
          <w:sz w:val="22"/>
          <w:szCs w:val="22"/>
        </w:rPr>
      </w:pPr>
      <w:hyperlink w:anchor="_Toc336943901" w:history="1">
        <w:r w:rsidRPr="00DB6E25">
          <w:rPr>
            <w:rStyle w:val="Hyperlink"/>
            <w:noProof/>
          </w:rPr>
          <w:t>1.1</w:t>
        </w:r>
        <w:r>
          <w:rPr>
            <w:rFonts w:asciiTheme="minorHAnsi" w:eastAsiaTheme="minorEastAsia" w:hAnsiTheme="minorHAnsi" w:cstheme="minorBidi"/>
            <w:noProof/>
            <w:sz w:val="22"/>
            <w:szCs w:val="22"/>
          </w:rPr>
          <w:tab/>
        </w:r>
        <w:r w:rsidRPr="00DB6E25">
          <w:rPr>
            <w:rStyle w:val="Hyperlink"/>
            <w:noProof/>
          </w:rPr>
          <w:t>TMG Servers</w:t>
        </w:r>
        <w:r>
          <w:rPr>
            <w:noProof/>
            <w:webHidden/>
          </w:rPr>
          <w:tab/>
        </w:r>
        <w:r>
          <w:rPr>
            <w:noProof/>
            <w:webHidden/>
          </w:rPr>
          <w:fldChar w:fldCharType="begin"/>
        </w:r>
        <w:r>
          <w:rPr>
            <w:noProof/>
            <w:webHidden/>
          </w:rPr>
          <w:instrText xml:space="preserve"> PAGEREF _Toc336943901 \h </w:instrText>
        </w:r>
        <w:r>
          <w:rPr>
            <w:noProof/>
            <w:webHidden/>
          </w:rPr>
        </w:r>
        <w:r>
          <w:rPr>
            <w:noProof/>
            <w:webHidden/>
          </w:rPr>
          <w:fldChar w:fldCharType="separate"/>
        </w:r>
        <w:r>
          <w:rPr>
            <w:noProof/>
            <w:webHidden/>
          </w:rPr>
          <w:t>5</w:t>
        </w:r>
        <w:r>
          <w:rPr>
            <w:noProof/>
            <w:webHidden/>
          </w:rPr>
          <w:fldChar w:fldCharType="end"/>
        </w:r>
      </w:hyperlink>
    </w:p>
    <w:p w14:paraId="54310BAE" w14:textId="77777777" w:rsidR="00486E40" w:rsidRDefault="00486E40">
      <w:pPr>
        <w:pStyle w:val="TOC1"/>
        <w:rPr>
          <w:rFonts w:asciiTheme="minorHAnsi" w:eastAsiaTheme="minorEastAsia" w:hAnsiTheme="minorHAnsi" w:cstheme="minorBidi"/>
          <w:sz w:val="22"/>
          <w:szCs w:val="22"/>
        </w:rPr>
      </w:pPr>
      <w:hyperlink w:anchor="_Toc336943902" w:history="1">
        <w:r w:rsidRPr="00DB6E25">
          <w:rPr>
            <w:rStyle w:val="Hyperlink"/>
          </w:rPr>
          <w:t>Hoofdstuk 2 TMG 2010</w:t>
        </w:r>
        <w:r>
          <w:rPr>
            <w:webHidden/>
          </w:rPr>
          <w:tab/>
        </w:r>
        <w:r>
          <w:rPr>
            <w:webHidden/>
          </w:rPr>
          <w:fldChar w:fldCharType="begin"/>
        </w:r>
        <w:r>
          <w:rPr>
            <w:webHidden/>
          </w:rPr>
          <w:instrText xml:space="preserve"> PAGEREF _Toc336943902 \h </w:instrText>
        </w:r>
        <w:r>
          <w:rPr>
            <w:webHidden/>
          </w:rPr>
        </w:r>
        <w:r>
          <w:rPr>
            <w:webHidden/>
          </w:rPr>
          <w:fldChar w:fldCharType="separate"/>
        </w:r>
        <w:r>
          <w:rPr>
            <w:webHidden/>
          </w:rPr>
          <w:t>7</w:t>
        </w:r>
        <w:r>
          <w:rPr>
            <w:webHidden/>
          </w:rPr>
          <w:fldChar w:fldCharType="end"/>
        </w:r>
      </w:hyperlink>
    </w:p>
    <w:p w14:paraId="7899E767" w14:textId="77777777" w:rsidR="00486E40" w:rsidRDefault="00486E40">
      <w:pPr>
        <w:pStyle w:val="TOC2"/>
        <w:rPr>
          <w:rFonts w:asciiTheme="minorHAnsi" w:eastAsiaTheme="minorEastAsia" w:hAnsiTheme="minorHAnsi" w:cstheme="minorBidi"/>
          <w:noProof/>
          <w:sz w:val="22"/>
          <w:szCs w:val="22"/>
        </w:rPr>
      </w:pPr>
      <w:hyperlink w:anchor="_Toc336943903" w:history="1">
        <w:r w:rsidRPr="00DB6E25">
          <w:rPr>
            <w:rStyle w:val="Hyperlink"/>
            <w:noProof/>
          </w:rPr>
          <w:t>2.1</w:t>
        </w:r>
        <w:r>
          <w:rPr>
            <w:rFonts w:asciiTheme="minorHAnsi" w:eastAsiaTheme="minorEastAsia" w:hAnsiTheme="minorHAnsi" w:cstheme="minorBidi"/>
            <w:noProof/>
            <w:sz w:val="22"/>
            <w:szCs w:val="22"/>
          </w:rPr>
          <w:tab/>
        </w:r>
        <w:r w:rsidRPr="00DB6E25">
          <w:rPr>
            <w:rStyle w:val="Hyperlink"/>
            <w:noProof/>
          </w:rPr>
          <w:t>Voorbereiding</w:t>
        </w:r>
        <w:r>
          <w:rPr>
            <w:noProof/>
            <w:webHidden/>
          </w:rPr>
          <w:tab/>
        </w:r>
        <w:r>
          <w:rPr>
            <w:noProof/>
            <w:webHidden/>
          </w:rPr>
          <w:fldChar w:fldCharType="begin"/>
        </w:r>
        <w:r>
          <w:rPr>
            <w:noProof/>
            <w:webHidden/>
          </w:rPr>
          <w:instrText xml:space="preserve"> PAGEREF _Toc336943903 \h </w:instrText>
        </w:r>
        <w:r>
          <w:rPr>
            <w:noProof/>
            <w:webHidden/>
          </w:rPr>
        </w:r>
        <w:r>
          <w:rPr>
            <w:noProof/>
            <w:webHidden/>
          </w:rPr>
          <w:fldChar w:fldCharType="separate"/>
        </w:r>
        <w:r>
          <w:rPr>
            <w:noProof/>
            <w:webHidden/>
          </w:rPr>
          <w:t>7</w:t>
        </w:r>
        <w:r>
          <w:rPr>
            <w:noProof/>
            <w:webHidden/>
          </w:rPr>
          <w:fldChar w:fldCharType="end"/>
        </w:r>
      </w:hyperlink>
    </w:p>
    <w:p w14:paraId="434F486A" w14:textId="77777777" w:rsidR="00486E40" w:rsidRDefault="00486E40">
      <w:pPr>
        <w:pStyle w:val="TOC2"/>
        <w:rPr>
          <w:rFonts w:asciiTheme="minorHAnsi" w:eastAsiaTheme="minorEastAsia" w:hAnsiTheme="minorHAnsi" w:cstheme="minorBidi"/>
          <w:noProof/>
          <w:sz w:val="22"/>
          <w:szCs w:val="22"/>
        </w:rPr>
      </w:pPr>
      <w:hyperlink w:anchor="_Toc336943904" w:history="1">
        <w:r w:rsidRPr="00DB6E25">
          <w:rPr>
            <w:rStyle w:val="Hyperlink"/>
            <w:noProof/>
          </w:rPr>
          <w:t>2.2</w:t>
        </w:r>
        <w:r>
          <w:rPr>
            <w:rFonts w:asciiTheme="minorHAnsi" w:eastAsiaTheme="minorEastAsia" w:hAnsiTheme="minorHAnsi" w:cstheme="minorBidi"/>
            <w:noProof/>
            <w:sz w:val="22"/>
            <w:szCs w:val="22"/>
          </w:rPr>
          <w:tab/>
        </w:r>
        <w:r w:rsidRPr="00DB6E25">
          <w:rPr>
            <w:rStyle w:val="Hyperlink"/>
            <w:noProof/>
          </w:rPr>
          <w:t>Installatie TMG 2010</w:t>
        </w:r>
        <w:r>
          <w:rPr>
            <w:noProof/>
            <w:webHidden/>
          </w:rPr>
          <w:tab/>
        </w:r>
        <w:r>
          <w:rPr>
            <w:noProof/>
            <w:webHidden/>
          </w:rPr>
          <w:fldChar w:fldCharType="begin"/>
        </w:r>
        <w:r>
          <w:rPr>
            <w:noProof/>
            <w:webHidden/>
          </w:rPr>
          <w:instrText xml:space="preserve"> PAGEREF _Toc336943904 \h </w:instrText>
        </w:r>
        <w:r>
          <w:rPr>
            <w:noProof/>
            <w:webHidden/>
          </w:rPr>
        </w:r>
        <w:r>
          <w:rPr>
            <w:noProof/>
            <w:webHidden/>
          </w:rPr>
          <w:fldChar w:fldCharType="separate"/>
        </w:r>
        <w:r>
          <w:rPr>
            <w:noProof/>
            <w:webHidden/>
          </w:rPr>
          <w:t>14</w:t>
        </w:r>
        <w:r>
          <w:rPr>
            <w:noProof/>
            <w:webHidden/>
          </w:rPr>
          <w:fldChar w:fldCharType="end"/>
        </w:r>
      </w:hyperlink>
    </w:p>
    <w:p w14:paraId="5399D6DC" w14:textId="77777777" w:rsidR="00486E40" w:rsidRDefault="00486E40">
      <w:pPr>
        <w:pStyle w:val="TOC2"/>
        <w:rPr>
          <w:rFonts w:asciiTheme="minorHAnsi" w:eastAsiaTheme="minorEastAsia" w:hAnsiTheme="minorHAnsi" w:cstheme="minorBidi"/>
          <w:noProof/>
          <w:sz w:val="22"/>
          <w:szCs w:val="22"/>
        </w:rPr>
      </w:pPr>
      <w:hyperlink w:anchor="_Toc336943905" w:history="1">
        <w:r w:rsidRPr="00DB6E25">
          <w:rPr>
            <w:rStyle w:val="Hyperlink"/>
            <w:noProof/>
          </w:rPr>
          <w:t>2.3</w:t>
        </w:r>
        <w:r>
          <w:rPr>
            <w:rFonts w:asciiTheme="minorHAnsi" w:eastAsiaTheme="minorEastAsia" w:hAnsiTheme="minorHAnsi" w:cstheme="minorBidi"/>
            <w:noProof/>
            <w:sz w:val="22"/>
            <w:szCs w:val="22"/>
          </w:rPr>
          <w:tab/>
        </w:r>
        <w:r w:rsidRPr="00DB6E25">
          <w:rPr>
            <w:rStyle w:val="Hyperlink"/>
            <w:noProof/>
          </w:rPr>
          <w:t>Configuratie</w:t>
        </w:r>
        <w:r>
          <w:rPr>
            <w:noProof/>
            <w:webHidden/>
          </w:rPr>
          <w:tab/>
        </w:r>
        <w:r>
          <w:rPr>
            <w:noProof/>
            <w:webHidden/>
          </w:rPr>
          <w:fldChar w:fldCharType="begin"/>
        </w:r>
        <w:r>
          <w:rPr>
            <w:noProof/>
            <w:webHidden/>
          </w:rPr>
          <w:instrText xml:space="preserve"> PAGEREF _Toc336943905 \h </w:instrText>
        </w:r>
        <w:r>
          <w:rPr>
            <w:noProof/>
            <w:webHidden/>
          </w:rPr>
        </w:r>
        <w:r>
          <w:rPr>
            <w:noProof/>
            <w:webHidden/>
          </w:rPr>
          <w:fldChar w:fldCharType="separate"/>
        </w:r>
        <w:r>
          <w:rPr>
            <w:noProof/>
            <w:webHidden/>
          </w:rPr>
          <w:t>18</w:t>
        </w:r>
        <w:r>
          <w:rPr>
            <w:noProof/>
            <w:webHidden/>
          </w:rPr>
          <w:fldChar w:fldCharType="end"/>
        </w:r>
      </w:hyperlink>
    </w:p>
    <w:p w14:paraId="1AB4E038" w14:textId="77777777" w:rsidR="002F51BE" w:rsidRPr="00EE631E" w:rsidRDefault="00327F48" w:rsidP="002F51BE">
      <w:pPr>
        <w:rPr>
          <w:b/>
          <w:bCs/>
          <w:color w:val="000033"/>
          <w:sz w:val="24"/>
          <w:szCs w:val="15"/>
          <w:lang w:val="en-US"/>
        </w:rPr>
      </w:pPr>
      <w:r w:rsidRPr="00D82AA7">
        <w:fldChar w:fldCharType="end"/>
      </w:r>
      <w:r w:rsidR="002F51BE" w:rsidRPr="00EE631E">
        <w:rPr>
          <w:lang w:val="en-US"/>
        </w:rPr>
        <w:br w:type="page"/>
      </w:r>
    </w:p>
    <w:p w14:paraId="1AB4E042" w14:textId="4F3DC961" w:rsidR="002F51BE" w:rsidRPr="00D82AA7" w:rsidRDefault="007B675F" w:rsidP="007B675F">
      <w:pPr>
        <w:pStyle w:val="HSHoofdstuk"/>
      </w:pPr>
      <w:bookmarkStart w:id="11" w:name="_Toc192319128"/>
      <w:bookmarkStart w:id="12" w:name="_Toc192306227"/>
      <w:bookmarkStart w:id="13" w:name="_Toc192306184"/>
      <w:bookmarkStart w:id="14" w:name="_Toc192305855"/>
      <w:bookmarkStart w:id="15" w:name="_Toc192304137"/>
      <w:bookmarkStart w:id="16" w:name="_Toc336943900"/>
      <w:bookmarkEnd w:id="3"/>
      <w:bookmarkEnd w:id="4"/>
      <w:bookmarkEnd w:id="5"/>
      <w:bookmarkEnd w:id="6"/>
      <w:bookmarkEnd w:id="7"/>
      <w:bookmarkEnd w:id="8"/>
      <w:bookmarkEnd w:id="9"/>
      <w:r>
        <w:lastRenderedPageBreak/>
        <w:t>Parameters</w:t>
      </w:r>
      <w:bookmarkEnd w:id="16"/>
    </w:p>
    <w:bookmarkEnd w:id="11"/>
    <w:bookmarkEnd w:id="12"/>
    <w:bookmarkEnd w:id="13"/>
    <w:bookmarkEnd w:id="14"/>
    <w:bookmarkEnd w:id="15"/>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2FB8BE79" w14:textId="0583578A" w:rsidR="00166382" w:rsidRDefault="00F62CCA" w:rsidP="00166382">
      <w:pPr>
        <w:pStyle w:val="HSParagraaf"/>
      </w:pPr>
      <w:bookmarkStart w:id="17" w:name="_Toc336943901"/>
      <w:r>
        <w:t>TMG</w:t>
      </w:r>
      <w:r w:rsidR="00E22579">
        <w:t xml:space="preserve"> Servers</w:t>
      </w:r>
      <w:bookmarkEnd w:id="17"/>
    </w:p>
    <w:p w14:paraId="5D6FE9AB"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7CD81939"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617AC1A" w14:textId="77777777" w:rsidR="00166382" w:rsidRDefault="00166382" w:rsidP="00400C50">
            <w:pPr>
              <w:pStyle w:val="HSStandaard"/>
            </w:pPr>
            <w:r>
              <w:t>Functie</w:t>
            </w:r>
          </w:p>
        </w:tc>
        <w:tc>
          <w:tcPr>
            <w:tcW w:w="5953" w:type="dxa"/>
          </w:tcPr>
          <w:p w14:paraId="5532118C" w14:textId="7C366BEC" w:rsidR="00166382" w:rsidRDefault="001A6314" w:rsidP="00400C50">
            <w:pPr>
              <w:pStyle w:val="HSStandaard"/>
              <w:cnfStyle w:val="100000000000" w:firstRow="1" w:lastRow="0" w:firstColumn="0" w:lastColumn="0" w:oddVBand="0" w:evenVBand="0" w:oddHBand="0" w:evenHBand="0" w:firstRowFirstColumn="0" w:firstRowLastColumn="0" w:lastRowFirstColumn="0" w:lastRowLastColumn="0"/>
            </w:pPr>
            <w:r>
              <w:t>TMG 2010</w:t>
            </w:r>
          </w:p>
        </w:tc>
      </w:tr>
      <w:tr w:rsidR="00166382" w14:paraId="5DDC7BC3"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4C9918" w14:textId="77777777" w:rsidR="00166382" w:rsidRPr="00687A0A" w:rsidRDefault="00166382" w:rsidP="00400C50">
            <w:pPr>
              <w:pStyle w:val="HSStandaard"/>
              <w:rPr>
                <w:bCs w:val="0"/>
              </w:rPr>
            </w:pPr>
            <w:r>
              <w:t>Naam</w:t>
            </w:r>
          </w:p>
        </w:tc>
        <w:tc>
          <w:tcPr>
            <w:tcW w:w="5953" w:type="dxa"/>
          </w:tcPr>
          <w:p w14:paraId="5A99EB15" w14:textId="1D91EF07" w:rsidR="00166382" w:rsidRPr="00687A0A" w:rsidRDefault="00F62CCA" w:rsidP="00400C50">
            <w:pPr>
              <w:pStyle w:val="HSStandaard"/>
              <w:cnfStyle w:val="000000100000" w:firstRow="0" w:lastRow="0" w:firstColumn="0" w:lastColumn="0" w:oddVBand="0" w:evenVBand="0" w:oddHBand="1" w:evenHBand="0" w:firstRowFirstColumn="0" w:firstRowLastColumn="0" w:lastRowFirstColumn="0" w:lastRowLastColumn="0"/>
              <w:rPr>
                <w:bCs/>
              </w:rPr>
            </w:pPr>
            <w:r>
              <w:t>Vfw01</w:t>
            </w:r>
            <w:r w:rsidR="00166382">
              <w:t>.vnog.intra</w:t>
            </w:r>
          </w:p>
        </w:tc>
      </w:tr>
      <w:tr w:rsidR="00166382" w14:paraId="5BBF5339"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84E0B2" w14:textId="77777777" w:rsidR="00166382" w:rsidRPr="00687A0A" w:rsidRDefault="00166382" w:rsidP="00400C50">
            <w:pPr>
              <w:pStyle w:val="HSStandaard"/>
            </w:pPr>
            <w:r w:rsidRPr="00687A0A">
              <w:t>Type</w:t>
            </w:r>
          </w:p>
        </w:tc>
        <w:tc>
          <w:tcPr>
            <w:tcW w:w="5953" w:type="dxa"/>
          </w:tcPr>
          <w:p w14:paraId="7AAD0C57"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166382" w14:paraId="0269A84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5E8A805" w14:textId="77777777" w:rsidR="00166382" w:rsidRPr="00687A0A" w:rsidRDefault="00166382" w:rsidP="00400C50">
            <w:pPr>
              <w:pStyle w:val="HSStandaard"/>
            </w:pPr>
            <w:r w:rsidRPr="00687A0A">
              <w:t>CPU</w:t>
            </w:r>
          </w:p>
        </w:tc>
        <w:tc>
          <w:tcPr>
            <w:tcW w:w="5953" w:type="dxa"/>
          </w:tcPr>
          <w:p w14:paraId="59829A63" w14:textId="4876F4ED" w:rsidR="00166382" w:rsidRPr="00687A0A" w:rsidRDefault="004A3EB3" w:rsidP="00400C50">
            <w:pPr>
              <w:pStyle w:val="HSStandaard"/>
              <w:cnfStyle w:val="000000100000" w:firstRow="0" w:lastRow="0" w:firstColumn="0" w:lastColumn="0" w:oddVBand="0" w:evenVBand="0" w:oddHBand="1" w:evenHBand="0" w:firstRowFirstColumn="0" w:firstRowLastColumn="0" w:lastRowFirstColumn="0" w:lastRowLastColumn="0"/>
            </w:pPr>
            <w:r>
              <w:t>2</w:t>
            </w:r>
            <w:r w:rsidR="00166382" w:rsidRPr="00687A0A">
              <w:t xml:space="preserve"> </w:t>
            </w:r>
            <w:proofErr w:type="spellStart"/>
            <w:r w:rsidR="00166382" w:rsidRPr="00687A0A">
              <w:t>vCPU</w:t>
            </w:r>
            <w:proofErr w:type="spellEnd"/>
          </w:p>
        </w:tc>
      </w:tr>
      <w:tr w:rsidR="00166382" w14:paraId="09135D1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A686263" w14:textId="77777777" w:rsidR="00166382" w:rsidRPr="00687A0A" w:rsidRDefault="00166382" w:rsidP="00400C50">
            <w:pPr>
              <w:pStyle w:val="HSStandaard"/>
            </w:pPr>
            <w:r w:rsidRPr="00687A0A">
              <w:t>Memory</w:t>
            </w:r>
          </w:p>
        </w:tc>
        <w:tc>
          <w:tcPr>
            <w:tcW w:w="5953" w:type="dxa"/>
          </w:tcPr>
          <w:p w14:paraId="01934038" w14:textId="7CF11765" w:rsidR="00166382" w:rsidRPr="00687A0A" w:rsidRDefault="00F62CCA" w:rsidP="00F62CCA">
            <w:pPr>
              <w:pStyle w:val="HSStandaard"/>
              <w:cnfStyle w:val="000000010000" w:firstRow="0" w:lastRow="0" w:firstColumn="0" w:lastColumn="0" w:oddVBand="0" w:evenVBand="0" w:oddHBand="0" w:evenHBand="1" w:firstRowFirstColumn="0" w:firstRowLastColumn="0" w:lastRowFirstColumn="0" w:lastRowLastColumn="0"/>
            </w:pPr>
            <w:r>
              <w:t>2 GB – 4 GB</w:t>
            </w:r>
            <w:r w:rsidR="00166382">
              <w:t xml:space="preserve"> (</w:t>
            </w:r>
            <w:proofErr w:type="spellStart"/>
            <w:r w:rsidR="00166382">
              <w:t>Dynamic</w:t>
            </w:r>
            <w:proofErr w:type="spellEnd"/>
            <w:r w:rsidR="00166382">
              <w:t xml:space="preserve"> Memory)</w:t>
            </w:r>
          </w:p>
        </w:tc>
      </w:tr>
      <w:tr w:rsidR="00166382" w:rsidRPr="00166382" w14:paraId="53E9512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61BE9" w14:textId="77777777" w:rsidR="00166382" w:rsidRPr="00687A0A" w:rsidRDefault="00166382" w:rsidP="00400C50">
            <w:pPr>
              <w:pStyle w:val="HSStandaard"/>
            </w:pPr>
            <w:r w:rsidRPr="00687A0A">
              <w:t>Rollen</w:t>
            </w:r>
          </w:p>
        </w:tc>
        <w:tc>
          <w:tcPr>
            <w:tcW w:w="5953" w:type="dxa"/>
          </w:tcPr>
          <w:p w14:paraId="47E2819B" w14:textId="77777777" w:rsidR="00166382" w:rsidRDefault="001A6314"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NPS server</w:t>
            </w:r>
          </w:p>
          <w:p w14:paraId="42D72D15" w14:textId="43F462CD" w:rsidR="001A6314" w:rsidRPr="00421855" w:rsidRDefault="001A6314"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 L</w:t>
            </w:r>
            <w:r w:rsidR="0052436C">
              <w:rPr>
                <w:lang w:val="en-US"/>
              </w:rPr>
              <w:t>D</w:t>
            </w:r>
            <w:r>
              <w:rPr>
                <w:lang w:val="en-US"/>
              </w:rPr>
              <w:t>S Server</w:t>
            </w:r>
          </w:p>
        </w:tc>
      </w:tr>
      <w:tr w:rsidR="00166382" w14:paraId="089986F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8DA11F1" w14:textId="5793054D" w:rsidR="00166382" w:rsidRPr="00687A0A" w:rsidRDefault="00166382" w:rsidP="00400C50">
            <w:pPr>
              <w:pStyle w:val="HSStandaard"/>
            </w:pPr>
            <w:r w:rsidRPr="00687A0A">
              <w:t>Disk</w:t>
            </w:r>
            <w:r>
              <w:t>indeling</w:t>
            </w:r>
          </w:p>
        </w:tc>
        <w:tc>
          <w:tcPr>
            <w:tcW w:w="5953" w:type="dxa"/>
          </w:tcPr>
          <w:p w14:paraId="20EF11CF"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62A254BB" w14:textId="4CB3AE98" w:rsidR="00166382" w:rsidRPr="00687A0A" w:rsidRDefault="001A6314" w:rsidP="001A6314">
            <w:pPr>
              <w:pStyle w:val="HSStandaard"/>
              <w:cnfStyle w:val="000000010000" w:firstRow="0" w:lastRow="0" w:firstColumn="0" w:lastColumn="0" w:oddVBand="0" w:evenVBand="0" w:oddHBand="0" w:evenHBand="1" w:firstRowFirstColumn="0" w:firstRowLastColumn="0" w:lastRowFirstColumn="0" w:lastRowLastColumn="0"/>
            </w:pPr>
            <w:r>
              <w:t>D: - 4</w:t>
            </w:r>
            <w:r w:rsidR="00166382" w:rsidRPr="00687A0A">
              <w:t xml:space="preserve">0GB voor </w:t>
            </w:r>
            <w:r>
              <w:t>TMG</w:t>
            </w:r>
          </w:p>
        </w:tc>
      </w:tr>
      <w:tr w:rsidR="00166382" w14:paraId="696C1DC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4DC77D3" w14:textId="77777777" w:rsidR="00166382" w:rsidRPr="00687A0A" w:rsidRDefault="00166382" w:rsidP="00400C50">
            <w:pPr>
              <w:pStyle w:val="HSStandaard"/>
            </w:pPr>
            <w:r w:rsidRPr="00687A0A">
              <w:t>Network</w:t>
            </w:r>
          </w:p>
        </w:tc>
        <w:tc>
          <w:tcPr>
            <w:tcW w:w="5953" w:type="dxa"/>
          </w:tcPr>
          <w:p w14:paraId="18ED79F3"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166382" w14:paraId="39D56F2D"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3BED4C5" w14:textId="77777777" w:rsidR="00166382" w:rsidRPr="00687A0A" w:rsidRDefault="00166382" w:rsidP="00400C50">
            <w:pPr>
              <w:pStyle w:val="HSStandaard"/>
            </w:pPr>
            <w:r w:rsidRPr="00687A0A">
              <w:t>IP</w:t>
            </w:r>
          </w:p>
        </w:tc>
        <w:tc>
          <w:tcPr>
            <w:tcW w:w="5953" w:type="dxa"/>
          </w:tcPr>
          <w:p w14:paraId="11616672" w14:textId="4924D942" w:rsidR="00E22579" w:rsidRDefault="001A6314" w:rsidP="00400C50">
            <w:pPr>
              <w:pStyle w:val="HSStandaard"/>
              <w:cnfStyle w:val="000000010000" w:firstRow="0" w:lastRow="0" w:firstColumn="0" w:lastColumn="0" w:oddVBand="0" w:evenVBand="0" w:oddHBand="0" w:evenHBand="1" w:firstRowFirstColumn="0" w:firstRowLastColumn="0" w:lastRowFirstColumn="0" w:lastRowLastColumn="0"/>
            </w:pPr>
            <w:r>
              <w:t>172.17.114</w:t>
            </w:r>
            <w:r w:rsidR="00166382">
              <w:t>.</w:t>
            </w:r>
            <w:r w:rsidR="00E74E5E">
              <w:t>101 (</w:t>
            </w:r>
            <w:proofErr w:type="spellStart"/>
            <w:r>
              <w:t>vlan</w:t>
            </w:r>
            <w:proofErr w:type="spellEnd"/>
            <w:r>
              <w:t xml:space="preserve"> 114)</w:t>
            </w:r>
          </w:p>
          <w:p w14:paraId="6D7F8270" w14:textId="7A773A31" w:rsidR="001A6314" w:rsidRDefault="001A6314" w:rsidP="00400C50">
            <w:pPr>
              <w:pStyle w:val="HSStandaard"/>
              <w:cnfStyle w:val="000000010000" w:firstRow="0" w:lastRow="0" w:firstColumn="0" w:lastColumn="0" w:oddVBand="0" w:evenVBand="0" w:oddHBand="0" w:evenHBand="1" w:firstRowFirstColumn="0" w:firstRowLastColumn="0" w:lastRowFirstColumn="0" w:lastRowLastColumn="0"/>
            </w:pPr>
            <w:r>
              <w:t xml:space="preserve">172.17.114.104 (NLB </w:t>
            </w:r>
            <w:proofErr w:type="spellStart"/>
            <w:r>
              <w:t>vlan</w:t>
            </w:r>
            <w:proofErr w:type="spellEnd"/>
            <w:r>
              <w:t xml:space="preserve"> 114)</w:t>
            </w:r>
          </w:p>
          <w:p w14:paraId="221159D8" w14:textId="77777777" w:rsidR="00E22579" w:rsidRDefault="00A96810" w:rsidP="00400C50">
            <w:pPr>
              <w:pStyle w:val="HSStandaard"/>
              <w:cnfStyle w:val="000000010000" w:firstRow="0" w:lastRow="0" w:firstColumn="0" w:lastColumn="0" w:oddVBand="0" w:evenVBand="0" w:oddHBand="0" w:evenHBand="1" w:firstRowFirstColumn="0" w:firstRowLastColumn="0" w:lastRowFirstColumn="0" w:lastRowLastColumn="0"/>
            </w:pPr>
            <w:r>
              <w:t>172.17.30.28</w:t>
            </w:r>
            <w:r w:rsidR="00E22579">
              <w:t xml:space="preserve"> (Backup)</w:t>
            </w:r>
          </w:p>
          <w:p w14:paraId="760CABF2" w14:textId="77777777" w:rsidR="00A96810" w:rsidRDefault="00DB7F5F" w:rsidP="00400C50">
            <w:pPr>
              <w:pStyle w:val="HSStandaard"/>
              <w:cnfStyle w:val="000000010000" w:firstRow="0" w:lastRow="0" w:firstColumn="0" w:lastColumn="0" w:oddVBand="0" w:evenVBand="0" w:oddHBand="0" w:evenHBand="1" w:firstRowFirstColumn="0" w:firstRowLastColumn="0" w:lastRowFirstColumn="0" w:lastRowLastColumn="0"/>
            </w:pPr>
            <w:r w:rsidRPr="00DB7F5F">
              <w:t>192.168.60.101</w:t>
            </w:r>
            <w:r>
              <w:t xml:space="preserve"> (Private DMZ)</w:t>
            </w:r>
          </w:p>
          <w:p w14:paraId="258F3E82" w14:textId="01B9DB21" w:rsidR="00DB7F5F" w:rsidRDefault="00BE053B" w:rsidP="00400C50">
            <w:pPr>
              <w:pStyle w:val="HSStandaard"/>
              <w:cnfStyle w:val="000000010000" w:firstRow="0" w:lastRow="0" w:firstColumn="0" w:lastColumn="0" w:oddVBand="0" w:evenVBand="0" w:oddHBand="0" w:evenHBand="1" w:firstRowFirstColumn="0" w:firstRowLastColumn="0" w:lastRowFirstColumn="0" w:lastRowLastColumn="0"/>
            </w:pPr>
            <w:r w:rsidRPr="00BE053B">
              <w:t>192.168.70.102</w:t>
            </w:r>
            <w:r>
              <w:t xml:space="preserve"> (</w:t>
            </w:r>
            <w:proofErr w:type="spellStart"/>
            <w:r>
              <w:t>External</w:t>
            </w:r>
            <w:proofErr w:type="spellEnd"/>
            <w:r>
              <w:t xml:space="preserve"> </w:t>
            </w:r>
            <w:proofErr w:type="spellStart"/>
            <w:r>
              <w:t>vlan</w:t>
            </w:r>
            <w:proofErr w:type="spellEnd"/>
            <w:r>
              <w:t xml:space="preserve"> 70)</w:t>
            </w:r>
          </w:p>
          <w:p w14:paraId="7AF59155" w14:textId="3486E9D7" w:rsidR="00BE053B" w:rsidRPr="00687A0A" w:rsidRDefault="00BE053B" w:rsidP="00400C50">
            <w:pPr>
              <w:pStyle w:val="HSStandaard"/>
              <w:cnfStyle w:val="000000010000" w:firstRow="0" w:lastRow="0" w:firstColumn="0" w:lastColumn="0" w:oddVBand="0" w:evenVBand="0" w:oddHBand="0" w:evenHBand="1" w:firstRowFirstColumn="0" w:firstRowLastColumn="0" w:lastRowFirstColumn="0" w:lastRowLastColumn="0"/>
            </w:pPr>
            <w:r w:rsidRPr="00BE053B">
              <w:t>192.168.70.104</w:t>
            </w:r>
            <w:r w:rsidR="00930C9B">
              <w:t xml:space="preserve"> (NLB </w:t>
            </w:r>
            <w:proofErr w:type="spellStart"/>
            <w:r>
              <w:t>External</w:t>
            </w:r>
            <w:proofErr w:type="spellEnd"/>
            <w:r>
              <w:t xml:space="preserve"> </w:t>
            </w:r>
            <w:proofErr w:type="spellStart"/>
            <w:r>
              <w:t>vlan</w:t>
            </w:r>
            <w:proofErr w:type="spellEnd"/>
            <w:r>
              <w:t xml:space="preserve"> 70)</w:t>
            </w:r>
          </w:p>
        </w:tc>
      </w:tr>
      <w:tr w:rsidR="00166382" w14:paraId="6C136DB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C16F095" w14:textId="5F2D5421" w:rsidR="00166382" w:rsidRPr="00687A0A" w:rsidRDefault="00166382" w:rsidP="00400C50">
            <w:pPr>
              <w:pStyle w:val="HSStandaard"/>
            </w:pPr>
            <w:proofErr w:type="spellStart"/>
            <w:r w:rsidRPr="00687A0A">
              <w:t>Subnetmask</w:t>
            </w:r>
            <w:proofErr w:type="spellEnd"/>
          </w:p>
        </w:tc>
        <w:tc>
          <w:tcPr>
            <w:tcW w:w="5953" w:type="dxa"/>
          </w:tcPr>
          <w:p w14:paraId="271858CD"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166382" w14:paraId="0AADC1B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063E223" w14:textId="77777777" w:rsidR="00166382" w:rsidRPr="00687A0A" w:rsidRDefault="00166382" w:rsidP="00400C50">
            <w:pPr>
              <w:pStyle w:val="HSStandaard"/>
            </w:pPr>
            <w:r w:rsidRPr="00687A0A">
              <w:t>Gateway</w:t>
            </w:r>
          </w:p>
        </w:tc>
        <w:tc>
          <w:tcPr>
            <w:tcW w:w="5953" w:type="dxa"/>
          </w:tcPr>
          <w:p w14:paraId="52E73374" w14:textId="46B4C098" w:rsidR="00166382" w:rsidRPr="00687A0A" w:rsidRDefault="00BE053B" w:rsidP="00400C50">
            <w:pPr>
              <w:pStyle w:val="HSStandaard"/>
              <w:cnfStyle w:val="000000010000" w:firstRow="0" w:lastRow="0" w:firstColumn="0" w:lastColumn="0" w:oddVBand="0" w:evenVBand="0" w:oddHBand="0" w:evenHBand="1" w:firstRowFirstColumn="0" w:firstRowLastColumn="0" w:lastRowFirstColumn="0" w:lastRowLastColumn="0"/>
            </w:pPr>
            <w:r>
              <w:t>192.168.70.254</w:t>
            </w:r>
          </w:p>
        </w:tc>
      </w:tr>
      <w:tr w:rsidR="00166382" w14:paraId="35D52D58"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D0B0E" w14:textId="77777777" w:rsidR="00166382" w:rsidRPr="00687A0A" w:rsidRDefault="00166382" w:rsidP="00400C50">
            <w:pPr>
              <w:pStyle w:val="HSStandaard"/>
            </w:pPr>
            <w:r w:rsidRPr="00687A0A">
              <w:t>DNS</w:t>
            </w:r>
          </w:p>
        </w:tc>
        <w:tc>
          <w:tcPr>
            <w:tcW w:w="5953" w:type="dxa"/>
          </w:tcPr>
          <w:p w14:paraId="0ECDEACF"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w:t>
            </w:r>
          </w:p>
          <w:p w14:paraId="0CB5CF0F"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172.17.10.101</w:t>
            </w:r>
          </w:p>
        </w:tc>
      </w:tr>
      <w:tr w:rsidR="00BE053B" w14:paraId="235747B4"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646FC3E" w14:textId="0D1A461F" w:rsidR="00BE053B" w:rsidRPr="00687A0A" w:rsidRDefault="00DC4BBE" w:rsidP="00400C50">
            <w:pPr>
              <w:pStyle w:val="HSStandaard"/>
            </w:pPr>
            <w:r>
              <w:t>Routes (</w:t>
            </w:r>
            <w:proofErr w:type="spellStart"/>
            <w:r>
              <w:t>static</w:t>
            </w:r>
            <w:proofErr w:type="spellEnd"/>
            <w:r>
              <w:t>)</w:t>
            </w:r>
          </w:p>
        </w:tc>
        <w:tc>
          <w:tcPr>
            <w:tcW w:w="5953" w:type="dxa"/>
          </w:tcPr>
          <w:p w14:paraId="275AC371" w14:textId="77777777" w:rsidR="00DC4BBE" w:rsidRP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rPr>
                <w:lang w:val="en-US"/>
              </w:rPr>
            </w:pPr>
            <w:r w:rsidRPr="00DC4BBE">
              <w:rPr>
                <w:lang w:val="en-US"/>
              </w:rPr>
              <w:t>Persistent Routes:</w:t>
            </w:r>
          </w:p>
          <w:p w14:paraId="6008964C" w14:textId="77777777" w:rsidR="00DC4BBE" w:rsidRP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rPr>
                <w:lang w:val="en-US"/>
              </w:rPr>
            </w:pPr>
            <w:r w:rsidRPr="00DC4BBE">
              <w:rPr>
                <w:lang w:val="en-US"/>
              </w:rPr>
              <w:t xml:space="preserve">  Network Address          </w:t>
            </w:r>
            <w:proofErr w:type="spellStart"/>
            <w:r w:rsidRPr="00DC4BBE">
              <w:rPr>
                <w:lang w:val="en-US"/>
              </w:rPr>
              <w:t>Netmask</w:t>
            </w:r>
            <w:proofErr w:type="spellEnd"/>
            <w:r w:rsidRPr="00DC4BBE">
              <w:rPr>
                <w:lang w:val="en-US"/>
              </w:rPr>
              <w:t xml:space="preserve">  Gateway Address  Metric</w:t>
            </w:r>
          </w:p>
          <w:p w14:paraId="447AD00E"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rsidRPr="00DC4BBE">
              <w:rPr>
                <w:lang w:val="en-US"/>
              </w:rPr>
              <w:t xml:space="preserve">       </w:t>
            </w:r>
            <w:r>
              <w:t>172.17.2.0    255.255.255.0   172.17.114.254       1</w:t>
            </w:r>
          </w:p>
          <w:p w14:paraId="368C78E3"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172.17.5.0    255.255.255.0   172.17.114.254       1</w:t>
            </w:r>
          </w:p>
          <w:p w14:paraId="46066119"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172.17.16.0    255.255.252.0   172.17.114.254       1</w:t>
            </w:r>
          </w:p>
          <w:p w14:paraId="7DC7E49B"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172.17.20.0    255.255.252.0   172.17.114.254       1</w:t>
            </w:r>
          </w:p>
          <w:p w14:paraId="7899F70E"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172.17.25.0    255.255.255.0   172.17.114.254       1</w:t>
            </w:r>
          </w:p>
          <w:p w14:paraId="45A7D1E4"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172.17.40.0    255.255.255.0   172.17.114.254       1</w:t>
            </w:r>
          </w:p>
          <w:p w14:paraId="522BF0C4"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172.17.50.0    255.255.255.0   172.17.114.254       1</w:t>
            </w:r>
          </w:p>
          <w:p w14:paraId="7AC08057"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172.17.100.0    255.255.255.0   172.17.114.254       1</w:t>
            </w:r>
          </w:p>
          <w:p w14:paraId="46089473" w14:textId="77777777" w:rsidR="00DC4BBE"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172.17.10.0    255.255.255.0   172.17.114.254       1</w:t>
            </w:r>
          </w:p>
          <w:p w14:paraId="3C47A37A" w14:textId="5233C995" w:rsidR="00BE053B" w:rsidRDefault="00DC4BBE" w:rsidP="00DC4BBE">
            <w:pPr>
              <w:pStyle w:val="HSStandaard"/>
              <w:cnfStyle w:val="000000010000" w:firstRow="0" w:lastRow="0" w:firstColumn="0" w:lastColumn="0" w:oddVBand="0" w:evenVBand="0" w:oddHBand="0" w:evenHBand="1" w:firstRowFirstColumn="0" w:firstRowLastColumn="0" w:lastRowFirstColumn="0" w:lastRowLastColumn="0"/>
            </w:pPr>
            <w:r>
              <w:t xml:space="preserve">          0.0.0.0          0.0.0.0   192.168.70.254       1</w:t>
            </w:r>
          </w:p>
        </w:tc>
      </w:tr>
    </w:tbl>
    <w:p w14:paraId="6920B029" w14:textId="77777777" w:rsidR="00166382" w:rsidRDefault="00166382" w:rsidP="00166382">
      <w:pPr>
        <w:pStyle w:val="HSStandaard"/>
      </w:pPr>
    </w:p>
    <w:p w14:paraId="188C2367" w14:textId="77777777" w:rsidR="00930C9B" w:rsidRDefault="00930C9B" w:rsidP="00166382">
      <w:pPr>
        <w:pStyle w:val="HSStandaard"/>
      </w:pPr>
    </w:p>
    <w:tbl>
      <w:tblPr>
        <w:tblStyle w:val="MediumShading1-Accent1"/>
        <w:tblW w:w="0" w:type="auto"/>
        <w:tblLook w:val="04A0" w:firstRow="1" w:lastRow="0" w:firstColumn="1" w:lastColumn="0" w:noHBand="0" w:noVBand="1"/>
      </w:tblPr>
      <w:tblGrid>
        <w:gridCol w:w="3227"/>
        <w:gridCol w:w="5953"/>
      </w:tblGrid>
      <w:tr w:rsidR="00930C9B" w14:paraId="2E4ECEDD" w14:textId="77777777" w:rsidTr="00BD08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D0736E" w14:textId="77777777" w:rsidR="00930C9B" w:rsidRDefault="00930C9B" w:rsidP="00BD088C">
            <w:pPr>
              <w:pStyle w:val="HSStandaard"/>
            </w:pPr>
            <w:r>
              <w:t>Functie</w:t>
            </w:r>
          </w:p>
        </w:tc>
        <w:tc>
          <w:tcPr>
            <w:tcW w:w="5953" w:type="dxa"/>
          </w:tcPr>
          <w:p w14:paraId="1CE8E967" w14:textId="77777777" w:rsidR="00930C9B" w:rsidRDefault="00930C9B" w:rsidP="00BD088C">
            <w:pPr>
              <w:pStyle w:val="HSStandaard"/>
              <w:cnfStyle w:val="100000000000" w:firstRow="1" w:lastRow="0" w:firstColumn="0" w:lastColumn="0" w:oddVBand="0" w:evenVBand="0" w:oddHBand="0" w:evenHBand="0" w:firstRowFirstColumn="0" w:firstRowLastColumn="0" w:lastRowFirstColumn="0" w:lastRowLastColumn="0"/>
            </w:pPr>
            <w:r>
              <w:t>TMG 2010</w:t>
            </w:r>
          </w:p>
        </w:tc>
      </w:tr>
      <w:tr w:rsidR="00930C9B" w14:paraId="7A5A2DED"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062C1D7" w14:textId="77777777" w:rsidR="00930C9B" w:rsidRPr="00687A0A" w:rsidRDefault="00930C9B" w:rsidP="00BD088C">
            <w:pPr>
              <w:pStyle w:val="HSStandaard"/>
              <w:rPr>
                <w:bCs w:val="0"/>
              </w:rPr>
            </w:pPr>
            <w:r>
              <w:t>Naam</w:t>
            </w:r>
          </w:p>
        </w:tc>
        <w:tc>
          <w:tcPr>
            <w:tcW w:w="5953" w:type="dxa"/>
          </w:tcPr>
          <w:p w14:paraId="07B30883" w14:textId="1063BF81" w:rsidR="00930C9B" w:rsidRPr="00687A0A" w:rsidRDefault="00930C9B" w:rsidP="00BD088C">
            <w:pPr>
              <w:pStyle w:val="HSStandaard"/>
              <w:cnfStyle w:val="000000100000" w:firstRow="0" w:lastRow="0" w:firstColumn="0" w:lastColumn="0" w:oddVBand="0" w:evenVBand="0" w:oddHBand="1" w:evenHBand="0" w:firstRowFirstColumn="0" w:firstRowLastColumn="0" w:lastRowFirstColumn="0" w:lastRowLastColumn="0"/>
              <w:rPr>
                <w:bCs/>
              </w:rPr>
            </w:pPr>
            <w:r>
              <w:t>Vfw02.vnog.intra</w:t>
            </w:r>
          </w:p>
        </w:tc>
      </w:tr>
      <w:tr w:rsidR="00930C9B" w14:paraId="40716C0C"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0A0E0F8" w14:textId="77777777" w:rsidR="00930C9B" w:rsidRPr="00687A0A" w:rsidRDefault="00930C9B" w:rsidP="00BD088C">
            <w:pPr>
              <w:pStyle w:val="HSStandaard"/>
            </w:pPr>
            <w:r w:rsidRPr="00687A0A">
              <w:t>Type</w:t>
            </w:r>
          </w:p>
        </w:tc>
        <w:tc>
          <w:tcPr>
            <w:tcW w:w="5953" w:type="dxa"/>
          </w:tcPr>
          <w:p w14:paraId="66E37E4E" w14:textId="77777777" w:rsidR="00930C9B" w:rsidRPr="00687A0A"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930C9B" w14:paraId="1B027FE9"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A4AEFE9" w14:textId="77777777" w:rsidR="00930C9B" w:rsidRPr="00687A0A" w:rsidRDefault="00930C9B" w:rsidP="00BD088C">
            <w:pPr>
              <w:pStyle w:val="HSStandaard"/>
            </w:pPr>
            <w:r w:rsidRPr="00687A0A">
              <w:t>CPU</w:t>
            </w:r>
          </w:p>
        </w:tc>
        <w:tc>
          <w:tcPr>
            <w:tcW w:w="5953" w:type="dxa"/>
          </w:tcPr>
          <w:p w14:paraId="07E29889" w14:textId="77777777" w:rsidR="00930C9B" w:rsidRPr="00687A0A" w:rsidRDefault="00930C9B" w:rsidP="00BD088C">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w:t>
            </w:r>
            <w:proofErr w:type="spellStart"/>
            <w:r w:rsidRPr="00687A0A">
              <w:t>vCPU</w:t>
            </w:r>
            <w:proofErr w:type="spellEnd"/>
          </w:p>
        </w:tc>
      </w:tr>
      <w:tr w:rsidR="00930C9B" w14:paraId="6590A619"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9F1D3B4" w14:textId="77777777" w:rsidR="00930C9B" w:rsidRPr="00687A0A" w:rsidRDefault="00930C9B" w:rsidP="00BD088C">
            <w:pPr>
              <w:pStyle w:val="HSStandaard"/>
            </w:pPr>
            <w:r w:rsidRPr="00687A0A">
              <w:t>Memory</w:t>
            </w:r>
          </w:p>
        </w:tc>
        <w:tc>
          <w:tcPr>
            <w:tcW w:w="5953" w:type="dxa"/>
          </w:tcPr>
          <w:p w14:paraId="5D5373DC" w14:textId="77777777" w:rsidR="00930C9B" w:rsidRPr="00687A0A"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2 GB – 4 GB (</w:t>
            </w:r>
            <w:proofErr w:type="spellStart"/>
            <w:r>
              <w:t>Dynamic</w:t>
            </w:r>
            <w:proofErr w:type="spellEnd"/>
            <w:r>
              <w:t xml:space="preserve"> Memory)</w:t>
            </w:r>
          </w:p>
        </w:tc>
      </w:tr>
      <w:tr w:rsidR="00930C9B" w:rsidRPr="00486E40" w14:paraId="16901A74"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940EB7D" w14:textId="77777777" w:rsidR="00930C9B" w:rsidRPr="00687A0A" w:rsidRDefault="00930C9B" w:rsidP="00BD088C">
            <w:pPr>
              <w:pStyle w:val="HSStandaard"/>
            </w:pPr>
            <w:r w:rsidRPr="00687A0A">
              <w:t>Rollen</w:t>
            </w:r>
          </w:p>
        </w:tc>
        <w:tc>
          <w:tcPr>
            <w:tcW w:w="5953" w:type="dxa"/>
          </w:tcPr>
          <w:p w14:paraId="4A971584" w14:textId="77777777" w:rsidR="00930C9B" w:rsidRDefault="00930C9B" w:rsidP="00BD088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NPS server</w:t>
            </w:r>
          </w:p>
          <w:p w14:paraId="21215394" w14:textId="117F3D06" w:rsidR="00930C9B" w:rsidRPr="00421855" w:rsidRDefault="00930C9B" w:rsidP="00BD088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 L</w:t>
            </w:r>
            <w:r w:rsidR="0052436C">
              <w:rPr>
                <w:lang w:val="en-US"/>
              </w:rPr>
              <w:t>D</w:t>
            </w:r>
            <w:r>
              <w:rPr>
                <w:lang w:val="en-US"/>
              </w:rPr>
              <w:t>S Server</w:t>
            </w:r>
          </w:p>
        </w:tc>
      </w:tr>
      <w:tr w:rsidR="00930C9B" w14:paraId="40A86A0E"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15384C5" w14:textId="77777777" w:rsidR="00930C9B" w:rsidRPr="00687A0A" w:rsidRDefault="00930C9B" w:rsidP="00BD088C">
            <w:pPr>
              <w:pStyle w:val="HSStandaard"/>
            </w:pPr>
            <w:r w:rsidRPr="00687A0A">
              <w:t>Disk</w:t>
            </w:r>
            <w:r>
              <w:t>indeling</w:t>
            </w:r>
          </w:p>
        </w:tc>
        <w:tc>
          <w:tcPr>
            <w:tcW w:w="5953" w:type="dxa"/>
          </w:tcPr>
          <w:p w14:paraId="6C194EFB"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1F7F616" w14:textId="77777777" w:rsidR="00930C9B" w:rsidRPr="00687A0A"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D: - 4</w:t>
            </w:r>
            <w:r w:rsidRPr="00687A0A">
              <w:t xml:space="preserve">0GB voor </w:t>
            </w:r>
            <w:r>
              <w:t>TMG</w:t>
            </w:r>
          </w:p>
        </w:tc>
      </w:tr>
      <w:tr w:rsidR="00930C9B" w14:paraId="76797101"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7F9808B" w14:textId="77777777" w:rsidR="00930C9B" w:rsidRPr="00687A0A" w:rsidRDefault="00930C9B" w:rsidP="00BD088C">
            <w:pPr>
              <w:pStyle w:val="HSStandaard"/>
            </w:pPr>
            <w:r w:rsidRPr="00687A0A">
              <w:t>Network</w:t>
            </w:r>
          </w:p>
        </w:tc>
        <w:tc>
          <w:tcPr>
            <w:tcW w:w="5953" w:type="dxa"/>
          </w:tcPr>
          <w:p w14:paraId="59C505B9" w14:textId="77777777" w:rsidR="00930C9B" w:rsidRPr="00687A0A" w:rsidRDefault="00930C9B" w:rsidP="00BD088C">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930C9B" w14:paraId="0AD4DB27"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BF13BA9" w14:textId="77777777" w:rsidR="00930C9B" w:rsidRPr="00687A0A" w:rsidRDefault="00930C9B" w:rsidP="00BD088C">
            <w:pPr>
              <w:pStyle w:val="HSStandaard"/>
            </w:pPr>
            <w:r w:rsidRPr="00687A0A">
              <w:t>IP</w:t>
            </w:r>
          </w:p>
        </w:tc>
        <w:tc>
          <w:tcPr>
            <w:tcW w:w="5953" w:type="dxa"/>
          </w:tcPr>
          <w:p w14:paraId="608A8574" w14:textId="2BDFAD59" w:rsidR="00930C9B" w:rsidRP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930C9B">
              <w:rPr>
                <w:lang w:val="en-US"/>
              </w:rPr>
              <w:t>172.17.114.</w:t>
            </w:r>
            <w:r>
              <w:rPr>
                <w:lang w:val="en-US"/>
              </w:rPr>
              <w:t>102</w:t>
            </w:r>
            <w:r w:rsidRPr="00930C9B">
              <w:rPr>
                <w:lang w:val="en-US"/>
              </w:rPr>
              <w:t xml:space="preserve"> (</w:t>
            </w:r>
            <w:proofErr w:type="spellStart"/>
            <w:r w:rsidRPr="00930C9B">
              <w:rPr>
                <w:lang w:val="en-US"/>
              </w:rPr>
              <w:t>vlan</w:t>
            </w:r>
            <w:proofErr w:type="spellEnd"/>
            <w:r w:rsidRPr="00930C9B">
              <w:rPr>
                <w:lang w:val="en-US"/>
              </w:rPr>
              <w:t xml:space="preserve"> 114)</w:t>
            </w:r>
          </w:p>
          <w:p w14:paraId="3D2EA2C9" w14:textId="77777777" w:rsidR="00930C9B" w:rsidRP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930C9B">
              <w:rPr>
                <w:lang w:val="en-US"/>
              </w:rPr>
              <w:t xml:space="preserve">172.17.114.104 (NLB </w:t>
            </w:r>
            <w:proofErr w:type="spellStart"/>
            <w:r w:rsidRPr="00930C9B">
              <w:rPr>
                <w:lang w:val="en-US"/>
              </w:rPr>
              <w:t>vlan</w:t>
            </w:r>
            <w:proofErr w:type="spellEnd"/>
            <w:r w:rsidRPr="00930C9B">
              <w:rPr>
                <w:lang w:val="en-US"/>
              </w:rPr>
              <w:t xml:space="preserve"> 114)</w:t>
            </w:r>
          </w:p>
          <w:p w14:paraId="4127C539" w14:textId="4ACECE0D" w:rsidR="00930C9B" w:rsidRP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172.17.30.29</w:t>
            </w:r>
            <w:r w:rsidRPr="00930C9B">
              <w:rPr>
                <w:lang w:val="en-US"/>
              </w:rPr>
              <w:t xml:space="preserve"> (Backup)</w:t>
            </w:r>
          </w:p>
          <w:p w14:paraId="2DC5EB22" w14:textId="1FF7E8EF" w:rsidR="00930C9B" w:rsidRP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192.168.60.102</w:t>
            </w:r>
            <w:r w:rsidRPr="00930C9B">
              <w:rPr>
                <w:lang w:val="en-US"/>
              </w:rPr>
              <w:t xml:space="preserve"> (Private DMZ)</w:t>
            </w:r>
          </w:p>
          <w:p w14:paraId="1CDA3F83" w14:textId="2439179B" w:rsidR="00930C9B" w:rsidRPr="00486E40"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rsidRPr="00486E40">
              <w:t>192.168.70.103 (</w:t>
            </w:r>
            <w:proofErr w:type="spellStart"/>
            <w:r w:rsidRPr="00486E40">
              <w:t>External</w:t>
            </w:r>
            <w:proofErr w:type="spellEnd"/>
            <w:r w:rsidRPr="00486E40">
              <w:t xml:space="preserve"> </w:t>
            </w:r>
            <w:proofErr w:type="spellStart"/>
            <w:r w:rsidRPr="00486E40">
              <w:t>vlan</w:t>
            </w:r>
            <w:proofErr w:type="spellEnd"/>
            <w:r w:rsidRPr="00486E40">
              <w:t xml:space="preserve"> 70)</w:t>
            </w:r>
          </w:p>
          <w:p w14:paraId="7BC334FD" w14:textId="3F09FE9B" w:rsidR="00930C9B" w:rsidRPr="00687A0A"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rsidRPr="00BE053B">
              <w:t>192.168.70.104</w:t>
            </w:r>
            <w:r>
              <w:t xml:space="preserve"> (NLB </w:t>
            </w:r>
            <w:proofErr w:type="spellStart"/>
            <w:r>
              <w:t>External</w:t>
            </w:r>
            <w:proofErr w:type="spellEnd"/>
            <w:r>
              <w:t xml:space="preserve"> </w:t>
            </w:r>
            <w:proofErr w:type="spellStart"/>
            <w:r>
              <w:t>vlan</w:t>
            </w:r>
            <w:proofErr w:type="spellEnd"/>
            <w:r>
              <w:t xml:space="preserve"> 70)</w:t>
            </w:r>
          </w:p>
        </w:tc>
      </w:tr>
      <w:tr w:rsidR="00930C9B" w14:paraId="3767D757"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2E829C8" w14:textId="77777777" w:rsidR="00930C9B" w:rsidRPr="00687A0A" w:rsidRDefault="00930C9B" w:rsidP="00BD088C">
            <w:pPr>
              <w:pStyle w:val="HSStandaard"/>
            </w:pPr>
            <w:proofErr w:type="spellStart"/>
            <w:r w:rsidRPr="00687A0A">
              <w:t>Subnetmask</w:t>
            </w:r>
            <w:proofErr w:type="spellEnd"/>
          </w:p>
        </w:tc>
        <w:tc>
          <w:tcPr>
            <w:tcW w:w="5953" w:type="dxa"/>
          </w:tcPr>
          <w:p w14:paraId="3F97A37D" w14:textId="77777777" w:rsidR="00930C9B" w:rsidRPr="00687A0A" w:rsidRDefault="00930C9B" w:rsidP="00BD088C">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930C9B" w14:paraId="43A496DC"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BCF1C9" w14:textId="77777777" w:rsidR="00930C9B" w:rsidRPr="00687A0A" w:rsidRDefault="00930C9B" w:rsidP="00BD088C">
            <w:pPr>
              <w:pStyle w:val="HSStandaard"/>
            </w:pPr>
            <w:r w:rsidRPr="00687A0A">
              <w:t>Gateway</w:t>
            </w:r>
          </w:p>
        </w:tc>
        <w:tc>
          <w:tcPr>
            <w:tcW w:w="5953" w:type="dxa"/>
          </w:tcPr>
          <w:p w14:paraId="5C9462F1" w14:textId="77777777" w:rsidR="00930C9B" w:rsidRPr="00687A0A"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192.168.70.254</w:t>
            </w:r>
          </w:p>
        </w:tc>
      </w:tr>
      <w:tr w:rsidR="00930C9B" w14:paraId="328BA747"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C3C5190" w14:textId="77777777" w:rsidR="00930C9B" w:rsidRPr="00687A0A" w:rsidRDefault="00930C9B" w:rsidP="00BD088C">
            <w:pPr>
              <w:pStyle w:val="HSStandaard"/>
            </w:pPr>
            <w:r w:rsidRPr="00687A0A">
              <w:t>DNS</w:t>
            </w:r>
          </w:p>
        </w:tc>
        <w:tc>
          <w:tcPr>
            <w:tcW w:w="5953" w:type="dxa"/>
          </w:tcPr>
          <w:p w14:paraId="5111BA68" w14:textId="77777777" w:rsidR="00930C9B" w:rsidRDefault="00930C9B" w:rsidP="00BD088C">
            <w:pPr>
              <w:pStyle w:val="HSStandaard"/>
              <w:cnfStyle w:val="000000100000" w:firstRow="0" w:lastRow="0" w:firstColumn="0" w:lastColumn="0" w:oddVBand="0" w:evenVBand="0" w:oddHBand="1" w:evenHBand="0" w:firstRowFirstColumn="0" w:firstRowLastColumn="0" w:lastRowFirstColumn="0" w:lastRowLastColumn="0"/>
            </w:pPr>
            <w:r>
              <w:t>172.17.10.1</w:t>
            </w:r>
          </w:p>
          <w:p w14:paraId="3029115B" w14:textId="77777777" w:rsidR="00930C9B" w:rsidRPr="00687A0A" w:rsidRDefault="00930C9B" w:rsidP="00BD088C">
            <w:pPr>
              <w:pStyle w:val="HSStandaard"/>
              <w:cnfStyle w:val="000000100000" w:firstRow="0" w:lastRow="0" w:firstColumn="0" w:lastColumn="0" w:oddVBand="0" w:evenVBand="0" w:oddHBand="1" w:evenHBand="0" w:firstRowFirstColumn="0" w:firstRowLastColumn="0" w:lastRowFirstColumn="0" w:lastRowLastColumn="0"/>
            </w:pPr>
            <w:r>
              <w:t>172.17.10.101</w:t>
            </w:r>
          </w:p>
        </w:tc>
      </w:tr>
      <w:tr w:rsidR="00930C9B" w14:paraId="60A44230"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29D12C1" w14:textId="77777777" w:rsidR="00930C9B" w:rsidRPr="00687A0A" w:rsidRDefault="00930C9B" w:rsidP="00BD088C">
            <w:pPr>
              <w:pStyle w:val="HSStandaard"/>
            </w:pPr>
            <w:r>
              <w:t>Routes (</w:t>
            </w:r>
            <w:proofErr w:type="spellStart"/>
            <w:r>
              <w:t>static</w:t>
            </w:r>
            <w:proofErr w:type="spellEnd"/>
            <w:r>
              <w:t>)</w:t>
            </w:r>
          </w:p>
        </w:tc>
        <w:tc>
          <w:tcPr>
            <w:tcW w:w="5953" w:type="dxa"/>
          </w:tcPr>
          <w:p w14:paraId="4EE54649" w14:textId="77777777" w:rsidR="00930C9B" w:rsidRPr="00DC4BBE"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DC4BBE">
              <w:rPr>
                <w:lang w:val="en-US"/>
              </w:rPr>
              <w:t>Persistent Routes:</w:t>
            </w:r>
          </w:p>
          <w:p w14:paraId="4CC645FF" w14:textId="77777777" w:rsidR="00930C9B" w:rsidRPr="00DC4BBE" w:rsidRDefault="00930C9B"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DC4BBE">
              <w:rPr>
                <w:lang w:val="en-US"/>
              </w:rPr>
              <w:t xml:space="preserve">  Network Address          </w:t>
            </w:r>
            <w:proofErr w:type="spellStart"/>
            <w:r w:rsidRPr="00DC4BBE">
              <w:rPr>
                <w:lang w:val="en-US"/>
              </w:rPr>
              <w:t>Netmask</w:t>
            </w:r>
            <w:proofErr w:type="spellEnd"/>
            <w:r w:rsidRPr="00DC4BBE">
              <w:rPr>
                <w:lang w:val="en-US"/>
              </w:rPr>
              <w:t xml:space="preserve">  Gateway Address  Metric</w:t>
            </w:r>
          </w:p>
          <w:p w14:paraId="6D781B8E"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rsidRPr="00DC4BBE">
              <w:rPr>
                <w:lang w:val="en-US"/>
              </w:rPr>
              <w:t xml:space="preserve">       </w:t>
            </w:r>
            <w:r>
              <w:t>172.17.2.0    255.255.255.0   172.17.114.254       1</w:t>
            </w:r>
          </w:p>
          <w:p w14:paraId="33C60136"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172.17.5.0    255.255.255.0   172.17.114.254       1</w:t>
            </w:r>
          </w:p>
          <w:p w14:paraId="4E293A60"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172.17.16.0    255.255.252.0   172.17.114.254       1</w:t>
            </w:r>
          </w:p>
          <w:p w14:paraId="1EB152D6"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172.17.20.0    255.255.252.0   172.17.114.254       1</w:t>
            </w:r>
          </w:p>
          <w:p w14:paraId="13C3AD0B"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lastRenderedPageBreak/>
              <w:t xml:space="preserve">      172.17.25.0    255.255.255.0   172.17.114.254       1</w:t>
            </w:r>
          </w:p>
          <w:p w14:paraId="54D2358B"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172.17.40.0    255.255.255.0   172.17.114.254       1</w:t>
            </w:r>
          </w:p>
          <w:p w14:paraId="1F5CF854"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172.17.50.0    255.255.255.0   172.17.114.254       1</w:t>
            </w:r>
          </w:p>
          <w:p w14:paraId="4CAF7865"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172.17.100.0    255.255.255.0   172.17.114.254       1</w:t>
            </w:r>
          </w:p>
          <w:p w14:paraId="02AA9848"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172.17.10.0    255.255.255.0   172.17.114.254       1</w:t>
            </w:r>
          </w:p>
          <w:p w14:paraId="65A0B09C" w14:textId="77777777" w:rsidR="00930C9B" w:rsidRDefault="00930C9B" w:rsidP="00BD088C">
            <w:pPr>
              <w:pStyle w:val="HSStandaard"/>
              <w:cnfStyle w:val="000000010000" w:firstRow="0" w:lastRow="0" w:firstColumn="0" w:lastColumn="0" w:oddVBand="0" w:evenVBand="0" w:oddHBand="0" w:evenHBand="1" w:firstRowFirstColumn="0" w:firstRowLastColumn="0" w:lastRowFirstColumn="0" w:lastRowLastColumn="0"/>
            </w:pPr>
            <w:r>
              <w:t xml:space="preserve">          0.0.0.0          0.0.0.0   192.168.70.254       1</w:t>
            </w:r>
          </w:p>
        </w:tc>
      </w:tr>
    </w:tbl>
    <w:p w14:paraId="6ACE5CF1" w14:textId="77777777" w:rsidR="00930C9B" w:rsidRDefault="00930C9B" w:rsidP="00166382">
      <w:pPr>
        <w:pStyle w:val="HSStandaard"/>
      </w:pPr>
    </w:p>
    <w:p w14:paraId="58683B2E" w14:textId="77777777" w:rsidR="00E510F1" w:rsidRDefault="00E510F1" w:rsidP="00166382">
      <w:pPr>
        <w:pStyle w:val="HSStandaard"/>
      </w:pPr>
    </w:p>
    <w:tbl>
      <w:tblPr>
        <w:tblStyle w:val="MediumShading1-Accent1"/>
        <w:tblW w:w="0" w:type="auto"/>
        <w:tblLook w:val="04A0" w:firstRow="1" w:lastRow="0" w:firstColumn="1" w:lastColumn="0" w:noHBand="0" w:noVBand="1"/>
      </w:tblPr>
      <w:tblGrid>
        <w:gridCol w:w="3227"/>
        <w:gridCol w:w="5953"/>
      </w:tblGrid>
      <w:tr w:rsidR="00E510F1" w14:paraId="60AEB7D5" w14:textId="77777777" w:rsidTr="00BD08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A7C4C92" w14:textId="77777777" w:rsidR="00E510F1" w:rsidRDefault="00E510F1" w:rsidP="00BD088C">
            <w:pPr>
              <w:pStyle w:val="HSStandaard"/>
            </w:pPr>
            <w:r>
              <w:t>Functie</w:t>
            </w:r>
          </w:p>
        </w:tc>
        <w:tc>
          <w:tcPr>
            <w:tcW w:w="5953" w:type="dxa"/>
          </w:tcPr>
          <w:p w14:paraId="2D924D5D" w14:textId="77777777" w:rsidR="00E510F1" w:rsidRDefault="00E510F1" w:rsidP="00BD088C">
            <w:pPr>
              <w:pStyle w:val="HSStandaard"/>
              <w:cnfStyle w:val="100000000000" w:firstRow="1" w:lastRow="0" w:firstColumn="0" w:lastColumn="0" w:oddVBand="0" w:evenVBand="0" w:oddHBand="0" w:evenHBand="0" w:firstRowFirstColumn="0" w:firstRowLastColumn="0" w:lastRowFirstColumn="0" w:lastRowLastColumn="0"/>
            </w:pPr>
            <w:r>
              <w:t>TMG 2010</w:t>
            </w:r>
          </w:p>
        </w:tc>
      </w:tr>
      <w:tr w:rsidR="00E510F1" w14:paraId="5096EB87"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9CF586C" w14:textId="77777777" w:rsidR="00E510F1" w:rsidRPr="00687A0A" w:rsidRDefault="00E510F1" w:rsidP="00BD088C">
            <w:pPr>
              <w:pStyle w:val="HSStandaard"/>
              <w:rPr>
                <w:bCs w:val="0"/>
              </w:rPr>
            </w:pPr>
            <w:r>
              <w:t>Naam</w:t>
            </w:r>
          </w:p>
        </w:tc>
        <w:tc>
          <w:tcPr>
            <w:tcW w:w="5953" w:type="dxa"/>
          </w:tcPr>
          <w:p w14:paraId="127FEC3F" w14:textId="62B321D2" w:rsidR="00E510F1" w:rsidRPr="00687A0A" w:rsidRDefault="0052436C" w:rsidP="00BD088C">
            <w:pPr>
              <w:pStyle w:val="HSStandaard"/>
              <w:cnfStyle w:val="000000100000" w:firstRow="0" w:lastRow="0" w:firstColumn="0" w:lastColumn="0" w:oddVBand="0" w:evenVBand="0" w:oddHBand="1" w:evenHBand="0" w:firstRowFirstColumn="0" w:firstRowLastColumn="0" w:lastRowFirstColumn="0" w:lastRowLastColumn="0"/>
              <w:rPr>
                <w:bCs/>
              </w:rPr>
            </w:pPr>
            <w:r>
              <w:t>Vfw03</w:t>
            </w:r>
            <w:r w:rsidR="00E510F1">
              <w:t>.vnog.intra</w:t>
            </w:r>
          </w:p>
        </w:tc>
      </w:tr>
      <w:tr w:rsidR="00E510F1" w14:paraId="7C79F3A0"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8D66E30" w14:textId="77777777" w:rsidR="00E510F1" w:rsidRPr="00687A0A" w:rsidRDefault="00E510F1" w:rsidP="00BD088C">
            <w:pPr>
              <w:pStyle w:val="HSStandaard"/>
            </w:pPr>
            <w:r w:rsidRPr="00687A0A">
              <w:t>Type</w:t>
            </w:r>
          </w:p>
        </w:tc>
        <w:tc>
          <w:tcPr>
            <w:tcW w:w="5953" w:type="dxa"/>
          </w:tcPr>
          <w:p w14:paraId="654E009A" w14:textId="77777777" w:rsidR="00E510F1" w:rsidRPr="00687A0A" w:rsidRDefault="00E510F1" w:rsidP="00BD088C">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E510F1" w14:paraId="703F586A"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D843F9A" w14:textId="77777777" w:rsidR="00E510F1" w:rsidRPr="00687A0A" w:rsidRDefault="00E510F1" w:rsidP="00BD088C">
            <w:pPr>
              <w:pStyle w:val="HSStandaard"/>
            </w:pPr>
            <w:r w:rsidRPr="00687A0A">
              <w:t>CPU</w:t>
            </w:r>
          </w:p>
        </w:tc>
        <w:tc>
          <w:tcPr>
            <w:tcW w:w="5953" w:type="dxa"/>
          </w:tcPr>
          <w:p w14:paraId="0588E82A" w14:textId="77777777" w:rsidR="00E510F1" w:rsidRPr="00687A0A" w:rsidRDefault="00E510F1" w:rsidP="00BD088C">
            <w:pPr>
              <w:pStyle w:val="HSStandaard"/>
              <w:cnfStyle w:val="000000100000" w:firstRow="0" w:lastRow="0" w:firstColumn="0" w:lastColumn="0" w:oddVBand="0" w:evenVBand="0" w:oddHBand="1" w:evenHBand="0" w:firstRowFirstColumn="0" w:firstRowLastColumn="0" w:lastRowFirstColumn="0" w:lastRowLastColumn="0"/>
            </w:pPr>
            <w:r>
              <w:t>2</w:t>
            </w:r>
            <w:r w:rsidRPr="00687A0A">
              <w:t xml:space="preserve"> </w:t>
            </w:r>
            <w:proofErr w:type="spellStart"/>
            <w:r w:rsidRPr="00687A0A">
              <w:t>vCPU</w:t>
            </w:r>
            <w:proofErr w:type="spellEnd"/>
          </w:p>
        </w:tc>
      </w:tr>
      <w:tr w:rsidR="00E510F1" w14:paraId="1E002CDE"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92FCD73" w14:textId="77777777" w:rsidR="00E510F1" w:rsidRPr="00687A0A" w:rsidRDefault="00E510F1" w:rsidP="00BD088C">
            <w:pPr>
              <w:pStyle w:val="HSStandaard"/>
            </w:pPr>
            <w:r w:rsidRPr="00687A0A">
              <w:t>Memory</w:t>
            </w:r>
          </w:p>
        </w:tc>
        <w:tc>
          <w:tcPr>
            <w:tcW w:w="5953" w:type="dxa"/>
          </w:tcPr>
          <w:p w14:paraId="49E980D4" w14:textId="77777777" w:rsidR="00E510F1" w:rsidRPr="00687A0A" w:rsidRDefault="00E510F1" w:rsidP="00BD088C">
            <w:pPr>
              <w:pStyle w:val="HSStandaard"/>
              <w:cnfStyle w:val="000000010000" w:firstRow="0" w:lastRow="0" w:firstColumn="0" w:lastColumn="0" w:oddVBand="0" w:evenVBand="0" w:oddHBand="0" w:evenHBand="1" w:firstRowFirstColumn="0" w:firstRowLastColumn="0" w:lastRowFirstColumn="0" w:lastRowLastColumn="0"/>
            </w:pPr>
            <w:r>
              <w:t>2 GB – 4 GB (</w:t>
            </w:r>
            <w:proofErr w:type="spellStart"/>
            <w:r>
              <w:t>Dynamic</w:t>
            </w:r>
            <w:proofErr w:type="spellEnd"/>
            <w:r>
              <w:t xml:space="preserve"> Memory)</w:t>
            </w:r>
          </w:p>
        </w:tc>
      </w:tr>
      <w:tr w:rsidR="00E510F1" w:rsidRPr="00930C9B" w14:paraId="5334EE7E"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7C6110D" w14:textId="77777777" w:rsidR="00E510F1" w:rsidRPr="00687A0A" w:rsidRDefault="00E510F1" w:rsidP="00BD088C">
            <w:pPr>
              <w:pStyle w:val="HSStandaard"/>
            </w:pPr>
            <w:r w:rsidRPr="00687A0A">
              <w:t>Rollen</w:t>
            </w:r>
          </w:p>
        </w:tc>
        <w:tc>
          <w:tcPr>
            <w:tcW w:w="5953" w:type="dxa"/>
          </w:tcPr>
          <w:p w14:paraId="1F8883CC" w14:textId="5954CDE5" w:rsidR="00E510F1" w:rsidRPr="00421855" w:rsidRDefault="00E510F1" w:rsidP="00BD088C">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 L</w:t>
            </w:r>
            <w:r w:rsidR="0052436C">
              <w:rPr>
                <w:lang w:val="en-US"/>
              </w:rPr>
              <w:t>D</w:t>
            </w:r>
            <w:r>
              <w:rPr>
                <w:lang w:val="en-US"/>
              </w:rPr>
              <w:t>S Server</w:t>
            </w:r>
          </w:p>
        </w:tc>
      </w:tr>
      <w:tr w:rsidR="00E510F1" w14:paraId="7125D059"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0AE3942" w14:textId="77777777" w:rsidR="00E510F1" w:rsidRPr="00687A0A" w:rsidRDefault="00E510F1" w:rsidP="00BD088C">
            <w:pPr>
              <w:pStyle w:val="HSStandaard"/>
            </w:pPr>
            <w:r w:rsidRPr="00687A0A">
              <w:t>Disk</w:t>
            </w:r>
            <w:r>
              <w:t>indeling</w:t>
            </w:r>
          </w:p>
        </w:tc>
        <w:tc>
          <w:tcPr>
            <w:tcW w:w="5953" w:type="dxa"/>
          </w:tcPr>
          <w:p w14:paraId="26D75885" w14:textId="77777777" w:rsidR="00E510F1" w:rsidRDefault="00E510F1" w:rsidP="00BD088C">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2E6B9AFE" w14:textId="0C17474D" w:rsidR="00E510F1" w:rsidRPr="00687A0A" w:rsidRDefault="0052436C" w:rsidP="00BD088C">
            <w:pPr>
              <w:pStyle w:val="HSStandaard"/>
              <w:cnfStyle w:val="000000010000" w:firstRow="0" w:lastRow="0" w:firstColumn="0" w:lastColumn="0" w:oddVBand="0" w:evenVBand="0" w:oddHBand="0" w:evenHBand="1" w:firstRowFirstColumn="0" w:firstRowLastColumn="0" w:lastRowFirstColumn="0" w:lastRowLastColumn="0"/>
            </w:pPr>
            <w:r>
              <w:t>D: - 1</w:t>
            </w:r>
            <w:r w:rsidR="00E510F1" w:rsidRPr="00687A0A">
              <w:t xml:space="preserve">0GB voor </w:t>
            </w:r>
            <w:r w:rsidR="00E510F1">
              <w:t>TMG</w:t>
            </w:r>
          </w:p>
        </w:tc>
      </w:tr>
      <w:tr w:rsidR="00E510F1" w14:paraId="61FDE033"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2B6CA83" w14:textId="77777777" w:rsidR="00E510F1" w:rsidRPr="00687A0A" w:rsidRDefault="00E510F1" w:rsidP="00BD088C">
            <w:pPr>
              <w:pStyle w:val="HSStandaard"/>
            </w:pPr>
            <w:r w:rsidRPr="00687A0A">
              <w:t>Network</w:t>
            </w:r>
          </w:p>
        </w:tc>
        <w:tc>
          <w:tcPr>
            <w:tcW w:w="5953" w:type="dxa"/>
          </w:tcPr>
          <w:p w14:paraId="4983D7E2" w14:textId="77777777" w:rsidR="00E510F1" w:rsidRPr="00687A0A" w:rsidRDefault="00E510F1" w:rsidP="00BD088C">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E510F1" w14:paraId="0EE7CF24"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38F0255" w14:textId="77777777" w:rsidR="00E510F1" w:rsidRPr="00687A0A" w:rsidRDefault="00E510F1" w:rsidP="00BD088C">
            <w:pPr>
              <w:pStyle w:val="HSStandaard"/>
            </w:pPr>
            <w:r w:rsidRPr="00687A0A">
              <w:t>IP</w:t>
            </w:r>
          </w:p>
        </w:tc>
        <w:tc>
          <w:tcPr>
            <w:tcW w:w="5953" w:type="dxa"/>
          </w:tcPr>
          <w:p w14:paraId="00594FC0" w14:textId="133C46E7" w:rsidR="00E510F1" w:rsidRPr="00930C9B" w:rsidRDefault="00E510F1"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930C9B">
              <w:rPr>
                <w:lang w:val="en-US"/>
              </w:rPr>
              <w:t>172.17.114.</w:t>
            </w:r>
            <w:r w:rsidR="0052436C">
              <w:rPr>
                <w:lang w:val="en-US"/>
              </w:rPr>
              <w:t>103</w:t>
            </w:r>
            <w:r w:rsidRPr="00930C9B">
              <w:rPr>
                <w:lang w:val="en-US"/>
              </w:rPr>
              <w:t xml:space="preserve"> (</w:t>
            </w:r>
            <w:proofErr w:type="spellStart"/>
            <w:r w:rsidRPr="00930C9B">
              <w:rPr>
                <w:lang w:val="en-US"/>
              </w:rPr>
              <w:t>vlan</w:t>
            </w:r>
            <w:proofErr w:type="spellEnd"/>
            <w:r w:rsidRPr="00930C9B">
              <w:rPr>
                <w:lang w:val="en-US"/>
              </w:rPr>
              <w:t xml:space="preserve"> 114)</w:t>
            </w:r>
          </w:p>
          <w:p w14:paraId="444164C4" w14:textId="58589493" w:rsidR="00E510F1" w:rsidRPr="00930C9B" w:rsidRDefault="00E510F1"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172.17.30.</w:t>
            </w:r>
            <w:r w:rsidR="0052436C">
              <w:rPr>
                <w:lang w:val="en-US"/>
              </w:rPr>
              <w:t>58</w:t>
            </w:r>
            <w:r w:rsidRPr="00930C9B">
              <w:rPr>
                <w:lang w:val="en-US"/>
              </w:rPr>
              <w:t xml:space="preserve"> (Backup)</w:t>
            </w:r>
          </w:p>
          <w:p w14:paraId="6400D492" w14:textId="537F271E" w:rsidR="00E510F1" w:rsidRPr="0052436C" w:rsidRDefault="0052436C"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192.168.60.103</w:t>
            </w:r>
            <w:r w:rsidR="00E510F1" w:rsidRPr="00930C9B">
              <w:rPr>
                <w:lang w:val="en-US"/>
              </w:rPr>
              <w:t xml:space="preserve"> (Private DMZ)</w:t>
            </w:r>
          </w:p>
        </w:tc>
      </w:tr>
      <w:tr w:rsidR="00E510F1" w14:paraId="58F6BA25"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025358" w14:textId="77777777" w:rsidR="00E510F1" w:rsidRPr="00687A0A" w:rsidRDefault="00E510F1" w:rsidP="00BD088C">
            <w:pPr>
              <w:pStyle w:val="HSStandaard"/>
            </w:pPr>
            <w:proofErr w:type="spellStart"/>
            <w:r w:rsidRPr="00687A0A">
              <w:t>Subnetmask</w:t>
            </w:r>
            <w:proofErr w:type="spellEnd"/>
          </w:p>
        </w:tc>
        <w:tc>
          <w:tcPr>
            <w:tcW w:w="5953" w:type="dxa"/>
          </w:tcPr>
          <w:p w14:paraId="6A444ACE" w14:textId="77777777" w:rsidR="00E510F1" w:rsidRPr="00687A0A" w:rsidRDefault="00E510F1" w:rsidP="00BD088C">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E510F1" w:rsidRPr="0052436C" w14:paraId="3D9FFE24"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C4FFA35" w14:textId="77777777" w:rsidR="00E510F1" w:rsidRPr="00687A0A" w:rsidRDefault="00E510F1" w:rsidP="00BD088C">
            <w:pPr>
              <w:pStyle w:val="HSStandaard"/>
            </w:pPr>
            <w:r w:rsidRPr="00687A0A">
              <w:t>Gateway</w:t>
            </w:r>
          </w:p>
        </w:tc>
        <w:tc>
          <w:tcPr>
            <w:tcW w:w="5953" w:type="dxa"/>
          </w:tcPr>
          <w:p w14:paraId="733E71C8" w14:textId="37E0C002" w:rsidR="00E510F1" w:rsidRPr="0052436C" w:rsidRDefault="0052436C" w:rsidP="00BD088C">
            <w:pPr>
              <w:pStyle w:val="HSStandaard"/>
              <w:cnfStyle w:val="000000010000" w:firstRow="0" w:lastRow="0" w:firstColumn="0" w:lastColumn="0" w:oddVBand="0" w:evenVBand="0" w:oddHBand="0" w:evenHBand="1" w:firstRowFirstColumn="0" w:firstRowLastColumn="0" w:lastRowFirstColumn="0" w:lastRowLastColumn="0"/>
              <w:rPr>
                <w:lang w:val="en-US"/>
              </w:rPr>
            </w:pPr>
            <w:r w:rsidRPr="0052436C">
              <w:rPr>
                <w:lang w:val="en-US"/>
              </w:rPr>
              <w:t>172.</w:t>
            </w:r>
            <w:r>
              <w:rPr>
                <w:lang w:val="en-US"/>
              </w:rPr>
              <w:t>17.114</w:t>
            </w:r>
            <w:r w:rsidR="00E510F1" w:rsidRPr="0052436C">
              <w:rPr>
                <w:lang w:val="en-US"/>
              </w:rPr>
              <w:t>.254</w:t>
            </w:r>
          </w:p>
        </w:tc>
      </w:tr>
      <w:tr w:rsidR="00E510F1" w:rsidRPr="0052436C" w14:paraId="711DF44C" w14:textId="77777777" w:rsidTr="00BD08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DE587EA" w14:textId="77777777" w:rsidR="00E510F1" w:rsidRPr="0052436C" w:rsidRDefault="00E510F1" w:rsidP="00BD088C">
            <w:pPr>
              <w:pStyle w:val="HSStandaard"/>
              <w:rPr>
                <w:lang w:val="en-US"/>
              </w:rPr>
            </w:pPr>
            <w:r w:rsidRPr="0052436C">
              <w:rPr>
                <w:lang w:val="en-US"/>
              </w:rPr>
              <w:t>DNS</w:t>
            </w:r>
          </w:p>
        </w:tc>
        <w:tc>
          <w:tcPr>
            <w:tcW w:w="5953" w:type="dxa"/>
          </w:tcPr>
          <w:p w14:paraId="299BF7DF" w14:textId="77777777" w:rsidR="00E510F1" w:rsidRPr="0052436C" w:rsidRDefault="00E510F1" w:rsidP="00BD088C">
            <w:pPr>
              <w:pStyle w:val="HSStandaard"/>
              <w:cnfStyle w:val="000000100000" w:firstRow="0" w:lastRow="0" w:firstColumn="0" w:lastColumn="0" w:oddVBand="0" w:evenVBand="0" w:oddHBand="1" w:evenHBand="0" w:firstRowFirstColumn="0" w:firstRowLastColumn="0" w:lastRowFirstColumn="0" w:lastRowLastColumn="0"/>
              <w:rPr>
                <w:lang w:val="en-US"/>
              </w:rPr>
            </w:pPr>
            <w:r w:rsidRPr="0052436C">
              <w:rPr>
                <w:lang w:val="en-US"/>
              </w:rPr>
              <w:t>172.17.10.1</w:t>
            </w:r>
          </w:p>
          <w:p w14:paraId="5F80F403" w14:textId="77777777" w:rsidR="00E510F1" w:rsidRPr="0052436C" w:rsidRDefault="00E510F1" w:rsidP="00BD088C">
            <w:pPr>
              <w:pStyle w:val="HSStandaard"/>
              <w:cnfStyle w:val="000000100000" w:firstRow="0" w:lastRow="0" w:firstColumn="0" w:lastColumn="0" w:oddVBand="0" w:evenVBand="0" w:oddHBand="1" w:evenHBand="0" w:firstRowFirstColumn="0" w:firstRowLastColumn="0" w:lastRowFirstColumn="0" w:lastRowLastColumn="0"/>
              <w:rPr>
                <w:lang w:val="en-US"/>
              </w:rPr>
            </w:pPr>
            <w:r w:rsidRPr="0052436C">
              <w:rPr>
                <w:lang w:val="en-US"/>
              </w:rPr>
              <w:t>172.17.10.101</w:t>
            </w:r>
          </w:p>
        </w:tc>
      </w:tr>
      <w:tr w:rsidR="00E510F1" w14:paraId="09854301" w14:textId="77777777" w:rsidTr="00BD08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5320651" w14:textId="6CC49CE0" w:rsidR="00E510F1" w:rsidRPr="0052436C" w:rsidRDefault="00E510F1" w:rsidP="00BD088C">
            <w:pPr>
              <w:pStyle w:val="HSStandaard"/>
              <w:rPr>
                <w:lang w:val="en-US"/>
              </w:rPr>
            </w:pPr>
          </w:p>
        </w:tc>
        <w:tc>
          <w:tcPr>
            <w:tcW w:w="5953" w:type="dxa"/>
          </w:tcPr>
          <w:p w14:paraId="51857FD1" w14:textId="4432D28F" w:rsidR="00E510F1" w:rsidRDefault="00E510F1" w:rsidP="00BD088C">
            <w:pPr>
              <w:pStyle w:val="HSStandaard"/>
              <w:cnfStyle w:val="000000010000" w:firstRow="0" w:lastRow="0" w:firstColumn="0" w:lastColumn="0" w:oddVBand="0" w:evenVBand="0" w:oddHBand="0" w:evenHBand="1" w:firstRowFirstColumn="0" w:firstRowLastColumn="0" w:lastRowFirstColumn="0" w:lastRowLastColumn="0"/>
            </w:pPr>
          </w:p>
        </w:tc>
      </w:tr>
    </w:tbl>
    <w:p w14:paraId="2A1C4B2A" w14:textId="77777777" w:rsidR="00E510F1" w:rsidRDefault="00E510F1" w:rsidP="00166382">
      <w:pPr>
        <w:pStyle w:val="HSStandaard"/>
      </w:pPr>
    </w:p>
    <w:p w14:paraId="34C0D517" w14:textId="77777777" w:rsidR="00166382" w:rsidRDefault="00166382" w:rsidP="00166382">
      <w:pPr>
        <w:pStyle w:val="HSStandaard"/>
      </w:pPr>
    </w:p>
    <w:p w14:paraId="10636D1A" w14:textId="0E9CD590" w:rsidR="007B675F" w:rsidRPr="008E1538" w:rsidRDefault="008E1538" w:rsidP="008E1538">
      <w:pPr>
        <w:rPr>
          <w:lang w:val="en-US"/>
        </w:rPr>
      </w:pPr>
      <w:r>
        <w:rPr>
          <w:lang w:val="en-US"/>
        </w:rPr>
        <w:br w:type="page"/>
      </w:r>
      <w:bookmarkStart w:id="18" w:name="_Toc192302597"/>
    </w:p>
    <w:p w14:paraId="28F4B0D3" w14:textId="2CD64524" w:rsidR="007B675F" w:rsidRDefault="00D63D24" w:rsidP="007B675F">
      <w:pPr>
        <w:pStyle w:val="HSHoofdstuk"/>
      </w:pPr>
      <w:bookmarkStart w:id="19" w:name="_Toc336943902"/>
      <w:r>
        <w:lastRenderedPageBreak/>
        <w:t>TMG</w:t>
      </w:r>
      <w:r w:rsidR="008E1538">
        <w:t xml:space="preserve"> 2010</w:t>
      </w:r>
      <w:bookmarkEnd w:id="19"/>
    </w:p>
    <w:p w14:paraId="0DCB090C" w14:textId="77777777" w:rsidR="009F4284" w:rsidRDefault="009F4284" w:rsidP="009F4284">
      <w:pPr>
        <w:pStyle w:val="HSStandaard"/>
      </w:pPr>
    </w:p>
    <w:p w14:paraId="4126BD6B" w14:textId="6FB9D1E0" w:rsidR="009F4284" w:rsidRDefault="009F4284" w:rsidP="009F4284">
      <w:pPr>
        <w:pStyle w:val="HSParagraaf"/>
      </w:pPr>
      <w:bookmarkStart w:id="20" w:name="_Toc336943903"/>
      <w:r>
        <w:t>Voorbereiding</w:t>
      </w:r>
      <w:bookmarkEnd w:id="20"/>
    </w:p>
    <w:p w14:paraId="1F2A9C6A" w14:textId="77777777" w:rsidR="00A908A2" w:rsidRDefault="00A908A2" w:rsidP="00A908A2">
      <w:pPr>
        <w:pStyle w:val="HSStandaard"/>
      </w:pPr>
    </w:p>
    <w:p w14:paraId="40BF5098" w14:textId="77777777" w:rsidR="00A908A2" w:rsidRPr="00A908A2" w:rsidRDefault="00A908A2" w:rsidP="00A908A2">
      <w:pPr>
        <w:pStyle w:val="HSStandaard"/>
      </w:pPr>
    </w:p>
    <w:p w14:paraId="63953FB4" w14:textId="77777777" w:rsidR="009F4284" w:rsidRDefault="009F4284" w:rsidP="009F4284">
      <w:pPr>
        <w:pStyle w:val="HSStandaard"/>
      </w:pPr>
    </w:p>
    <w:tbl>
      <w:tblPr>
        <w:tblStyle w:val="MediumShading1-Accent1"/>
        <w:tblW w:w="0" w:type="auto"/>
        <w:tblLayout w:type="fixed"/>
        <w:tblLook w:val="04A0" w:firstRow="1" w:lastRow="0" w:firstColumn="1" w:lastColumn="0" w:noHBand="0" w:noVBand="1"/>
      </w:tblPr>
      <w:tblGrid>
        <w:gridCol w:w="7128"/>
        <w:gridCol w:w="2170"/>
      </w:tblGrid>
      <w:tr w:rsidR="009F4284" w14:paraId="63174D7B" w14:textId="77777777" w:rsidTr="001034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3F3C68FE" w14:textId="0A53CD14" w:rsidR="009F4284" w:rsidRDefault="009F4284" w:rsidP="009F4284">
            <w:pPr>
              <w:pStyle w:val="HSStandaard"/>
            </w:pPr>
            <w:r>
              <w:t>Scherm</w:t>
            </w:r>
          </w:p>
        </w:tc>
        <w:tc>
          <w:tcPr>
            <w:tcW w:w="2170" w:type="dxa"/>
          </w:tcPr>
          <w:p w14:paraId="0B94B603" w14:textId="4BEF34E2" w:rsidR="009F4284" w:rsidRDefault="009F4284" w:rsidP="009F4284">
            <w:pPr>
              <w:pStyle w:val="HSStandaard"/>
              <w:cnfStyle w:val="100000000000" w:firstRow="1" w:lastRow="0" w:firstColumn="0" w:lastColumn="0" w:oddVBand="0" w:evenVBand="0" w:oddHBand="0" w:evenHBand="0" w:firstRowFirstColumn="0" w:firstRowLastColumn="0" w:lastRowFirstColumn="0" w:lastRowLastColumn="0"/>
            </w:pPr>
            <w:r>
              <w:t>Aktie</w:t>
            </w:r>
          </w:p>
        </w:tc>
      </w:tr>
      <w:tr w:rsidR="009F4284" w:rsidRPr="001D25CD" w14:paraId="4B2F2290"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100450F6" w14:textId="4B2350E3" w:rsidR="009F4284" w:rsidRDefault="00A908A2" w:rsidP="009F4284">
            <w:pPr>
              <w:pStyle w:val="HSStandaard"/>
            </w:pPr>
            <w:r>
              <w:t>[geen]</w:t>
            </w:r>
          </w:p>
        </w:tc>
        <w:tc>
          <w:tcPr>
            <w:tcW w:w="2170" w:type="dxa"/>
          </w:tcPr>
          <w:p w14:paraId="10A2A8B7" w14:textId="32CEE46A" w:rsidR="009F4284" w:rsidRPr="001D25CD" w:rsidRDefault="008E1538" w:rsidP="00CA5EA6">
            <w:pPr>
              <w:pStyle w:val="HSStandaard"/>
              <w:cnfStyle w:val="000000100000" w:firstRow="0" w:lastRow="0" w:firstColumn="0" w:lastColumn="0" w:oddVBand="0" w:evenVBand="0" w:oddHBand="1" w:evenHBand="0" w:firstRowFirstColumn="0" w:firstRowLastColumn="0" w:lastRowFirstColumn="0" w:lastRowLastColumn="0"/>
            </w:pPr>
            <w:proofErr w:type="spellStart"/>
            <w:r>
              <w:t>Mount</w:t>
            </w:r>
            <w:proofErr w:type="spellEnd"/>
            <w:r>
              <w:t xml:space="preserve"> </w:t>
            </w:r>
            <w:r w:rsidR="00CA5EA6">
              <w:t>TMG</w:t>
            </w:r>
            <w:r>
              <w:t xml:space="preserve"> Installatie ISO</w:t>
            </w:r>
          </w:p>
        </w:tc>
      </w:tr>
      <w:tr w:rsidR="009F4284" w:rsidRPr="008E1538" w14:paraId="7DDC969A"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4F3407ED" w14:textId="750F90D5" w:rsidR="009F4284" w:rsidRPr="001D25CD" w:rsidRDefault="00CA5EA6" w:rsidP="009F4284">
            <w:pPr>
              <w:pStyle w:val="HSStandaard"/>
            </w:pPr>
            <w:r>
              <w:t>Installatie TMG EMS op vfw03</w:t>
            </w:r>
          </w:p>
        </w:tc>
        <w:tc>
          <w:tcPr>
            <w:tcW w:w="2170" w:type="dxa"/>
          </w:tcPr>
          <w:p w14:paraId="1A20F826" w14:textId="01919A3A" w:rsidR="008E1538" w:rsidRPr="008E1538" w:rsidRDefault="008E1538" w:rsidP="00CA5EA6">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pPr>
          </w:p>
        </w:tc>
      </w:tr>
      <w:tr w:rsidR="001D25CD" w:rsidRPr="001D25CD" w14:paraId="0346AB28"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5CCDDCD0" w14:textId="3BA7073D" w:rsidR="001D25CD" w:rsidRPr="008E1538" w:rsidRDefault="00893CAA" w:rsidP="009F4284">
            <w:pPr>
              <w:pStyle w:val="HSStandaard"/>
              <w:rPr>
                <w:rFonts w:ascii="Calibri" w:hAnsi="Calibri" w:cs="Calibri"/>
                <w:noProof/>
                <w:lang w:eastAsia="en-US"/>
              </w:rPr>
            </w:pPr>
            <w:r>
              <w:rPr>
                <w:rFonts w:ascii="Calibri" w:hAnsi="Calibri" w:cs="Calibri"/>
                <w:noProof/>
              </w:rPr>
              <w:drawing>
                <wp:inline distT="0" distB="0" distL="0" distR="0" wp14:anchorId="5BEAE58E" wp14:editId="54D99E9E">
                  <wp:extent cx="4391025" cy="33718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91025" cy="3371850"/>
                          </a:xfrm>
                          <a:prstGeom prst="rect">
                            <a:avLst/>
                          </a:prstGeom>
                          <a:noFill/>
                          <a:ln>
                            <a:noFill/>
                          </a:ln>
                        </pic:spPr>
                      </pic:pic>
                    </a:graphicData>
                  </a:graphic>
                </wp:inline>
              </w:drawing>
            </w:r>
          </w:p>
        </w:tc>
        <w:tc>
          <w:tcPr>
            <w:tcW w:w="2170" w:type="dxa"/>
          </w:tcPr>
          <w:p w14:paraId="609D07F2" w14:textId="5B8C170B" w:rsidR="001D25CD" w:rsidRPr="001D25CD" w:rsidRDefault="0010349C" w:rsidP="009F4284">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1D25CD" w:rsidRPr="001D25CD" w14:paraId="3C9CC9C1"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04E5988D" w14:textId="21A56F11" w:rsidR="001D25CD" w:rsidRDefault="000B305B" w:rsidP="009F4284">
            <w:pPr>
              <w:pStyle w:val="HSStandaard"/>
              <w:rPr>
                <w:rFonts w:ascii="Calibri" w:hAnsi="Calibri" w:cs="Calibri"/>
                <w:noProof/>
                <w:lang w:val="en-US" w:eastAsia="en-US"/>
              </w:rPr>
            </w:pPr>
            <w:r>
              <w:rPr>
                <w:rFonts w:ascii="Calibri" w:hAnsi="Calibri" w:cs="Calibri"/>
                <w:noProof/>
              </w:rPr>
              <w:drawing>
                <wp:inline distT="0" distB="0" distL="0" distR="0" wp14:anchorId="662697DA" wp14:editId="3A386C74">
                  <wp:extent cx="4391025" cy="33718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91025" cy="3371850"/>
                          </a:xfrm>
                          <a:prstGeom prst="rect">
                            <a:avLst/>
                          </a:prstGeom>
                          <a:noFill/>
                          <a:ln>
                            <a:noFill/>
                          </a:ln>
                        </pic:spPr>
                      </pic:pic>
                    </a:graphicData>
                  </a:graphic>
                </wp:inline>
              </w:drawing>
            </w:r>
          </w:p>
        </w:tc>
        <w:tc>
          <w:tcPr>
            <w:tcW w:w="2170" w:type="dxa"/>
          </w:tcPr>
          <w:p w14:paraId="771A0773" w14:textId="45C70636" w:rsidR="00426712" w:rsidRPr="001D25CD" w:rsidRDefault="0010349C" w:rsidP="008E1538">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426712" w:rsidRPr="001D25CD" w14:paraId="0F596E17"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1C67C631" w14:textId="4DDE7C10" w:rsidR="00426712" w:rsidRDefault="00DD5F90" w:rsidP="009F4284">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3D6943FC" wp14:editId="43B690D1">
                  <wp:extent cx="4391025" cy="305752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91025" cy="3057525"/>
                          </a:xfrm>
                          <a:prstGeom prst="rect">
                            <a:avLst/>
                          </a:prstGeom>
                          <a:noFill/>
                          <a:ln>
                            <a:noFill/>
                          </a:ln>
                        </pic:spPr>
                      </pic:pic>
                    </a:graphicData>
                  </a:graphic>
                </wp:inline>
              </w:drawing>
            </w:r>
          </w:p>
        </w:tc>
        <w:tc>
          <w:tcPr>
            <w:tcW w:w="2170" w:type="dxa"/>
          </w:tcPr>
          <w:p w14:paraId="542AF72D" w14:textId="6BF40750" w:rsidR="00426712" w:rsidRDefault="003125DA" w:rsidP="009F4284">
            <w:pPr>
              <w:pStyle w:val="HSStandaard"/>
              <w:cnfStyle w:val="000000100000" w:firstRow="0" w:lastRow="0" w:firstColumn="0" w:lastColumn="0" w:oddVBand="0" w:evenVBand="0" w:oddHBand="1" w:evenHBand="0" w:firstRowFirstColumn="0" w:firstRowLastColumn="0" w:lastRowFirstColumn="0" w:lastRowLastColumn="0"/>
            </w:pPr>
            <w:r>
              <w:t xml:space="preserve">Klik op </w:t>
            </w:r>
            <w:r w:rsidR="00DD5F90">
              <w:t>Next</w:t>
            </w:r>
          </w:p>
        </w:tc>
      </w:tr>
      <w:tr w:rsidR="00426712" w:rsidRPr="001D25CD" w14:paraId="2F33B5DF"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7DC8AAE2" w14:textId="23B5EBA6" w:rsidR="00426712" w:rsidRDefault="00C838B9" w:rsidP="009F4284">
            <w:pPr>
              <w:pStyle w:val="HSStandaard"/>
              <w:rPr>
                <w:rFonts w:ascii="Calibri" w:hAnsi="Calibri" w:cs="Calibri"/>
                <w:noProof/>
                <w:lang w:val="en-US" w:eastAsia="en-US"/>
              </w:rPr>
            </w:pPr>
            <w:r>
              <w:rPr>
                <w:rFonts w:ascii="Calibri" w:hAnsi="Calibri" w:cs="Calibri"/>
                <w:noProof/>
              </w:rPr>
              <w:drawing>
                <wp:inline distT="0" distB="0" distL="0" distR="0" wp14:anchorId="1B5CDF99" wp14:editId="0EF337F2">
                  <wp:extent cx="4391025" cy="30575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91025" cy="3057525"/>
                          </a:xfrm>
                          <a:prstGeom prst="rect">
                            <a:avLst/>
                          </a:prstGeom>
                          <a:noFill/>
                          <a:ln>
                            <a:noFill/>
                          </a:ln>
                        </pic:spPr>
                      </pic:pic>
                    </a:graphicData>
                  </a:graphic>
                </wp:inline>
              </w:drawing>
            </w:r>
          </w:p>
        </w:tc>
        <w:tc>
          <w:tcPr>
            <w:tcW w:w="2170" w:type="dxa"/>
          </w:tcPr>
          <w:p w14:paraId="1650A76D" w14:textId="0659B722" w:rsidR="00426712" w:rsidRDefault="00C838B9" w:rsidP="009F4284">
            <w:pPr>
              <w:pStyle w:val="HSStandaard"/>
              <w:cnfStyle w:val="000000010000" w:firstRow="0" w:lastRow="0" w:firstColumn="0" w:lastColumn="0" w:oddVBand="0" w:evenVBand="0" w:oddHBand="0" w:evenHBand="1" w:firstRowFirstColumn="0" w:firstRowLastColumn="0" w:lastRowFirstColumn="0" w:lastRowLastColumn="0"/>
            </w:pPr>
            <w:r>
              <w:t>Klik Next</w:t>
            </w:r>
          </w:p>
        </w:tc>
      </w:tr>
      <w:tr w:rsidR="00C838B9" w:rsidRPr="001D25CD" w14:paraId="0A880417"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2E6D8A6C" w14:textId="01207470" w:rsidR="00C838B9" w:rsidRDefault="00C838B9" w:rsidP="009F4284">
            <w:pPr>
              <w:pStyle w:val="HSStandaard"/>
              <w:rPr>
                <w:rFonts w:ascii="Calibri" w:hAnsi="Calibri" w:cs="Calibri"/>
                <w:noProof/>
                <w:lang w:val="en-US" w:eastAsia="en-US"/>
              </w:rPr>
            </w:pPr>
            <w:r>
              <w:rPr>
                <w:rFonts w:ascii="Calibri" w:hAnsi="Calibri" w:cs="Calibri"/>
                <w:noProof/>
              </w:rPr>
              <w:drawing>
                <wp:inline distT="0" distB="0" distL="0" distR="0" wp14:anchorId="78AE2816" wp14:editId="193E2BBB">
                  <wp:extent cx="4391025" cy="305752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91025" cy="3057525"/>
                          </a:xfrm>
                          <a:prstGeom prst="rect">
                            <a:avLst/>
                          </a:prstGeom>
                          <a:noFill/>
                          <a:ln>
                            <a:noFill/>
                          </a:ln>
                        </pic:spPr>
                      </pic:pic>
                    </a:graphicData>
                  </a:graphic>
                </wp:inline>
              </w:drawing>
            </w:r>
          </w:p>
        </w:tc>
        <w:tc>
          <w:tcPr>
            <w:tcW w:w="2170" w:type="dxa"/>
          </w:tcPr>
          <w:p w14:paraId="7B640C65" w14:textId="77777777" w:rsidR="00412A7D" w:rsidRDefault="00412A7D" w:rsidP="009F4284">
            <w:pPr>
              <w:pStyle w:val="HSStandaard"/>
              <w:cnfStyle w:val="000000100000" w:firstRow="0" w:lastRow="0" w:firstColumn="0" w:lastColumn="0" w:oddVBand="0" w:evenVBand="0" w:oddHBand="1" w:evenHBand="0" w:firstRowFirstColumn="0" w:firstRowLastColumn="0" w:lastRowFirstColumn="0" w:lastRowLastColumn="0"/>
            </w:pPr>
          </w:p>
          <w:p w14:paraId="55BE4368" w14:textId="7670150A" w:rsidR="00412A7D" w:rsidRDefault="00412A7D" w:rsidP="00412A7D">
            <w:pPr>
              <w:pStyle w:val="HSStandaard"/>
              <w:cnfStyle w:val="000000100000" w:firstRow="0" w:lastRow="0" w:firstColumn="0" w:lastColumn="0" w:oddVBand="0" w:evenVBand="0" w:oddHBand="1" w:evenHBand="0" w:firstRowFirstColumn="0" w:firstRowLastColumn="0" w:lastRowFirstColumn="0" w:lastRowLastColumn="0"/>
            </w:pPr>
            <w:r>
              <w:t>Neem parameters over en Klik op Next</w:t>
            </w:r>
          </w:p>
          <w:p w14:paraId="3B641BB7" w14:textId="5FB8F5E5" w:rsidR="00412A7D" w:rsidRDefault="00412A7D" w:rsidP="009F4284">
            <w:pPr>
              <w:pStyle w:val="HSStandaard"/>
              <w:cnfStyle w:val="000000100000" w:firstRow="0" w:lastRow="0" w:firstColumn="0" w:lastColumn="0" w:oddVBand="0" w:evenVBand="0" w:oddHBand="1" w:evenHBand="0" w:firstRowFirstColumn="0" w:firstRowLastColumn="0" w:lastRowFirstColumn="0" w:lastRowLastColumn="0"/>
            </w:pPr>
            <w:r>
              <w:t xml:space="preserve"> </w:t>
            </w:r>
          </w:p>
        </w:tc>
      </w:tr>
      <w:tr w:rsidR="00C838B9" w:rsidRPr="001D25CD" w14:paraId="734AA349"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59A12BA3" w14:textId="22A3C29F" w:rsidR="00C838B9" w:rsidRPr="00412A7D" w:rsidRDefault="00F44F45" w:rsidP="009F4284">
            <w:pPr>
              <w:pStyle w:val="HSStandaard"/>
              <w:rPr>
                <w:rFonts w:ascii="Calibri" w:hAnsi="Calibri" w:cs="Calibri"/>
                <w:noProof/>
                <w:lang w:eastAsia="en-US"/>
              </w:rPr>
            </w:pPr>
            <w:r>
              <w:rPr>
                <w:rFonts w:ascii="Calibri" w:hAnsi="Calibri" w:cs="Calibri"/>
                <w:noProof/>
              </w:rPr>
              <w:lastRenderedPageBreak/>
              <w:drawing>
                <wp:inline distT="0" distB="0" distL="0" distR="0" wp14:anchorId="4E642732" wp14:editId="17B8ABCE">
                  <wp:extent cx="4390390" cy="3057525"/>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90390" cy="3057525"/>
                          </a:xfrm>
                          <a:prstGeom prst="rect">
                            <a:avLst/>
                          </a:prstGeom>
                          <a:noFill/>
                          <a:ln>
                            <a:noFill/>
                          </a:ln>
                        </pic:spPr>
                      </pic:pic>
                    </a:graphicData>
                  </a:graphic>
                </wp:inline>
              </w:drawing>
            </w:r>
          </w:p>
        </w:tc>
        <w:tc>
          <w:tcPr>
            <w:tcW w:w="2170" w:type="dxa"/>
          </w:tcPr>
          <w:p w14:paraId="1713F27F" w14:textId="7F6E1DDB" w:rsidR="00C838B9" w:rsidRDefault="00F44F45" w:rsidP="009F4284">
            <w:pPr>
              <w:pStyle w:val="HSStandaard"/>
              <w:cnfStyle w:val="000000010000" w:firstRow="0" w:lastRow="0" w:firstColumn="0" w:lastColumn="0" w:oddVBand="0" w:evenVBand="0" w:oddHBand="0" w:evenHBand="1" w:firstRowFirstColumn="0" w:firstRowLastColumn="0" w:lastRowFirstColumn="0" w:lastRowLastColumn="0"/>
            </w:pPr>
            <w:r>
              <w:t>Klik op Finish</w:t>
            </w:r>
          </w:p>
        </w:tc>
      </w:tr>
      <w:tr w:rsidR="00F44F45" w:rsidRPr="001D25CD" w14:paraId="7C29BCBC"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11719740" w14:textId="7722FE73" w:rsidR="00F44F45" w:rsidRDefault="00DF57E9" w:rsidP="009F4284">
            <w:pPr>
              <w:pStyle w:val="HSStandaard"/>
              <w:rPr>
                <w:rFonts w:ascii="Calibri" w:hAnsi="Calibri" w:cs="Calibri"/>
                <w:noProof/>
                <w:lang w:val="en-US" w:eastAsia="en-US"/>
              </w:rPr>
            </w:pPr>
            <w:r>
              <w:rPr>
                <w:rFonts w:ascii="Calibri" w:hAnsi="Calibri" w:cs="Calibri"/>
                <w:noProof/>
              </w:rPr>
              <w:drawing>
                <wp:inline distT="0" distB="0" distL="0" distR="0" wp14:anchorId="753B3DED" wp14:editId="21593A6C">
                  <wp:extent cx="4391025" cy="331470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91025" cy="3314700"/>
                          </a:xfrm>
                          <a:prstGeom prst="rect">
                            <a:avLst/>
                          </a:prstGeom>
                          <a:noFill/>
                          <a:ln>
                            <a:noFill/>
                          </a:ln>
                        </pic:spPr>
                      </pic:pic>
                    </a:graphicData>
                  </a:graphic>
                </wp:inline>
              </w:drawing>
            </w:r>
          </w:p>
        </w:tc>
        <w:tc>
          <w:tcPr>
            <w:tcW w:w="2170" w:type="dxa"/>
          </w:tcPr>
          <w:p w14:paraId="4DC43B74" w14:textId="53C0AF41" w:rsidR="00F44F45" w:rsidRDefault="00DF57E9" w:rsidP="009F4284">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DF57E9" w:rsidRPr="001D25CD" w14:paraId="636BB758"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08483A58" w14:textId="64AFE041" w:rsidR="00DF57E9" w:rsidRDefault="000A36B1" w:rsidP="009F4284">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451D5586" wp14:editId="7E2175C4">
                  <wp:extent cx="4390390" cy="33153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90390" cy="3315335"/>
                          </a:xfrm>
                          <a:prstGeom prst="rect">
                            <a:avLst/>
                          </a:prstGeom>
                          <a:noFill/>
                          <a:ln>
                            <a:noFill/>
                          </a:ln>
                        </pic:spPr>
                      </pic:pic>
                    </a:graphicData>
                  </a:graphic>
                </wp:inline>
              </w:drawing>
            </w:r>
          </w:p>
        </w:tc>
        <w:tc>
          <w:tcPr>
            <w:tcW w:w="2170" w:type="dxa"/>
          </w:tcPr>
          <w:p w14:paraId="55F2EC9A" w14:textId="4A3B07C9" w:rsidR="00DF57E9" w:rsidRDefault="000A36B1" w:rsidP="009F4284">
            <w:pPr>
              <w:pStyle w:val="HSStandaard"/>
              <w:cnfStyle w:val="000000010000" w:firstRow="0" w:lastRow="0" w:firstColumn="0" w:lastColumn="0" w:oddVBand="0" w:evenVBand="0" w:oddHBand="0" w:evenHBand="1" w:firstRowFirstColumn="0" w:firstRowLastColumn="0" w:lastRowFirstColumn="0" w:lastRowLastColumn="0"/>
            </w:pPr>
            <w:r>
              <w:t>Neem parameters over en klik op Next</w:t>
            </w:r>
          </w:p>
        </w:tc>
      </w:tr>
      <w:tr w:rsidR="000A36B1" w:rsidRPr="001D25CD" w14:paraId="2F9EF4BE"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0E3EFD12" w14:textId="40FC50CD" w:rsidR="000A36B1" w:rsidRPr="000A36B1" w:rsidRDefault="00C227FC" w:rsidP="009F4284">
            <w:pPr>
              <w:pStyle w:val="HSStandaard"/>
              <w:rPr>
                <w:rFonts w:ascii="Calibri" w:hAnsi="Calibri" w:cs="Calibri"/>
                <w:noProof/>
                <w:lang w:eastAsia="en-US"/>
              </w:rPr>
            </w:pPr>
            <w:r>
              <w:rPr>
                <w:rFonts w:ascii="Calibri" w:hAnsi="Calibri" w:cs="Calibri"/>
                <w:noProof/>
              </w:rPr>
              <w:drawing>
                <wp:inline distT="0" distB="0" distL="0" distR="0" wp14:anchorId="36F498D7" wp14:editId="7C6B71DE">
                  <wp:extent cx="4391025" cy="331470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91025" cy="3314700"/>
                          </a:xfrm>
                          <a:prstGeom prst="rect">
                            <a:avLst/>
                          </a:prstGeom>
                          <a:noFill/>
                          <a:ln>
                            <a:noFill/>
                          </a:ln>
                        </pic:spPr>
                      </pic:pic>
                    </a:graphicData>
                  </a:graphic>
                </wp:inline>
              </w:drawing>
            </w:r>
          </w:p>
        </w:tc>
        <w:tc>
          <w:tcPr>
            <w:tcW w:w="2170" w:type="dxa"/>
          </w:tcPr>
          <w:p w14:paraId="217F66FE" w14:textId="29D52BE9" w:rsidR="000A36B1" w:rsidRDefault="00C227FC" w:rsidP="009F4284">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C227FC" w:rsidRPr="001D25CD" w14:paraId="65BCF56D"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40C45152" w14:textId="12832D68" w:rsidR="00C227FC" w:rsidRDefault="008942C7" w:rsidP="009F4284">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25DC62C6" wp14:editId="6D34829A">
                  <wp:extent cx="4391025" cy="331470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91025" cy="3314700"/>
                          </a:xfrm>
                          <a:prstGeom prst="rect">
                            <a:avLst/>
                          </a:prstGeom>
                          <a:noFill/>
                          <a:ln>
                            <a:noFill/>
                          </a:ln>
                        </pic:spPr>
                      </pic:pic>
                    </a:graphicData>
                  </a:graphic>
                </wp:inline>
              </w:drawing>
            </w:r>
          </w:p>
        </w:tc>
        <w:tc>
          <w:tcPr>
            <w:tcW w:w="2170" w:type="dxa"/>
          </w:tcPr>
          <w:p w14:paraId="46708577" w14:textId="4D71B224" w:rsidR="00C227FC" w:rsidRDefault="008942C7" w:rsidP="009F4284">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8942C7" w:rsidRPr="001D25CD" w14:paraId="02430C47"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2FC161E1" w14:textId="17F54098" w:rsidR="008942C7" w:rsidRDefault="001732DC" w:rsidP="009F4284">
            <w:pPr>
              <w:pStyle w:val="HSStandaard"/>
              <w:rPr>
                <w:rFonts w:ascii="Calibri" w:hAnsi="Calibri" w:cs="Calibri"/>
                <w:noProof/>
                <w:lang w:val="en-US" w:eastAsia="en-US"/>
              </w:rPr>
            </w:pPr>
            <w:r>
              <w:rPr>
                <w:rFonts w:ascii="Calibri" w:hAnsi="Calibri" w:cs="Calibri"/>
                <w:noProof/>
              </w:rPr>
              <w:drawing>
                <wp:inline distT="0" distB="0" distL="0" distR="0" wp14:anchorId="0FF2E9BD" wp14:editId="1541CA29">
                  <wp:extent cx="4391025" cy="32956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noFill/>
                          <a:ln>
                            <a:noFill/>
                          </a:ln>
                        </pic:spPr>
                      </pic:pic>
                    </a:graphicData>
                  </a:graphic>
                </wp:inline>
              </w:drawing>
            </w:r>
          </w:p>
        </w:tc>
        <w:tc>
          <w:tcPr>
            <w:tcW w:w="2170" w:type="dxa"/>
          </w:tcPr>
          <w:p w14:paraId="28D4AECF" w14:textId="36BBCC74" w:rsidR="008942C7" w:rsidRDefault="001732DC" w:rsidP="009F4284">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1732DC" w:rsidRPr="001D25CD" w14:paraId="03EA74A0"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580F3122" w14:textId="2D33D927" w:rsidR="001732DC" w:rsidRDefault="007A6E77" w:rsidP="009F4284">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291E5BDB" wp14:editId="57E5FD50">
                  <wp:extent cx="4391025" cy="32956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noFill/>
                          <a:ln>
                            <a:noFill/>
                          </a:ln>
                        </pic:spPr>
                      </pic:pic>
                    </a:graphicData>
                  </a:graphic>
                </wp:inline>
              </w:drawing>
            </w:r>
          </w:p>
        </w:tc>
        <w:tc>
          <w:tcPr>
            <w:tcW w:w="2170" w:type="dxa"/>
          </w:tcPr>
          <w:p w14:paraId="59DCBA78" w14:textId="2BE56EA4" w:rsidR="001732DC" w:rsidRDefault="007A6E77" w:rsidP="009F4284">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7A6E77" w:rsidRPr="001D25CD" w14:paraId="49DC3C8D"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4989D771" w14:textId="4A36B5DE" w:rsidR="007A6E77" w:rsidRDefault="00AF63B2" w:rsidP="009F4284">
            <w:pPr>
              <w:pStyle w:val="HSStandaard"/>
              <w:rPr>
                <w:rFonts w:ascii="Calibri" w:hAnsi="Calibri" w:cs="Calibri"/>
                <w:noProof/>
                <w:lang w:val="en-US" w:eastAsia="en-US"/>
              </w:rPr>
            </w:pPr>
            <w:r>
              <w:rPr>
                <w:rFonts w:ascii="Calibri" w:hAnsi="Calibri" w:cs="Calibri"/>
                <w:noProof/>
              </w:rPr>
              <w:drawing>
                <wp:inline distT="0" distB="0" distL="0" distR="0" wp14:anchorId="515EEDBC" wp14:editId="213A074C">
                  <wp:extent cx="4391025" cy="32956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noFill/>
                          <a:ln>
                            <a:noFill/>
                          </a:ln>
                        </pic:spPr>
                      </pic:pic>
                    </a:graphicData>
                  </a:graphic>
                </wp:inline>
              </w:drawing>
            </w:r>
          </w:p>
        </w:tc>
        <w:tc>
          <w:tcPr>
            <w:tcW w:w="2170" w:type="dxa"/>
          </w:tcPr>
          <w:p w14:paraId="481ADEA5" w14:textId="2FEBD586" w:rsidR="007A6E77" w:rsidRDefault="00AF63B2" w:rsidP="009F4284">
            <w:pPr>
              <w:pStyle w:val="HSStandaard"/>
              <w:cnfStyle w:val="000000100000" w:firstRow="0" w:lastRow="0" w:firstColumn="0" w:lastColumn="0" w:oddVBand="0" w:evenVBand="0" w:oddHBand="1" w:evenHBand="0" w:firstRowFirstColumn="0" w:firstRowLastColumn="0" w:lastRowFirstColumn="0" w:lastRowLastColumn="0"/>
            </w:pPr>
            <w:r>
              <w:t>Neem parameters over en klik op Next</w:t>
            </w:r>
          </w:p>
        </w:tc>
      </w:tr>
      <w:tr w:rsidR="00AF63B2" w:rsidRPr="001D25CD" w14:paraId="79B1C50A"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65C39612" w14:textId="0769023A" w:rsidR="00AF63B2" w:rsidRPr="00AF63B2" w:rsidRDefault="00A97A9B" w:rsidP="009F4284">
            <w:pPr>
              <w:pStyle w:val="HSStandaard"/>
              <w:rPr>
                <w:rFonts w:ascii="Calibri" w:hAnsi="Calibri" w:cs="Calibri"/>
                <w:noProof/>
                <w:lang w:eastAsia="en-US"/>
              </w:rPr>
            </w:pPr>
            <w:r>
              <w:rPr>
                <w:rFonts w:ascii="Calibri" w:hAnsi="Calibri" w:cs="Calibri"/>
                <w:noProof/>
              </w:rPr>
              <w:lastRenderedPageBreak/>
              <w:drawing>
                <wp:inline distT="0" distB="0" distL="0" distR="0" wp14:anchorId="70304026" wp14:editId="74A8B65D">
                  <wp:extent cx="4391025" cy="32956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91025" cy="3295650"/>
                          </a:xfrm>
                          <a:prstGeom prst="rect">
                            <a:avLst/>
                          </a:prstGeom>
                          <a:noFill/>
                          <a:ln>
                            <a:noFill/>
                          </a:ln>
                        </pic:spPr>
                      </pic:pic>
                    </a:graphicData>
                  </a:graphic>
                </wp:inline>
              </w:drawing>
            </w:r>
          </w:p>
        </w:tc>
        <w:tc>
          <w:tcPr>
            <w:tcW w:w="2170" w:type="dxa"/>
          </w:tcPr>
          <w:p w14:paraId="1B612AC0" w14:textId="62872909" w:rsidR="00AF63B2" w:rsidRDefault="00A97A9B" w:rsidP="009F4284">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A97A9B" w:rsidRPr="001D25CD" w14:paraId="243D0D69" w14:textId="77777777" w:rsidTr="001034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5DCE10CC" w14:textId="571AB114" w:rsidR="00A97A9B" w:rsidRDefault="00B05186" w:rsidP="009F4284">
            <w:pPr>
              <w:pStyle w:val="HSStandaard"/>
              <w:rPr>
                <w:rFonts w:ascii="Calibri" w:hAnsi="Calibri" w:cs="Calibri"/>
                <w:noProof/>
                <w:lang w:val="en-US" w:eastAsia="en-US"/>
              </w:rPr>
            </w:pPr>
            <w:r>
              <w:rPr>
                <w:rFonts w:ascii="Calibri" w:hAnsi="Calibri" w:cs="Calibri"/>
                <w:noProof/>
              </w:rPr>
              <w:drawing>
                <wp:inline distT="0" distB="0" distL="0" distR="0" wp14:anchorId="441F477D" wp14:editId="77140BEE">
                  <wp:extent cx="4391025" cy="331470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91025" cy="3314700"/>
                          </a:xfrm>
                          <a:prstGeom prst="rect">
                            <a:avLst/>
                          </a:prstGeom>
                          <a:noFill/>
                          <a:ln>
                            <a:noFill/>
                          </a:ln>
                        </pic:spPr>
                      </pic:pic>
                    </a:graphicData>
                  </a:graphic>
                </wp:inline>
              </w:drawing>
            </w:r>
          </w:p>
        </w:tc>
        <w:tc>
          <w:tcPr>
            <w:tcW w:w="2170" w:type="dxa"/>
          </w:tcPr>
          <w:p w14:paraId="45673A86" w14:textId="0CB2F8D8" w:rsidR="00A97A9B" w:rsidRDefault="00B05186" w:rsidP="009F4284">
            <w:pPr>
              <w:pStyle w:val="HSStandaard"/>
              <w:cnfStyle w:val="000000100000" w:firstRow="0" w:lastRow="0" w:firstColumn="0" w:lastColumn="0" w:oddVBand="0" w:evenVBand="0" w:oddHBand="1" w:evenHBand="0" w:firstRowFirstColumn="0" w:firstRowLastColumn="0" w:lastRowFirstColumn="0" w:lastRowLastColumn="0"/>
            </w:pPr>
            <w:r>
              <w:t xml:space="preserve">Klik op </w:t>
            </w:r>
            <w:proofErr w:type="spellStart"/>
            <w:r>
              <w:t>Install</w:t>
            </w:r>
            <w:proofErr w:type="spellEnd"/>
          </w:p>
        </w:tc>
      </w:tr>
      <w:tr w:rsidR="00FC2865" w:rsidRPr="001D25CD" w14:paraId="247882E5" w14:textId="77777777" w:rsidTr="0010349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28" w:type="dxa"/>
          </w:tcPr>
          <w:p w14:paraId="02C14FF5" w14:textId="610D403A" w:rsidR="00FC2865" w:rsidRDefault="008D0DD3" w:rsidP="009F4284">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46CBE58D" wp14:editId="5036CAC1">
                  <wp:extent cx="4390390" cy="3315335"/>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90390" cy="3315335"/>
                          </a:xfrm>
                          <a:prstGeom prst="rect">
                            <a:avLst/>
                          </a:prstGeom>
                          <a:noFill/>
                          <a:ln>
                            <a:noFill/>
                          </a:ln>
                        </pic:spPr>
                      </pic:pic>
                    </a:graphicData>
                  </a:graphic>
                </wp:inline>
              </w:drawing>
            </w:r>
          </w:p>
        </w:tc>
        <w:tc>
          <w:tcPr>
            <w:tcW w:w="2170" w:type="dxa"/>
          </w:tcPr>
          <w:p w14:paraId="4D25213A" w14:textId="5465E369" w:rsidR="00FC2865" w:rsidRDefault="008D0DD3" w:rsidP="009F4284">
            <w:pPr>
              <w:pStyle w:val="HSStandaard"/>
              <w:cnfStyle w:val="000000010000" w:firstRow="0" w:lastRow="0" w:firstColumn="0" w:lastColumn="0" w:oddVBand="0" w:evenVBand="0" w:oddHBand="0" w:evenHBand="1" w:firstRowFirstColumn="0" w:firstRowLastColumn="0" w:lastRowFirstColumn="0" w:lastRowLastColumn="0"/>
            </w:pPr>
            <w:r>
              <w:t>Klik op Finish</w:t>
            </w:r>
          </w:p>
        </w:tc>
      </w:tr>
    </w:tbl>
    <w:p w14:paraId="46B582D9" w14:textId="21E7C971" w:rsidR="009F4284" w:rsidRPr="00025B12" w:rsidRDefault="009F4284" w:rsidP="009F4284">
      <w:pPr>
        <w:pStyle w:val="HSStandaard"/>
      </w:pPr>
    </w:p>
    <w:p w14:paraId="2F18AFB1" w14:textId="77777777" w:rsidR="00F665C3" w:rsidRPr="00025B12" w:rsidRDefault="00F665C3" w:rsidP="00F665C3">
      <w:pPr>
        <w:pStyle w:val="HSStandaard"/>
      </w:pPr>
    </w:p>
    <w:p w14:paraId="68F72DDD" w14:textId="2209A2E5" w:rsidR="00F665C3" w:rsidRDefault="00F665C3" w:rsidP="00F665C3">
      <w:pPr>
        <w:pStyle w:val="HSParagraaf"/>
      </w:pPr>
      <w:bookmarkStart w:id="21" w:name="_Toc336943904"/>
      <w:r>
        <w:t>Installatie</w:t>
      </w:r>
      <w:r w:rsidR="006B0AF7">
        <w:t xml:space="preserve"> </w:t>
      </w:r>
      <w:r w:rsidR="001F3D9F">
        <w:t>TMG</w:t>
      </w:r>
      <w:r w:rsidR="003125DA">
        <w:t xml:space="preserve"> 2010</w:t>
      </w:r>
      <w:bookmarkEnd w:id="21"/>
    </w:p>
    <w:p w14:paraId="1B90C39E"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665C3" w14:paraId="36F5085D" w14:textId="77777777" w:rsidTr="00F56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805EBD" w14:textId="79AA6FC2" w:rsidR="00F665C3" w:rsidRDefault="00F665C3" w:rsidP="00F665C3">
            <w:pPr>
              <w:pStyle w:val="HSStandaard"/>
            </w:pPr>
            <w:r>
              <w:t>Scherm</w:t>
            </w:r>
          </w:p>
        </w:tc>
        <w:tc>
          <w:tcPr>
            <w:tcW w:w="2953" w:type="dxa"/>
          </w:tcPr>
          <w:p w14:paraId="30BF538D" w14:textId="1A8E6A7A" w:rsidR="00F665C3" w:rsidRDefault="00F665C3"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07DCD" w14:paraId="76DCDCF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68BE7B" w14:textId="1DF93BA0" w:rsidR="00B07DCD" w:rsidRDefault="00F82FFF" w:rsidP="00F665C3">
            <w:pPr>
              <w:pStyle w:val="HSStandaard"/>
            </w:pPr>
            <w:r>
              <w:rPr>
                <w:rFonts w:ascii="Calibri" w:hAnsi="Calibri" w:cs="Calibri"/>
                <w:noProof/>
              </w:rPr>
              <w:drawing>
                <wp:inline distT="0" distB="0" distL="0" distR="0" wp14:anchorId="7BEFFFA9" wp14:editId="5623296E">
                  <wp:extent cx="3886200" cy="27051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tc>
        <w:tc>
          <w:tcPr>
            <w:tcW w:w="2953" w:type="dxa"/>
          </w:tcPr>
          <w:p w14:paraId="30603BA4" w14:textId="7BE69DA0" w:rsidR="00B07DCD" w:rsidRDefault="00CE62E3" w:rsidP="00F82FFF">
            <w:pPr>
              <w:pStyle w:val="HSStandaard"/>
              <w:cnfStyle w:val="000000100000" w:firstRow="0" w:lastRow="0" w:firstColumn="0" w:lastColumn="0" w:oddVBand="0" w:evenVBand="0" w:oddHBand="1" w:evenHBand="0" w:firstRowFirstColumn="0" w:firstRowLastColumn="0" w:lastRowFirstColumn="0" w:lastRowLastColumn="0"/>
            </w:pPr>
            <w:r>
              <w:t>Klik op</w:t>
            </w:r>
            <w:r w:rsidR="003125DA">
              <w:t xml:space="preserve"> </w:t>
            </w:r>
            <w:r w:rsidR="00F82FFF">
              <w:t>Next</w:t>
            </w:r>
          </w:p>
        </w:tc>
      </w:tr>
      <w:tr w:rsidR="00B07DCD" w14:paraId="18C6B2D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506E8D" w14:textId="610280B8" w:rsidR="00B07DCD" w:rsidRPr="00CA5EA6" w:rsidRDefault="00F671D0" w:rsidP="00F665C3">
            <w:pPr>
              <w:pStyle w:val="HSStandaard"/>
            </w:pPr>
            <w:r>
              <w:rPr>
                <w:rFonts w:ascii="Calibri" w:hAnsi="Calibri" w:cs="Calibri"/>
                <w:noProof/>
              </w:rPr>
              <w:drawing>
                <wp:inline distT="0" distB="0" distL="0" distR="0" wp14:anchorId="55B0196B" wp14:editId="521A963D">
                  <wp:extent cx="3888105" cy="2708275"/>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88105" cy="2708275"/>
                          </a:xfrm>
                          <a:prstGeom prst="rect">
                            <a:avLst/>
                          </a:prstGeom>
                          <a:noFill/>
                          <a:ln>
                            <a:noFill/>
                          </a:ln>
                        </pic:spPr>
                      </pic:pic>
                    </a:graphicData>
                  </a:graphic>
                </wp:inline>
              </w:drawing>
            </w:r>
          </w:p>
        </w:tc>
        <w:tc>
          <w:tcPr>
            <w:tcW w:w="2953" w:type="dxa"/>
          </w:tcPr>
          <w:p w14:paraId="46ADE8BF" w14:textId="7FC486F5" w:rsidR="00B07DCD" w:rsidRDefault="00CE1611" w:rsidP="00F665C3">
            <w:pPr>
              <w:pStyle w:val="HSStandaard"/>
              <w:cnfStyle w:val="000000010000" w:firstRow="0" w:lastRow="0" w:firstColumn="0" w:lastColumn="0" w:oddVBand="0" w:evenVBand="0" w:oddHBand="0" w:evenHBand="1" w:firstRowFirstColumn="0" w:firstRowLastColumn="0" w:lastRowFirstColumn="0" w:lastRowLastColumn="0"/>
            </w:pPr>
            <w:r>
              <w:t>Accepteer de licentie overeenkomst en klik op Next</w:t>
            </w:r>
          </w:p>
        </w:tc>
      </w:tr>
      <w:tr w:rsidR="003125DA" w14:paraId="55030D9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0C33E9A" w14:textId="3EB441A4" w:rsidR="003125DA" w:rsidRPr="00CE1611" w:rsidRDefault="009C16FE" w:rsidP="00F665C3">
            <w:pPr>
              <w:pStyle w:val="HSStandaard"/>
              <w:rPr>
                <w:rFonts w:ascii="Calibri" w:hAnsi="Calibri" w:cs="Calibri"/>
                <w:noProof/>
                <w:lang w:eastAsia="en-US"/>
              </w:rPr>
            </w:pPr>
            <w:r>
              <w:rPr>
                <w:rFonts w:ascii="Calibri" w:hAnsi="Calibri" w:cs="Calibri"/>
                <w:noProof/>
              </w:rPr>
              <w:lastRenderedPageBreak/>
              <w:drawing>
                <wp:inline distT="0" distB="0" distL="0" distR="0" wp14:anchorId="71D87BC5" wp14:editId="02D4F47E">
                  <wp:extent cx="3886200" cy="270510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tc>
        <w:tc>
          <w:tcPr>
            <w:tcW w:w="2953" w:type="dxa"/>
          </w:tcPr>
          <w:p w14:paraId="2D454209" w14:textId="24470F71" w:rsidR="003125DA" w:rsidRDefault="009C16FE"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0D7A01" w14:paraId="2EA19E1A"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2886F35" w14:textId="5F221FE9" w:rsidR="000D7A01" w:rsidRPr="00CA5EA6" w:rsidRDefault="0081442E" w:rsidP="00F665C3">
            <w:pPr>
              <w:pStyle w:val="HSStandaard"/>
              <w:rPr>
                <w:rFonts w:ascii="Calibri" w:hAnsi="Calibri" w:cs="Calibri"/>
                <w:noProof/>
                <w:lang w:eastAsia="en-US"/>
              </w:rPr>
            </w:pPr>
            <w:r>
              <w:rPr>
                <w:rFonts w:ascii="Calibri" w:hAnsi="Calibri" w:cs="Calibri"/>
                <w:noProof/>
              </w:rPr>
              <w:drawing>
                <wp:inline distT="0" distB="0" distL="0" distR="0" wp14:anchorId="7662DAB6" wp14:editId="1FDC3D23">
                  <wp:extent cx="3886200" cy="27051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86200" cy="2705100"/>
                          </a:xfrm>
                          <a:prstGeom prst="rect">
                            <a:avLst/>
                          </a:prstGeom>
                          <a:noFill/>
                          <a:ln>
                            <a:noFill/>
                          </a:ln>
                        </pic:spPr>
                      </pic:pic>
                    </a:graphicData>
                  </a:graphic>
                </wp:inline>
              </w:drawing>
            </w:r>
          </w:p>
        </w:tc>
        <w:tc>
          <w:tcPr>
            <w:tcW w:w="2953" w:type="dxa"/>
          </w:tcPr>
          <w:p w14:paraId="671F1626" w14:textId="17922276" w:rsidR="000D7A01" w:rsidRDefault="00142BF1" w:rsidP="0081442E">
            <w:pPr>
              <w:pStyle w:val="HSStandaard"/>
              <w:cnfStyle w:val="000000010000" w:firstRow="0" w:lastRow="0" w:firstColumn="0" w:lastColumn="0" w:oddVBand="0" w:evenVBand="0" w:oddHBand="0" w:evenHBand="1" w:firstRowFirstColumn="0" w:firstRowLastColumn="0" w:lastRowFirstColumn="0" w:lastRowLastColumn="0"/>
            </w:pPr>
            <w:r>
              <w:t xml:space="preserve">Klik </w:t>
            </w:r>
            <w:r w:rsidR="0081442E">
              <w:t>op finish</w:t>
            </w:r>
          </w:p>
        </w:tc>
      </w:tr>
      <w:tr w:rsidR="00142BF1" w14:paraId="4525ACC1"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84D3C2A" w14:textId="1916394D" w:rsidR="00142BF1" w:rsidRPr="00142BF1" w:rsidRDefault="00EB5073" w:rsidP="00F665C3">
            <w:pPr>
              <w:pStyle w:val="HSStandaard"/>
              <w:rPr>
                <w:rFonts w:ascii="Calibri" w:hAnsi="Calibri" w:cs="Calibri"/>
                <w:noProof/>
                <w:lang w:eastAsia="en-US"/>
              </w:rPr>
            </w:pPr>
            <w:r>
              <w:rPr>
                <w:rFonts w:ascii="Calibri" w:hAnsi="Calibri" w:cs="Calibri"/>
                <w:noProof/>
              </w:rPr>
              <w:drawing>
                <wp:inline distT="0" distB="0" distL="0" distR="0" wp14:anchorId="6B87090B" wp14:editId="64F7FF9E">
                  <wp:extent cx="3886200" cy="2943225"/>
                  <wp:effectExtent l="0" t="0" r="0" b="952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5DA86A6F" w14:textId="75799B7B" w:rsidR="00142BF1" w:rsidRDefault="00EB5073" w:rsidP="00F665C3">
            <w:pPr>
              <w:pStyle w:val="HSStandaard"/>
              <w:cnfStyle w:val="000000100000" w:firstRow="0" w:lastRow="0" w:firstColumn="0" w:lastColumn="0" w:oddVBand="0" w:evenVBand="0" w:oddHBand="1" w:evenHBand="0" w:firstRowFirstColumn="0" w:firstRowLastColumn="0" w:lastRowFirstColumn="0" w:lastRowLastColumn="0"/>
            </w:pPr>
            <w:r>
              <w:t xml:space="preserve"> </w:t>
            </w:r>
          </w:p>
          <w:p w14:paraId="0609E869" w14:textId="3FE7B75D" w:rsidR="00366D17" w:rsidRDefault="00366D17"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8A30B4" w14:paraId="0C06317D"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471B004" w14:textId="5AF5569E" w:rsidR="008A30B4" w:rsidRDefault="00180812" w:rsidP="00F665C3">
            <w:pPr>
              <w:pStyle w:val="HSStandaard"/>
            </w:pPr>
            <w:r>
              <w:rPr>
                <w:rFonts w:ascii="Calibri" w:hAnsi="Calibri" w:cs="Calibri"/>
                <w:noProof/>
              </w:rPr>
              <w:lastRenderedPageBreak/>
              <w:drawing>
                <wp:inline distT="0" distB="0" distL="0" distR="0" wp14:anchorId="30129D2C" wp14:editId="0CEF7F5A">
                  <wp:extent cx="3886200" cy="2943225"/>
                  <wp:effectExtent l="0" t="0" r="0" b="952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787A6F21" w14:textId="1108CAB6" w:rsidR="008A30B4" w:rsidRDefault="008A30B4"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8A30B4" w14:paraId="6EEA9DD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14E0871" w14:textId="3BFE4B23" w:rsidR="008A30B4" w:rsidRPr="00CA5EA6" w:rsidRDefault="00BF48F0" w:rsidP="00F665C3">
            <w:pPr>
              <w:pStyle w:val="HSStandaard"/>
              <w:rPr>
                <w:rFonts w:ascii="Calibri" w:hAnsi="Calibri" w:cs="Calibri"/>
                <w:noProof/>
                <w:lang w:eastAsia="en-US"/>
              </w:rPr>
            </w:pPr>
            <w:r>
              <w:rPr>
                <w:rFonts w:ascii="Calibri" w:hAnsi="Calibri" w:cs="Calibri"/>
                <w:noProof/>
              </w:rPr>
              <w:drawing>
                <wp:inline distT="0" distB="0" distL="0" distR="0" wp14:anchorId="4B040903" wp14:editId="0E7BBC95">
                  <wp:extent cx="3886200" cy="2943225"/>
                  <wp:effectExtent l="0" t="0" r="0" b="952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59A6CBF0" w14:textId="6ECDE2ED" w:rsidR="008A30B4" w:rsidRDefault="008A30B4" w:rsidP="00BF48F0">
            <w:pPr>
              <w:pStyle w:val="HSStandaard"/>
              <w:cnfStyle w:val="000000100000" w:firstRow="0" w:lastRow="0" w:firstColumn="0" w:lastColumn="0" w:oddVBand="0" w:evenVBand="0" w:oddHBand="1" w:evenHBand="0" w:firstRowFirstColumn="0" w:firstRowLastColumn="0" w:lastRowFirstColumn="0" w:lastRowLastColumn="0"/>
            </w:pPr>
            <w:r>
              <w:t>Klik op Next</w:t>
            </w:r>
            <w:r>
              <w:br/>
            </w:r>
          </w:p>
        </w:tc>
      </w:tr>
      <w:tr w:rsidR="008A30B4" w14:paraId="4BD386AC"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9111C7B" w14:textId="775BA9ED" w:rsidR="008A30B4" w:rsidRDefault="0003788B" w:rsidP="00F665C3">
            <w:pPr>
              <w:pStyle w:val="HSStandaard"/>
              <w:rPr>
                <w:rFonts w:ascii="Calibri" w:hAnsi="Calibri" w:cs="Calibri"/>
                <w:noProof/>
                <w:lang w:val="en-US" w:eastAsia="en-US"/>
              </w:rPr>
            </w:pPr>
            <w:r>
              <w:rPr>
                <w:rFonts w:ascii="Calibri" w:hAnsi="Calibri" w:cs="Calibri"/>
                <w:noProof/>
              </w:rPr>
              <w:drawing>
                <wp:inline distT="0" distB="0" distL="0" distR="0" wp14:anchorId="234F0331" wp14:editId="3E87B5F1">
                  <wp:extent cx="3886200" cy="2943225"/>
                  <wp:effectExtent l="0" t="0" r="0" b="952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407E641D" w14:textId="34EF860C" w:rsidR="008A30B4" w:rsidRDefault="004A3801" w:rsidP="00F665C3">
            <w:pPr>
              <w:pStyle w:val="HSStandaard"/>
              <w:cnfStyle w:val="000000010000" w:firstRow="0" w:lastRow="0" w:firstColumn="0" w:lastColumn="0" w:oddVBand="0" w:evenVBand="0" w:oddHBand="0" w:evenHBand="1" w:firstRowFirstColumn="0" w:firstRowLastColumn="0" w:lastRowFirstColumn="0" w:lastRowLastColumn="0"/>
            </w:pPr>
            <w:r>
              <w:t>Neem de parameters over en klik op Next</w:t>
            </w:r>
          </w:p>
        </w:tc>
      </w:tr>
      <w:tr w:rsidR="00BB7C98" w14:paraId="6DFB61AF"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F46FF99" w14:textId="3587AC7F" w:rsidR="00BB7C98" w:rsidRPr="00BB7C98" w:rsidRDefault="00786684" w:rsidP="00F665C3">
            <w:pPr>
              <w:pStyle w:val="HSStandaard"/>
              <w:rPr>
                <w:rFonts w:ascii="Calibri" w:hAnsi="Calibri" w:cs="Calibri"/>
                <w:noProof/>
                <w:lang w:eastAsia="en-US"/>
              </w:rPr>
            </w:pPr>
            <w:r>
              <w:rPr>
                <w:rFonts w:ascii="Calibri" w:hAnsi="Calibri" w:cs="Calibri"/>
                <w:noProof/>
              </w:rPr>
              <w:lastRenderedPageBreak/>
              <w:drawing>
                <wp:inline distT="0" distB="0" distL="0" distR="0" wp14:anchorId="0B304C78" wp14:editId="05A567B1">
                  <wp:extent cx="3886200" cy="2924175"/>
                  <wp:effectExtent l="0" t="0" r="0" b="952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86200" cy="2924175"/>
                          </a:xfrm>
                          <a:prstGeom prst="rect">
                            <a:avLst/>
                          </a:prstGeom>
                          <a:noFill/>
                          <a:ln>
                            <a:noFill/>
                          </a:ln>
                        </pic:spPr>
                      </pic:pic>
                    </a:graphicData>
                  </a:graphic>
                </wp:inline>
              </w:drawing>
            </w:r>
          </w:p>
        </w:tc>
        <w:tc>
          <w:tcPr>
            <w:tcW w:w="2953" w:type="dxa"/>
          </w:tcPr>
          <w:p w14:paraId="6EB6272B" w14:textId="77777777" w:rsidR="00786684" w:rsidRDefault="00786684" w:rsidP="00F665C3">
            <w:pPr>
              <w:pStyle w:val="HSStandaard"/>
              <w:cnfStyle w:val="000000100000" w:firstRow="0" w:lastRow="0" w:firstColumn="0" w:lastColumn="0" w:oddVBand="0" w:evenVBand="0" w:oddHBand="1" w:evenHBand="0" w:firstRowFirstColumn="0" w:firstRowLastColumn="0" w:lastRowFirstColumn="0" w:lastRowLastColumn="0"/>
            </w:pPr>
          </w:p>
          <w:p w14:paraId="5D099C73" w14:textId="77777777" w:rsidR="00786684" w:rsidRDefault="00786684" w:rsidP="00F665C3">
            <w:pPr>
              <w:pStyle w:val="HSStandaard"/>
              <w:cnfStyle w:val="000000100000" w:firstRow="0" w:lastRow="0" w:firstColumn="0" w:lastColumn="0" w:oddVBand="0" w:evenVBand="0" w:oddHBand="1" w:evenHBand="0" w:firstRowFirstColumn="0" w:firstRowLastColumn="0" w:lastRowFirstColumn="0" w:lastRowLastColumn="0"/>
            </w:pPr>
            <w:r>
              <w:t>Klik op Change en voeg de LAN adapter toe</w:t>
            </w:r>
          </w:p>
          <w:p w14:paraId="54C3BD1F" w14:textId="77777777" w:rsidR="00786684" w:rsidRDefault="00786684" w:rsidP="00F665C3">
            <w:pPr>
              <w:pStyle w:val="HSStandaard"/>
              <w:cnfStyle w:val="000000100000" w:firstRow="0" w:lastRow="0" w:firstColumn="0" w:lastColumn="0" w:oddVBand="0" w:evenVBand="0" w:oddHBand="1" w:evenHBand="0" w:firstRowFirstColumn="0" w:firstRowLastColumn="0" w:lastRowFirstColumn="0" w:lastRowLastColumn="0"/>
            </w:pPr>
          </w:p>
          <w:p w14:paraId="31C85897" w14:textId="08884470" w:rsidR="00BB7C98" w:rsidRDefault="00786684"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873543" w14:paraId="23B16093"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236ACF4" w14:textId="7F83F90B" w:rsidR="00873543" w:rsidRDefault="00702DC2" w:rsidP="00F665C3">
            <w:pPr>
              <w:pStyle w:val="HSStandaard"/>
              <w:rPr>
                <w:rFonts w:ascii="Calibri" w:hAnsi="Calibri" w:cs="Calibri"/>
                <w:noProof/>
                <w:lang w:val="en-US" w:eastAsia="en-US"/>
              </w:rPr>
            </w:pPr>
            <w:r>
              <w:rPr>
                <w:rFonts w:ascii="Calibri" w:hAnsi="Calibri" w:cs="Calibri"/>
                <w:noProof/>
              </w:rPr>
              <w:drawing>
                <wp:inline distT="0" distB="0" distL="0" distR="0" wp14:anchorId="4E230B3F" wp14:editId="4105330B">
                  <wp:extent cx="3886200" cy="2924175"/>
                  <wp:effectExtent l="0" t="0" r="0" b="952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86200" cy="2924175"/>
                          </a:xfrm>
                          <a:prstGeom prst="rect">
                            <a:avLst/>
                          </a:prstGeom>
                          <a:noFill/>
                          <a:ln>
                            <a:noFill/>
                          </a:ln>
                        </pic:spPr>
                      </pic:pic>
                    </a:graphicData>
                  </a:graphic>
                </wp:inline>
              </w:drawing>
            </w:r>
          </w:p>
        </w:tc>
        <w:tc>
          <w:tcPr>
            <w:tcW w:w="2953" w:type="dxa"/>
          </w:tcPr>
          <w:p w14:paraId="47A87989" w14:textId="7297CD2A" w:rsidR="00F85E70" w:rsidRDefault="00702DC2"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p w14:paraId="66960101" w14:textId="4CAEAE16" w:rsidR="00F85E70" w:rsidRDefault="00F85E70" w:rsidP="00F665C3">
            <w:pPr>
              <w:pStyle w:val="HSStandaard"/>
              <w:cnfStyle w:val="000000010000" w:firstRow="0" w:lastRow="0" w:firstColumn="0" w:lastColumn="0" w:oddVBand="0" w:evenVBand="0" w:oddHBand="0" w:evenHBand="1" w:firstRowFirstColumn="0" w:firstRowLastColumn="0" w:lastRowFirstColumn="0" w:lastRowLastColumn="0"/>
            </w:pPr>
          </w:p>
        </w:tc>
      </w:tr>
      <w:tr w:rsidR="00702DC2" w14:paraId="6301A35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82DBA7C" w14:textId="1CFEB355" w:rsidR="00702DC2" w:rsidRDefault="00540027" w:rsidP="00F665C3">
            <w:pPr>
              <w:pStyle w:val="HSStandaard"/>
              <w:rPr>
                <w:rFonts w:ascii="Calibri" w:hAnsi="Calibri" w:cs="Calibri"/>
                <w:noProof/>
                <w:lang w:val="en-US" w:eastAsia="en-US"/>
              </w:rPr>
            </w:pPr>
            <w:r>
              <w:rPr>
                <w:rFonts w:ascii="Calibri" w:hAnsi="Calibri" w:cs="Calibri"/>
                <w:noProof/>
              </w:rPr>
              <w:drawing>
                <wp:inline distT="0" distB="0" distL="0" distR="0" wp14:anchorId="65863C20" wp14:editId="7D32B2B5">
                  <wp:extent cx="3886200" cy="2924175"/>
                  <wp:effectExtent l="0" t="0" r="0" b="9525"/>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86200" cy="2924175"/>
                          </a:xfrm>
                          <a:prstGeom prst="rect">
                            <a:avLst/>
                          </a:prstGeom>
                          <a:noFill/>
                          <a:ln>
                            <a:noFill/>
                          </a:ln>
                        </pic:spPr>
                      </pic:pic>
                    </a:graphicData>
                  </a:graphic>
                </wp:inline>
              </w:drawing>
            </w:r>
          </w:p>
        </w:tc>
        <w:tc>
          <w:tcPr>
            <w:tcW w:w="2953" w:type="dxa"/>
          </w:tcPr>
          <w:p w14:paraId="6D57F93E" w14:textId="72328058" w:rsidR="00702DC2" w:rsidRDefault="00540027"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540027" w14:paraId="571D456E"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E350074" w14:textId="70D2F07A" w:rsidR="00540027" w:rsidRDefault="008E6E83" w:rsidP="00F665C3">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1992AEAA" wp14:editId="492D7AF5">
                  <wp:extent cx="3886200" cy="2943225"/>
                  <wp:effectExtent l="0" t="0" r="0" b="952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425F250D" w14:textId="6760729A" w:rsidR="00540027" w:rsidRDefault="008E6E83" w:rsidP="00F665C3">
            <w:pPr>
              <w:pStyle w:val="HSStandaard"/>
              <w:cnfStyle w:val="000000010000" w:firstRow="0" w:lastRow="0" w:firstColumn="0" w:lastColumn="0" w:oddVBand="0" w:evenVBand="0" w:oddHBand="0" w:evenHBand="1" w:firstRowFirstColumn="0" w:firstRowLastColumn="0" w:lastRowFirstColumn="0" w:lastRowLastColumn="0"/>
            </w:pPr>
            <w:r>
              <w:t xml:space="preserve">Klik op </w:t>
            </w:r>
            <w:proofErr w:type="spellStart"/>
            <w:r>
              <w:t>Install</w:t>
            </w:r>
            <w:proofErr w:type="spellEnd"/>
          </w:p>
        </w:tc>
      </w:tr>
      <w:tr w:rsidR="008E6E83" w14:paraId="60401F3B"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1D8659" w14:textId="35788C58" w:rsidR="008E6E83" w:rsidRDefault="009A6A26" w:rsidP="00F665C3">
            <w:pPr>
              <w:pStyle w:val="HSStandaard"/>
              <w:rPr>
                <w:rFonts w:ascii="Calibri" w:hAnsi="Calibri" w:cs="Calibri"/>
                <w:noProof/>
                <w:lang w:val="en-US" w:eastAsia="en-US"/>
              </w:rPr>
            </w:pPr>
            <w:r>
              <w:rPr>
                <w:rFonts w:ascii="Calibri" w:hAnsi="Calibri" w:cs="Calibri"/>
                <w:noProof/>
              </w:rPr>
              <w:drawing>
                <wp:inline distT="0" distB="0" distL="0" distR="0" wp14:anchorId="56794C02" wp14:editId="1B9EC858">
                  <wp:extent cx="3886200" cy="2943225"/>
                  <wp:effectExtent l="0" t="0" r="0" b="952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86200" cy="2943225"/>
                          </a:xfrm>
                          <a:prstGeom prst="rect">
                            <a:avLst/>
                          </a:prstGeom>
                          <a:noFill/>
                          <a:ln>
                            <a:noFill/>
                          </a:ln>
                        </pic:spPr>
                      </pic:pic>
                    </a:graphicData>
                  </a:graphic>
                </wp:inline>
              </w:drawing>
            </w:r>
          </w:p>
        </w:tc>
        <w:tc>
          <w:tcPr>
            <w:tcW w:w="2953" w:type="dxa"/>
          </w:tcPr>
          <w:p w14:paraId="763B9E25" w14:textId="77777777" w:rsidR="008E6E83" w:rsidRDefault="009A6A26" w:rsidP="00F665C3">
            <w:pPr>
              <w:pStyle w:val="HSStandaard"/>
              <w:cnfStyle w:val="000000100000" w:firstRow="0" w:lastRow="0" w:firstColumn="0" w:lastColumn="0" w:oddVBand="0" w:evenVBand="0" w:oddHBand="1" w:evenHBand="0" w:firstRowFirstColumn="0" w:firstRowLastColumn="0" w:lastRowFirstColumn="0" w:lastRowLastColumn="0"/>
            </w:pPr>
            <w:r>
              <w:t>Klik op Finish</w:t>
            </w:r>
          </w:p>
          <w:p w14:paraId="682EF95C" w14:textId="77777777" w:rsidR="009A6A26" w:rsidRDefault="009A6A26" w:rsidP="00F665C3">
            <w:pPr>
              <w:pStyle w:val="HSStandaard"/>
              <w:cnfStyle w:val="000000100000" w:firstRow="0" w:lastRow="0" w:firstColumn="0" w:lastColumn="0" w:oddVBand="0" w:evenVBand="0" w:oddHBand="1" w:evenHBand="0" w:firstRowFirstColumn="0" w:firstRowLastColumn="0" w:lastRowFirstColumn="0" w:lastRowLastColumn="0"/>
            </w:pPr>
          </w:p>
          <w:p w14:paraId="6D212B71" w14:textId="77777777" w:rsidR="009A6A26" w:rsidRDefault="009A6A26" w:rsidP="00F665C3">
            <w:pPr>
              <w:pStyle w:val="HSStandaard"/>
              <w:cnfStyle w:val="000000100000" w:firstRow="0" w:lastRow="0" w:firstColumn="0" w:lastColumn="0" w:oddVBand="0" w:evenVBand="0" w:oddHBand="1" w:evenHBand="0" w:firstRowFirstColumn="0" w:firstRowLastColumn="0" w:lastRowFirstColumn="0" w:lastRowLastColumn="0"/>
            </w:pPr>
            <w:r>
              <w:t>Herhaal de installatie op vfw02</w:t>
            </w:r>
          </w:p>
          <w:p w14:paraId="2EB7E7B0" w14:textId="6CACE488" w:rsidR="009A6A26" w:rsidRDefault="009A6A26" w:rsidP="00F665C3">
            <w:pPr>
              <w:pStyle w:val="HSStandaard"/>
              <w:cnfStyle w:val="000000100000" w:firstRow="0" w:lastRow="0" w:firstColumn="0" w:lastColumn="0" w:oddVBand="0" w:evenVBand="0" w:oddHBand="1" w:evenHBand="0" w:firstRowFirstColumn="0" w:firstRowLastColumn="0" w:lastRowFirstColumn="0" w:lastRowLastColumn="0"/>
            </w:pPr>
          </w:p>
        </w:tc>
      </w:tr>
      <w:tr w:rsidR="009A6A26" w14:paraId="68649882"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EA5FD10" w14:textId="2C8C72E8" w:rsidR="009A6A26" w:rsidRPr="00486E40" w:rsidRDefault="009A6A26" w:rsidP="00F665C3">
            <w:pPr>
              <w:pStyle w:val="HSStandaard"/>
              <w:rPr>
                <w:rFonts w:ascii="Calibri" w:hAnsi="Calibri" w:cs="Calibri"/>
                <w:noProof/>
                <w:lang w:eastAsia="en-US"/>
              </w:rPr>
            </w:pPr>
          </w:p>
        </w:tc>
        <w:tc>
          <w:tcPr>
            <w:tcW w:w="2953" w:type="dxa"/>
          </w:tcPr>
          <w:p w14:paraId="70EA524F" w14:textId="77777777" w:rsidR="009A6A26" w:rsidRDefault="009A6A26" w:rsidP="00F665C3">
            <w:pPr>
              <w:pStyle w:val="HSStandaard"/>
              <w:cnfStyle w:val="000000010000" w:firstRow="0" w:lastRow="0" w:firstColumn="0" w:lastColumn="0" w:oddVBand="0" w:evenVBand="0" w:oddHBand="0" w:evenHBand="1" w:firstRowFirstColumn="0" w:firstRowLastColumn="0" w:lastRowFirstColumn="0" w:lastRowLastColumn="0"/>
            </w:pPr>
          </w:p>
        </w:tc>
      </w:tr>
      <w:bookmarkEnd w:id="18"/>
    </w:tbl>
    <w:p w14:paraId="5EC9C39B" w14:textId="254B65E5" w:rsidR="00F665C3" w:rsidRPr="001719C0" w:rsidRDefault="00F665C3" w:rsidP="00F665C3">
      <w:pPr>
        <w:pStyle w:val="HSStandaard"/>
      </w:pPr>
    </w:p>
    <w:p w14:paraId="4A8A94A0" w14:textId="5B75162A" w:rsidR="00705517" w:rsidRDefault="006766E2" w:rsidP="006766E2">
      <w:pPr>
        <w:pStyle w:val="HSParagraaf"/>
      </w:pPr>
      <w:bookmarkStart w:id="22" w:name="_Toc336943905"/>
      <w:r>
        <w:t>Configuratie</w:t>
      </w:r>
      <w:bookmarkEnd w:id="22"/>
    </w:p>
    <w:p w14:paraId="0DC86270" w14:textId="77777777" w:rsidR="006766E2" w:rsidRPr="006766E2" w:rsidRDefault="006766E2" w:rsidP="006766E2">
      <w:pPr>
        <w:pStyle w:val="HSStandaard"/>
      </w:pPr>
    </w:p>
    <w:tbl>
      <w:tblPr>
        <w:tblStyle w:val="MediumShading1-Accent1"/>
        <w:tblW w:w="0" w:type="auto"/>
        <w:tblLayout w:type="fixed"/>
        <w:tblLook w:val="04A0" w:firstRow="1" w:lastRow="0" w:firstColumn="1" w:lastColumn="0" w:noHBand="0" w:noVBand="1"/>
      </w:tblPr>
      <w:tblGrid>
        <w:gridCol w:w="6408"/>
        <w:gridCol w:w="2890"/>
      </w:tblGrid>
      <w:tr w:rsidR="00705517" w14:paraId="108E481A" w14:textId="77777777" w:rsidTr="00B766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CE4BF1E" w14:textId="58EC6B2D" w:rsidR="00705517" w:rsidRDefault="006766E2" w:rsidP="00F665C3">
            <w:pPr>
              <w:pStyle w:val="HSStandaard"/>
            </w:pPr>
            <w:r>
              <w:t>Scherm</w:t>
            </w:r>
          </w:p>
        </w:tc>
        <w:tc>
          <w:tcPr>
            <w:tcW w:w="2890" w:type="dxa"/>
          </w:tcPr>
          <w:p w14:paraId="0E849D2C" w14:textId="00D8873A" w:rsidR="00705517" w:rsidRDefault="006766E2"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D5D51" w14:paraId="794A3819"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D4C932D" w14:textId="6A1A140D" w:rsidR="00BD5D51" w:rsidRPr="00BD5D51" w:rsidRDefault="00BB70A6" w:rsidP="00F665C3">
            <w:pPr>
              <w:pStyle w:val="HSStandaard"/>
              <w:rPr>
                <w:lang w:val="en-US"/>
              </w:rPr>
            </w:pPr>
            <w:proofErr w:type="spellStart"/>
            <w:r>
              <w:rPr>
                <w:lang w:val="en-US"/>
              </w:rPr>
              <w:t>Configuratie</w:t>
            </w:r>
            <w:proofErr w:type="spellEnd"/>
            <w:r>
              <w:rPr>
                <w:lang w:val="en-US"/>
              </w:rPr>
              <w:t xml:space="preserve"> TMG</w:t>
            </w:r>
          </w:p>
        </w:tc>
        <w:tc>
          <w:tcPr>
            <w:tcW w:w="2890" w:type="dxa"/>
          </w:tcPr>
          <w:p w14:paraId="4DB6CFAE" w14:textId="77777777" w:rsidR="00BD5D51" w:rsidRDefault="00BD5D51" w:rsidP="00F665C3">
            <w:pPr>
              <w:pStyle w:val="HSStandaard"/>
              <w:cnfStyle w:val="000000100000" w:firstRow="0" w:lastRow="0" w:firstColumn="0" w:lastColumn="0" w:oddVBand="0" w:evenVBand="0" w:oddHBand="1" w:evenHBand="0" w:firstRowFirstColumn="0" w:firstRowLastColumn="0" w:lastRowFirstColumn="0" w:lastRowLastColumn="0"/>
            </w:pPr>
          </w:p>
        </w:tc>
      </w:tr>
      <w:tr w:rsidR="006766E2" w:rsidRPr="00F62CCA" w14:paraId="33EE52D4"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0B4A915" w14:textId="35DC3445" w:rsidR="00396337" w:rsidRPr="00396337" w:rsidRDefault="00BB70A6" w:rsidP="00BB70A6">
            <w:pPr>
              <w:pStyle w:val="HSStandaard"/>
              <w:rPr>
                <w:b w:val="0"/>
                <w:bCs w:val="0"/>
                <w:lang w:val="en-US"/>
              </w:rPr>
            </w:pPr>
            <w:r>
              <w:rPr>
                <w:rFonts w:ascii="Calibri" w:hAnsi="Calibri" w:cs="Calibri"/>
                <w:noProof/>
              </w:rPr>
              <w:drawing>
                <wp:inline distT="0" distB="0" distL="0" distR="0" wp14:anchorId="726E1DE5" wp14:editId="6D03623A">
                  <wp:extent cx="3924300" cy="1619250"/>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24300" cy="1619250"/>
                          </a:xfrm>
                          <a:prstGeom prst="rect">
                            <a:avLst/>
                          </a:prstGeom>
                          <a:noFill/>
                          <a:ln>
                            <a:noFill/>
                          </a:ln>
                        </pic:spPr>
                      </pic:pic>
                    </a:graphicData>
                  </a:graphic>
                </wp:inline>
              </w:drawing>
            </w:r>
          </w:p>
          <w:p w14:paraId="21D91984" w14:textId="77777777" w:rsidR="00396337" w:rsidRPr="00396337" w:rsidRDefault="00396337" w:rsidP="00396337">
            <w:pPr>
              <w:pStyle w:val="HSStandaard"/>
              <w:rPr>
                <w:b w:val="0"/>
                <w:bCs w:val="0"/>
                <w:lang w:val="en-US"/>
              </w:rPr>
            </w:pPr>
          </w:p>
          <w:p w14:paraId="3BC8483C" w14:textId="20B245AE" w:rsidR="00396337" w:rsidRPr="00396337" w:rsidRDefault="00396337" w:rsidP="00F665C3">
            <w:pPr>
              <w:pStyle w:val="HSStandaard"/>
              <w:rPr>
                <w:lang w:val="en-US"/>
              </w:rPr>
            </w:pPr>
          </w:p>
        </w:tc>
        <w:tc>
          <w:tcPr>
            <w:tcW w:w="2890" w:type="dxa"/>
          </w:tcPr>
          <w:p w14:paraId="523D864E" w14:textId="5BCE15CE" w:rsidR="00EE631E" w:rsidRDefault="00BB70A6" w:rsidP="00EE631E">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lang w:val="en"/>
              </w:rPr>
            </w:pPr>
            <w:proofErr w:type="spellStart"/>
            <w:r>
              <w:rPr>
                <w:rFonts w:ascii="Calibri" w:hAnsi="Calibri" w:cs="Calibri"/>
                <w:lang w:val="en"/>
              </w:rPr>
              <w:t>Klik</w:t>
            </w:r>
            <w:proofErr w:type="spellEnd"/>
            <w:r>
              <w:rPr>
                <w:rFonts w:ascii="Calibri" w:hAnsi="Calibri" w:cs="Calibri"/>
                <w:lang w:val="en"/>
              </w:rPr>
              <w:t xml:space="preserve"> op Join Array</w:t>
            </w:r>
          </w:p>
          <w:p w14:paraId="0D87F5D3" w14:textId="5D5A42F1" w:rsidR="00767481" w:rsidRPr="00EE631E" w:rsidRDefault="00767481" w:rsidP="006766E2">
            <w:pPr>
              <w:pStyle w:val="HSStandaard"/>
              <w:cnfStyle w:val="000000010000" w:firstRow="0" w:lastRow="0" w:firstColumn="0" w:lastColumn="0" w:oddVBand="0" w:evenVBand="0" w:oddHBand="0" w:evenHBand="1" w:firstRowFirstColumn="0" w:firstRowLastColumn="0" w:lastRowFirstColumn="0" w:lastRowLastColumn="0"/>
              <w:rPr>
                <w:lang w:val="en"/>
              </w:rPr>
            </w:pPr>
          </w:p>
        </w:tc>
      </w:tr>
      <w:tr w:rsidR="00BD5D51" w:rsidRPr="00767481" w14:paraId="6A8450EE"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E3A9838" w14:textId="4AE4BFB3" w:rsidR="00BD5D51" w:rsidRDefault="0035510C" w:rsidP="00F665C3">
            <w:pPr>
              <w:pStyle w:val="HSStandaard"/>
            </w:pPr>
            <w:r>
              <w:rPr>
                <w:rFonts w:ascii="Calibri" w:hAnsi="Calibri" w:cs="Calibri"/>
                <w:noProof/>
              </w:rPr>
              <w:lastRenderedPageBreak/>
              <w:drawing>
                <wp:inline distT="0" distB="0" distL="0" distR="0" wp14:anchorId="2FBAC72B" wp14:editId="2F5AD687">
                  <wp:extent cx="3924300" cy="320040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24300" cy="3200400"/>
                          </a:xfrm>
                          <a:prstGeom prst="rect">
                            <a:avLst/>
                          </a:prstGeom>
                          <a:noFill/>
                          <a:ln>
                            <a:noFill/>
                          </a:ln>
                        </pic:spPr>
                      </pic:pic>
                    </a:graphicData>
                  </a:graphic>
                </wp:inline>
              </w:drawing>
            </w:r>
          </w:p>
        </w:tc>
        <w:tc>
          <w:tcPr>
            <w:tcW w:w="2890" w:type="dxa"/>
          </w:tcPr>
          <w:p w14:paraId="78EE56C9" w14:textId="449B1AE2" w:rsidR="00BD5D51" w:rsidRDefault="0035510C" w:rsidP="006766E2">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Klik</w:t>
            </w:r>
            <w:proofErr w:type="spellEnd"/>
            <w:r>
              <w:rPr>
                <w:lang w:val="en-US"/>
              </w:rPr>
              <w:t xml:space="preserve"> op Next</w:t>
            </w:r>
          </w:p>
        </w:tc>
      </w:tr>
      <w:tr w:rsidR="009D1E9E" w:rsidRPr="00767481" w14:paraId="18D8E2B0"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8739BEF" w14:textId="15549904" w:rsidR="009D1E9E" w:rsidRDefault="0035510C" w:rsidP="00F665C3">
            <w:pPr>
              <w:pStyle w:val="HSStandaard"/>
            </w:pPr>
            <w:r>
              <w:rPr>
                <w:rFonts w:ascii="Calibri" w:hAnsi="Calibri" w:cs="Calibri"/>
                <w:noProof/>
              </w:rPr>
              <w:drawing>
                <wp:inline distT="0" distB="0" distL="0" distR="0" wp14:anchorId="2FD68CE2" wp14:editId="7B660ED9">
                  <wp:extent cx="3930015" cy="320357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30015" cy="3203575"/>
                          </a:xfrm>
                          <a:prstGeom prst="rect">
                            <a:avLst/>
                          </a:prstGeom>
                          <a:noFill/>
                          <a:ln>
                            <a:noFill/>
                          </a:ln>
                        </pic:spPr>
                      </pic:pic>
                    </a:graphicData>
                  </a:graphic>
                </wp:inline>
              </w:drawing>
            </w:r>
          </w:p>
        </w:tc>
        <w:tc>
          <w:tcPr>
            <w:tcW w:w="2890" w:type="dxa"/>
          </w:tcPr>
          <w:p w14:paraId="16320AE6" w14:textId="697EDD6E" w:rsidR="009D1E9E" w:rsidRPr="009D1E9E" w:rsidRDefault="0035510C" w:rsidP="006766E2">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6766E2" w:rsidRPr="00F62CCA" w14:paraId="6D793C24"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542A636" w14:textId="2E8CEB11" w:rsidR="006766E2" w:rsidRPr="00767481" w:rsidRDefault="00E03735" w:rsidP="00F665C3">
            <w:pPr>
              <w:pStyle w:val="HSStandaard"/>
            </w:pPr>
            <w:r>
              <w:rPr>
                <w:rFonts w:ascii="Calibri" w:hAnsi="Calibri" w:cs="Calibri"/>
                <w:noProof/>
              </w:rPr>
              <w:drawing>
                <wp:inline distT="0" distB="0" distL="0" distR="0" wp14:anchorId="7335C246" wp14:editId="318DF8C2">
                  <wp:extent cx="3924300" cy="320040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924300" cy="3200400"/>
                          </a:xfrm>
                          <a:prstGeom prst="rect">
                            <a:avLst/>
                          </a:prstGeom>
                          <a:noFill/>
                          <a:ln>
                            <a:noFill/>
                          </a:ln>
                        </pic:spPr>
                      </pic:pic>
                    </a:graphicData>
                  </a:graphic>
                </wp:inline>
              </w:drawing>
            </w:r>
          </w:p>
        </w:tc>
        <w:tc>
          <w:tcPr>
            <w:tcW w:w="2890" w:type="dxa"/>
          </w:tcPr>
          <w:p w14:paraId="58EF400E" w14:textId="6F22B4AE" w:rsidR="00E30409" w:rsidRPr="00E30409" w:rsidRDefault="00E30409" w:rsidP="006766E2">
            <w:pPr>
              <w:pStyle w:val="HSStandaard"/>
              <w:cnfStyle w:val="000000100000" w:firstRow="0" w:lastRow="0" w:firstColumn="0" w:lastColumn="0" w:oddVBand="0" w:evenVBand="0" w:oddHBand="1" w:evenHBand="0" w:firstRowFirstColumn="0" w:firstRowLastColumn="0" w:lastRowFirstColumn="0" w:lastRowLastColumn="0"/>
              <w:rPr>
                <w:lang w:val="en-US"/>
              </w:rPr>
            </w:pPr>
            <w:r w:rsidRPr="00E30409">
              <w:rPr>
                <w:lang w:val="en-US"/>
              </w:rPr>
              <w:t xml:space="preserve"> </w:t>
            </w:r>
            <w:proofErr w:type="spellStart"/>
            <w:r w:rsidR="00E03735">
              <w:rPr>
                <w:lang w:val="en-US"/>
              </w:rPr>
              <w:t>Klik</w:t>
            </w:r>
            <w:proofErr w:type="spellEnd"/>
            <w:r w:rsidR="00E03735">
              <w:rPr>
                <w:lang w:val="en-US"/>
              </w:rPr>
              <w:t xml:space="preserve"> op Next</w:t>
            </w:r>
          </w:p>
        </w:tc>
      </w:tr>
      <w:tr w:rsidR="009D1E9E" w:rsidRPr="00E30409" w14:paraId="4BA460E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844BB4E" w14:textId="77BD4F0E" w:rsidR="009D1E9E" w:rsidRDefault="00410636" w:rsidP="00F665C3">
            <w:pPr>
              <w:pStyle w:val="HSStandaard"/>
              <w:rPr>
                <w:rFonts w:ascii="Calibri" w:hAnsi="Calibri" w:cs="Calibri"/>
                <w:noProof/>
                <w:lang w:val="en-US" w:eastAsia="en-US"/>
              </w:rPr>
            </w:pPr>
            <w:r>
              <w:rPr>
                <w:rFonts w:ascii="Calibri" w:hAnsi="Calibri" w:cs="Calibri"/>
                <w:noProof/>
              </w:rPr>
              <w:lastRenderedPageBreak/>
              <w:drawing>
                <wp:inline distT="0" distB="0" distL="0" distR="0" wp14:anchorId="55FB3747" wp14:editId="10F73BC9">
                  <wp:extent cx="3924300" cy="3200400"/>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24300" cy="3200400"/>
                          </a:xfrm>
                          <a:prstGeom prst="rect">
                            <a:avLst/>
                          </a:prstGeom>
                          <a:noFill/>
                          <a:ln>
                            <a:noFill/>
                          </a:ln>
                        </pic:spPr>
                      </pic:pic>
                    </a:graphicData>
                  </a:graphic>
                </wp:inline>
              </w:drawing>
            </w:r>
          </w:p>
        </w:tc>
        <w:tc>
          <w:tcPr>
            <w:tcW w:w="2890" w:type="dxa"/>
          </w:tcPr>
          <w:p w14:paraId="7FD28E27" w14:textId="348EBF67" w:rsidR="009D1E9E" w:rsidRPr="00E30409" w:rsidRDefault="00410636" w:rsidP="006766E2">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0052B4" w:rsidRPr="009907F6" w14:paraId="021205B3"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05FC5FE" w14:textId="79F504E7" w:rsidR="000052B4" w:rsidRPr="009907F6" w:rsidRDefault="005B4275" w:rsidP="00F665C3">
            <w:pPr>
              <w:pStyle w:val="HSStandaard"/>
            </w:pPr>
            <w:r>
              <w:rPr>
                <w:rFonts w:ascii="Calibri" w:hAnsi="Calibri" w:cs="Calibri"/>
                <w:noProof/>
              </w:rPr>
              <w:drawing>
                <wp:inline distT="0" distB="0" distL="0" distR="0" wp14:anchorId="602F1C67" wp14:editId="282A4DBD">
                  <wp:extent cx="3924300" cy="32004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24300" cy="3200400"/>
                          </a:xfrm>
                          <a:prstGeom prst="rect">
                            <a:avLst/>
                          </a:prstGeom>
                          <a:noFill/>
                          <a:ln>
                            <a:noFill/>
                          </a:ln>
                        </pic:spPr>
                      </pic:pic>
                    </a:graphicData>
                  </a:graphic>
                </wp:inline>
              </w:drawing>
            </w:r>
          </w:p>
        </w:tc>
        <w:tc>
          <w:tcPr>
            <w:tcW w:w="2890" w:type="dxa"/>
          </w:tcPr>
          <w:p w14:paraId="753B6156" w14:textId="0B198EC5" w:rsidR="000052B4" w:rsidRPr="009907F6" w:rsidRDefault="005B4275" w:rsidP="006766E2">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9D1E9E" w:rsidRPr="009907F6" w14:paraId="4FB161C0"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62174A2E" w14:textId="5510408B" w:rsidR="009D1E9E" w:rsidRPr="00625195" w:rsidRDefault="00EC0BAA" w:rsidP="00F665C3">
            <w:pPr>
              <w:pStyle w:val="HSStandaard"/>
              <w:rPr>
                <w:rFonts w:ascii="Calibri" w:hAnsi="Calibri" w:cs="Calibri"/>
                <w:noProof/>
                <w:lang w:eastAsia="en-US"/>
              </w:rPr>
            </w:pPr>
            <w:r>
              <w:rPr>
                <w:rFonts w:ascii="Calibri" w:hAnsi="Calibri" w:cs="Calibri"/>
                <w:noProof/>
              </w:rPr>
              <w:drawing>
                <wp:inline distT="0" distB="0" distL="0" distR="0" wp14:anchorId="52C5E1C8" wp14:editId="7A16BAFC">
                  <wp:extent cx="3924300" cy="32004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924300" cy="3200400"/>
                          </a:xfrm>
                          <a:prstGeom prst="rect">
                            <a:avLst/>
                          </a:prstGeom>
                          <a:noFill/>
                          <a:ln>
                            <a:noFill/>
                          </a:ln>
                        </pic:spPr>
                      </pic:pic>
                    </a:graphicData>
                  </a:graphic>
                </wp:inline>
              </w:drawing>
            </w:r>
          </w:p>
        </w:tc>
        <w:tc>
          <w:tcPr>
            <w:tcW w:w="2890" w:type="dxa"/>
          </w:tcPr>
          <w:p w14:paraId="28B46E85" w14:textId="77777777" w:rsidR="009D1E9E" w:rsidRDefault="00EC0BAA" w:rsidP="006766E2">
            <w:pPr>
              <w:pStyle w:val="HSStandaard"/>
              <w:cnfStyle w:val="000000010000" w:firstRow="0" w:lastRow="0" w:firstColumn="0" w:lastColumn="0" w:oddVBand="0" w:evenVBand="0" w:oddHBand="0" w:evenHBand="1" w:firstRowFirstColumn="0" w:firstRowLastColumn="0" w:lastRowFirstColumn="0" w:lastRowLastColumn="0"/>
            </w:pPr>
            <w:r>
              <w:t>Klik op Finish</w:t>
            </w:r>
          </w:p>
          <w:p w14:paraId="2D00B10B" w14:textId="77777777" w:rsidR="000E478A" w:rsidRDefault="000E478A" w:rsidP="006766E2">
            <w:pPr>
              <w:pStyle w:val="HSStandaard"/>
              <w:cnfStyle w:val="000000010000" w:firstRow="0" w:lastRow="0" w:firstColumn="0" w:lastColumn="0" w:oddVBand="0" w:evenVBand="0" w:oddHBand="0" w:evenHBand="1" w:firstRowFirstColumn="0" w:firstRowLastColumn="0" w:lastRowFirstColumn="0" w:lastRowLastColumn="0"/>
            </w:pPr>
          </w:p>
          <w:p w14:paraId="3285BD06" w14:textId="0E94CCD7" w:rsidR="000E478A" w:rsidRDefault="000E478A" w:rsidP="006766E2">
            <w:pPr>
              <w:pStyle w:val="HSStandaard"/>
              <w:cnfStyle w:val="000000010000" w:firstRow="0" w:lastRow="0" w:firstColumn="0" w:lastColumn="0" w:oddVBand="0" w:evenVBand="0" w:oddHBand="0" w:evenHBand="1" w:firstRowFirstColumn="0" w:firstRowLastColumn="0" w:lastRowFirstColumn="0" w:lastRowLastColumn="0"/>
            </w:pPr>
            <w:r>
              <w:t>Herhaal de stappen op de VEX03</w:t>
            </w:r>
          </w:p>
        </w:tc>
      </w:tr>
      <w:tr w:rsidR="009D1E9E" w:rsidRPr="009907F6" w14:paraId="7A0C49CD"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9685BFB" w14:textId="0474DB3E" w:rsidR="009D1E9E" w:rsidRDefault="00A24E56" w:rsidP="00F665C3">
            <w:pPr>
              <w:pStyle w:val="HSStandaard"/>
              <w:rPr>
                <w:rFonts w:ascii="Calibri" w:hAnsi="Calibri" w:cs="Calibri"/>
                <w:noProof/>
                <w:lang w:val="en-US" w:eastAsia="en-US"/>
              </w:rPr>
            </w:pPr>
            <w:r>
              <w:rPr>
                <w:rFonts w:ascii="Calibri" w:hAnsi="Calibri" w:cs="Calibri"/>
                <w:noProof/>
                <w:lang w:val="en-US" w:eastAsia="en-US"/>
              </w:rPr>
              <w:lastRenderedPageBreak/>
              <w:t>Installatie SP1/SP2</w:t>
            </w:r>
          </w:p>
        </w:tc>
        <w:tc>
          <w:tcPr>
            <w:tcW w:w="2890" w:type="dxa"/>
          </w:tcPr>
          <w:p w14:paraId="4B76B684" w14:textId="77777777" w:rsidR="009D1E9E" w:rsidRDefault="00A24E56" w:rsidP="006766E2">
            <w:pPr>
              <w:pStyle w:val="HSStandaard"/>
              <w:cnfStyle w:val="000000100000" w:firstRow="0" w:lastRow="0" w:firstColumn="0" w:lastColumn="0" w:oddVBand="0" w:evenVBand="0" w:oddHBand="1" w:evenHBand="0" w:firstRowFirstColumn="0" w:firstRowLastColumn="0" w:lastRowFirstColumn="0" w:lastRowLastColumn="0"/>
            </w:pPr>
            <w:r>
              <w:t>Let op: alle installaties uitvoeren met Icento2 account!</w:t>
            </w:r>
          </w:p>
          <w:p w14:paraId="7CFA3ADB" w14:textId="77777777" w:rsidR="00A24E56" w:rsidRDefault="00A24E56" w:rsidP="006766E2">
            <w:pPr>
              <w:pStyle w:val="HSStandaard"/>
              <w:cnfStyle w:val="000000100000" w:firstRow="0" w:lastRow="0" w:firstColumn="0" w:lastColumn="0" w:oddVBand="0" w:evenVBand="0" w:oddHBand="1" w:evenHBand="0" w:firstRowFirstColumn="0" w:firstRowLastColumn="0" w:lastRowFirstColumn="0" w:lastRowLastColumn="0"/>
            </w:pPr>
          </w:p>
          <w:p w14:paraId="7E01D4E9" w14:textId="77777777" w:rsidR="00A24E56" w:rsidRDefault="00A24E56" w:rsidP="006766E2">
            <w:pPr>
              <w:pStyle w:val="HSStandaard"/>
              <w:cnfStyle w:val="000000100000" w:firstRow="0" w:lastRow="0" w:firstColumn="0" w:lastColumn="0" w:oddVBand="0" w:evenVBand="0" w:oddHBand="1" w:evenHBand="0" w:firstRowFirstColumn="0" w:firstRowLastColumn="0" w:lastRowFirstColumn="0" w:lastRowLastColumn="0"/>
            </w:pPr>
            <w:r>
              <w:t xml:space="preserve">Installatie van Service Packs moet op alle </w:t>
            </w:r>
            <w:proofErr w:type="spellStart"/>
            <w:r>
              <w:t>nodes</w:t>
            </w:r>
            <w:proofErr w:type="spellEnd"/>
            <w:r>
              <w:t xml:space="preserve"> uitgevoerd zijn voor de installatie van het volgende service pack uitgevoerd kan worden.</w:t>
            </w:r>
          </w:p>
          <w:p w14:paraId="739D7131" w14:textId="6983BD4B" w:rsidR="00A24E56" w:rsidRDefault="00A24E56" w:rsidP="006766E2">
            <w:pPr>
              <w:pStyle w:val="HSStandaard"/>
              <w:cnfStyle w:val="000000100000" w:firstRow="0" w:lastRow="0" w:firstColumn="0" w:lastColumn="0" w:oddVBand="0" w:evenVBand="0" w:oddHBand="1" w:evenHBand="0" w:firstRowFirstColumn="0" w:firstRowLastColumn="0" w:lastRowFirstColumn="0" w:lastRowLastColumn="0"/>
            </w:pPr>
          </w:p>
        </w:tc>
      </w:tr>
      <w:tr w:rsidR="00097877" w:rsidRPr="00ED1E51" w14:paraId="5BFAC690"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657056A" w14:textId="55D0B5C0" w:rsidR="00097877" w:rsidRPr="00E3419A" w:rsidRDefault="000E478A" w:rsidP="00996DDC">
            <w:pPr>
              <w:widowControl w:val="0"/>
              <w:autoSpaceDE w:val="0"/>
              <w:autoSpaceDN w:val="0"/>
              <w:adjustRightInd w:val="0"/>
              <w:rPr>
                <w:rFonts w:ascii="Calibri" w:hAnsi="Calibri" w:cs="Calibri"/>
                <w:lang w:val="en"/>
              </w:rPr>
            </w:pPr>
            <w:r>
              <w:rPr>
                <w:rFonts w:ascii="Calibri" w:hAnsi="Calibri" w:cs="Calibri"/>
                <w:lang w:val="en"/>
              </w:rPr>
              <w:t>Exchange Publishing</w:t>
            </w:r>
          </w:p>
        </w:tc>
        <w:tc>
          <w:tcPr>
            <w:tcW w:w="2890" w:type="dxa"/>
          </w:tcPr>
          <w:p w14:paraId="43778A20" w14:textId="42D962E9" w:rsidR="00097877" w:rsidRPr="00ED1E51" w:rsidRDefault="00097877" w:rsidP="00F665C3">
            <w:pPr>
              <w:pStyle w:val="HSStandaard"/>
              <w:cnfStyle w:val="000000010000" w:firstRow="0" w:lastRow="0" w:firstColumn="0" w:lastColumn="0" w:oddVBand="0" w:evenVBand="0" w:oddHBand="0" w:evenHBand="1" w:firstRowFirstColumn="0" w:firstRowLastColumn="0" w:lastRowFirstColumn="0" w:lastRowLastColumn="0"/>
            </w:pPr>
          </w:p>
        </w:tc>
      </w:tr>
      <w:tr w:rsidR="00E3419A" w:rsidRPr="00DF5B2A" w14:paraId="1C9661FE"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3BE6C45" w14:textId="0AACFCA7" w:rsidR="00E3419A" w:rsidRPr="000E478A" w:rsidRDefault="009364C1" w:rsidP="00E3419A">
            <w:pPr>
              <w:widowControl w:val="0"/>
              <w:autoSpaceDE w:val="0"/>
              <w:autoSpaceDN w:val="0"/>
              <w:adjustRightInd w:val="0"/>
              <w:rPr>
                <w:rFonts w:ascii="Calibri" w:hAnsi="Calibri" w:cs="Calibri"/>
                <w:noProof/>
                <w:lang w:eastAsia="en-US"/>
              </w:rPr>
            </w:pPr>
            <w:r>
              <w:rPr>
                <w:rFonts w:ascii="Calibri" w:hAnsi="Calibri" w:cs="Calibri"/>
                <w:noProof/>
              </w:rPr>
              <w:drawing>
                <wp:inline distT="0" distB="0" distL="0" distR="0" wp14:anchorId="5F5EF63A" wp14:editId="3370D520">
                  <wp:extent cx="3924300" cy="369570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B4C639D" w14:textId="70A3495C" w:rsidR="00E3419A" w:rsidRPr="00DF5B2A" w:rsidRDefault="009364C1" w:rsidP="00F665C3">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DF5B2A" w:rsidRPr="00DF5B2A" w14:paraId="7395807D"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5471E474" w14:textId="308CE1E4" w:rsidR="00DF5B2A" w:rsidRPr="00EB6C0B" w:rsidRDefault="00864014" w:rsidP="00E3419A">
            <w:pPr>
              <w:widowControl w:val="0"/>
              <w:autoSpaceDE w:val="0"/>
              <w:autoSpaceDN w:val="0"/>
              <w:adjustRightInd w:val="0"/>
              <w:rPr>
                <w:rFonts w:ascii="Calibri" w:hAnsi="Calibri" w:cs="Calibri"/>
                <w:noProof/>
                <w:lang w:eastAsia="en-US"/>
              </w:rPr>
            </w:pPr>
            <w:r>
              <w:rPr>
                <w:rFonts w:ascii="Calibri" w:hAnsi="Calibri" w:cs="Calibri"/>
                <w:noProof/>
              </w:rPr>
              <w:drawing>
                <wp:inline distT="0" distB="0" distL="0" distR="0" wp14:anchorId="5B4CE660" wp14:editId="693EFD6B">
                  <wp:extent cx="3924300" cy="369570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30562350" w14:textId="27C2BBF9" w:rsidR="00DF5B2A" w:rsidRPr="00DF5B2A" w:rsidRDefault="00864014" w:rsidP="00F665C3">
            <w:pPr>
              <w:pStyle w:val="HSStandaard"/>
              <w:cnfStyle w:val="000000010000" w:firstRow="0" w:lastRow="0" w:firstColumn="0" w:lastColumn="0" w:oddVBand="0" w:evenVBand="0" w:oddHBand="0" w:evenHBand="1" w:firstRowFirstColumn="0" w:firstRowLastColumn="0" w:lastRowFirstColumn="0" w:lastRowLastColumn="0"/>
            </w:pPr>
            <w:r>
              <w:t xml:space="preserve">Klik op Next </w:t>
            </w:r>
          </w:p>
        </w:tc>
      </w:tr>
      <w:tr w:rsidR="00DF5B2A" w:rsidRPr="00DF5B2A" w14:paraId="7CBE0921"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538E0462" w14:textId="566D9D0E" w:rsidR="00DF5B2A" w:rsidRPr="00DF5B2A" w:rsidRDefault="00015B10" w:rsidP="00E3419A">
            <w:pPr>
              <w:widowControl w:val="0"/>
              <w:autoSpaceDE w:val="0"/>
              <w:autoSpaceDN w:val="0"/>
              <w:adjustRightInd w:val="0"/>
              <w:rPr>
                <w:rFonts w:ascii="Calibri" w:hAnsi="Calibri" w:cs="Calibri"/>
                <w:noProof/>
                <w:lang w:eastAsia="en-US"/>
              </w:rPr>
            </w:pPr>
            <w:r>
              <w:rPr>
                <w:rFonts w:ascii="Calibri" w:hAnsi="Calibri" w:cs="Calibri"/>
                <w:noProof/>
              </w:rPr>
              <w:lastRenderedPageBreak/>
              <w:drawing>
                <wp:inline distT="0" distB="0" distL="0" distR="0" wp14:anchorId="471CCD69" wp14:editId="4F965CA9">
                  <wp:extent cx="3924300" cy="369570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0A4B1053" w14:textId="6AB0141C" w:rsidR="00810290" w:rsidRDefault="00015B10" w:rsidP="00F665C3">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A238E0" w:rsidRPr="00DF5B2A" w14:paraId="6230E4F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0D38ABC" w14:textId="2868A5B2" w:rsidR="00A238E0" w:rsidRPr="00EB6C0B" w:rsidRDefault="00B51B88" w:rsidP="00E3419A">
            <w:pPr>
              <w:widowControl w:val="0"/>
              <w:autoSpaceDE w:val="0"/>
              <w:autoSpaceDN w:val="0"/>
              <w:adjustRightInd w:val="0"/>
              <w:rPr>
                <w:rFonts w:ascii="Calibri" w:hAnsi="Calibri" w:cs="Calibri"/>
                <w:noProof/>
                <w:lang w:eastAsia="en-US"/>
              </w:rPr>
            </w:pPr>
            <w:r>
              <w:rPr>
                <w:rFonts w:ascii="Calibri" w:hAnsi="Calibri" w:cs="Calibri"/>
                <w:noProof/>
              </w:rPr>
              <w:drawing>
                <wp:inline distT="0" distB="0" distL="0" distR="0" wp14:anchorId="758F559E" wp14:editId="65DB4811">
                  <wp:extent cx="3924300" cy="369570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1E7DFBC8" w14:textId="51A95842" w:rsidR="00A238E0" w:rsidRDefault="00B51B88"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BF4873" w:rsidRPr="00DF5B2A" w14:paraId="0B91CFFF"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60B50006" w14:textId="5B0F7E5C" w:rsidR="00BF4873" w:rsidRPr="00BF4873" w:rsidRDefault="00FE1914" w:rsidP="00E3419A">
            <w:pPr>
              <w:widowControl w:val="0"/>
              <w:autoSpaceDE w:val="0"/>
              <w:autoSpaceDN w:val="0"/>
              <w:adjustRightInd w:val="0"/>
              <w:rPr>
                <w:rFonts w:ascii="Calibri" w:hAnsi="Calibri" w:cs="Calibri"/>
                <w:noProof/>
                <w:lang w:eastAsia="en-US"/>
              </w:rPr>
            </w:pPr>
            <w:r>
              <w:rPr>
                <w:rFonts w:ascii="Calibri" w:hAnsi="Calibri" w:cs="Calibri"/>
                <w:noProof/>
              </w:rPr>
              <w:lastRenderedPageBreak/>
              <w:drawing>
                <wp:inline distT="0" distB="0" distL="0" distR="0" wp14:anchorId="7C512CF4" wp14:editId="469B9E2A">
                  <wp:extent cx="3924300" cy="369570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1ACED36D" w14:textId="631438B1" w:rsidR="002073A4" w:rsidRPr="002073A4" w:rsidRDefault="00FE1914" w:rsidP="00F665C3">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FE1914" w:rsidRPr="00DF5B2A" w14:paraId="4D95006C"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8DDA3A2" w14:textId="57B223B6" w:rsidR="00FE1914" w:rsidRDefault="00BE11C3"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37B34C17" wp14:editId="6110AC62">
                  <wp:extent cx="3924300" cy="314325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924300" cy="3143250"/>
                          </a:xfrm>
                          <a:prstGeom prst="rect">
                            <a:avLst/>
                          </a:prstGeom>
                          <a:noFill/>
                          <a:ln>
                            <a:noFill/>
                          </a:ln>
                        </pic:spPr>
                      </pic:pic>
                    </a:graphicData>
                  </a:graphic>
                </wp:inline>
              </w:drawing>
            </w:r>
          </w:p>
        </w:tc>
        <w:tc>
          <w:tcPr>
            <w:tcW w:w="2890" w:type="dxa"/>
          </w:tcPr>
          <w:p w14:paraId="59DB4FE6" w14:textId="6810DD79" w:rsidR="00FE1914" w:rsidRDefault="00BE11C3"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BE11C3" w:rsidRPr="00DF5B2A" w14:paraId="7D159EAE"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D4F1807" w14:textId="1A18BF21" w:rsidR="00BE11C3" w:rsidRDefault="00BE11C3"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69E899B5" wp14:editId="163C15B0">
                  <wp:extent cx="3924300" cy="314325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24300" cy="3143250"/>
                          </a:xfrm>
                          <a:prstGeom prst="rect">
                            <a:avLst/>
                          </a:prstGeom>
                          <a:noFill/>
                          <a:ln>
                            <a:noFill/>
                          </a:ln>
                        </pic:spPr>
                      </pic:pic>
                    </a:graphicData>
                  </a:graphic>
                </wp:inline>
              </w:drawing>
            </w:r>
          </w:p>
        </w:tc>
        <w:tc>
          <w:tcPr>
            <w:tcW w:w="2890" w:type="dxa"/>
          </w:tcPr>
          <w:p w14:paraId="6E5990D1" w14:textId="426925B0" w:rsidR="00BE11C3" w:rsidRDefault="00BE11C3" w:rsidP="00F665C3">
            <w:pPr>
              <w:pStyle w:val="HSStandaard"/>
              <w:cnfStyle w:val="000000100000" w:firstRow="0" w:lastRow="0" w:firstColumn="0" w:lastColumn="0" w:oddVBand="0" w:evenVBand="0" w:oddHBand="1" w:evenHBand="0" w:firstRowFirstColumn="0" w:firstRowLastColumn="0" w:lastRowFirstColumn="0" w:lastRowLastColumn="0"/>
            </w:pPr>
            <w:r>
              <w:t xml:space="preserve">Klik op Next </w:t>
            </w:r>
          </w:p>
        </w:tc>
      </w:tr>
      <w:tr w:rsidR="00BE11C3" w:rsidRPr="00DF5B2A" w14:paraId="3E7C1CAF"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52E8D01" w14:textId="051CB285" w:rsidR="00BE11C3" w:rsidRDefault="00164BF7"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15946731" wp14:editId="472C2F3B">
                  <wp:extent cx="3924300" cy="314325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24300" cy="3143250"/>
                          </a:xfrm>
                          <a:prstGeom prst="rect">
                            <a:avLst/>
                          </a:prstGeom>
                          <a:noFill/>
                          <a:ln>
                            <a:noFill/>
                          </a:ln>
                        </pic:spPr>
                      </pic:pic>
                    </a:graphicData>
                  </a:graphic>
                </wp:inline>
              </w:drawing>
            </w:r>
          </w:p>
        </w:tc>
        <w:tc>
          <w:tcPr>
            <w:tcW w:w="2890" w:type="dxa"/>
          </w:tcPr>
          <w:p w14:paraId="25E432C3" w14:textId="38F941C1" w:rsidR="00BE11C3" w:rsidRDefault="00164BF7"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64BF7" w:rsidRPr="00DF5B2A" w14:paraId="59432E8D"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8A15364" w14:textId="315A0921" w:rsidR="00164BF7" w:rsidRDefault="0093067F"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26E5101E" wp14:editId="4C854FFA">
                  <wp:extent cx="3924300" cy="314325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924300" cy="3143250"/>
                          </a:xfrm>
                          <a:prstGeom prst="rect">
                            <a:avLst/>
                          </a:prstGeom>
                          <a:noFill/>
                          <a:ln>
                            <a:noFill/>
                          </a:ln>
                        </pic:spPr>
                      </pic:pic>
                    </a:graphicData>
                  </a:graphic>
                </wp:inline>
              </w:drawing>
            </w:r>
          </w:p>
        </w:tc>
        <w:tc>
          <w:tcPr>
            <w:tcW w:w="2890" w:type="dxa"/>
          </w:tcPr>
          <w:p w14:paraId="600920FB" w14:textId="7C252CCD" w:rsidR="00164BF7" w:rsidRDefault="0093067F"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93067F" w:rsidRPr="00DF5B2A" w14:paraId="4FE8A168"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659EAF6D" w14:textId="788F0ACD" w:rsidR="0093067F" w:rsidRDefault="00C71A0E"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5D55BCDD" wp14:editId="247A07EE">
                  <wp:extent cx="3933825" cy="1943100"/>
                  <wp:effectExtent l="0" t="0" r="952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933825" cy="1943100"/>
                          </a:xfrm>
                          <a:prstGeom prst="rect">
                            <a:avLst/>
                          </a:prstGeom>
                          <a:noFill/>
                          <a:ln>
                            <a:noFill/>
                          </a:ln>
                        </pic:spPr>
                      </pic:pic>
                    </a:graphicData>
                  </a:graphic>
                </wp:inline>
              </w:drawing>
            </w:r>
          </w:p>
        </w:tc>
        <w:tc>
          <w:tcPr>
            <w:tcW w:w="2890" w:type="dxa"/>
          </w:tcPr>
          <w:p w14:paraId="13BCDFF6" w14:textId="229E5668" w:rsidR="0093067F" w:rsidRDefault="00C71A0E" w:rsidP="00F665C3">
            <w:pPr>
              <w:pStyle w:val="HSStandaard"/>
              <w:cnfStyle w:val="000000010000" w:firstRow="0" w:lastRow="0" w:firstColumn="0" w:lastColumn="0" w:oddVBand="0" w:evenVBand="0" w:oddHBand="0" w:evenHBand="1" w:firstRowFirstColumn="0" w:firstRowLastColumn="0" w:lastRowFirstColumn="0" w:lastRowLastColumn="0"/>
            </w:pPr>
            <w:r>
              <w:t>Klik op Yes</w:t>
            </w:r>
          </w:p>
        </w:tc>
      </w:tr>
      <w:tr w:rsidR="00C71A0E" w:rsidRPr="00DF5B2A" w14:paraId="319FBC3D"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3422134" w14:textId="4E080D0C" w:rsidR="00C71A0E" w:rsidRDefault="0002001F"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0FC9A63A" wp14:editId="0F97CFB5">
                  <wp:extent cx="3924300" cy="369570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0B009D50" w14:textId="25E96B57" w:rsidR="00C71A0E" w:rsidRDefault="0002001F"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02001F" w:rsidRPr="00DF5B2A" w14:paraId="50B2E210"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576FB071" w14:textId="733C4DB5" w:rsidR="0002001F" w:rsidRDefault="00383F16"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60EA62F5" wp14:editId="032666A4">
                  <wp:extent cx="3924300" cy="36957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2D0D61C" w14:textId="6B7E186F" w:rsidR="0002001F" w:rsidRDefault="00383F16"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383F16" w:rsidRPr="00DF5B2A" w14:paraId="28F69555"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6B6352A" w14:textId="70944A22" w:rsidR="00383F16" w:rsidRDefault="001C499C"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34461C79" wp14:editId="271F2327">
                  <wp:extent cx="3924300" cy="3695700"/>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722467A" w14:textId="03ECF8AF" w:rsidR="00383F16" w:rsidRDefault="001C499C"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1C499C" w:rsidRPr="00DF5B2A" w14:paraId="5D89588B"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2B00F16" w14:textId="295DCBD2" w:rsidR="001C499C" w:rsidRDefault="001C499C"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7CE11CEF" wp14:editId="139A8144">
                  <wp:extent cx="3924300" cy="36957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73F96CE" w14:textId="0E610106" w:rsidR="001C499C" w:rsidRDefault="001C499C"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C499C" w:rsidRPr="00DF5B2A" w14:paraId="2D58DBAC"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588FFDA6" w14:textId="4C99CE1E" w:rsidR="001C499C" w:rsidRDefault="0022587B"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52C0A796" wp14:editId="46C9F3C6">
                  <wp:extent cx="3924300" cy="369570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702B14F" w14:textId="75B6E32B" w:rsidR="001C499C" w:rsidRDefault="0022587B"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22587B" w:rsidRPr="00DF5B2A" w14:paraId="2977A96D"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F58ED2E" w14:textId="24FD6CCA" w:rsidR="0022587B" w:rsidRDefault="004B6744"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11BA5516" wp14:editId="7FDEE4D3">
                  <wp:extent cx="3924300" cy="369570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18FECAF" w14:textId="294337DB" w:rsidR="0022587B" w:rsidRDefault="004B6744"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4B6744" w:rsidRPr="00DF5B2A" w14:paraId="04E7E8F0"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B09AC03" w14:textId="1C123482" w:rsidR="004B6744" w:rsidRDefault="00E05307"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7213EC2F" wp14:editId="1EAADDF8">
                  <wp:extent cx="3924300" cy="3324225"/>
                  <wp:effectExtent l="0" t="0" r="0" b="952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924300" cy="3324225"/>
                          </a:xfrm>
                          <a:prstGeom prst="rect">
                            <a:avLst/>
                          </a:prstGeom>
                          <a:noFill/>
                          <a:ln>
                            <a:noFill/>
                          </a:ln>
                        </pic:spPr>
                      </pic:pic>
                    </a:graphicData>
                  </a:graphic>
                </wp:inline>
              </w:drawing>
            </w:r>
          </w:p>
        </w:tc>
        <w:tc>
          <w:tcPr>
            <w:tcW w:w="2890" w:type="dxa"/>
          </w:tcPr>
          <w:p w14:paraId="0D18A112" w14:textId="017528A9" w:rsidR="004B6744" w:rsidRDefault="00E05307" w:rsidP="00F665C3">
            <w:pPr>
              <w:pStyle w:val="HSStandaard"/>
              <w:cnfStyle w:val="000000100000" w:firstRow="0" w:lastRow="0" w:firstColumn="0" w:lastColumn="0" w:oddVBand="0" w:evenVBand="0" w:oddHBand="1" w:evenHBand="0" w:firstRowFirstColumn="0" w:firstRowLastColumn="0" w:lastRowFirstColumn="0" w:lastRowLastColumn="0"/>
            </w:pPr>
            <w:r>
              <w:t>Klik op Select</w:t>
            </w:r>
          </w:p>
        </w:tc>
      </w:tr>
      <w:tr w:rsidR="00E05307" w:rsidRPr="00DF5B2A" w14:paraId="10314EEB"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4C71005" w14:textId="52A77057" w:rsidR="00E05307" w:rsidRDefault="00F92597"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58F957A7" wp14:editId="05135B6F">
                  <wp:extent cx="3924300" cy="369570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13BE8CEE" w14:textId="7C8D8A3A" w:rsidR="00E05307" w:rsidRDefault="00F92597"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F92597" w:rsidRPr="00DF5B2A" w14:paraId="085B5842"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97083C2" w14:textId="02FE20B4" w:rsidR="00F92597" w:rsidRDefault="00C96D34"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7D99658E" wp14:editId="213ED856">
                  <wp:extent cx="3924300" cy="369570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C7B7C45" w14:textId="6A395B7A" w:rsidR="00F92597" w:rsidRDefault="00C96D34"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C96D34" w:rsidRPr="00DF5B2A" w14:paraId="00284B9D"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6E6BBC5" w14:textId="120EDFD4" w:rsidR="00C96D34" w:rsidRDefault="00B40EAF"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6AD1EEF9" wp14:editId="7CD853AC">
                  <wp:extent cx="3924300" cy="369570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0CBE6B55" w14:textId="5FAD82AF" w:rsidR="00C96D34" w:rsidRDefault="00B40EAF"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B40EAF" w:rsidRPr="00DF5B2A" w14:paraId="6BA4E7AB"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A832887" w14:textId="6CB129FF" w:rsidR="00B40EAF" w:rsidRDefault="00DA7983"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01C129FA" wp14:editId="18AE2AEB">
                  <wp:extent cx="3924300" cy="369570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04B695FE" w14:textId="63A5176B" w:rsidR="00B40EAF" w:rsidRDefault="00DA7983" w:rsidP="00F665C3">
            <w:pPr>
              <w:pStyle w:val="HSStandaard"/>
              <w:cnfStyle w:val="000000100000" w:firstRow="0" w:lastRow="0" w:firstColumn="0" w:lastColumn="0" w:oddVBand="0" w:evenVBand="0" w:oddHBand="1" w:evenHBand="0" w:firstRowFirstColumn="0" w:firstRowLastColumn="0" w:lastRowFirstColumn="0" w:lastRowLastColumn="0"/>
            </w:pPr>
            <w:r>
              <w:t>Klik op Finish</w:t>
            </w:r>
          </w:p>
        </w:tc>
      </w:tr>
      <w:tr w:rsidR="00DA7983" w:rsidRPr="00DF5B2A" w14:paraId="3139339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9C542D7" w14:textId="348242F1" w:rsidR="00DA7983" w:rsidRDefault="001B63AE"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25B91BD7" wp14:editId="3F15704E">
                  <wp:extent cx="3924300" cy="369570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FA1E774" w14:textId="044EF2E4" w:rsidR="00DA7983" w:rsidRDefault="001B63AE"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B63AE" w:rsidRPr="00DF5B2A" w14:paraId="71AC18C9"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FB0569B" w14:textId="4D765EAF" w:rsidR="001B63AE" w:rsidRDefault="00CE78D8"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1ACC0A05" wp14:editId="7AA2AA90">
                  <wp:extent cx="3924300" cy="3695700"/>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AF770B8" w14:textId="511B409B" w:rsidR="001B63AE" w:rsidRDefault="00CE78D8"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CE78D8" w:rsidRPr="00DF5B2A" w14:paraId="081F0B29"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78C3E23" w14:textId="372D4531" w:rsidR="00CE78D8" w:rsidRDefault="004B246D"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4EB2C038" wp14:editId="6FCD6F21">
                  <wp:extent cx="3924300" cy="369570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1A3897AA" w14:textId="5EC43A8C" w:rsidR="00CE78D8" w:rsidRDefault="004B246D"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4B246D" w:rsidRPr="00DF5B2A" w14:paraId="1E51DCF1"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D0CD2E8" w14:textId="272386EC" w:rsidR="004B246D" w:rsidRDefault="003073F7"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737152B8" wp14:editId="3DCAC63A">
                  <wp:extent cx="3924300" cy="369570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3003D6BD" w14:textId="18FBDC23" w:rsidR="004B246D" w:rsidRDefault="003073F7" w:rsidP="00F665C3">
            <w:pPr>
              <w:pStyle w:val="HSStandaard"/>
              <w:cnfStyle w:val="000000100000" w:firstRow="0" w:lastRow="0" w:firstColumn="0" w:lastColumn="0" w:oddVBand="0" w:evenVBand="0" w:oddHBand="1" w:evenHBand="0" w:firstRowFirstColumn="0" w:firstRowLastColumn="0" w:lastRowFirstColumn="0" w:lastRowLastColumn="0"/>
            </w:pPr>
            <w:r>
              <w:t xml:space="preserve">Klik op Test </w:t>
            </w:r>
            <w:proofErr w:type="spellStart"/>
            <w:r>
              <w:t>Rule</w:t>
            </w:r>
            <w:proofErr w:type="spellEnd"/>
          </w:p>
        </w:tc>
      </w:tr>
      <w:tr w:rsidR="003073F7" w:rsidRPr="00DF5B2A" w14:paraId="35BC83E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B0D15ED" w14:textId="23CF4ECB" w:rsidR="003073F7" w:rsidRDefault="000601B7"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770C8B89" wp14:editId="3B50BF7F">
                  <wp:extent cx="3933825" cy="5095875"/>
                  <wp:effectExtent l="0" t="0" r="9525" b="952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33825" cy="5095875"/>
                          </a:xfrm>
                          <a:prstGeom prst="rect">
                            <a:avLst/>
                          </a:prstGeom>
                          <a:noFill/>
                          <a:ln>
                            <a:noFill/>
                          </a:ln>
                        </pic:spPr>
                      </pic:pic>
                    </a:graphicData>
                  </a:graphic>
                </wp:inline>
              </w:drawing>
            </w:r>
          </w:p>
        </w:tc>
        <w:tc>
          <w:tcPr>
            <w:tcW w:w="2890" w:type="dxa"/>
          </w:tcPr>
          <w:p w14:paraId="600EE037" w14:textId="630E8B8C" w:rsidR="003073F7" w:rsidRDefault="000601B7" w:rsidP="00F665C3">
            <w:pPr>
              <w:pStyle w:val="HSStandaard"/>
              <w:cnfStyle w:val="000000010000" w:firstRow="0" w:lastRow="0" w:firstColumn="0" w:lastColumn="0" w:oddVBand="0" w:evenVBand="0" w:oddHBand="0" w:evenHBand="1" w:firstRowFirstColumn="0" w:firstRowLastColumn="0" w:lastRowFirstColumn="0" w:lastRowLastColumn="0"/>
            </w:pPr>
            <w:r>
              <w:t>Klik op Close</w:t>
            </w:r>
          </w:p>
        </w:tc>
      </w:tr>
      <w:tr w:rsidR="000601B7" w:rsidRPr="00DF5B2A" w14:paraId="1C9C38E5"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1DA6A24" w14:textId="13A65525" w:rsidR="000601B7" w:rsidRDefault="0020332F"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650785C4" wp14:editId="263D2AF9">
                  <wp:extent cx="3924300" cy="36957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326A532" w14:textId="6F1D393E" w:rsidR="000601B7" w:rsidRDefault="0020332F" w:rsidP="00F665C3">
            <w:pPr>
              <w:pStyle w:val="HSStandaard"/>
              <w:cnfStyle w:val="000000100000" w:firstRow="0" w:lastRow="0" w:firstColumn="0" w:lastColumn="0" w:oddVBand="0" w:evenVBand="0" w:oddHBand="1" w:evenHBand="0" w:firstRowFirstColumn="0" w:firstRowLastColumn="0" w:lastRowFirstColumn="0" w:lastRowLastColumn="0"/>
            </w:pPr>
            <w:r>
              <w:t>Klik op Finish</w:t>
            </w:r>
          </w:p>
        </w:tc>
      </w:tr>
      <w:tr w:rsidR="0020332F" w:rsidRPr="00DF5B2A" w14:paraId="12816C05"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02157B9" w14:textId="2CD52B2F" w:rsidR="0020332F" w:rsidRDefault="00A46920" w:rsidP="00E3419A">
            <w:pPr>
              <w:widowControl w:val="0"/>
              <w:autoSpaceDE w:val="0"/>
              <w:autoSpaceDN w:val="0"/>
              <w:adjustRightInd w:val="0"/>
              <w:rPr>
                <w:rFonts w:ascii="Calibri" w:hAnsi="Calibri" w:cs="Calibri"/>
                <w:noProof/>
                <w:lang w:val="en-US" w:eastAsia="en-US"/>
              </w:rPr>
            </w:pPr>
            <w:r>
              <w:rPr>
                <w:rFonts w:ascii="Calibri" w:hAnsi="Calibri" w:cs="Calibri"/>
                <w:noProof/>
                <w:lang w:val="en-US" w:eastAsia="en-US"/>
              </w:rPr>
              <w:t>ActiveSync</w:t>
            </w:r>
          </w:p>
        </w:tc>
        <w:tc>
          <w:tcPr>
            <w:tcW w:w="2890" w:type="dxa"/>
          </w:tcPr>
          <w:p w14:paraId="4A2F4546" w14:textId="77777777" w:rsidR="0020332F" w:rsidRDefault="0020332F" w:rsidP="00F665C3">
            <w:pPr>
              <w:pStyle w:val="HSStandaard"/>
              <w:cnfStyle w:val="000000010000" w:firstRow="0" w:lastRow="0" w:firstColumn="0" w:lastColumn="0" w:oddVBand="0" w:evenVBand="0" w:oddHBand="0" w:evenHBand="1" w:firstRowFirstColumn="0" w:firstRowLastColumn="0" w:lastRowFirstColumn="0" w:lastRowLastColumn="0"/>
            </w:pPr>
          </w:p>
        </w:tc>
      </w:tr>
      <w:tr w:rsidR="00A46920" w:rsidRPr="00DF5B2A" w14:paraId="678297AA"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61C1F55" w14:textId="3AB5A5E3" w:rsidR="00A46920" w:rsidRDefault="00A46920"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18013618" wp14:editId="47A5B24A">
                  <wp:extent cx="3924300" cy="369570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FEAA32B" w14:textId="65A9C99B" w:rsidR="00A46920" w:rsidRDefault="00A46920"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A46920" w:rsidRPr="00DF5B2A" w14:paraId="66764B53"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71568B8" w14:textId="0A355982" w:rsidR="00A46920" w:rsidRDefault="0075783B"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009F4B00" wp14:editId="70871B75">
                  <wp:extent cx="3924300" cy="369570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B5EFF55" w14:textId="3BB78966" w:rsidR="00A46920" w:rsidRDefault="0075783B"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75783B" w:rsidRPr="00DF5B2A" w14:paraId="21ACEF89"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57AB3D86" w14:textId="1FD92112" w:rsidR="0075783B" w:rsidRDefault="00D05E79"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57D55577" wp14:editId="6AF3A3A0">
                  <wp:extent cx="3924300" cy="36957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F6430B1" w14:textId="67D67166" w:rsidR="0075783B" w:rsidRDefault="00D05E79"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D05E79" w:rsidRPr="00DF5B2A" w14:paraId="0CF6BDBF"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2040719D" w14:textId="536CC7C9" w:rsidR="00D05E79" w:rsidRDefault="00D05E79"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4811ECF3" wp14:editId="11570BCF">
                  <wp:extent cx="3924300" cy="369570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35347CF" w14:textId="0F393DB8" w:rsidR="00D05E79" w:rsidRDefault="00D05E79"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D05E79" w:rsidRPr="00DF5B2A" w14:paraId="4DFBE959"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F31BE46" w14:textId="16F88EFA" w:rsidR="00D05E79" w:rsidRDefault="00DF6D12"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3E8E7067" wp14:editId="033EB028">
                  <wp:extent cx="3924300" cy="36957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025D3D0E" w14:textId="5891D940" w:rsidR="00D05E79" w:rsidRDefault="00DF6D12"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DF6D12" w:rsidRPr="00DF5B2A" w14:paraId="73588361"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69AAD1E" w14:textId="21DCF77C" w:rsidR="00DF6D12" w:rsidRDefault="00484DCF"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0B81729A" wp14:editId="3AB3E174">
                  <wp:extent cx="3924300" cy="369570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6F014BD" w14:textId="350F0971" w:rsidR="00DF6D12" w:rsidRDefault="00484DCF"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484DCF" w:rsidRPr="00DF5B2A" w14:paraId="457B45AB"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E37BD3C" w14:textId="1ACEE4A1" w:rsidR="00484DCF" w:rsidRDefault="00523142"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360BD2F1" wp14:editId="25B7E4BD">
                  <wp:extent cx="3930015" cy="3692525"/>
                  <wp:effectExtent l="0" t="0" r="0" b="317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30015" cy="3692525"/>
                          </a:xfrm>
                          <a:prstGeom prst="rect">
                            <a:avLst/>
                          </a:prstGeom>
                          <a:noFill/>
                          <a:ln>
                            <a:noFill/>
                          </a:ln>
                        </pic:spPr>
                      </pic:pic>
                    </a:graphicData>
                  </a:graphic>
                </wp:inline>
              </w:drawing>
            </w:r>
          </w:p>
        </w:tc>
        <w:tc>
          <w:tcPr>
            <w:tcW w:w="2890" w:type="dxa"/>
          </w:tcPr>
          <w:p w14:paraId="4B638F3F" w14:textId="0E25B049" w:rsidR="00484DCF" w:rsidRDefault="00523142"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E330AA" w:rsidRPr="00DF5B2A" w14:paraId="3AFBDEA1"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7AA7719" w14:textId="6BD1E1BF" w:rsidR="00E330AA" w:rsidRDefault="009F417E"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3CBA9F3A" wp14:editId="49DE2F85">
                  <wp:extent cx="3930015" cy="3692525"/>
                  <wp:effectExtent l="0" t="0" r="0" b="317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930015" cy="3692525"/>
                          </a:xfrm>
                          <a:prstGeom prst="rect">
                            <a:avLst/>
                          </a:prstGeom>
                          <a:noFill/>
                          <a:ln>
                            <a:noFill/>
                          </a:ln>
                        </pic:spPr>
                      </pic:pic>
                    </a:graphicData>
                  </a:graphic>
                </wp:inline>
              </w:drawing>
            </w:r>
          </w:p>
        </w:tc>
        <w:tc>
          <w:tcPr>
            <w:tcW w:w="2890" w:type="dxa"/>
          </w:tcPr>
          <w:p w14:paraId="21A7BC9F" w14:textId="6DCE53D2" w:rsidR="00E330AA" w:rsidRDefault="009F417E"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9F417E" w:rsidRPr="00DF5B2A" w14:paraId="50D9FBC2"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2AF0E7A" w14:textId="0284BCE2" w:rsidR="009F417E" w:rsidRDefault="006D1D4E"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6B67C408" wp14:editId="5DFB0892">
                  <wp:extent cx="3924300" cy="369570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40CB4319" w14:textId="394EED8A" w:rsidR="009F417E" w:rsidRDefault="006D1D4E"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6D1D4E" w:rsidRPr="00DF5B2A" w14:paraId="3649A058"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64C062FA" w14:textId="408646C7" w:rsidR="006D1D4E" w:rsidRDefault="001A5C47"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68AB8DDF" wp14:editId="56F64372">
                  <wp:extent cx="3924300" cy="369570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43A1EE8E" w14:textId="7A561C60" w:rsidR="006D1D4E" w:rsidRDefault="001A5C47"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A5C47" w:rsidRPr="00DF5B2A" w14:paraId="3B5AF5AD"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033DB45A" w14:textId="1DFFF2B8" w:rsidR="001A5C47" w:rsidRDefault="000E784A"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0117A496" wp14:editId="7903B33C">
                  <wp:extent cx="3930015" cy="3692525"/>
                  <wp:effectExtent l="0" t="0" r="0" b="317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30015" cy="3692525"/>
                          </a:xfrm>
                          <a:prstGeom prst="rect">
                            <a:avLst/>
                          </a:prstGeom>
                          <a:noFill/>
                          <a:ln>
                            <a:noFill/>
                          </a:ln>
                        </pic:spPr>
                      </pic:pic>
                    </a:graphicData>
                  </a:graphic>
                </wp:inline>
              </w:drawing>
            </w:r>
          </w:p>
        </w:tc>
        <w:tc>
          <w:tcPr>
            <w:tcW w:w="2890" w:type="dxa"/>
          </w:tcPr>
          <w:p w14:paraId="713C8F86" w14:textId="7F0F424C" w:rsidR="001A5C47" w:rsidRDefault="000E784A" w:rsidP="00F665C3">
            <w:pPr>
              <w:pStyle w:val="HSStandaard"/>
              <w:cnfStyle w:val="000000100000" w:firstRow="0" w:lastRow="0" w:firstColumn="0" w:lastColumn="0" w:oddVBand="0" w:evenVBand="0" w:oddHBand="1" w:evenHBand="0" w:firstRowFirstColumn="0" w:firstRowLastColumn="0" w:lastRowFirstColumn="0" w:lastRowLastColumn="0"/>
            </w:pPr>
            <w:r>
              <w:t>Klik op Finish</w:t>
            </w:r>
          </w:p>
        </w:tc>
      </w:tr>
      <w:tr w:rsidR="000E784A" w:rsidRPr="00DF5B2A" w14:paraId="361B42F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2602D9B" w14:textId="46580CB4" w:rsidR="000E784A" w:rsidRDefault="001A3988"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31B4FCBD" wp14:editId="4E845906">
                  <wp:extent cx="3924300" cy="369570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EC27BFB" w14:textId="3AEC20D8" w:rsidR="000E784A" w:rsidRDefault="001A3988"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A3988" w:rsidRPr="00DF5B2A" w14:paraId="251AD497"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A1518D2" w14:textId="21F15590" w:rsidR="001A3988" w:rsidRDefault="00E535B1"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1C5E95E1" wp14:editId="526C5B24">
                  <wp:extent cx="3924300" cy="36957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6661404" w14:textId="426C34DA" w:rsidR="001A3988" w:rsidRDefault="00E535B1"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E535B1" w:rsidRPr="00DF5B2A" w14:paraId="550E23F3"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4BA44831" w14:textId="34FF3DA0" w:rsidR="00E535B1" w:rsidRDefault="00410838"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2E8E2DA8" wp14:editId="77EF5E3D">
                  <wp:extent cx="3924300" cy="369570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8725404" w14:textId="3EEBF985" w:rsidR="00E535B1" w:rsidRDefault="00410838"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4E22D4" w:rsidRPr="00DF5B2A" w14:paraId="5DB2C7F2"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034C1A7" w14:textId="4C180394" w:rsidR="004E22D4" w:rsidRDefault="004E22D4"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2EAD7E55" wp14:editId="6C9FDE17">
                  <wp:extent cx="3924300" cy="3695700"/>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72F5E082" w14:textId="504E1BE8" w:rsidR="004E22D4" w:rsidRDefault="004E22D4"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4E22D4" w:rsidRPr="00DF5B2A" w14:paraId="0E20B5F2"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6A2A553" w14:textId="6EBC5711" w:rsidR="004E22D4" w:rsidRDefault="001974CF"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682A4451" wp14:editId="00238BF1">
                  <wp:extent cx="3924300" cy="3695700"/>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8AD5EF5" w14:textId="4A65220F" w:rsidR="004E22D4" w:rsidRDefault="001974CF"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1974CF" w:rsidRPr="00DF5B2A" w14:paraId="4F1F9E4B"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C82F51C" w14:textId="25D7190C" w:rsidR="001974CF" w:rsidRDefault="008625AE"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36BD5BD3" wp14:editId="762C8AD6">
                  <wp:extent cx="3924300" cy="3695700"/>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701E79F" w14:textId="47E8AB04" w:rsidR="001974CF" w:rsidRDefault="008625AE"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8625AE" w:rsidRPr="00DF5B2A" w14:paraId="72AC4380"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769E0FCC" w14:textId="0A96A1C6" w:rsidR="008625AE" w:rsidRDefault="008625AE"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1D17AEAE" wp14:editId="763FD9E2">
                  <wp:extent cx="3924300" cy="3695700"/>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8D0F0A2" w14:textId="4FC8E758" w:rsidR="008625AE" w:rsidRDefault="008625AE"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tc>
      </w:tr>
      <w:tr w:rsidR="008625AE" w:rsidRPr="00DF5B2A" w14:paraId="3D2E89A0"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C88873C" w14:textId="2A5EA722" w:rsidR="008625AE" w:rsidRDefault="004838DD"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730731DB" wp14:editId="783F2AEC">
                  <wp:extent cx="3924300" cy="3695700"/>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5CB8EB7A" w14:textId="0C3E7F86" w:rsidR="008625AE" w:rsidRDefault="004838DD"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4838DD" w:rsidRPr="00490EAB" w14:paraId="78E1F86A"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3F8B8543" w14:textId="5D498454" w:rsidR="004838DD" w:rsidRDefault="00490EAB"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6B27DCA4" wp14:editId="05CE7ACB">
                  <wp:extent cx="3924300" cy="3695700"/>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68666866" w14:textId="77777777" w:rsidR="004838DD" w:rsidRDefault="00490EAB" w:rsidP="00F665C3">
            <w:pPr>
              <w:pStyle w:val="HSStandaard"/>
              <w:cnfStyle w:val="000000010000" w:firstRow="0" w:lastRow="0" w:firstColumn="0" w:lastColumn="0" w:oddVBand="0" w:evenVBand="0" w:oddHBand="0" w:evenHBand="1" w:firstRowFirstColumn="0" w:firstRowLastColumn="0" w:lastRowFirstColumn="0" w:lastRowLastColumn="0"/>
            </w:pPr>
            <w:r>
              <w:t>Klik op Next</w:t>
            </w:r>
          </w:p>
          <w:p w14:paraId="500FDD6B" w14:textId="77777777" w:rsidR="00490EAB" w:rsidRDefault="00490EAB" w:rsidP="00F665C3">
            <w:pPr>
              <w:pStyle w:val="HSStandaard"/>
              <w:cnfStyle w:val="000000010000" w:firstRow="0" w:lastRow="0" w:firstColumn="0" w:lastColumn="0" w:oddVBand="0" w:evenVBand="0" w:oddHBand="0" w:evenHBand="1" w:firstRowFirstColumn="0" w:firstRowLastColumn="0" w:lastRowFirstColumn="0" w:lastRowLastColumn="0"/>
            </w:pPr>
          </w:p>
          <w:p w14:paraId="5A3E8E24" w14:textId="77777777" w:rsidR="00490EAB" w:rsidRDefault="00490EAB" w:rsidP="00F665C3">
            <w:pPr>
              <w:pStyle w:val="HSStandaard"/>
              <w:cnfStyle w:val="000000010000" w:firstRow="0" w:lastRow="0" w:firstColumn="0" w:lastColumn="0" w:oddVBand="0" w:evenVBand="0" w:oddHBand="0" w:evenHBand="1" w:firstRowFirstColumn="0" w:firstRowLastColumn="0" w:lastRowFirstColumn="0" w:lastRowLastColumn="0"/>
            </w:pPr>
            <w:proofErr w:type="spellStart"/>
            <w:r>
              <w:t>Kerberos</w:t>
            </w:r>
            <w:proofErr w:type="spellEnd"/>
            <w:r>
              <w:t xml:space="preserve"> </w:t>
            </w:r>
            <w:proofErr w:type="spellStart"/>
            <w:r>
              <w:t>Constrained</w:t>
            </w:r>
            <w:proofErr w:type="spellEnd"/>
            <w:r>
              <w:t xml:space="preserve"> </w:t>
            </w:r>
            <w:proofErr w:type="spellStart"/>
            <w:r>
              <w:t>Delegation</w:t>
            </w:r>
            <w:proofErr w:type="spellEnd"/>
            <w:r>
              <w:t xml:space="preserve"> </w:t>
            </w:r>
            <w:r>
              <w:sym w:font="Wingdings" w:char="F0E0"/>
            </w:r>
          </w:p>
          <w:p w14:paraId="2CDFDAD7" w14:textId="77777777" w:rsidR="00490EAB" w:rsidRDefault="00490EAB" w:rsidP="00F665C3">
            <w:pPr>
              <w:pStyle w:val="HSStandaard"/>
              <w:cnfStyle w:val="000000010000" w:firstRow="0" w:lastRow="0" w:firstColumn="0" w:lastColumn="0" w:oddVBand="0" w:evenVBand="0" w:oddHBand="0" w:evenHBand="1" w:firstRowFirstColumn="0" w:firstRowLastColumn="0" w:lastRowFirstColumn="0" w:lastRowLastColumn="0"/>
            </w:pPr>
          </w:p>
          <w:p w14:paraId="22DB22D4" w14:textId="03394C2D" w:rsidR="00490EAB" w:rsidRDefault="00490EAB" w:rsidP="00490E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lang w:val="en"/>
              </w:rPr>
            </w:pPr>
            <w:r>
              <w:rPr>
                <w:rFonts w:ascii="Calibri" w:hAnsi="Calibri" w:cs="Calibri"/>
                <w:lang w:val="en"/>
              </w:rPr>
              <w:t>vfw01/02 for vex02/03 http</w:t>
            </w:r>
          </w:p>
          <w:p w14:paraId="66843494" w14:textId="075822BE" w:rsidR="00490EAB" w:rsidRPr="00490EAB" w:rsidRDefault="00490EAB" w:rsidP="00F665C3">
            <w:pPr>
              <w:pStyle w:val="HSStandaard"/>
              <w:cnfStyle w:val="000000010000" w:firstRow="0" w:lastRow="0" w:firstColumn="0" w:lastColumn="0" w:oddVBand="0" w:evenVBand="0" w:oddHBand="0" w:evenHBand="1" w:firstRowFirstColumn="0" w:firstRowLastColumn="0" w:lastRowFirstColumn="0" w:lastRowLastColumn="0"/>
              <w:rPr>
                <w:lang w:val="en"/>
              </w:rPr>
            </w:pPr>
          </w:p>
        </w:tc>
      </w:tr>
      <w:tr w:rsidR="00605D48" w:rsidRPr="00490EAB" w14:paraId="4F51EC4D" w14:textId="77777777" w:rsidTr="00B7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DBE1C3E" w14:textId="30A3BCCA" w:rsidR="00605D48" w:rsidRDefault="000152EE" w:rsidP="00E3419A">
            <w:pPr>
              <w:widowControl w:val="0"/>
              <w:autoSpaceDE w:val="0"/>
              <w:autoSpaceDN w:val="0"/>
              <w:adjustRightInd w:val="0"/>
              <w:rPr>
                <w:rFonts w:ascii="Calibri" w:hAnsi="Calibri" w:cs="Calibri"/>
                <w:noProof/>
                <w:lang w:val="en-US" w:eastAsia="en-US"/>
              </w:rPr>
            </w:pPr>
            <w:r>
              <w:rPr>
                <w:rFonts w:ascii="Calibri" w:hAnsi="Calibri" w:cs="Calibri"/>
                <w:noProof/>
              </w:rPr>
              <w:drawing>
                <wp:inline distT="0" distB="0" distL="0" distR="0" wp14:anchorId="238923FF" wp14:editId="67047259">
                  <wp:extent cx="3924300" cy="3695700"/>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14E2E46" w14:textId="148E5FE9" w:rsidR="00605D48" w:rsidRDefault="000152EE" w:rsidP="00F665C3">
            <w:pPr>
              <w:pStyle w:val="HSStandaard"/>
              <w:cnfStyle w:val="000000100000" w:firstRow="0" w:lastRow="0" w:firstColumn="0" w:lastColumn="0" w:oddVBand="0" w:evenVBand="0" w:oddHBand="1" w:evenHBand="0" w:firstRowFirstColumn="0" w:firstRowLastColumn="0" w:lastRowFirstColumn="0" w:lastRowLastColumn="0"/>
            </w:pPr>
            <w:r>
              <w:t>Klik op Next</w:t>
            </w:r>
          </w:p>
        </w:tc>
      </w:tr>
      <w:tr w:rsidR="000152EE" w:rsidRPr="00490EAB" w14:paraId="215F9DE7" w14:textId="77777777" w:rsidTr="00B766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tcPr>
          <w:p w14:paraId="1AB18D19" w14:textId="467AF581" w:rsidR="000152EE" w:rsidRDefault="00542AE4" w:rsidP="00E3419A">
            <w:pPr>
              <w:widowControl w:val="0"/>
              <w:autoSpaceDE w:val="0"/>
              <w:autoSpaceDN w:val="0"/>
              <w:adjustRightInd w:val="0"/>
              <w:rPr>
                <w:rFonts w:ascii="Calibri" w:hAnsi="Calibri" w:cs="Calibri"/>
                <w:noProof/>
                <w:lang w:val="en-US" w:eastAsia="en-US"/>
              </w:rPr>
            </w:pPr>
            <w:r>
              <w:rPr>
                <w:rFonts w:ascii="Calibri" w:hAnsi="Calibri" w:cs="Calibri"/>
                <w:noProof/>
              </w:rPr>
              <w:lastRenderedPageBreak/>
              <w:drawing>
                <wp:inline distT="0" distB="0" distL="0" distR="0" wp14:anchorId="3B62EE5B" wp14:editId="37F82A49">
                  <wp:extent cx="3924300" cy="3695700"/>
                  <wp:effectExtent l="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924300" cy="3695700"/>
                          </a:xfrm>
                          <a:prstGeom prst="rect">
                            <a:avLst/>
                          </a:prstGeom>
                          <a:noFill/>
                          <a:ln>
                            <a:noFill/>
                          </a:ln>
                        </pic:spPr>
                      </pic:pic>
                    </a:graphicData>
                  </a:graphic>
                </wp:inline>
              </w:drawing>
            </w:r>
          </w:p>
        </w:tc>
        <w:tc>
          <w:tcPr>
            <w:tcW w:w="2890" w:type="dxa"/>
          </w:tcPr>
          <w:p w14:paraId="287EBE84" w14:textId="76293E89" w:rsidR="000152EE" w:rsidRDefault="00542AE4" w:rsidP="00F665C3">
            <w:pPr>
              <w:pStyle w:val="HSStandaard"/>
              <w:cnfStyle w:val="000000010000" w:firstRow="0" w:lastRow="0" w:firstColumn="0" w:lastColumn="0" w:oddVBand="0" w:evenVBand="0" w:oddHBand="0" w:evenHBand="1" w:firstRowFirstColumn="0" w:firstRowLastColumn="0" w:lastRowFirstColumn="0" w:lastRowLastColumn="0"/>
            </w:pPr>
            <w:r>
              <w:t>Klik op Finish</w:t>
            </w:r>
          </w:p>
        </w:tc>
      </w:tr>
    </w:tbl>
    <w:p w14:paraId="41749DD0" w14:textId="3BC001BF" w:rsidR="00E72233" w:rsidRPr="00490EAB" w:rsidRDefault="00E72233" w:rsidP="00F665C3">
      <w:pPr>
        <w:pStyle w:val="HSStandaard"/>
        <w:rPr>
          <w:lang w:val="en-US"/>
        </w:rPr>
      </w:pPr>
    </w:p>
    <w:p w14:paraId="5B7AA05E" w14:textId="372E20D8" w:rsidR="001D0EAF" w:rsidRPr="00750E47" w:rsidRDefault="001D0EAF" w:rsidP="00750E47">
      <w:pPr>
        <w:rPr>
          <w:lang w:val="en-US"/>
        </w:rPr>
      </w:pPr>
    </w:p>
    <w:sectPr w:rsidR="001D0EAF" w:rsidRPr="00750E47"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6A1DF" w14:textId="77777777" w:rsidR="001C6307" w:rsidRDefault="001C6307">
      <w:r>
        <w:separator/>
      </w:r>
    </w:p>
    <w:p w14:paraId="009CD197" w14:textId="77777777" w:rsidR="001C6307" w:rsidRDefault="001C6307"/>
  </w:endnote>
  <w:endnote w:type="continuationSeparator" w:id="0">
    <w:p w14:paraId="656F9014" w14:textId="77777777" w:rsidR="001C6307" w:rsidRDefault="001C6307">
      <w:r>
        <w:continuationSeparator/>
      </w:r>
    </w:p>
    <w:p w14:paraId="03F72AF2" w14:textId="77777777" w:rsidR="001C6307" w:rsidRDefault="001C63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81C98C" w14:textId="77777777" w:rsidR="001C6307" w:rsidRDefault="001C6307">
      <w:r>
        <w:separator/>
      </w:r>
    </w:p>
    <w:p w14:paraId="631DE4C9" w14:textId="77777777" w:rsidR="001C6307" w:rsidRDefault="001C6307"/>
  </w:footnote>
  <w:footnote w:type="continuationSeparator" w:id="0">
    <w:p w14:paraId="5E3FD93C" w14:textId="77777777" w:rsidR="001C6307" w:rsidRDefault="001C6307">
      <w:r>
        <w:continuationSeparator/>
      </w:r>
    </w:p>
    <w:p w14:paraId="527DB21B" w14:textId="77777777" w:rsidR="001C6307" w:rsidRDefault="001C630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1DA87A68"/>
    <w:multiLevelType w:val="hybridMultilevel"/>
    <w:tmpl w:val="4FC22CCC"/>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23">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BB1414"/>
    <w:multiLevelType w:val="multilevel"/>
    <w:tmpl w:val="33968C96"/>
    <w:name w:val="Icento nummering222332222222222222222"/>
    <w:numStyleLink w:val="Icentonummering"/>
  </w:abstractNum>
  <w:abstractNum w:abstractNumId="25">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303059CB"/>
    <w:multiLevelType w:val="multilevel"/>
    <w:tmpl w:val="9E4EBE2A"/>
    <w:name w:val="Icento nummering222332222222222"/>
    <w:numStyleLink w:val="IcentoopsommingmetmetopsommingstekensSymbolsymboolLinks063cmVerk"/>
  </w:abstractNum>
  <w:abstractNum w:abstractNumId="30">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2">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39955476"/>
    <w:multiLevelType w:val="multilevel"/>
    <w:tmpl w:val="4F46AAB4"/>
    <w:name w:val="Icento nummering2"/>
    <w:numStyleLink w:val="Icentonummeringparagraaf"/>
  </w:abstractNum>
  <w:abstractNum w:abstractNumId="36">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10D3FD6"/>
    <w:multiLevelType w:val="hybridMultilevel"/>
    <w:tmpl w:val="B44A2262"/>
    <w:lvl w:ilvl="0" w:tplc="8A1E3B26">
      <w:numFmt w:val="bullet"/>
      <w:lvlText w:val="-"/>
      <w:lvlJc w:val="left"/>
      <w:pPr>
        <w:ind w:left="465" w:hanging="360"/>
      </w:pPr>
      <w:rPr>
        <w:rFonts w:ascii="Lucida Console" w:eastAsiaTheme="minorEastAsia" w:hAnsi="Lucida Console" w:cstheme="minorBidi" w:hint="default"/>
      </w:rPr>
    </w:lvl>
    <w:lvl w:ilvl="1" w:tplc="04130003" w:tentative="1">
      <w:start w:val="1"/>
      <w:numFmt w:val="bullet"/>
      <w:lvlText w:val="o"/>
      <w:lvlJc w:val="left"/>
      <w:pPr>
        <w:ind w:left="1185" w:hanging="360"/>
      </w:pPr>
      <w:rPr>
        <w:rFonts w:ascii="Courier New" w:hAnsi="Courier New" w:cs="Courier New" w:hint="default"/>
      </w:rPr>
    </w:lvl>
    <w:lvl w:ilvl="2" w:tplc="04130005" w:tentative="1">
      <w:start w:val="1"/>
      <w:numFmt w:val="bullet"/>
      <w:lvlText w:val=""/>
      <w:lvlJc w:val="left"/>
      <w:pPr>
        <w:ind w:left="1905" w:hanging="360"/>
      </w:pPr>
      <w:rPr>
        <w:rFonts w:ascii="Wingdings" w:hAnsi="Wingdings" w:hint="default"/>
      </w:rPr>
    </w:lvl>
    <w:lvl w:ilvl="3" w:tplc="04130001" w:tentative="1">
      <w:start w:val="1"/>
      <w:numFmt w:val="bullet"/>
      <w:lvlText w:val=""/>
      <w:lvlJc w:val="left"/>
      <w:pPr>
        <w:ind w:left="2625" w:hanging="360"/>
      </w:pPr>
      <w:rPr>
        <w:rFonts w:ascii="Symbol" w:hAnsi="Symbol" w:hint="default"/>
      </w:rPr>
    </w:lvl>
    <w:lvl w:ilvl="4" w:tplc="04130003" w:tentative="1">
      <w:start w:val="1"/>
      <w:numFmt w:val="bullet"/>
      <w:lvlText w:val="o"/>
      <w:lvlJc w:val="left"/>
      <w:pPr>
        <w:ind w:left="3345" w:hanging="360"/>
      </w:pPr>
      <w:rPr>
        <w:rFonts w:ascii="Courier New" w:hAnsi="Courier New" w:cs="Courier New" w:hint="default"/>
      </w:rPr>
    </w:lvl>
    <w:lvl w:ilvl="5" w:tplc="04130005" w:tentative="1">
      <w:start w:val="1"/>
      <w:numFmt w:val="bullet"/>
      <w:lvlText w:val=""/>
      <w:lvlJc w:val="left"/>
      <w:pPr>
        <w:ind w:left="4065" w:hanging="360"/>
      </w:pPr>
      <w:rPr>
        <w:rFonts w:ascii="Wingdings" w:hAnsi="Wingdings" w:hint="default"/>
      </w:rPr>
    </w:lvl>
    <w:lvl w:ilvl="6" w:tplc="04130001" w:tentative="1">
      <w:start w:val="1"/>
      <w:numFmt w:val="bullet"/>
      <w:lvlText w:val=""/>
      <w:lvlJc w:val="left"/>
      <w:pPr>
        <w:ind w:left="4785" w:hanging="360"/>
      </w:pPr>
      <w:rPr>
        <w:rFonts w:ascii="Symbol" w:hAnsi="Symbol" w:hint="default"/>
      </w:rPr>
    </w:lvl>
    <w:lvl w:ilvl="7" w:tplc="04130003" w:tentative="1">
      <w:start w:val="1"/>
      <w:numFmt w:val="bullet"/>
      <w:lvlText w:val="o"/>
      <w:lvlJc w:val="left"/>
      <w:pPr>
        <w:ind w:left="5505" w:hanging="360"/>
      </w:pPr>
      <w:rPr>
        <w:rFonts w:ascii="Courier New" w:hAnsi="Courier New" w:cs="Courier New" w:hint="default"/>
      </w:rPr>
    </w:lvl>
    <w:lvl w:ilvl="8" w:tplc="04130005" w:tentative="1">
      <w:start w:val="1"/>
      <w:numFmt w:val="bullet"/>
      <w:lvlText w:val=""/>
      <w:lvlJc w:val="left"/>
      <w:pPr>
        <w:ind w:left="6225" w:hanging="360"/>
      </w:pPr>
      <w:rPr>
        <w:rFonts w:ascii="Wingdings" w:hAnsi="Wingdings" w:hint="default"/>
      </w:rPr>
    </w:lvl>
  </w:abstractNum>
  <w:abstractNum w:abstractNumId="40">
    <w:nsid w:val="426558CC"/>
    <w:multiLevelType w:val="multilevel"/>
    <w:tmpl w:val="CA2CA13C"/>
    <w:name w:val="Icento nummering22232"/>
    <w:numStyleLink w:val="Icentonummeringinspringen"/>
  </w:abstractNum>
  <w:abstractNum w:abstractNumId="41">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2">
    <w:nsid w:val="434573A0"/>
    <w:multiLevelType w:val="multilevel"/>
    <w:tmpl w:val="9E4EBE2A"/>
    <w:name w:val="Icento nummering22233222222"/>
    <w:numStyleLink w:val="IcentoopsommingmetmetopsommingstekensSymbolsymboolLinks063cmVerk"/>
  </w:abstractNum>
  <w:abstractNum w:abstractNumId="43">
    <w:nsid w:val="44313B9C"/>
    <w:multiLevelType w:val="multilevel"/>
    <w:tmpl w:val="CA2CA13C"/>
    <w:name w:val="Icento nummering222322222"/>
    <w:numStyleLink w:val="Icentonummeringinspringen"/>
  </w:abstractNum>
  <w:abstractNum w:abstractNumId="44">
    <w:nsid w:val="45A51E1F"/>
    <w:multiLevelType w:val="multilevel"/>
    <w:tmpl w:val="9E4EBE2A"/>
    <w:name w:val="Icento nummering2223322222"/>
    <w:numStyleLink w:val="IcentoopsommingmetmetopsommingstekensSymbolsymboolLinks063cmVerk"/>
  </w:abstractNum>
  <w:abstractNum w:abstractNumId="45">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6">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7">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50">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nsid w:val="5322742E"/>
    <w:multiLevelType w:val="multilevel"/>
    <w:tmpl w:val="CA2CA13C"/>
    <w:name w:val="Icento nummering222322"/>
    <w:numStyleLink w:val="Icentonummeringinspringen"/>
  </w:abstractNum>
  <w:abstractNum w:abstractNumId="56">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nsid w:val="55624D70"/>
    <w:multiLevelType w:val="multilevel"/>
    <w:tmpl w:val="9E4EBE2A"/>
    <w:name w:val="Icento nummering22233222"/>
    <w:numStyleLink w:val="IcentoopsommingmetmetopsommingstekensSymbolsymboolLinks063cmVerk"/>
  </w:abstractNum>
  <w:abstractNum w:abstractNumId="59">
    <w:nsid w:val="57214338"/>
    <w:multiLevelType w:val="multilevel"/>
    <w:tmpl w:val="CA2CA13C"/>
    <w:name w:val="Icento nummering2223222"/>
    <w:numStyleLink w:val="Icentonummeringinspringen"/>
  </w:abstractNum>
  <w:abstractNum w:abstractNumId="60">
    <w:nsid w:val="58AB5286"/>
    <w:multiLevelType w:val="multilevel"/>
    <w:tmpl w:val="33968C96"/>
    <w:name w:val="Icento nummering22222"/>
    <w:numStyleLink w:val="Icentonummering"/>
  </w:abstractNum>
  <w:abstractNum w:abstractNumId="61">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3">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4">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6">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7">
    <w:nsid w:val="65C44BF6"/>
    <w:multiLevelType w:val="multilevel"/>
    <w:tmpl w:val="9E4EBE2A"/>
    <w:name w:val="Icento nummering2223322"/>
    <w:numStyleLink w:val="IcentoopsommingmetmetopsommingstekensSymbolsymboolLinks063cmVerk"/>
  </w:abstractNum>
  <w:abstractNum w:abstractNumId="68">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9">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nsid w:val="6E2014FB"/>
    <w:multiLevelType w:val="multilevel"/>
    <w:tmpl w:val="9E4EBE2A"/>
    <w:name w:val="Icento nummering2223322222222"/>
    <w:numStyleLink w:val="IcentoopsommingmetmetopsommingstekensSymbolsymboolLinks063cmVerk"/>
  </w:abstractNum>
  <w:abstractNum w:abstractNumId="71">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2">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3">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4">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6">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nsid w:val="7B40239E"/>
    <w:multiLevelType w:val="multilevel"/>
    <w:tmpl w:val="76901492"/>
    <w:numStyleLink w:val="IcentoListStyle"/>
  </w:abstractNum>
  <w:abstractNum w:abstractNumId="78">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1"/>
  </w:num>
  <w:num w:numId="2">
    <w:abstractNumId w:val="31"/>
  </w:num>
  <w:num w:numId="3">
    <w:abstractNumId w:val="53"/>
  </w:num>
  <w:num w:numId="4">
    <w:abstractNumId w:val="68"/>
  </w:num>
  <w:num w:numId="5">
    <w:abstractNumId w:val="33"/>
  </w:num>
  <w:num w:numId="6">
    <w:abstractNumId w:val="37"/>
  </w:num>
  <w:num w:numId="7">
    <w:abstractNumId w:val="32"/>
  </w:num>
  <w:num w:numId="8">
    <w:abstractNumId w:val="77"/>
  </w:num>
  <w:num w:numId="9">
    <w:abstractNumId w:val="18"/>
  </w:num>
  <w:num w:numId="10">
    <w:abstractNumId w:val="38"/>
  </w:num>
  <w:num w:numId="11">
    <w:abstractNumId w:val="27"/>
  </w:num>
  <w:num w:numId="12">
    <w:abstractNumId w:val="36"/>
  </w:num>
  <w:num w:numId="13">
    <w:abstractNumId w:val="65"/>
  </w:num>
  <w:num w:numId="14">
    <w:abstractNumId w:val="12"/>
  </w:num>
  <w:num w:numId="15">
    <w:abstractNumId w:val="8"/>
  </w:num>
  <w:num w:numId="16">
    <w:abstractNumId w:val="6"/>
  </w:num>
  <w:num w:numId="17">
    <w:abstractNumId w:val="48"/>
  </w:num>
  <w:num w:numId="18">
    <w:abstractNumId w:val="62"/>
  </w:num>
  <w:num w:numId="19">
    <w:abstractNumId w:val="23"/>
  </w:num>
  <w:num w:numId="20">
    <w:abstractNumId w:val="14"/>
  </w:num>
  <w:num w:numId="21">
    <w:abstractNumId w:val="46"/>
  </w:num>
  <w:num w:numId="22">
    <w:abstractNumId w:val="16"/>
  </w:num>
  <w:num w:numId="23">
    <w:abstractNumId w:val="73"/>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64"/>
  </w:num>
  <w:num w:numId="27">
    <w:abstractNumId w:val="2"/>
  </w:num>
  <w:num w:numId="28">
    <w:abstractNumId w:val="11"/>
  </w:num>
  <w:num w:numId="29">
    <w:abstractNumId w:val="50"/>
  </w:num>
  <w:num w:numId="30">
    <w:abstractNumId w:val="47"/>
  </w:num>
  <w:num w:numId="31">
    <w:abstractNumId w:val="34"/>
  </w:num>
  <w:num w:numId="32">
    <w:abstractNumId w:val="69"/>
  </w:num>
  <w:num w:numId="33">
    <w:abstractNumId w:val="39"/>
  </w:num>
  <w:num w:numId="34">
    <w:abstractNumId w:val="3"/>
  </w:num>
  <w:num w:numId="35">
    <w:abstractNumId w:val="76"/>
  </w:num>
  <w:num w:numId="36">
    <w:abstractNumId w:val="2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1EA8"/>
    <w:rsid w:val="00012EBD"/>
    <w:rsid w:val="00014F0E"/>
    <w:rsid w:val="000152EE"/>
    <w:rsid w:val="00015B10"/>
    <w:rsid w:val="0001607F"/>
    <w:rsid w:val="00016A2F"/>
    <w:rsid w:val="00016DF9"/>
    <w:rsid w:val="0002001F"/>
    <w:rsid w:val="0002093F"/>
    <w:rsid w:val="00021B42"/>
    <w:rsid w:val="00024B49"/>
    <w:rsid w:val="00025737"/>
    <w:rsid w:val="00025B12"/>
    <w:rsid w:val="0002646C"/>
    <w:rsid w:val="00031086"/>
    <w:rsid w:val="00033B2E"/>
    <w:rsid w:val="00034B17"/>
    <w:rsid w:val="0003788B"/>
    <w:rsid w:val="000404BC"/>
    <w:rsid w:val="000417C3"/>
    <w:rsid w:val="00044F99"/>
    <w:rsid w:val="000513E3"/>
    <w:rsid w:val="0005335D"/>
    <w:rsid w:val="000546C9"/>
    <w:rsid w:val="000547CC"/>
    <w:rsid w:val="000601B7"/>
    <w:rsid w:val="00060AEB"/>
    <w:rsid w:val="00066F74"/>
    <w:rsid w:val="000702D9"/>
    <w:rsid w:val="00071802"/>
    <w:rsid w:val="0007392B"/>
    <w:rsid w:val="00074F4E"/>
    <w:rsid w:val="000819EB"/>
    <w:rsid w:val="00090E8B"/>
    <w:rsid w:val="000911A1"/>
    <w:rsid w:val="0009125E"/>
    <w:rsid w:val="000916F5"/>
    <w:rsid w:val="00092AF9"/>
    <w:rsid w:val="00097877"/>
    <w:rsid w:val="000A07F0"/>
    <w:rsid w:val="000A22D0"/>
    <w:rsid w:val="000A28A7"/>
    <w:rsid w:val="000A36B1"/>
    <w:rsid w:val="000A3C7C"/>
    <w:rsid w:val="000A3D91"/>
    <w:rsid w:val="000A5980"/>
    <w:rsid w:val="000A78A5"/>
    <w:rsid w:val="000A7988"/>
    <w:rsid w:val="000B1593"/>
    <w:rsid w:val="000B1633"/>
    <w:rsid w:val="000B305B"/>
    <w:rsid w:val="000B6120"/>
    <w:rsid w:val="000B73E4"/>
    <w:rsid w:val="000B75E9"/>
    <w:rsid w:val="000C2649"/>
    <w:rsid w:val="000C4C53"/>
    <w:rsid w:val="000C7507"/>
    <w:rsid w:val="000D0F1A"/>
    <w:rsid w:val="000D2B80"/>
    <w:rsid w:val="000D4716"/>
    <w:rsid w:val="000D51FE"/>
    <w:rsid w:val="000D5CAE"/>
    <w:rsid w:val="000D6E30"/>
    <w:rsid w:val="000D7A01"/>
    <w:rsid w:val="000E1EF3"/>
    <w:rsid w:val="000E1F11"/>
    <w:rsid w:val="000E2339"/>
    <w:rsid w:val="000E3832"/>
    <w:rsid w:val="000E478A"/>
    <w:rsid w:val="000E4ECC"/>
    <w:rsid w:val="000E5136"/>
    <w:rsid w:val="000E51CF"/>
    <w:rsid w:val="000E5847"/>
    <w:rsid w:val="000E784A"/>
    <w:rsid w:val="000F09A6"/>
    <w:rsid w:val="000F110E"/>
    <w:rsid w:val="000F583A"/>
    <w:rsid w:val="000F6FA5"/>
    <w:rsid w:val="00100530"/>
    <w:rsid w:val="0010349C"/>
    <w:rsid w:val="0010428B"/>
    <w:rsid w:val="00104AF4"/>
    <w:rsid w:val="001054A0"/>
    <w:rsid w:val="00105A05"/>
    <w:rsid w:val="00106CFF"/>
    <w:rsid w:val="00107FAC"/>
    <w:rsid w:val="00110C30"/>
    <w:rsid w:val="00111086"/>
    <w:rsid w:val="00111E32"/>
    <w:rsid w:val="00112399"/>
    <w:rsid w:val="00113B16"/>
    <w:rsid w:val="00114B44"/>
    <w:rsid w:val="00116301"/>
    <w:rsid w:val="00121E99"/>
    <w:rsid w:val="001315BE"/>
    <w:rsid w:val="00132337"/>
    <w:rsid w:val="00133E59"/>
    <w:rsid w:val="00134697"/>
    <w:rsid w:val="001369C9"/>
    <w:rsid w:val="00136FD1"/>
    <w:rsid w:val="00137B17"/>
    <w:rsid w:val="00140249"/>
    <w:rsid w:val="00141670"/>
    <w:rsid w:val="00142376"/>
    <w:rsid w:val="00142BF1"/>
    <w:rsid w:val="00144C20"/>
    <w:rsid w:val="00144D3B"/>
    <w:rsid w:val="00144DB9"/>
    <w:rsid w:val="0014630E"/>
    <w:rsid w:val="00146ABB"/>
    <w:rsid w:val="00146AD1"/>
    <w:rsid w:val="00146CA7"/>
    <w:rsid w:val="00147674"/>
    <w:rsid w:val="00152EFC"/>
    <w:rsid w:val="00152F9B"/>
    <w:rsid w:val="001551E3"/>
    <w:rsid w:val="001576ED"/>
    <w:rsid w:val="00164237"/>
    <w:rsid w:val="00164BF7"/>
    <w:rsid w:val="00166382"/>
    <w:rsid w:val="001719C0"/>
    <w:rsid w:val="00172D28"/>
    <w:rsid w:val="001732DC"/>
    <w:rsid w:val="00174D50"/>
    <w:rsid w:val="001760C8"/>
    <w:rsid w:val="00180152"/>
    <w:rsid w:val="001802D8"/>
    <w:rsid w:val="00180812"/>
    <w:rsid w:val="00180F83"/>
    <w:rsid w:val="00181722"/>
    <w:rsid w:val="00182983"/>
    <w:rsid w:val="00184631"/>
    <w:rsid w:val="00187858"/>
    <w:rsid w:val="00194263"/>
    <w:rsid w:val="00194A36"/>
    <w:rsid w:val="00196C9A"/>
    <w:rsid w:val="001974CF"/>
    <w:rsid w:val="001A0760"/>
    <w:rsid w:val="001A0FB0"/>
    <w:rsid w:val="001A107A"/>
    <w:rsid w:val="001A1198"/>
    <w:rsid w:val="001A30C7"/>
    <w:rsid w:val="001A3988"/>
    <w:rsid w:val="001A4E5C"/>
    <w:rsid w:val="001A5C47"/>
    <w:rsid w:val="001A6314"/>
    <w:rsid w:val="001A6B59"/>
    <w:rsid w:val="001A7348"/>
    <w:rsid w:val="001B29B7"/>
    <w:rsid w:val="001B5FAE"/>
    <w:rsid w:val="001B6140"/>
    <w:rsid w:val="001B63AE"/>
    <w:rsid w:val="001B6877"/>
    <w:rsid w:val="001C2272"/>
    <w:rsid w:val="001C499C"/>
    <w:rsid w:val="001C5A63"/>
    <w:rsid w:val="001C6307"/>
    <w:rsid w:val="001C6626"/>
    <w:rsid w:val="001C706C"/>
    <w:rsid w:val="001D0EAF"/>
    <w:rsid w:val="001D25CD"/>
    <w:rsid w:val="001D2BC6"/>
    <w:rsid w:val="001D7DB1"/>
    <w:rsid w:val="001E321E"/>
    <w:rsid w:val="001E6C7D"/>
    <w:rsid w:val="001F19E1"/>
    <w:rsid w:val="001F3D9F"/>
    <w:rsid w:val="001F53BA"/>
    <w:rsid w:val="0020332F"/>
    <w:rsid w:val="00206421"/>
    <w:rsid w:val="002073A4"/>
    <w:rsid w:val="002114A0"/>
    <w:rsid w:val="002119C4"/>
    <w:rsid w:val="002160C6"/>
    <w:rsid w:val="002219E7"/>
    <w:rsid w:val="002236F7"/>
    <w:rsid w:val="00225443"/>
    <w:rsid w:val="0022587B"/>
    <w:rsid w:val="00225D62"/>
    <w:rsid w:val="00232DCB"/>
    <w:rsid w:val="00241CD5"/>
    <w:rsid w:val="002425E4"/>
    <w:rsid w:val="00242DB0"/>
    <w:rsid w:val="00245DBB"/>
    <w:rsid w:val="00246E27"/>
    <w:rsid w:val="002510B0"/>
    <w:rsid w:val="00252AEE"/>
    <w:rsid w:val="00254E16"/>
    <w:rsid w:val="00257BD1"/>
    <w:rsid w:val="002602BD"/>
    <w:rsid w:val="002661E3"/>
    <w:rsid w:val="00272D90"/>
    <w:rsid w:val="00272E2B"/>
    <w:rsid w:val="002750BC"/>
    <w:rsid w:val="002752E4"/>
    <w:rsid w:val="00280B76"/>
    <w:rsid w:val="00280BF8"/>
    <w:rsid w:val="00281480"/>
    <w:rsid w:val="002863B8"/>
    <w:rsid w:val="00290B02"/>
    <w:rsid w:val="002924FD"/>
    <w:rsid w:val="00293F89"/>
    <w:rsid w:val="0029565F"/>
    <w:rsid w:val="00296848"/>
    <w:rsid w:val="00297029"/>
    <w:rsid w:val="002A290E"/>
    <w:rsid w:val="002A3106"/>
    <w:rsid w:val="002A3DF7"/>
    <w:rsid w:val="002A4C76"/>
    <w:rsid w:val="002B09B0"/>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2AA4"/>
    <w:rsid w:val="002E5E3D"/>
    <w:rsid w:val="002E7FF4"/>
    <w:rsid w:val="002F0EF0"/>
    <w:rsid w:val="002F4A4F"/>
    <w:rsid w:val="002F51BE"/>
    <w:rsid w:val="002F65CE"/>
    <w:rsid w:val="002F7718"/>
    <w:rsid w:val="0030077C"/>
    <w:rsid w:val="0030106E"/>
    <w:rsid w:val="003026BE"/>
    <w:rsid w:val="003073F7"/>
    <w:rsid w:val="00311CC4"/>
    <w:rsid w:val="003125DA"/>
    <w:rsid w:val="00312E87"/>
    <w:rsid w:val="00313EC7"/>
    <w:rsid w:val="003142A7"/>
    <w:rsid w:val="00315B75"/>
    <w:rsid w:val="00317052"/>
    <w:rsid w:val="00321AEC"/>
    <w:rsid w:val="003227B6"/>
    <w:rsid w:val="0032338F"/>
    <w:rsid w:val="0032745D"/>
    <w:rsid w:val="00327F48"/>
    <w:rsid w:val="003315B2"/>
    <w:rsid w:val="00331EB1"/>
    <w:rsid w:val="00332C93"/>
    <w:rsid w:val="00336051"/>
    <w:rsid w:val="003361DF"/>
    <w:rsid w:val="00342BE7"/>
    <w:rsid w:val="0034376F"/>
    <w:rsid w:val="00345DF0"/>
    <w:rsid w:val="0035058A"/>
    <w:rsid w:val="0035209F"/>
    <w:rsid w:val="00353152"/>
    <w:rsid w:val="003532A6"/>
    <w:rsid w:val="0035510C"/>
    <w:rsid w:val="00355B76"/>
    <w:rsid w:val="00355BE2"/>
    <w:rsid w:val="00356D9B"/>
    <w:rsid w:val="0035781B"/>
    <w:rsid w:val="00357DA3"/>
    <w:rsid w:val="00360E7D"/>
    <w:rsid w:val="00363978"/>
    <w:rsid w:val="00363DFE"/>
    <w:rsid w:val="0036585A"/>
    <w:rsid w:val="00366D17"/>
    <w:rsid w:val="0036708A"/>
    <w:rsid w:val="00370DD5"/>
    <w:rsid w:val="0037289D"/>
    <w:rsid w:val="003733EB"/>
    <w:rsid w:val="0037398C"/>
    <w:rsid w:val="0037473F"/>
    <w:rsid w:val="00374A27"/>
    <w:rsid w:val="0037718A"/>
    <w:rsid w:val="0038129D"/>
    <w:rsid w:val="0038184F"/>
    <w:rsid w:val="00383F16"/>
    <w:rsid w:val="003840F0"/>
    <w:rsid w:val="00384EAB"/>
    <w:rsid w:val="00386AB6"/>
    <w:rsid w:val="00386D8F"/>
    <w:rsid w:val="003920A6"/>
    <w:rsid w:val="0039268F"/>
    <w:rsid w:val="003930AC"/>
    <w:rsid w:val="0039367C"/>
    <w:rsid w:val="00394456"/>
    <w:rsid w:val="00396337"/>
    <w:rsid w:val="003978EE"/>
    <w:rsid w:val="003A341D"/>
    <w:rsid w:val="003B2806"/>
    <w:rsid w:val="003B2B4B"/>
    <w:rsid w:val="003B48E3"/>
    <w:rsid w:val="003B5F79"/>
    <w:rsid w:val="003B62AE"/>
    <w:rsid w:val="003B7D35"/>
    <w:rsid w:val="003C595D"/>
    <w:rsid w:val="003C5B56"/>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3F72C5"/>
    <w:rsid w:val="00400C50"/>
    <w:rsid w:val="004047D1"/>
    <w:rsid w:val="00405D09"/>
    <w:rsid w:val="00406685"/>
    <w:rsid w:val="00407D7F"/>
    <w:rsid w:val="00410636"/>
    <w:rsid w:val="00410838"/>
    <w:rsid w:val="00410FD3"/>
    <w:rsid w:val="00411496"/>
    <w:rsid w:val="0041230C"/>
    <w:rsid w:val="00412A7D"/>
    <w:rsid w:val="00413DB9"/>
    <w:rsid w:val="00416272"/>
    <w:rsid w:val="004179BE"/>
    <w:rsid w:val="00421855"/>
    <w:rsid w:val="00421AEB"/>
    <w:rsid w:val="00425226"/>
    <w:rsid w:val="00426712"/>
    <w:rsid w:val="00431EC2"/>
    <w:rsid w:val="00434303"/>
    <w:rsid w:val="00434324"/>
    <w:rsid w:val="00440786"/>
    <w:rsid w:val="00441ACF"/>
    <w:rsid w:val="00442C9E"/>
    <w:rsid w:val="00445F75"/>
    <w:rsid w:val="004465EC"/>
    <w:rsid w:val="00456F41"/>
    <w:rsid w:val="0046237B"/>
    <w:rsid w:val="00463AE2"/>
    <w:rsid w:val="00464C9B"/>
    <w:rsid w:val="00466883"/>
    <w:rsid w:val="00473BD9"/>
    <w:rsid w:val="00473D1D"/>
    <w:rsid w:val="00480ED3"/>
    <w:rsid w:val="004838DD"/>
    <w:rsid w:val="00484DCF"/>
    <w:rsid w:val="00485D01"/>
    <w:rsid w:val="004867BB"/>
    <w:rsid w:val="00486E40"/>
    <w:rsid w:val="00490B5A"/>
    <w:rsid w:val="00490EAB"/>
    <w:rsid w:val="00491ABD"/>
    <w:rsid w:val="00492E9D"/>
    <w:rsid w:val="00493A42"/>
    <w:rsid w:val="00494DC7"/>
    <w:rsid w:val="00495D76"/>
    <w:rsid w:val="0049608D"/>
    <w:rsid w:val="004A0F91"/>
    <w:rsid w:val="004A1BBC"/>
    <w:rsid w:val="004A2094"/>
    <w:rsid w:val="004A2DAE"/>
    <w:rsid w:val="004A3801"/>
    <w:rsid w:val="004A3EB3"/>
    <w:rsid w:val="004A4C16"/>
    <w:rsid w:val="004A6231"/>
    <w:rsid w:val="004A647B"/>
    <w:rsid w:val="004A6856"/>
    <w:rsid w:val="004B1325"/>
    <w:rsid w:val="004B246D"/>
    <w:rsid w:val="004B36CA"/>
    <w:rsid w:val="004B6744"/>
    <w:rsid w:val="004C0A4C"/>
    <w:rsid w:val="004C2AE3"/>
    <w:rsid w:val="004D1C81"/>
    <w:rsid w:val="004D2CD5"/>
    <w:rsid w:val="004D4714"/>
    <w:rsid w:val="004D51B8"/>
    <w:rsid w:val="004D566F"/>
    <w:rsid w:val="004D5FFE"/>
    <w:rsid w:val="004E02E2"/>
    <w:rsid w:val="004E044E"/>
    <w:rsid w:val="004E0AC6"/>
    <w:rsid w:val="004E1BCF"/>
    <w:rsid w:val="004E22D4"/>
    <w:rsid w:val="004E22F4"/>
    <w:rsid w:val="004E2A52"/>
    <w:rsid w:val="004E5DAC"/>
    <w:rsid w:val="004E793A"/>
    <w:rsid w:val="004E7D33"/>
    <w:rsid w:val="004F17DD"/>
    <w:rsid w:val="004F5A3C"/>
    <w:rsid w:val="0050100D"/>
    <w:rsid w:val="005016C4"/>
    <w:rsid w:val="00503F34"/>
    <w:rsid w:val="005062D3"/>
    <w:rsid w:val="005114E6"/>
    <w:rsid w:val="005213DC"/>
    <w:rsid w:val="00523142"/>
    <w:rsid w:val="0052436C"/>
    <w:rsid w:val="00525582"/>
    <w:rsid w:val="00525D2A"/>
    <w:rsid w:val="005330B4"/>
    <w:rsid w:val="00533AFC"/>
    <w:rsid w:val="00535989"/>
    <w:rsid w:val="0053628A"/>
    <w:rsid w:val="00537831"/>
    <w:rsid w:val="00540027"/>
    <w:rsid w:val="00542AE4"/>
    <w:rsid w:val="00542F3D"/>
    <w:rsid w:val="00545C40"/>
    <w:rsid w:val="005465BF"/>
    <w:rsid w:val="005476C3"/>
    <w:rsid w:val="00550F47"/>
    <w:rsid w:val="005515AE"/>
    <w:rsid w:val="005515B1"/>
    <w:rsid w:val="00551A9C"/>
    <w:rsid w:val="00554DA7"/>
    <w:rsid w:val="00555274"/>
    <w:rsid w:val="00555308"/>
    <w:rsid w:val="005562D3"/>
    <w:rsid w:val="00557569"/>
    <w:rsid w:val="00564FE9"/>
    <w:rsid w:val="00566A53"/>
    <w:rsid w:val="00566ABC"/>
    <w:rsid w:val="00570592"/>
    <w:rsid w:val="00571F10"/>
    <w:rsid w:val="005735D2"/>
    <w:rsid w:val="005813AC"/>
    <w:rsid w:val="0058342F"/>
    <w:rsid w:val="00587F12"/>
    <w:rsid w:val="00591340"/>
    <w:rsid w:val="0059378F"/>
    <w:rsid w:val="00594187"/>
    <w:rsid w:val="005A7160"/>
    <w:rsid w:val="005A7975"/>
    <w:rsid w:val="005A7DA1"/>
    <w:rsid w:val="005B09EF"/>
    <w:rsid w:val="005B210D"/>
    <w:rsid w:val="005B2C3B"/>
    <w:rsid w:val="005B4275"/>
    <w:rsid w:val="005C1A5F"/>
    <w:rsid w:val="005C51FF"/>
    <w:rsid w:val="005C6CE4"/>
    <w:rsid w:val="005D1194"/>
    <w:rsid w:val="005D367E"/>
    <w:rsid w:val="005D3C01"/>
    <w:rsid w:val="005D3F4F"/>
    <w:rsid w:val="005E04E9"/>
    <w:rsid w:val="005E08DA"/>
    <w:rsid w:val="005E0963"/>
    <w:rsid w:val="005E0F0A"/>
    <w:rsid w:val="005E3923"/>
    <w:rsid w:val="005E481D"/>
    <w:rsid w:val="005E4954"/>
    <w:rsid w:val="005E4E38"/>
    <w:rsid w:val="005E67E2"/>
    <w:rsid w:val="005F059A"/>
    <w:rsid w:val="005F41DD"/>
    <w:rsid w:val="005F53CB"/>
    <w:rsid w:val="005F6B0E"/>
    <w:rsid w:val="00600264"/>
    <w:rsid w:val="006011F4"/>
    <w:rsid w:val="006021AC"/>
    <w:rsid w:val="0060248C"/>
    <w:rsid w:val="00602B9D"/>
    <w:rsid w:val="00604139"/>
    <w:rsid w:val="00604C40"/>
    <w:rsid w:val="00605D48"/>
    <w:rsid w:val="00606B4B"/>
    <w:rsid w:val="00607284"/>
    <w:rsid w:val="0061141F"/>
    <w:rsid w:val="0061482D"/>
    <w:rsid w:val="00616603"/>
    <w:rsid w:val="00617204"/>
    <w:rsid w:val="00621CA6"/>
    <w:rsid w:val="00624BA6"/>
    <w:rsid w:val="00625195"/>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65DED"/>
    <w:rsid w:val="00675898"/>
    <w:rsid w:val="006766E2"/>
    <w:rsid w:val="00682ED9"/>
    <w:rsid w:val="0068394B"/>
    <w:rsid w:val="006854D9"/>
    <w:rsid w:val="00692BE3"/>
    <w:rsid w:val="006934FA"/>
    <w:rsid w:val="00693588"/>
    <w:rsid w:val="006948D8"/>
    <w:rsid w:val="00695167"/>
    <w:rsid w:val="0069519D"/>
    <w:rsid w:val="006A0BAD"/>
    <w:rsid w:val="006A2DF8"/>
    <w:rsid w:val="006A332B"/>
    <w:rsid w:val="006B0AF7"/>
    <w:rsid w:val="006B21DB"/>
    <w:rsid w:val="006B568A"/>
    <w:rsid w:val="006B749E"/>
    <w:rsid w:val="006B7F30"/>
    <w:rsid w:val="006C453C"/>
    <w:rsid w:val="006C5FAE"/>
    <w:rsid w:val="006C61AE"/>
    <w:rsid w:val="006D16DE"/>
    <w:rsid w:val="006D1B13"/>
    <w:rsid w:val="006D1D4E"/>
    <w:rsid w:val="006D1FFE"/>
    <w:rsid w:val="006D246D"/>
    <w:rsid w:val="006D4CD0"/>
    <w:rsid w:val="006D5D30"/>
    <w:rsid w:val="006D5D42"/>
    <w:rsid w:val="006D782C"/>
    <w:rsid w:val="006E043A"/>
    <w:rsid w:val="006E09CE"/>
    <w:rsid w:val="006E0E2D"/>
    <w:rsid w:val="006E3B03"/>
    <w:rsid w:val="006E450D"/>
    <w:rsid w:val="006E5166"/>
    <w:rsid w:val="006E54F4"/>
    <w:rsid w:val="006F0DB2"/>
    <w:rsid w:val="006F247C"/>
    <w:rsid w:val="006F2653"/>
    <w:rsid w:val="006F2DC6"/>
    <w:rsid w:val="006F2EBE"/>
    <w:rsid w:val="006F3358"/>
    <w:rsid w:val="006F3E0F"/>
    <w:rsid w:val="006F450A"/>
    <w:rsid w:val="006F79FF"/>
    <w:rsid w:val="00702DC2"/>
    <w:rsid w:val="00704643"/>
    <w:rsid w:val="00704949"/>
    <w:rsid w:val="00705517"/>
    <w:rsid w:val="007056B1"/>
    <w:rsid w:val="00705C46"/>
    <w:rsid w:val="00706052"/>
    <w:rsid w:val="00706CEE"/>
    <w:rsid w:val="007102BC"/>
    <w:rsid w:val="007111FE"/>
    <w:rsid w:val="00712249"/>
    <w:rsid w:val="00713E80"/>
    <w:rsid w:val="007160C5"/>
    <w:rsid w:val="00725EF6"/>
    <w:rsid w:val="00727411"/>
    <w:rsid w:val="007301CE"/>
    <w:rsid w:val="00730B9F"/>
    <w:rsid w:val="00731271"/>
    <w:rsid w:val="007315F5"/>
    <w:rsid w:val="007341DC"/>
    <w:rsid w:val="00734346"/>
    <w:rsid w:val="007346A1"/>
    <w:rsid w:val="007377A4"/>
    <w:rsid w:val="0074018D"/>
    <w:rsid w:val="0074092E"/>
    <w:rsid w:val="00740CF9"/>
    <w:rsid w:val="0074239E"/>
    <w:rsid w:val="00745297"/>
    <w:rsid w:val="00750E47"/>
    <w:rsid w:val="00752437"/>
    <w:rsid w:val="00752CB3"/>
    <w:rsid w:val="00753A87"/>
    <w:rsid w:val="007545BB"/>
    <w:rsid w:val="00756BB9"/>
    <w:rsid w:val="00757112"/>
    <w:rsid w:val="0075783B"/>
    <w:rsid w:val="00760C49"/>
    <w:rsid w:val="00767481"/>
    <w:rsid w:val="0077154B"/>
    <w:rsid w:val="0077170A"/>
    <w:rsid w:val="00772FCF"/>
    <w:rsid w:val="007738AD"/>
    <w:rsid w:val="00774943"/>
    <w:rsid w:val="007751BC"/>
    <w:rsid w:val="00775CF5"/>
    <w:rsid w:val="00777A61"/>
    <w:rsid w:val="00780FD2"/>
    <w:rsid w:val="00784042"/>
    <w:rsid w:val="00784844"/>
    <w:rsid w:val="00784AB8"/>
    <w:rsid w:val="00786684"/>
    <w:rsid w:val="007868E0"/>
    <w:rsid w:val="00786A6A"/>
    <w:rsid w:val="00786BDC"/>
    <w:rsid w:val="00786F3F"/>
    <w:rsid w:val="00787DDF"/>
    <w:rsid w:val="00790463"/>
    <w:rsid w:val="00790DC5"/>
    <w:rsid w:val="00790FB9"/>
    <w:rsid w:val="0079251A"/>
    <w:rsid w:val="007943F8"/>
    <w:rsid w:val="00795475"/>
    <w:rsid w:val="007A1AC6"/>
    <w:rsid w:val="007A2B53"/>
    <w:rsid w:val="007A3012"/>
    <w:rsid w:val="007A3E29"/>
    <w:rsid w:val="007A469A"/>
    <w:rsid w:val="007A6995"/>
    <w:rsid w:val="007A6E77"/>
    <w:rsid w:val="007A7BBD"/>
    <w:rsid w:val="007A7BBE"/>
    <w:rsid w:val="007B36E9"/>
    <w:rsid w:val="007B675F"/>
    <w:rsid w:val="007B723B"/>
    <w:rsid w:val="007B7D8D"/>
    <w:rsid w:val="007C01E2"/>
    <w:rsid w:val="007C0A5A"/>
    <w:rsid w:val="007C0B78"/>
    <w:rsid w:val="007C14A4"/>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3F43"/>
    <w:rsid w:val="007F5A3F"/>
    <w:rsid w:val="007F6264"/>
    <w:rsid w:val="00800D8B"/>
    <w:rsid w:val="00800E24"/>
    <w:rsid w:val="00805A1A"/>
    <w:rsid w:val="00805D06"/>
    <w:rsid w:val="00810290"/>
    <w:rsid w:val="0081442E"/>
    <w:rsid w:val="008169C9"/>
    <w:rsid w:val="008169E1"/>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2ECF"/>
    <w:rsid w:val="008439F4"/>
    <w:rsid w:val="00856869"/>
    <w:rsid w:val="008611D9"/>
    <w:rsid w:val="008625AE"/>
    <w:rsid w:val="00863166"/>
    <w:rsid w:val="00864014"/>
    <w:rsid w:val="00865849"/>
    <w:rsid w:val="008710D1"/>
    <w:rsid w:val="008732EF"/>
    <w:rsid w:val="00873543"/>
    <w:rsid w:val="00873BFE"/>
    <w:rsid w:val="00875B5D"/>
    <w:rsid w:val="0087662A"/>
    <w:rsid w:val="0088138E"/>
    <w:rsid w:val="00882255"/>
    <w:rsid w:val="008829B1"/>
    <w:rsid w:val="008832C7"/>
    <w:rsid w:val="00883C7B"/>
    <w:rsid w:val="00884588"/>
    <w:rsid w:val="008852B7"/>
    <w:rsid w:val="008855AA"/>
    <w:rsid w:val="00885635"/>
    <w:rsid w:val="00890D12"/>
    <w:rsid w:val="00893CAA"/>
    <w:rsid w:val="00894295"/>
    <w:rsid w:val="008942C7"/>
    <w:rsid w:val="00896985"/>
    <w:rsid w:val="008A079A"/>
    <w:rsid w:val="008A107A"/>
    <w:rsid w:val="008A30B4"/>
    <w:rsid w:val="008A71F4"/>
    <w:rsid w:val="008B0F45"/>
    <w:rsid w:val="008B29F8"/>
    <w:rsid w:val="008B2C48"/>
    <w:rsid w:val="008B4104"/>
    <w:rsid w:val="008B5B24"/>
    <w:rsid w:val="008C1199"/>
    <w:rsid w:val="008C2DF6"/>
    <w:rsid w:val="008C4F37"/>
    <w:rsid w:val="008C4F67"/>
    <w:rsid w:val="008C7681"/>
    <w:rsid w:val="008D0DD3"/>
    <w:rsid w:val="008D21C6"/>
    <w:rsid w:val="008D27EA"/>
    <w:rsid w:val="008D2FAC"/>
    <w:rsid w:val="008D30C8"/>
    <w:rsid w:val="008D4954"/>
    <w:rsid w:val="008D5975"/>
    <w:rsid w:val="008E0B6D"/>
    <w:rsid w:val="008E1538"/>
    <w:rsid w:val="008E3A8E"/>
    <w:rsid w:val="008E4379"/>
    <w:rsid w:val="008E49B9"/>
    <w:rsid w:val="008E5CD1"/>
    <w:rsid w:val="008E6E83"/>
    <w:rsid w:val="008F092B"/>
    <w:rsid w:val="008F188D"/>
    <w:rsid w:val="008F4790"/>
    <w:rsid w:val="008F4965"/>
    <w:rsid w:val="008F5154"/>
    <w:rsid w:val="008F580F"/>
    <w:rsid w:val="008F58C9"/>
    <w:rsid w:val="008F6250"/>
    <w:rsid w:val="008F63FF"/>
    <w:rsid w:val="0090017F"/>
    <w:rsid w:val="0090047A"/>
    <w:rsid w:val="0090092B"/>
    <w:rsid w:val="00902426"/>
    <w:rsid w:val="0090266A"/>
    <w:rsid w:val="00903067"/>
    <w:rsid w:val="009032DC"/>
    <w:rsid w:val="0090410E"/>
    <w:rsid w:val="0091578E"/>
    <w:rsid w:val="00917274"/>
    <w:rsid w:val="0092034E"/>
    <w:rsid w:val="00922122"/>
    <w:rsid w:val="00923EAC"/>
    <w:rsid w:val="00924291"/>
    <w:rsid w:val="00925B0C"/>
    <w:rsid w:val="00926A6F"/>
    <w:rsid w:val="009272CC"/>
    <w:rsid w:val="0093067F"/>
    <w:rsid w:val="00930C9B"/>
    <w:rsid w:val="00930E52"/>
    <w:rsid w:val="00931861"/>
    <w:rsid w:val="00931E16"/>
    <w:rsid w:val="00932829"/>
    <w:rsid w:val="009364C1"/>
    <w:rsid w:val="00936A8C"/>
    <w:rsid w:val="00941970"/>
    <w:rsid w:val="009423C8"/>
    <w:rsid w:val="0094264C"/>
    <w:rsid w:val="00942DDE"/>
    <w:rsid w:val="009442B2"/>
    <w:rsid w:val="00945C09"/>
    <w:rsid w:val="00946325"/>
    <w:rsid w:val="00951B2D"/>
    <w:rsid w:val="009539C8"/>
    <w:rsid w:val="00962609"/>
    <w:rsid w:val="00971FC0"/>
    <w:rsid w:val="00972E39"/>
    <w:rsid w:val="00973492"/>
    <w:rsid w:val="009744B4"/>
    <w:rsid w:val="00977773"/>
    <w:rsid w:val="00977C53"/>
    <w:rsid w:val="009802A3"/>
    <w:rsid w:val="00980BF7"/>
    <w:rsid w:val="00981657"/>
    <w:rsid w:val="00982B47"/>
    <w:rsid w:val="00985960"/>
    <w:rsid w:val="0098671D"/>
    <w:rsid w:val="00987015"/>
    <w:rsid w:val="009907F6"/>
    <w:rsid w:val="00992CFB"/>
    <w:rsid w:val="00993912"/>
    <w:rsid w:val="00994082"/>
    <w:rsid w:val="00994529"/>
    <w:rsid w:val="00996DDC"/>
    <w:rsid w:val="00997FEE"/>
    <w:rsid w:val="009A0A71"/>
    <w:rsid w:val="009A595F"/>
    <w:rsid w:val="009A6A26"/>
    <w:rsid w:val="009B1BD5"/>
    <w:rsid w:val="009B55F3"/>
    <w:rsid w:val="009B6AE9"/>
    <w:rsid w:val="009C16FE"/>
    <w:rsid w:val="009C485B"/>
    <w:rsid w:val="009C5173"/>
    <w:rsid w:val="009C55F3"/>
    <w:rsid w:val="009C613C"/>
    <w:rsid w:val="009D0520"/>
    <w:rsid w:val="009D11EE"/>
    <w:rsid w:val="009D1E9E"/>
    <w:rsid w:val="009D2AD1"/>
    <w:rsid w:val="009E42F7"/>
    <w:rsid w:val="009E5B24"/>
    <w:rsid w:val="009E6BFC"/>
    <w:rsid w:val="009F0130"/>
    <w:rsid w:val="009F417E"/>
    <w:rsid w:val="009F4284"/>
    <w:rsid w:val="009F44C4"/>
    <w:rsid w:val="00A01451"/>
    <w:rsid w:val="00A02479"/>
    <w:rsid w:val="00A03286"/>
    <w:rsid w:val="00A04128"/>
    <w:rsid w:val="00A04F77"/>
    <w:rsid w:val="00A06C18"/>
    <w:rsid w:val="00A06F82"/>
    <w:rsid w:val="00A1017F"/>
    <w:rsid w:val="00A13F7A"/>
    <w:rsid w:val="00A14299"/>
    <w:rsid w:val="00A149C6"/>
    <w:rsid w:val="00A14A67"/>
    <w:rsid w:val="00A15433"/>
    <w:rsid w:val="00A15D28"/>
    <w:rsid w:val="00A16F1A"/>
    <w:rsid w:val="00A2003A"/>
    <w:rsid w:val="00A2215F"/>
    <w:rsid w:val="00A2234E"/>
    <w:rsid w:val="00A228A6"/>
    <w:rsid w:val="00A236F0"/>
    <w:rsid w:val="00A238E0"/>
    <w:rsid w:val="00A24E56"/>
    <w:rsid w:val="00A26A85"/>
    <w:rsid w:val="00A2777D"/>
    <w:rsid w:val="00A2792B"/>
    <w:rsid w:val="00A3036D"/>
    <w:rsid w:val="00A306C1"/>
    <w:rsid w:val="00A326A5"/>
    <w:rsid w:val="00A32EF8"/>
    <w:rsid w:val="00A336FB"/>
    <w:rsid w:val="00A3420D"/>
    <w:rsid w:val="00A3469B"/>
    <w:rsid w:val="00A43C10"/>
    <w:rsid w:val="00A44FC8"/>
    <w:rsid w:val="00A46920"/>
    <w:rsid w:val="00A46BA5"/>
    <w:rsid w:val="00A46EEB"/>
    <w:rsid w:val="00A477A5"/>
    <w:rsid w:val="00A53F55"/>
    <w:rsid w:val="00A5448F"/>
    <w:rsid w:val="00A54798"/>
    <w:rsid w:val="00A55ABB"/>
    <w:rsid w:val="00A61BEB"/>
    <w:rsid w:val="00A62034"/>
    <w:rsid w:val="00A63EAD"/>
    <w:rsid w:val="00A66375"/>
    <w:rsid w:val="00A70C8B"/>
    <w:rsid w:val="00A716F1"/>
    <w:rsid w:val="00A720A8"/>
    <w:rsid w:val="00A7272E"/>
    <w:rsid w:val="00A74A60"/>
    <w:rsid w:val="00A77BF4"/>
    <w:rsid w:val="00A8268F"/>
    <w:rsid w:val="00A83B87"/>
    <w:rsid w:val="00A8692A"/>
    <w:rsid w:val="00A86A6F"/>
    <w:rsid w:val="00A908A2"/>
    <w:rsid w:val="00A92064"/>
    <w:rsid w:val="00A93B69"/>
    <w:rsid w:val="00A96810"/>
    <w:rsid w:val="00A97A9B"/>
    <w:rsid w:val="00AA27FC"/>
    <w:rsid w:val="00AA5020"/>
    <w:rsid w:val="00AB078C"/>
    <w:rsid w:val="00AB19AC"/>
    <w:rsid w:val="00AB3A37"/>
    <w:rsid w:val="00AB4FF2"/>
    <w:rsid w:val="00AB5C36"/>
    <w:rsid w:val="00AB76AB"/>
    <w:rsid w:val="00AB7BA3"/>
    <w:rsid w:val="00AC4925"/>
    <w:rsid w:val="00AC5045"/>
    <w:rsid w:val="00AC6B79"/>
    <w:rsid w:val="00AC78DA"/>
    <w:rsid w:val="00AD225B"/>
    <w:rsid w:val="00AD2E0F"/>
    <w:rsid w:val="00AD44E2"/>
    <w:rsid w:val="00AD5762"/>
    <w:rsid w:val="00AD735B"/>
    <w:rsid w:val="00AE3E2B"/>
    <w:rsid w:val="00AE44CA"/>
    <w:rsid w:val="00AE47EB"/>
    <w:rsid w:val="00AF2F99"/>
    <w:rsid w:val="00AF39A3"/>
    <w:rsid w:val="00AF485F"/>
    <w:rsid w:val="00AF63B2"/>
    <w:rsid w:val="00AF7A4F"/>
    <w:rsid w:val="00B0384C"/>
    <w:rsid w:val="00B05186"/>
    <w:rsid w:val="00B076BC"/>
    <w:rsid w:val="00B07CB5"/>
    <w:rsid w:val="00B07DCD"/>
    <w:rsid w:val="00B119A2"/>
    <w:rsid w:val="00B11C80"/>
    <w:rsid w:val="00B128D4"/>
    <w:rsid w:val="00B130AE"/>
    <w:rsid w:val="00B1468C"/>
    <w:rsid w:val="00B15F09"/>
    <w:rsid w:val="00B207B3"/>
    <w:rsid w:val="00B2322E"/>
    <w:rsid w:val="00B26EF3"/>
    <w:rsid w:val="00B305D5"/>
    <w:rsid w:val="00B32E7F"/>
    <w:rsid w:val="00B3371C"/>
    <w:rsid w:val="00B33C05"/>
    <w:rsid w:val="00B36840"/>
    <w:rsid w:val="00B408D3"/>
    <w:rsid w:val="00B40EAF"/>
    <w:rsid w:val="00B420DF"/>
    <w:rsid w:val="00B47E31"/>
    <w:rsid w:val="00B50602"/>
    <w:rsid w:val="00B506CB"/>
    <w:rsid w:val="00B50EE5"/>
    <w:rsid w:val="00B519F4"/>
    <w:rsid w:val="00B51B88"/>
    <w:rsid w:val="00B52F59"/>
    <w:rsid w:val="00B54B5C"/>
    <w:rsid w:val="00B54F08"/>
    <w:rsid w:val="00B5502F"/>
    <w:rsid w:val="00B61395"/>
    <w:rsid w:val="00B64DD7"/>
    <w:rsid w:val="00B661FA"/>
    <w:rsid w:val="00B6752C"/>
    <w:rsid w:val="00B70915"/>
    <w:rsid w:val="00B733AA"/>
    <w:rsid w:val="00B76604"/>
    <w:rsid w:val="00B82952"/>
    <w:rsid w:val="00B82FB2"/>
    <w:rsid w:val="00B843E3"/>
    <w:rsid w:val="00B8529A"/>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B70A6"/>
    <w:rsid w:val="00BB7C98"/>
    <w:rsid w:val="00BC438D"/>
    <w:rsid w:val="00BC5B7D"/>
    <w:rsid w:val="00BC73D4"/>
    <w:rsid w:val="00BD017B"/>
    <w:rsid w:val="00BD0508"/>
    <w:rsid w:val="00BD5D51"/>
    <w:rsid w:val="00BD67E1"/>
    <w:rsid w:val="00BE00C5"/>
    <w:rsid w:val="00BE053B"/>
    <w:rsid w:val="00BE0F2C"/>
    <w:rsid w:val="00BE11C3"/>
    <w:rsid w:val="00BE6427"/>
    <w:rsid w:val="00BE6A5B"/>
    <w:rsid w:val="00BE6EC6"/>
    <w:rsid w:val="00BF03CE"/>
    <w:rsid w:val="00BF046C"/>
    <w:rsid w:val="00BF08EA"/>
    <w:rsid w:val="00BF4873"/>
    <w:rsid w:val="00BF48F0"/>
    <w:rsid w:val="00BF5E4C"/>
    <w:rsid w:val="00BF6B3C"/>
    <w:rsid w:val="00BF7709"/>
    <w:rsid w:val="00C00D9B"/>
    <w:rsid w:val="00C012CC"/>
    <w:rsid w:val="00C035F0"/>
    <w:rsid w:val="00C1333D"/>
    <w:rsid w:val="00C148F9"/>
    <w:rsid w:val="00C17DAF"/>
    <w:rsid w:val="00C17DC2"/>
    <w:rsid w:val="00C20898"/>
    <w:rsid w:val="00C227FC"/>
    <w:rsid w:val="00C23B1F"/>
    <w:rsid w:val="00C247BF"/>
    <w:rsid w:val="00C24F89"/>
    <w:rsid w:val="00C25797"/>
    <w:rsid w:val="00C25CC5"/>
    <w:rsid w:val="00C26981"/>
    <w:rsid w:val="00C313F3"/>
    <w:rsid w:val="00C35A08"/>
    <w:rsid w:val="00C369BB"/>
    <w:rsid w:val="00C37E2F"/>
    <w:rsid w:val="00C40793"/>
    <w:rsid w:val="00C41BB0"/>
    <w:rsid w:val="00C42D3F"/>
    <w:rsid w:val="00C436BE"/>
    <w:rsid w:val="00C43A55"/>
    <w:rsid w:val="00C44953"/>
    <w:rsid w:val="00C45E1F"/>
    <w:rsid w:val="00C46649"/>
    <w:rsid w:val="00C46671"/>
    <w:rsid w:val="00C46B81"/>
    <w:rsid w:val="00C47956"/>
    <w:rsid w:val="00C52496"/>
    <w:rsid w:val="00C52E92"/>
    <w:rsid w:val="00C56E0B"/>
    <w:rsid w:val="00C5713B"/>
    <w:rsid w:val="00C615D7"/>
    <w:rsid w:val="00C621FC"/>
    <w:rsid w:val="00C6261B"/>
    <w:rsid w:val="00C639A0"/>
    <w:rsid w:val="00C640C5"/>
    <w:rsid w:val="00C6589D"/>
    <w:rsid w:val="00C668C4"/>
    <w:rsid w:val="00C71A0E"/>
    <w:rsid w:val="00C730A5"/>
    <w:rsid w:val="00C731DF"/>
    <w:rsid w:val="00C74253"/>
    <w:rsid w:val="00C7469E"/>
    <w:rsid w:val="00C756E9"/>
    <w:rsid w:val="00C80124"/>
    <w:rsid w:val="00C80C7A"/>
    <w:rsid w:val="00C825FA"/>
    <w:rsid w:val="00C838B9"/>
    <w:rsid w:val="00C83F36"/>
    <w:rsid w:val="00C86B86"/>
    <w:rsid w:val="00C87C34"/>
    <w:rsid w:val="00C9118A"/>
    <w:rsid w:val="00C923F5"/>
    <w:rsid w:val="00C95A14"/>
    <w:rsid w:val="00C96D34"/>
    <w:rsid w:val="00C97015"/>
    <w:rsid w:val="00C970D4"/>
    <w:rsid w:val="00C97444"/>
    <w:rsid w:val="00CA06B6"/>
    <w:rsid w:val="00CA0832"/>
    <w:rsid w:val="00CA2C4D"/>
    <w:rsid w:val="00CA2F2D"/>
    <w:rsid w:val="00CA399E"/>
    <w:rsid w:val="00CA4C5B"/>
    <w:rsid w:val="00CA5EA6"/>
    <w:rsid w:val="00CB3472"/>
    <w:rsid w:val="00CB473A"/>
    <w:rsid w:val="00CB5288"/>
    <w:rsid w:val="00CB5CEC"/>
    <w:rsid w:val="00CB64FB"/>
    <w:rsid w:val="00CC0188"/>
    <w:rsid w:val="00CC16D8"/>
    <w:rsid w:val="00CC224F"/>
    <w:rsid w:val="00CC3BAA"/>
    <w:rsid w:val="00CC402A"/>
    <w:rsid w:val="00CC54C4"/>
    <w:rsid w:val="00CC69A1"/>
    <w:rsid w:val="00CC7134"/>
    <w:rsid w:val="00CD02EE"/>
    <w:rsid w:val="00CD0318"/>
    <w:rsid w:val="00CD271B"/>
    <w:rsid w:val="00CD2E35"/>
    <w:rsid w:val="00CD5B71"/>
    <w:rsid w:val="00CD7E57"/>
    <w:rsid w:val="00CE078F"/>
    <w:rsid w:val="00CE1493"/>
    <w:rsid w:val="00CE1611"/>
    <w:rsid w:val="00CE62E3"/>
    <w:rsid w:val="00CE78D8"/>
    <w:rsid w:val="00CE7CF6"/>
    <w:rsid w:val="00CF4D6E"/>
    <w:rsid w:val="00CF51ED"/>
    <w:rsid w:val="00D0099D"/>
    <w:rsid w:val="00D00BAF"/>
    <w:rsid w:val="00D00F3C"/>
    <w:rsid w:val="00D01848"/>
    <w:rsid w:val="00D01C6A"/>
    <w:rsid w:val="00D02FC5"/>
    <w:rsid w:val="00D05E79"/>
    <w:rsid w:val="00D06768"/>
    <w:rsid w:val="00D10FBF"/>
    <w:rsid w:val="00D20263"/>
    <w:rsid w:val="00D2265B"/>
    <w:rsid w:val="00D230E6"/>
    <w:rsid w:val="00D25355"/>
    <w:rsid w:val="00D263C1"/>
    <w:rsid w:val="00D3209A"/>
    <w:rsid w:val="00D34324"/>
    <w:rsid w:val="00D35DE2"/>
    <w:rsid w:val="00D37508"/>
    <w:rsid w:val="00D37C12"/>
    <w:rsid w:val="00D37D6A"/>
    <w:rsid w:val="00D4102C"/>
    <w:rsid w:val="00D41427"/>
    <w:rsid w:val="00D42F42"/>
    <w:rsid w:val="00D43E9E"/>
    <w:rsid w:val="00D465A4"/>
    <w:rsid w:val="00D465AA"/>
    <w:rsid w:val="00D470D7"/>
    <w:rsid w:val="00D5162A"/>
    <w:rsid w:val="00D5260E"/>
    <w:rsid w:val="00D54DAE"/>
    <w:rsid w:val="00D561B2"/>
    <w:rsid w:val="00D56413"/>
    <w:rsid w:val="00D6078B"/>
    <w:rsid w:val="00D61137"/>
    <w:rsid w:val="00D61FF0"/>
    <w:rsid w:val="00D623F1"/>
    <w:rsid w:val="00D62B87"/>
    <w:rsid w:val="00D63D24"/>
    <w:rsid w:val="00D770BC"/>
    <w:rsid w:val="00D772DD"/>
    <w:rsid w:val="00D804CC"/>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04D3"/>
    <w:rsid w:val="00DA4362"/>
    <w:rsid w:val="00DA47CC"/>
    <w:rsid w:val="00DA651E"/>
    <w:rsid w:val="00DA6BDD"/>
    <w:rsid w:val="00DA7828"/>
    <w:rsid w:val="00DA7983"/>
    <w:rsid w:val="00DB07B4"/>
    <w:rsid w:val="00DB22F9"/>
    <w:rsid w:val="00DB4FFC"/>
    <w:rsid w:val="00DB5FA1"/>
    <w:rsid w:val="00DB6B7B"/>
    <w:rsid w:val="00DB7F5F"/>
    <w:rsid w:val="00DC155E"/>
    <w:rsid w:val="00DC4A7B"/>
    <w:rsid w:val="00DC4BBE"/>
    <w:rsid w:val="00DD3C67"/>
    <w:rsid w:val="00DD3E65"/>
    <w:rsid w:val="00DD5F90"/>
    <w:rsid w:val="00DD7EFA"/>
    <w:rsid w:val="00DE16CD"/>
    <w:rsid w:val="00DE2E90"/>
    <w:rsid w:val="00DF218C"/>
    <w:rsid w:val="00DF3FCB"/>
    <w:rsid w:val="00DF57E9"/>
    <w:rsid w:val="00DF5B2A"/>
    <w:rsid w:val="00DF6996"/>
    <w:rsid w:val="00DF6D12"/>
    <w:rsid w:val="00DF7591"/>
    <w:rsid w:val="00DF7B6C"/>
    <w:rsid w:val="00DF7B6E"/>
    <w:rsid w:val="00E004DE"/>
    <w:rsid w:val="00E00C38"/>
    <w:rsid w:val="00E020C7"/>
    <w:rsid w:val="00E03735"/>
    <w:rsid w:val="00E04501"/>
    <w:rsid w:val="00E05307"/>
    <w:rsid w:val="00E061D1"/>
    <w:rsid w:val="00E11B8E"/>
    <w:rsid w:val="00E11E9E"/>
    <w:rsid w:val="00E12067"/>
    <w:rsid w:val="00E12A9D"/>
    <w:rsid w:val="00E12B02"/>
    <w:rsid w:val="00E14136"/>
    <w:rsid w:val="00E14EE8"/>
    <w:rsid w:val="00E15A49"/>
    <w:rsid w:val="00E1688A"/>
    <w:rsid w:val="00E17CB3"/>
    <w:rsid w:val="00E210E7"/>
    <w:rsid w:val="00E22579"/>
    <w:rsid w:val="00E234E2"/>
    <w:rsid w:val="00E275DB"/>
    <w:rsid w:val="00E27E00"/>
    <w:rsid w:val="00E30409"/>
    <w:rsid w:val="00E30EB1"/>
    <w:rsid w:val="00E3215F"/>
    <w:rsid w:val="00E330AA"/>
    <w:rsid w:val="00E3419A"/>
    <w:rsid w:val="00E34312"/>
    <w:rsid w:val="00E34DA2"/>
    <w:rsid w:val="00E35245"/>
    <w:rsid w:val="00E372A3"/>
    <w:rsid w:val="00E43005"/>
    <w:rsid w:val="00E44D02"/>
    <w:rsid w:val="00E5014C"/>
    <w:rsid w:val="00E510F1"/>
    <w:rsid w:val="00E512B4"/>
    <w:rsid w:val="00E535B1"/>
    <w:rsid w:val="00E53B92"/>
    <w:rsid w:val="00E54904"/>
    <w:rsid w:val="00E549C0"/>
    <w:rsid w:val="00E63A90"/>
    <w:rsid w:val="00E65340"/>
    <w:rsid w:val="00E671F7"/>
    <w:rsid w:val="00E67FAD"/>
    <w:rsid w:val="00E72233"/>
    <w:rsid w:val="00E74CFD"/>
    <w:rsid w:val="00E74E5E"/>
    <w:rsid w:val="00E76123"/>
    <w:rsid w:val="00E7684C"/>
    <w:rsid w:val="00E76924"/>
    <w:rsid w:val="00E778B9"/>
    <w:rsid w:val="00E8172E"/>
    <w:rsid w:val="00E81DE4"/>
    <w:rsid w:val="00E85AB3"/>
    <w:rsid w:val="00E878E8"/>
    <w:rsid w:val="00E930B3"/>
    <w:rsid w:val="00E97E3B"/>
    <w:rsid w:val="00EA3B6A"/>
    <w:rsid w:val="00EA5F04"/>
    <w:rsid w:val="00EB0334"/>
    <w:rsid w:val="00EB037D"/>
    <w:rsid w:val="00EB0CEC"/>
    <w:rsid w:val="00EB2131"/>
    <w:rsid w:val="00EB231C"/>
    <w:rsid w:val="00EB42EC"/>
    <w:rsid w:val="00EB5073"/>
    <w:rsid w:val="00EB6C0B"/>
    <w:rsid w:val="00EC0BAA"/>
    <w:rsid w:val="00EC1025"/>
    <w:rsid w:val="00EC17A4"/>
    <w:rsid w:val="00EC3D03"/>
    <w:rsid w:val="00EC439E"/>
    <w:rsid w:val="00EC7305"/>
    <w:rsid w:val="00ED1E51"/>
    <w:rsid w:val="00ED2DD8"/>
    <w:rsid w:val="00ED43EC"/>
    <w:rsid w:val="00ED6790"/>
    <w:rsid w:val="00ED69C9"/>
    <w:rsid w:val="00EE2856"/>
    <w:rsid w:val="00EE2A99"/>
    <w:rsid w:val="00EE3A7A"/>
    <w:rsid w:val="00EE3DAF"/>
    <w:rsid w:val="00EE3EE8"/>
    <w:rsid w:val="00EE4BA8"/>
    <w:rsid w:val="00EE631E"/>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CD9"/>
    <w:rsid w:val="00F11D8D"/>
    <w:rsid w:val="00F27DE4"/>
    <w:rsid w:val="00F27E22"/>
    <w:rsid w:val="00F329B5"/>
    <w:rsid w:val="00F3411A"/>
    <w:rsid w:val="00F3515C"/>
    <w:rsid w:val="00F36285"/>
    <w:rsid w:val="00F37FB9"/>
    <w:rsid w:val="00F42789"/>
    <w:rsid w:val="00F44F45"/>
    <w:rsid w:val="00F45E55"/>
    <w:rsid w:val="00F46A44"/>
    <w:rsid w:val="00F534E2"/>
    <w:rsid w:val="00F56196"/>
    <w:rsid w:val="00F62CCA"/>
    <w:rsid w:val="00F62CE1"/>
    <w:rsid w:val="00F63577"/>
    <w:rsid w:val="00F644DC"/>
    <w:rsid w:val="00F65202"/>
    <w:rsid w:val="00F665C3"/>
    <w:rsid w:val="00F66B86"/>
    <w:rsid w:val="00F671D0"/>
    <w:rsid w:val="00F679C5"/>
    <w:rsid w:val="00F70DA0"/>
    <w:rsid w:val="00F726C0"/>
    <w:rsid w:val="00F7275B"/>
    <w:rsid w:val="00F73335"/>
    <w:rsid w:val="00F826AA"/>
    <w:rsid w:val="00F82FFF"/>
    <w:rsid w:val="00F83C1A"/>
    <w:rsid w:val="00F852AC"/>
    <w:rsid w:val="00F85E70"/>
    <w:rsid w:val="00F92597"/>
    <w:rsid w:val="00F92CFB"/>
    <w:rsid w:val="00F93AD9"/>
    <w:rsid w:val="00F94F27"/>
    <w:rsid w:val="00F95221"/>
    <w:rsid w:val="00F9684E"/>
    <w:rsid w:val="00F96FE0"/>
    <w:rsid w:val="00F97C94"/>
    <w:rsid w:val="00FA080E"/>
    <w:rsid w:val="00FA4D69"/>
    <w:rsid w:val="00FA6DD8"/>
    <w:rsid w:val="00FB0BFB"/>
    <w:rsid w:val="00FC1B6F"/>
    <w:rsid w:val="00FC2124"/>
    <w:rsid w:val="00FC23F6"/>
    <w:rsid w:val="00FC2865"/>
    <w:rsid w:val="00FC47EB"/>
    <w:rsid w:val="00FC67AE"/>
    <w:rsid w:val="00FD021B"/>
    <w:rsid w:val="00FD43E0"/>
    <w:rsid w:val="00FE1914"/>
    <w:rsid w:val="00FE45AC"/>
    <w:rsid w:val="00FE4ABC"/>
    <w:rsid w:val="00FE532C"/>
    <w:rsid w:val="00FF17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 w:type="table" w:styleId="LightList">
    <w:name w:val="Light List"/>
    <w:basedOn w:val="TableNormal"/>
    <w:uiPriority w:val="61"/>
    <w:locked/>
    <w:rsid w:val="001D0EAF"/>
    <w:rPr>
      <w:rFonts w:asciiTheme="minorHAnsi" w:eastAsiaTheme="minorEastAsia"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 w:type="table" w:styleId="LightList">
    <w:name w:val="Light List"/>
    <w:basedOn w:val="TableNormal"/>
    <w:uiPriority w:val="61"/>
    <w:locked/>
    <w:rsid w:val="001D0EAF"/>
    <w:rPr>
      <w:rFonts w:asciiTheme="minorHAnsi" w:eastAsiaTheme="minorEastAsia"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06104896">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2.png"/><Relationship Id="rId68" Type="http://schemas.openxmlformats.org/officeDocument/2006/relationships/image" Target="media/image57.png"/><Relationship Id="rId76" Type="http://schemas.openxmlformats.org/officeDocument/2006/relationships/image" Target="media/image65.png"/><Relationship Id="rId7" Type="http://schemas.microsoft.com/office/2007/relationships/stylesWithEffects" Target="stylesWithEffects.xml"/><Relationship Id="rId71" Type="http://schemas.openxmlformats.org/officeDocument/2006/relationships/image" Target="media/image60.png"/><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image" Target="media/image63.png"/><Relationship Id="rId79" Type="http://schemas.openxmlformats.org/officeDocument/2006/relationships/image" Target="media/image68.png"/><Relationship Id="rId5" Type="http://schemas.openxmlformats.org/officeDocument/2006/relationships/numbering" Target="numbering.xml"/><Relationship Id="rId61" Type="http://schemas.openxmlformats.org/officeDocument/2006/relationships/image" Target="media/image50.png"/><Relationship Id="rId82"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8" Type="http://schemas.openxmlformats.org/officeDocument/2006/relationships/settings" Target="setting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2.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D83B2B9-BF26-4CE9-AAA7-5B06B216E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1131</Words>
  <Characters>6221</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7338</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creator/>
  <cp:lastModifiedBy/>
  <cp:revision>1</cp:revision>
  <cp:lastPrinted>2005-06-01T14:08:00Z</cp:lastPrinted>
  <dcterms:created xsi:type="dcterms:W3CDTF">2012-09-10T11:34:00Z</dcterms:created>
  <dcterms:modified xsi:type="dcterms:W3CDTF">2012-10-02T10:22:00Z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