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AB4DF0C" w14:textId="77777777" w:rsidR="002F51BE" w:rsidRPr="00D82AA7" w:rsidRDefault="00C86B86" w:rsidP="002F51BE">
      <w:r w:rsidRPr="00D82AA7">
        <w:rPr>
          <w:noProof/>
        </w:rPr>
        <w:drawing>
          <wp:anchor distT="0" distB="0" distL="114300" distR="114300" simplePos="0" relativeHeight="251687936" behindDoc="0" locked="0" layoutInCell="1" allowOverlap="1" wp14:anchorId="1AB4E561" wp14:editId="1AB4E562">
            <wp:simplePos x="0" y="0"/>
            <wp:positionH relativeFrom="column">
              <wp:posOffset>3563620</wp:posOffset>
            </wp:positionH>
            <wp:positionV relativeFrom="paragraph">
              <wp:posOffset>5030470</wp:posOffset>
            </wp:positionV>
            <wp:extent cx="2740793" cy="736675"/>
            <wp:effectExtent l="0" t="0" r="2540" b="6350"/>
            <wp:wrapNone/>
            <wp:docPr id="2"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2740793" cy="736675"/>
                    </a:xfrm>
                    <a:prstGeom prst="rect">
                      <a:avLst/>
                    </a:prstGeom>
                  </pic:spPr>
                </pic:pic>
              </a:graphicData>
            </a:graphic>
            <wp14:sizeRelH relativeFrom="page">
              <wp14:pctWidth>0</wp14:pctWidth>
            </wp14:sizeRelH>
            <wp14:sizeRelV relativeFrom="page">
              <wp14:pctHeight>0</wp14:pctHeight>
            </wp14:sizeRelV>
          </wp:anchor>
        </w:drawing>
      </w:r>
    </w:p>
    <w:p w14:paraId="1AB4DF0D" w14:textId="77777777" w:rsidR="002F51BE" w:rsidRPr="00D82AA7" w:rsidRDefault="002F51BE" w:rsidP="002F51BE"/>
    <w:p w14:paraId="1AB4DF0E" w14:textId="77777777" w:rsidR="001A0FB0" w:rsidRPr="00D82AA7" w:rsidRDefault="001A0FB0" w:rsidP="002F51BE"/>
    <w:p w14:paraId="1AB4DF0F" w14:textId="77777777" w:rsidR="002F51BE" w:rsidRPr="00D82AA7" w:rsidRDefault="002F51BE" w:rsidP="002F51BE"/>
    <w:tbl>
      <w:tblPr>
        <w:tblW w:w="10524" w:type="dxa"/>
        <w:tblInd w:w="-1134" w:type="dxa"/>
        <w:tblLook w:val="01E0" w:firstRow="1" w:lastRow="1" w:firstColumn="1" w:lastColumn="1" w:noHBand="0" w:noVBand="0"/>
      </w:tblPr>
      <w:tblGrid>
        <w:gridCol w:w="2019"/>
        <w:gridCol w:w="8505"/>
      </w:tblGrid>
      <w:tr w:rsidR="002F51BE" w:rsidRPr="00D82AA7" w14:paraId="1AB4DF11" w14:textId="77777777" w:rsidTr="00071802">
        <w:trPr>
          <w:trHeight w:val="722"/>
        </w:trPr>
        <w:tc>
          <w:tcPr>
            <w:tcW w:w="10524" w:type="dxa"/>
            <w:gridSpan w:val="2"/>
            <w:tcMar>
              <w:top w:w="0" w:type="dxa"/>
              <w:left w:w="0" w:type="dxa"/>
              <w:bottom w:w="0" w:type="dxa"/>
              <w:right w:w="108" w:type="dxa"/>
            </w:tcMar>
          </w:tcPr>
          <w:p w14:paraId="1AB4DF10" w14:textId="77777777" w:rsidR="002F51BE" w:rsidRPr="00D82AA7" w:rsidRDefault="002F51BE" w:rsidP="00071802">
            <w:pPr>
              <w:rPr>
                <w:b/>
                <w:color w:val="000033"/>
                <w:sz w:val="36"/>
                <w:szCs w:val="36"/>
              </w:rPr>
            </w:pPr>
          </w:p>
        </w:tc>
      </w:tr>
      <w:tr w:rsidR="002F51BE" w:rsidRPr="00D82AA7" w14:paraId="1AB4DF14" w14:textId="77777777" w:rsidTr="00071802">
        <w:tc>
          <w:tcPr>
            <w:tcW w:w="2019" w:type="dxa"/>
            <w:tcMar>
              <w:top w:w="0" w:type="dxa"/>
              <w:left w:w="0" w:type="dxa"/>
              <w:bottom w:w="0" w:type="dxa"/>
              <w:right w:w="57" w:type="dxa"/>
            </w:tcMar>
            <w:vAlign w:val="bottom"/>
          </w:tcPr>
          <w:p w14:paraId="1AB4DF12" w14:textId="77777777" w:rsidR="002F51BE" w:rsidRPr="00D82AA7" w:rsidRDefault="002F51BE" w:rsidP="00071802">
            <w:pPr>
              <w:rPr>
                <w:i/>
                <w:color w:val="000000"/>
                <w:sz w:val="15"/>
                <w:szCs w:val="15"/>
              </w:rPr>
            </w:pPr>
          </w:p>
        </w:tc>
        <w:tc>
          <w:tcPr>
            <w:tcW w:w="8505" w:type="dxa"/>
            <w:tcMar>
              <w:top w:w="0" w:type="dxa"/>
              <w:left w:w="170" w:type="dxa"/>
              <w:bottom w:w="0" w:type="dxa"/>
              <w:right w:w="170" w:type="dxa"/>
            </w:tcMar>
            <w:vAlign w:val="bottom"/>
            <w:hideMark/>
          </w:tcPr>
          <w:p w14:paraId="1AB4DF13" w14:textId="2096FFAD" w:rsidR="002F51BE" w:rsidRPr="00D82AA7" w:rsidRDefault="008648E0" w:rsidP="00071802">
            <w:pPr>
              <w:pStyle w:val="IcentoTitel1"/>
            </w:pPr>
            <w:bookmarkStart w:id="0" w:name="BM_Datum"/>
            <w:bookmarkEnd w:id="0"/>
            <w:proofErr w:type="spellStart"/>
            <w:r>
              <w:t>Netscaler</w:t>
            </w:r>
            <w:proofErr w:type="spellEnd"/>
          </w:p>
        </w:tc>
      </w:tr>
      <w:tr w:rsidR="002F51BE" w:rsidRPr="00D82AA7" w14:paraId="1AB4DF16" w14:textId="77777777" w:rsidTr="00071802">
        <w:tc>
          <w:tcPr>
            <w:tcW w:w="10524" w:type="dxa"/>
            <w:gridSpan w:val="2"/>
            <w:tcMar>
              <w:top w:w="0" w:type="dxa"/>
              <w:left w:w="0" w:type="dxa"/>
              <w:bottom w:w="0" w:type="dxa"/>
              <w:right w:w="57" w:type="dxa"/>
            </w:tcMar>
            <w:vAlign w:val="bottom"/>
          </w:tcPr>
          <w:p w14:paraId="1AB4DF15" w14:textId="77777777" w:rsidR="002F51BE" w:rsidRPr="00D82AA7" w:rsidRDefault="002F51BE" w:rsidP="00071802">
            <w:pPr>
              <w:rPr>
                <w:b/>
              </w:rPr>
            </w:pPr>
          </w:p>
        </w:tc>
      </w:tr>
      <w:tr w:rsidR="002F51BE" w:rsidRPr="00D82AA7" w14:paraId="1AB4DF19" w14:textId="77777777" w:rsidTr="00071802">
        <w:tc>
          <w:tcPr>
            <w:tcW w:w="2019" w:type="dxa"/>
            <w:tcMar>
              <w:top w:w="0" w:type="dxa"/>
              <w:left w:w="0" w:type="dxa"/>
              <w:bottom w:w="0" w:type="dxa"/>
              <w:right w:w="57" w:type="dxa"/>
            </w:tcMar>
            <w:vAlign w:val="bottom"/>
          </w:tcPr>
          <w:p w14:paraId="1AB4DF17" w14:textId="77777777" w:rsidR="002F51BE" w:rsidRPr="00D82AA7" w:rsidRDefault="002F51BE" w:rsidP="00071802">
            <w:pPr>
              <w:rPr>
                <w:i/>
                <w:color w:val="000000"/>
                <w:sz w:val="15"/>
                <w:szCs w:val="15"/>
              </w:rPr>
            </w:pPr>
          </w:p>
        </w:tc>
        <w:tc>
          <w:tcPr>
            <w:tcW w:w="8505" w:type="dxa"/>
            <w:tcMar>
              <w:top w:w="0" w:type="dxa"/>
              <w:left w:w="170" w:type="dxa"/>
              <w:bottom w:w="0" w:type="dxa"/>
              <w:right w:w="170" w:type="dxa"/>
            </w:tcMar>
            <w:vAlign w:val="bottom"/>
            <w:hideMark/>
          </w:tcPr>
          <w:p w14:paraId="1AB4DF18" w14:textId="3D126711" w:rsidR="002F51BE" w:rsidRPr="00D82AA7" w:rsidRDefault="006E450D" w:rsidP="00692BE3">
            <w:pPr>
              <w:pStyle w:val="Icentosubtitel"/>
            </w:pPr>
            <w:bookmarkStart w:id="1" w:name="BM_Klant"/>
            <w:bookmarkEnd w:id="1"/>
            <w:r>
              <w:rPr>
                <w:szCs w:val="18"/>
              </w:rPr>
              <w:t>Systeem Documentatie</w:t>
            </w:r>
          </w:p>
        </w:tc>
      </w:tr>
    </w:tbl>
    <w:p w14:paraId="1AB4DF1A" w14:textId="77777777" w:rsidR="002F51BE" w:rsidRPr="00D82AA7" w:rsidRDefault="002F51BE" w:rsidP="002F51BE"/>
    <w:p w14:paraId="1AB4DF1B" w14:textId="77777777" w:rsidR="002F51BE" w:rsidRPr="00D82AA7" w:rsidRDefault="002F51BE" w:rsidP="002F51BE"/>
    <w:p w14:paraId="1AB4DF1C" w14:textId="77777777" w:rsidR="00C731DF" w:rsidRPr="00D82AA7" w:rsidRDefault="00C731DF" w:rsidP="002F51BE">
      <w:pPr>
        <w:rPr>
          <w:szCs w:val="18"/>
        </w:rPr>
      </w:pPr>
      <w:bookmarkStart w:id="2" w:name="BM_Opmerkingen"/>
      <w:bookmarkEnd w:id="2"/>
    </w:p>
    <w:p w14:paraId="1AB4DF1D" w14:textId="77777777" w:rsidR="00C731DF" w:rsidRPr="00D82AA7" w:rsidRDefault="00C731DF" w:rsidP="002F51BE">
      <w:pPr>
        <w:rPr>
          <w:szCs w:val="18"/>
        </w:rPr>
      </w:pPr>
      <w:r w:rsidRPr="00D82AA7">
        <w:rPr>
          <w:noProof/>
          <w:szCs w:val="18"/>
        </w:rPr>
        <w:drawing>
          <wp:anchor distT="0" distB="0" distL="114300" distR="114300" simplePos="0" relativeHeight="251685888" behindDoc="1" locked="0" layoutInCell="1" allowOverlap="1" wp14:anchorId="1AB4E563" wp14:editId="1AB4E564">
            <wp:simplePos x="0" y="0"/>
            <wp:positionH relativeFrom="column">
              <wp:posOffset>-896620</wp:posOffset>
            </wp:positionH>
            <wp:positionV relativeFrom="paragraph">
              <wp:posOffset>33020</wp:posOffset>
            </wp:positionV>
            <wp:extent cx="7562850" cy="2486025"/>
            <wp:effectExtent l="19050" t="0" r="0" b="0"/>
            <wp:wrapNone/>
            <wp:docPr id="7" name="Afbeelding 6" descr="WerkenBuitenluch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Afbeelding 6" descr="WerkenBuitenlucht.jpg"/>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7562850" cy="2486025"/>
                    </a:xfrm>
                    <a:prstGeom prst="rect">
                      <a:avLst/>
                    </a:prstGeom>
                  </pic:spPr>
                </pic:pic>
              </a:graphicData>
            </a:graphic>
          </wp:anchor>
        </w:drawing>
      </w:r>
    </w:p>
    <w:p w14:paraId="1AB4DF1E" w14:textId="77777777" w:rsidR="00C731DF" w:rsidRPr="00D82AA7" w:rsidRDefault="00C731DF" w:rsidP="002F51BE">
      <w:pPr>
        <w:rPr>
          <w:szCs w:val="18"/>
        </w:rPr>
      </w:pPr>
    </w:p>
    <w:p w14:paraId="1AB4DF1F" w14:textId="77777777" w:rsidR="00C731DF" w:rsidRPr="00D82AA7" w:rsidRDefault="00C731DF" w:rsidP="002F51BE">
      <w:pPr>
        <w:rPr>
          <w:szCs w:val="18"/>
        </w:rPr>
      </w:pPr>
    </w:p>
    <w:p w14:paraId="1AB4DF20" w14:textId="77777777" w:rsidR="00C731DF" w:rsidRPr="00D82AA7" w:rsidRDefault="00C731DF" w:rsidP="002F51BE">
      <w:pPr>
        <w:rPr>
          <w:szCs w:val="18"/>
        </w:rPr>
      </w:pPr>
    </w:p>
    <w:p w14:paraId="1AB4DF21" w14:textId="77777777" w:rsidR="002F51BE" w:rsidRPr="00D82AA7" w:rsidRDefault="002F51BE" w:rsidP="002F51BE">
      <w:pPr>
        <w:rPr>
          <w:szCs w:val="18"/>
        </w:rPr>
      </w:pPr>
    </w:p>
    <w:p w14:paraId="1AB4DF22" w14:textId="77777777" w:rsidR="002F51BE" w:rsidRPr="00D82AA7" w:rsidRDefault="002F51BE" w:rsidP="002F51BE">
      <w:pPr>
        <w:rPr>
          <w:szCs w:val="18"/>
        </w:rPr>
      </w:pPr>
    </w:p>
    <w:p w14:paraId="1AB4DF23" w14:textId="77777777" w:rsidR="002F51BE" w:rsidRPr="00D82AA7" w:rsidRDefault="000A5980" w:rsidP="002F51BE">
      <w:r w:rsidRPr="00D82AA7">
        <w:rPr>
          <w:noProof/>
        </w:rPr>
        <mc:AlternateContent>
          <mc:Choice Requires="wpg">
            <w:drawing>
              <wp:anchor distT="0" distB="0" distL="114300" distR="114300" simplePos="0" relativeHeight="251660288" behindDoc="0" locked="0" layoutInCell="1" allowOverlap="1" wp14:anchorId="1AB4E565" wp14:editId="1AB4E566">
                <wp:simplePos x="0" y="0"/>
                <wp:positionH relativeFrom="page">
                  <wp:posOffset>5340985</wp:posOffset>
                </wp:positionH>
                <wp:positionV relativeFrom="page">
                  <wp:posOffset>18983325</wp:posOffset>
                </wp:positionV>
                <wp:extent cx="548640" cy="548640"/>
                <wp:effectExtent l="0" t="0" r="0" b="3810"/>
                <wp:wrapNone/>
                <wp:docPr id="131" name="Groep 13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32" name="Oval 3"/>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0" w14:textId="77777777" w:rsidR="001A5BC5" w:rsidRDefault="001A5BC5" w:rsidP="002F51BE"/>
                          </w:txbxContent>
                        </wps:txbx>
                        <wps:bodyPr rot="0" vert="horz" wrap="square" lIns="91440" tIns="45720" rIns="91440" bIns="45720" anchor="t" anchorCtr="0" upright="1">
                          <a:noAutofit/>
                        </wps:bodyPr>
                      </wps:wsp>
                      <wps:wsp>
                        <wps:cNvPr id="133" name="Rectangle 4"/>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1"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31" o:spid="_x0000_s1026" style="position:absolute;margin-left:420.55pt;margin-top:1494.75pt;width:43.2pt;height:43.2pt;z-index:25166028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">
                <v:oval id="Oval 3" o:spid="_x0000_s1027"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ePNMIA&#10;AADcAAAADwAAAGRycy9kb3ducmV2LnhtbERPTWsCMRC9F/wPYYTeNKtFka1RxGIpQotaWzwOm3Gz&#10;upksSarbf98IQm/zeJ8znbe2FhfyoXKsYNDPQBAXTldcKth/rnoTECEia6wdk4JfCjCfdR6mmGt3&#10;5S1ddrEUKYRDjgpMjE0uZSgMWQx91xAn7ui8xZigL6X2eE3htpbDLBtLixWnBoMNLQ0V592PVaBf&#10;XnmzPgT/oY84ejf71enru1bqsdsunkFEauO/+O5+02n+0xBuz6QL5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FR480wgAAANwAAAAPAAAAAAAAAAAAAAAAAJgCAABkcnMvZG93&#10;bnJldi54bWxQSwUGAAAAAAQABAD1AAAAhwMAAAAA&#10;" fillcolor="#fe8637" strokecolor="#fe8637" strokeweight="3pt">
                  <v:stroke linestyle="thinThin"/>
                  <v:shadow color="#1f2f3f" opacity=".5" offset=",3pt"/>
                  <v:textbox>
                    <w:txbxContent>
                      <w:p w14:paraId="1AB4E600" w14:textId="77777777" w:rsidR="001A5BC5" w:rsidRDefault="001A5BC5" w:rsidP="002F51BE"/>
                    </w:txbxContent>
                  </v:textbox>
                </v:oval>
                <v:rect id="Rectangle 4" o:spid="_x0000_s1028"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zP2MMA&#10;AADcAAAADwAAAGRycy9kb3ducmV2LnhtbERPTWvCQBC9F/wPywi9lLqxQpE0GxFBGoogTaznITtN&#10;gtnZmN0m6b93CwVv83ifk2wm04qBetdYVrBcRCCIS6sbrhSciv3zGoTzyBpby6Tglxxs0tlDgrG2&#10;I3/SkPtKhBB2MSqove9iKV1Zk0G3sB1x4L5tb9AH2FdS9ziGcNPKlyh6lQYbDg01drSrqbzkP0bB&#10;WB6Hc3F4l8enc2b5ml13+deHUo/zafsGwtPk7+J/d6bD/NUK/p4JF8j0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MzP2MMAAADcAAAADwAAAAAAAAAAAAAAAACYAgAAZHJzL2Rv&#10;d25yZXYueG1sUEsFBgAAAAAEAAQA9QAAAIgDAAAAAA==&#10;" filled="f" stroked="f">
                  <v:textbox>
                    <w:txbxContent>
                      <w:p w14:paraId="1AB4E601" w14:textId="77777777" w:rsidR="001A5BC5" w:rsidRDefault="001A5BC5"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1312" behindDoc="0" locked="0" layoutInCell="1" allowOverlap="1" wp14:anchorId="1AB4E567" wp14:editId="1AB4E568">
                <wp:simplePos x="0" y="0"/>
                <wp:positionH relativeFrom="page">
                  <wp:posOffset>5340985</wp:posOffset>
                </wp:positionH>
                <wp:positionV relativeFrom="page">
                  <wp:posOffset>18983325</wp:posOffset>
                </wp:positionV>
                <wp:extent cx="548640" cy="548640"/>
                <wp:effectExtent l="0" t="0" r="0" b="3810"/>
                <wp:wrapNone/>
                <wp:docPr id="128" name="Groep 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29" name="Oval 6"/>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2" w14:textId="77777777" w:rsidR="001A5BC5" w:rsidRDefault="001A5BC5" w:rsidP="002F51BE"/>
                          </w:txbxContent>
                        </wps:txbx>
                        <wps:bodyPr rot="0" vert="horz" wrap="square" lIns="91440" tIns="45720" rIns="91440" bIns="45720" anchor="t" anchorCtr="0" upright="1">
                          <a:noAutofit/>
                        </wps:bodyPr>
                      </wps:wsp>
                      <wps:wsp>
                        <wps:cNvPr id="130" name="Rectangle 7"/>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3"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28" o:spid="_x0000_s1029" style="position:absolute;margin-left:420.55pt;margin-top:1494.75pt;width:43.2pt;height:43.2pt;z-index:251661312;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">
                <v:oval id="Oval 6" o:spid="_x0000_s1030"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jqLmMIA&#10;AADcAAAADwAAAGRycy9kb3ducmV2LnhtbERPTWsCMRC9F/wPYYTeNKtQ0a1RxGIpQotaWzwOm3Gz&#10;upksSarbf98IQm/zeJ8znbe2FhfyoXKsYNDPQBAXTldcKth/rnpjECEia6wdk4JfCjCfdR6mmGt3&#10;5S1ddrEUKYRDjgpMjE0uZSgMWQx91xAn7ui8xZigL6X2eE3htpbDLBtJixWnBoMNLQ0V592PVaBf&#10;XnmzPgT/oY/49G72q9PXd63UY7ddPIOI1MZ/8d39ptP84QRuz6QL5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OouYwgAAANwAAAAPAAAAAAAAAAAAAAAAAJgCAABkcnMvZG93&#10;bnJldi54bWxQSwUGAAAAAAQABAD1AAAAhwMAAAAA&#10;" fillcolor="#fe8637" strokecolor="#fe8637" strokeweight="3pt">
                  <v:stroke linestyle="thinThin"/>
                  <v:shadow color="#1f2f3f" opacity=".5" offset=",3pt"/>
                  <v:textbox>
                    <w:txbxContent>
                      <w:p w14:paraId="1AB4E602" w14:textId="77777777" w:rsidR="001A5BC5" w:rsidRDefault="001A5BC5" w:rsidP="002F51BE"/>
                    </w:txbxContent>
                  </v:textbox>
                </v:oval>
                <v:rect id="Rectangle 7" o:spid="_x0000_s1031"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B5Rr8YA&#10;AADcAAAADwAAAGRycy9kb3ducmV2LnhtbESPQWvCQBCF7wX/wzJCL0U3tVAkuooI0lAEaWw9D9lp&#10;Epqdjdk1if++cyj0NsN789436+3oGtVTF2rPBp7nCSjiwtuaSwOf58NsCSpEZIuNZzJwpwDbzeRh&#10;jan1A39Qn8dSSQiHFA1UMbap1qGoyGGY+5ZYtG/fOYyydqW2HQ4S7hq9SJJX7bBmaaiwpX1FxU9+&#10;cwaG4tRfzsc3fXq6ZJ6v2XWff70b8zgddytQkcb4b/67zqzgvwi+PCMT6M0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B5Rr8YAAADcAAAADwAAAAAAAAAAAAAAAACYAgAAZHJz&#10;L2Rvd25yZXYueG1sUEsFBgAAAAAEAAQA9QAAAIsDAAAAAA==&#10;" filled="f" stroked="f">
                  <v:textbox>
                    <w:txbxContent>
                      <w:p w14:paraId="1AB4E603" w14:textId="77777777" w:rsidR="001A5BC5" w:rsidRDefault="001A5BC5"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2336" behindDoc="0" locked="0" layoutInCell="1" allowOverlap="1" wp14:anchorId="1AB4E569" wp14:editId="1AB4E56A">
                <wp:simplePos x="0" y="0"/>
                <wp:positionH relativeFrom="page">
                  <wp:posOffset>5340985</wp:posOffset>
                </wp:positionH>
                <wp:positionV relativeFrom="page">
                  <wp:posOffset>18983325</wp:posOffset>
                </wp:positionV>
                <wp:extent cx="548640" cy="548640"/>
                <wp:effectExtent l="0" t="0" r="0" b="3810"/>
                <wp:wrapNone/>
                <wp:docPr id="125" name="Groep 1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26" name="Oval 9"/>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4" w14:textId="77777777" w:rsidR="001A5BC5" w:rsidRDefault="001A5BC5" w:rsidP="002F51BE"/>
                          </w:txbxContent>
                        </wps:txbx>
                        <wps:bodyPr rot="0" vert="horz" wrap="square" lIns="91440" tIns="45720" rIns="91440" bIns="45720" anchor="t" anchorCtr="0" upright="1">
                          <a:noAutofit/>
                        </wps:bodyPr>
                      </wps:wsp>
                      <wps:wsp>
                        <wps:cNvPr id="127" name="Rectangle 10"/>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5"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25" o:spid="_x0000_s1032" style="position:absolute;margin-left:420.55pt;margin-top:1494.75pt;width:43.2pt;height:43.2pt;z-index:251662336;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">
                <v:oval id="Oval 9" o:spid="_x0000_s1033"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6Uf6sIA&#10;AADcAAAADwAAAGRycy9kb3ducmV2LnhtbERPTWsCMRC9C/0PYQreNFtBkdUopWIpBaVaFY/DZtxs&#10;3UyWJNX135uC0Ns83udM562txYV8qBwreOlnIIgLpysuFey+l70xiBCRNdaOScGNAsxnT50p5tpd&#10;eUOXbSxFCuGQowITY5NLGQpDFkPfNcSJOzlvMSboS6k9XlO4reUgy0bSYsWpwWBDb4aK8/bXKtCL&#10;d/76PAa/1iccrsxu+bM/1Ep1n9vXCYhIbfwXP9wfOs0fjODvmXSBnN0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R/qwgAAANwAAAAPAAAAAAAAAAAAAAAAAJgCAABkcnMvZG93&#10;bnJldi54bWxQSwUGAAAAAAQABAD1AAAAhwMAAAAA&#10;" fillcolor="#fe8637" strokecolor="#fe8637" strokeweight="3pt">
                  <v:stroke linestyle="thinThin"/>
                  <v:shadow color="#1f2f3f" opacity=".5" offset=",3pt"/>
                  <v:textbox>
                    <w:txbxContent>
                      <w:p w14:paraId="1AB4E604" w14:textId="77777777" w:rsidR="001A5BC5" w:rsidRDefault="001A5BC5" w:rsidP="002F51BE"/>
                    </w:txbxContent>
                  </v:textbox>
                </v:oval>
                <v:rect id="Rectangle 10" o:spid="_x0000_s1034"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i5fBsIA&#10;AADcAAAADwAAAGRycy9kb3ducmV2LnhtbERPTWvCQBC9F/wPywheSt3ooZXUVUQQgwjSaD0P2WkS&#10;zM7G7JrEf98VBG/zeJ8zX/amEi01rrSsYDKOQBBnVpecKzgdNx8zEM4ja6wsk4I7OVguBm9zjLXt&#10;+Ifa1OcihLCLUUHhfR1L6bKCDLqxrYkD92cbgz7AJpe6wS6Em0pOo+hTGiw5NBRY07qg7JLejIIu&#10;O7Tn434rD+/nxPI1ua7T351So2G/+gbhqfcv8dOd6DB/+gWPZ8IFcvE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qLl8GwgAAANwAAAAPAAAAAAAAAAAAAAAAAJgCAABkcnMvZG93&#10;bnJldi54bWxQSwUGAAAAAAQABAD1AAAAhwMAAAAA&#10;" filled="f" stroked="f">
                  <v:textbox>
                    <w:txbxContent>
                      <w:p w14:paraId="1AB4E605" w14:textId="77777777" w:rsidR="001A5BC5" w:rsidRDefault="001A5BC5"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3360" behindDoc="0" locked="0" layoutInCell="1" allowOverlap="1" wp14:anchorId="1AB4E56B" wp14:editId="1AB4E56C">
                <wp:simplePos x="0" y="0"/>
                <wp:positionH relativeFrom="page">
                  <wp:posOffset>5340985</wp:posOffset>
                </wp:positionH>
                <wp:positionV relativeFrom="page">
                  <wp:posOffset>18983325</wp:posOffset>
                </wp:positionV>
                <wp:extent cx="548640" cy="548640"/>
                <wp:effectExtent l="0" t="0" r="0" b="3810"/>
                <wp:wrapNone/>
                <wp:docPr id="122" name="Groep 12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23" name="Oval 12"/>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6" w14:textId="77777777" w:rsidR="001A5BC5" w:rsidRDefault="001A5BC5" w:rsidP="002F51BE"/>
                          </w:txbxContent>
                        </wps:txbx>
                        <wps:bodyPr rot="0" vert="horz" wrap="square" lIns="91440" tIns="45720" rIns="91440" bIns="45720" anchor="t" anchorCtr="0" upright="1">
                          <a:noAutofit/>
                        </wps:bodyPr>
                      </wps:wsp>
                      <wps:wsp>
                        <wps:cNvPr id="124" name="Rectangle 13"/>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7"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22" o:spid="_x0000_s1035" style="position:absolute;margin-left:420.55pt;margin-top:1494.75pt;width:43.2pt;height:43.2pt;z-index:251663360;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">
                <v:oval id="Oval 12" o:spid="_x0000_s1036"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9K8csIA&#10;AADcAAAADwAAAGRycy9kb3ducmV2LnhtbERPTWsCMRC9F/wPYYTeNKtFka1RxGIpQotaWzwOm3Gz&#10;upksSarbf98IQm/zeJ8znbe2FhfyoXKsYNDPQBAXTldcKth/rnoTECEia6wdk4JfCjCfdR6mmGt3&#10;5S1ddrEUKYRDjgpMjE0uZSgMWQx91xAn7ui8xZigL6X2eE3htpbDLBtLixWnBoMNLQ0V592PVaBf&#10;XnmzPgT/oY84ejf71enru1bqsdsunkFEauO/+O5+02n+8Aluz6QL5Ow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v0rxywgAAANwAAAAPAAAAAAAAAAAAAAAAAJgCAABkcnMvZG93&#10;bnJldi54bWxQSwUGAAAAAAQABAD1AAAAhwMAAAAA&#10;" fillcolor="#fe8637" strokecolor="#fe8637" strokeweight="3pt">
                  <v:stroke linestyle="thinThin"/>
                  <v:shadow color="#1f2f3f" opacity=".5" offset=",3pt"/>
                  <v:textbox>
                    <w:txbxContent>
                      <w:p w14:paraId="1AB4E606" w14:textId="77777777" w:rsidR="001A5BC5" w:rsidRDefault="001A5BC5" w:rsidP="002F51BE"/>
                    </w:txbxContent>
                  </v:textbox>
                </v:oval>
                <v:rect id="Rectangle 13" o:spid="_x0000_s1037"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vzBccIA&#10;AADcAAAADwAAAGRycy9kb3ducmV2LnhtbERPTWvCQBC9F/wPywheSt0opUjqKiKIQQRptJ6H7DQJ&#10;Zmdjdk3iv+8Kgrd5vM+ZL3tTiZYaV1pWMBlHIIgzq0vOFZyOm48ZCOeRNVaWScGdHCwXg7c5xtp2&#10;/ENt6nMRQtjFqKDwvo6ldFlBBt3Y1sSB+7ONQR9gk0vdYBfCTSWnUfQlDZYcGgqsaV1QdklvRkGX&#10;Hdrzcb+Vh/dzYvmaXNfp706p0bBffYPw1PuX+OlOdJg//YTHM+ECufg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a/MFxwgAAANwAAAAPAAAAAAAAAAAAAAAAAJgCAABkcnMvZG93&#10;bnJldi54bWxQSwUGAAAAAAQABAD1AAAAhwMAAAAA&#10;" filled="f" stroked="f">
                  <v:textbox>
                    <w:txbxContent>
                      <w:p w14:paraId="1AB4E607" w14:textId="77777777" w:rsidR="001A5BC5" w:rsidRDefault="001A5BC5"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4384" behindDoc="0" locked="0" layoutInCell="1" allowOverlap="1" wp14:anchorId="1AB4E56D" wp14:editId="1AB4E56E">
                <wp:simplePos x="0" y="0"/>
                <wp:positionH relativeFrom="page">
                  <wp:posOffset>5340985</wp:posOffset>
                </wp:positionH>
                <wp:positionV relativeFrom="page">
                  <wp:posOffset>18983325</wp:posOffset>
                </wp:positionV>
                <wp:extent cx="548640" cy="548640"/>
                <wp:effectExtent l="0" t="0" r="0" b="3810"/>
                <wp:wrapNone/>
                <wp:docPr id="119" name="Groep 1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20" name="Oval 15"/>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8" w14:textId="77777777" w:rsidR="001A5BC5" w:rsidRDefault="001A5BC5" w:rsidP="002F51BE"/>
                          </w:txbxContent>
                        </wps:txbx>
                        <wps:bodyPr rot="0" vert="horz" wrap="square" lIns="91440" tIns="45720" rIns="91440" bIns="45720" anchor="t" anchorCtr="0" upright="1">
                          <a:noAutofit/>
                        </wps:bodyPr>
                      </wps:wsp>
                      <wps:wsp>
                        <wps:cNvPr id="121" name="Rectangle 16"/>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9"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19" o:spid="_x0000_s1038" style="position:absolute;margin-left:420.55pt;margin-top:1494.75pt;width:43.2pt;height:43.2pt;z-index:251664384;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">
                <v:oval id="Oval 15" o:spid="_x0000_s1039"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wAiBcUA&#10;AADcAAAADwAAAGRycy9kb3ducmV2LnhtbESPQWsCMRCF7wX/Qxiht5qt0FJWo0jFUgotrVXxOGzG&#10;zepmsiSpbv9951DwNsN7894303nvW3WmmJrABu5HBSjiKtiGawOb79XdE6iUkS22gcnALyWYzwY3&#10;UyxtuPAXnde5VhLCqUQDLueu1DpVjjymUeiIRTuE6DHLGmttI14k3Ld6XBSP2mPD0uCwo2dH1Wn9&#10;4w3Y5Qt/vu1T/LAHfHh3m9Vxu2uNuR32iwmoTH2+mv+vX63gjwVfnpEJ9OwP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ACIFxQAAANwAAAAPAAAAAAAAAAAAAAAAAJgCAABkcnMv&#10;ZG93bnJldi54bWxQSwUGAAAAAAQABAD1AAAAigMAAAAA&#10;" fillcolor="#fe8637" strokecolor="#fe8637" strokeweight="3pt">
                  <v:stroke linestyle="thinThin"/>
                  <v:shadow color="#1f2f3f" opacity=".5" offset=",3pt"/>
                  <v:textbox>
                    <w:txbxContent>
                      <w:p w14:paraId="1AB4E608" w14:textId="77777777" w:rsidR="001A5BC5" w:rsidRDefault="001A5BC5" w:rsidP="002F51BE"/>
                    </w:txbxContent>
                  </v:textbox>
                </v:oval>
                <v:rect id="Rectangle 16" o:spid="_x0000_s1040"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oti6cIA&#10;AADcAAAADwAAAGRycy9kb3ducmV2LnhtbERPTYvCMBC9C/sfwizsRTTVg0jXKCIsW2RBrK7noRnb&#10;YjOpTWzrvzeC4G0e73MWq95UoqXGlZYVTMYRCOLM6pJzBcfDz2gOwnlkjZVlUnAnB6vlx2CBsbYd&#10;76lNfS5CCLsYFRTe17GULivIoBvbmjhwZ9sY9AE2udQNdiHcVHIaRTNpsOTQUGBNm4KyS3ozCrps&#10;154Of79yNzwllq/JdZP+b5X6+uzX3yA89f4tfrkTHeZPJ/B8Jlw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Ki2LpwgAAANwAAAAPAAAAAAAAAAAAAAAAAJgCAABkcnMvZG93&#10;bnJldi54bWxQSwUGAAAAAAQABAD1AAAAhwMAAAAA&#10;" filled="f" stroked="f">
                  <v:textbox>
                    <w:txbxContent>
                      <w:p w14:paraId="1AB4E609" w14:textId="77777777" w:rsidR="001A5BC5" w:rsidRDefault="001A5BC5"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5408" behindDoc="0" locked="0" layoutInCell="1" allowOverlap="1" wp14:anchorId="1AB4E56F" wp14:editId="1AB4E570">
                <wp:simplePos x="0" y="0"/>
                <wp:positionH relativeFrom="page">
                  <wp:posOffset>5340985</wp:posOffset>
                </wp:positionH>
                <wp:positionV relativeFrom="page">
                  <wp:posOffset>18983325</wp:posOffset>
                </wp:positionV>
                <wp:extent cx="548640" cy="548640"/>
                <wp:effectExtent l="0" t="0" r="0" b="3810"/>
                <wp:wrapNone/>
                <wp:docPr id="116" name="Groep 1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17" name="Oval 18"/>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A" w14:textId="77777777" w:rsidR="001A5BC5" w:rsidRDefault="001A5BC5" w:rsidP="002F51BE"/>
                          </w:txbxContent>
                        </wps:txbx>
                        <wps:bodyPr rot="0" vert="horz" wrap="square" lIns="91440" tIns="45720" rIns="91440" bIns="45720" anchor="t" anchorCtr="0" upright="1">
                          <a:noAutofit/>
                        </wps:bodyPr>
                      </wps:wsp>
                      <wps:wsp>
                        <wps:cNvPr id="118" name="Rectangle 19"/>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B"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16" o:spid="_x0000_s1041" style="position:absolute;margin-left:420.55pt;margin-top:1494.75pt;width:43.2pt;height:43.2pt;z-index:25166540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">
                <v:oval id="Oval 18" o:spid="_x0000_s1042"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oVwzMIA&#10;AADcAAAADwAAAGRycy9kb3ducmV2LnhtbERP22oCMRB9F/oPYQp9q1kLrWU1SlEsUlCsN/o4bMbN&#10;tpvJkkRd/94IBd/mcK4zHLe2FifyoXKsoNfNQBAXTldcKthuZs/vIEJE1lg7JgUXCjAePXSGmGt3&#10;5m86rWMpUgiHHBWYGJtcylAYshi6riFO3MF5izFBX0rt8ZzCbS1fsuxNWqw4NRhsaGKo+FsfrQI9&#10;/eTV10/wS33A14XZzn53+1qpp8f2YwAiUhvv4n/3XKf5vT7cnkkXyNE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hXDMwgAAANwAAAAPAAAAAAAAAAAAAAAAAJgCAABkcnMvZG93&#10;bnJldi54bWxQSwUGAAAAAAQABAD1AAAAhwMAAAAA&#10;" fillcolor="#fe8637" strokecolor="#fe8637" strokeweight="3pt">
                  <v:stroke linestyle="thinThin"/>
                  <v:shadow color="#1f2f3f" opacity=".5" offset=",3pt"/>
                  <v:textbox>
                    <w:txbxContent>
                      <w:p w14:paraId="1AB4E60A" w14:textId="77777777" w:rsidR="001A5BC5" w:rsidRDefault="001A5BC5" w:rsidP="002F51BE"/>
                    </w:txbxContent>
                  </v:textbox>
                </v:oval>
                <v:rect id="Rectangle 19" o:spid="_x0000_s1043"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d0BycYA&#10;AADcAAAADwAAAGRycy9kb3ducmV2LnhtbESPT2vCQBDF74V+h2UKvRTd2INIdBURSkMpSOOf85Ad&#10;k2B2Nma3SfrtnUPB2wzvzXu/WW1G16ieulB7NjCbJqCIC29rLg0cDx+TBagQkS02nsnAHwXYrJ+f&#10;VphaP/AP9XkslYRwSNFAFWObah2KihyGqW+JRbv4zmGUtSu17XCQcNfo9ySZa4c1S0OFLe0qKq75&#10;rzMwFPv+fPj+1Pu3c+b5lt12+enLmNeXcbsEFWmMD/P/dWYFfya08oxMoN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d0BycYAAADcAAAADwAAAAAAAAAAAAAAAACYAgAAZHJz&#10;L2Rvd25yZXYueG1sUEsFBgAAAAAEAAQA9QAAAIsDAAAAAA==&#10;" filled="f" stroked="f">
                  <v:textbox>
                    <w:txbxContent>
                      <w:p w14:paraId="1AB4E60B" w14:textId="77777777" w:rsidR="001A5BC5" w:rsidRDefault="001A5BC5"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6432" behindDoc="0" locked="0" layoutInCell="1" allowOverlap="1" wp14:anchorId="1AB4E571" wp14:editId="1AB4E572">
                <wp:simplePos x="0" y="0"/>
                <wp:positionH relativeFrom="page">
                  <wp:posOffset>5340985</wp:posOffset>
                </wp:positionH>
                <wp:positionV relativeFrom="page">
                  <wp:posOffset>18983325</wp:posOffset>
                </wp:positionV>
                <wp:extent cx="548640" cy="548640"/>
                <wp:effectExtent l="0" t="0" r="0" b="3810"/>
                <wp:wrapNone/>
                <wp:docPr id="113" name="Groep 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14" name="Oval 21"/>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C" w14:textId="77777777" w:rsidR="001A5BC5" w:rsidRDefault="001A5BC5" w:rsidP="002F51BE"/>
                          </w:txbxContent>
                        </wps:txbx>
                        <wps:bodyPr rot="0" vert="horz" wrap="square" lIns="91440" tIns="45720" rIns="91440" bIns="45720" anchor="t" anchorCtr="0" upright="1">
                          <a:noAutofit/>
                        </wps:bodyPr>
                      </wps:wsp>
                      <wps:wsp>
                        <wps:cNvPr id="115" name="Rectangle 22"/>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D"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13" o:spid="_x0000_s1044" style="position:absolute;margin-left:420.55pt;margin-top:1494.75pt;width:43.2pt;height:43.2pt;z-index:251666432;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">
                <v:oval id="Oval 21" o:spid="_x0000_s1045"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lfuu8IA&#10;AADcAAAADwAAAGRycy9kb3ducmV2LnhtbERP22oCMRB9F/oPYQp9q1lLK2U1SlEsUlCsN/o4bMbN&#10;tpvJkkRd/94IBd/mcK4zHLe2FifyoXKsoNfNQBAXTldcKthuZs/vIEJE1lg7JgUXCjAePXSGmGt3&#10;5m86rWMpUgiHHBWYGJtcylAYshi6riFO3MF5izFBX0rt8ZzCbS1fsqwvLVacGgw2NDFU/K2PVoGe&#10;fvLq6yf4pT7g28JsZ7+7fa3U02P7MQARqY138b97rtP83ivcnkkXyNEV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uV+67wgAAANwAAAAPAAAAAAAAAAAAAAAAAJgCAABkcnMvZG93&#10;bnJldi54bWxQSwUGAAAAAAQABAD1AAAAhwMAAAAA&#10;" fillcolor="#fe8637" strokecolor="#fe8637" strokeweight="3pt">
                  <v:stroke linestyle="thinThin"/>
                  <v:shadow color="#1f2f3f" opacity=".5" offset=",3pt"/>
                  <v:textbox>
                    <w:txbxContent>
                      <w:p w14:paraId="1AB4E60C" w14:textId="77777777" w:rsidR="001A5BC5" w:rsidRDefault="001A5BC5" w:rsidP="002F51BE"/>
                    </w:txbxContent>
                  </v:textbox>
                </v:oval>
                <v:rect id="Rectangle 22" o:spid="_x0000_s1046"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yuV8IA&#10;AADcAAAADwAAAGRycy9kb3ducmV2LnhtbERPTWvCQBC9F/wPywi9lLpRUCR1FRHEUAQxWs9DdpoE&#10;s7Mxuybx37uFgrd5vM9ZrHpTiZYaV1pWMB5FIIgzq0vOFZxP2885COeRNVaWScGDHKyWg7cFxtp2&#10;fKQ29bkIIexiVFB4X8dSuqwgg25ka+LA/drGoA+wyaVusAvhppKTKJpJgyWHhgJr2hSUXdO7UdBl&#10;h/Zy2u/k4eOSWL4lt036863U+7Bff4Hw1PuX+N+d6DB/PIW/Z8IFcvkE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73K5XwgAAANwAAAAPAAAAAAAAAAAAAAAAAJgCAABkcnMvZG93&#10;bnJldi54bWxQSwUGAAAAAAQABAD1AAAAhwMAAAAA&#10;" filled="f" stroked="f">
                  <v:textbox>
                    <w:txbxContent>
                      <w:p w14:paraId="1AB4E60D" w14:textId="77777777" w:rsidR="001A5BC5" w:rsidRDefault="001A5BC5"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7456" behindDoc="0" locked="0" layoutInCell="1" allowOverlap="1" wp14:anchorId="1AB4E573" wp14:editId="1AB4E574">
                <wp:simplePos x="0" y="0"/>
                <wp:positionH relativeFrom="page">
                  <wp:posOffset>5340985</wp:posOffset>
                </wp:positionH>
                <wp:positionV relativeFrom="page">
                  <wp:posOffset>18983325</wp:posOffset>
                </wp:positionV>
                <wp:extent cx="548640" cy="548640"/>
                <wp:effectExtent l="0" t="0" r="0" b="3810"/>
                <wp:wrapNone/>
                <wp:docPr id="110" name="Groep 1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11" name="Oval 24"/>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0E" w14:textId="77777777" w:rsidR="001A5BC5" w:rsidRDefault="001A5BC5" w:rsidP="002F51BE"/>
                          </w:txbxContent>
                        </wps:txbx>
                        <wps:bodyPr rot="0" vert="horz" wrap="square" lIns="91440" tIns="45720" rIns="91440" bIns="45720" anchor="t" anchorCtr="0" upright="1">
                          <a:noAutofit/>
                        </wps:bodyPr>
                      </wps:wsp>
                      <wps:wsp>
                        <wps:cNvPr id="112" name="Rectangle 25"/>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0F"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10" o:spid="_x0000_s1047" style="position:absolute;margin-left:420.55pt;margin-top:1494.75pt;width:43.2pt;height:43.2pt;z-index:251667456;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">
                <v:oval id="Oval 24" o:spid="_x0000_s1048"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BNI8IA&#10;AADcAAAADwAAAGRycy9kb3ducmV2LnhtbERP22oCMRB9L/gPYYS+1ewWWspqFFEspdDiHR+HzbhZ&#10;3UyWJNXt3zdCwbc5nOuMJp1txIV8qB0ryAcZCOLS6ZorBdvN4ukNRIjIGhvHpOCXAkzGvYcRFtpd&#10;eUWXdaxECuFQoAITY1tIGUpDFsPAtcSJOzpvMSboK6k9XlO4beRzlr1KizWnBoMtzQyV5/WPVaDn&#10;77z8PAT/rY/48mW2i9Nu3yj12O+mQxCRungX/7s/dJqf53B7Jl0gx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IE0jwgAAANwAAAAPAAAAAAAAAAAAAAAAAJgCAABkcnMvZG93&#10;bnJldi54bWxQSwUGAAAAAAQABAD1AAAAhwMAAAAA&#10;" fillcolor="#fe8637" strokecolor="#fe8637" strokeweight="3pt">
                  <v:stroke linestyle="thinThin"/>
                  <v:shadow color="#1f2f3f" opacity=".5" offset=",3pt"/>
                  <v:textbox>
                    <w:txbxContent>
                      <w:p w14:paraId="1AB4E60E" w14:textId="77777777" w:rsidR="001A5BC5" w:rsidRDefault="001A5BC5" w:rsidP="002F51BE"/>
                    </w:txbxContent>
                  </v:textbox>
                </v:oval>
                <v:rect id="Rectangle 25" o:spid="_x0000_s1049"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DU2I8IA&#10;AADcAAAADwAAAGRycy9kb3ducmV2LnhtbERPTYvCMBC9C/sfwizsRTTVg0jXKCIsW2RBrK7noRnb&#10;YjOpTWzrvzeC4G0e73MWq95UoqXGlZYVTMYRCOLM6pJzBcfDz2gOwnlkjZVlUnAnB6vlx2CBsbYd&#10;76lNfS5CCLsYFRTe17GULivIoBvbmjhwZ9sY9AE2udQNdiHcVHIaRTNpsOTQUGBNm4KyS3ozCrps&#10;154Of79yNzwllq/JdZP+b5X6+uzX3yA89f4tfrkTHeZPpvB8Jlwglw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0NTYjwgAAANwAAAAPAAAAAAAAAAAAAAAAAJgCAABkcnMvZG93&#10;bnJldi54bWxQSwUGAAAAAAQABAD1AAAAhwMAAAAA&#10;" filled="f" stroked="f">
                  <v:textbox>
                    <w:txbxContent>
                      <w:p w14:paraId="1AB4E60F" w14:textId="77777777" w:rsidR="001A5BC5" w:rsidRDefault="001A5BC5"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8480" behindDoc="0" locked="0" layoutInCell="1" allowOverlap="1" wp14:anchorId="1AB4E575" wp14:editId="1AB4E576">
                <wp:simplePos x="0" y="0"/>
                <wp:positionH relativeFrom="page">
                  <wp:posOffset>5340985</wp:posOffset>
                </wp:positionH>
                <wp:positionV relativeFrom="page">
                  <wp:posOffset>18983325</wp:posOffset>
                </wp:positionV>
                <wp:extent cx="548640" cy="548640"/>
                <wp:effectExtent l="0" t="0" r="0" b="3810"/>
                <wp:wrapNone/>
                <wp:docPr id="107" name="Groep 1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08" name="Oval 27"/>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0" w14:textId="77777777" w:rsidR="001A5BC5" w:rsidRDefault="001A5BC5" w:rsidP="002F51BE"/>
                          </w:txbxContent>
                        </wps:txbx>
                        <wps:bodyPr rot="0" vert="horz" wrap="square" lIns="91440" tIns="45720" rIns="91440" bIns="45720" anchor="t" anchorCtr="0" upright="1">
                          <a:noAutofit/>
                        </wps:bodyPr>
                      </wps:wsp>
                      <wps:wsp>
                        <wps:cNvPr id="109" name="Rectangle 28"/>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1"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07" o:spid="_x0000_s1050" style="position:absolute;margin-left:420.55pt;margin-top:1494.75pt;width:43.2pt;height:43.2pt;z-index:251668480;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">
                <v:oval id="Oval 27" o:spid="_x0000_s1051"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NyY8UA&#10;AADcAAAADwAAAGRycy9kb3ducmV2LnhtbESPQWsCMRCF7wX/Qxiht5q1UClbo5QWSxEUa23pcdiM&#10;m62byZJEXf+9cyj0NsN7894303nvW3WimJrABsajAhRxFWzDtYHd5+LuEVTKyBbbwGTgQgnms8HN&#10;FEsbzvxBp22ulYRwKtGAy7krtU6VI49pFDpi0fYhesyyxlrbiGcJ962+L4qJ9tiwNDjs6MVRddge&#10;vQH7+sab5U+Ka7vHh5XbLX6/vltjbof98xOoTH3+N/9dv1vBL4RWnpEJ9Ow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w3JjxQAAANwAAAAPAAAAAAAAAAAAAAAAAJgCAABkcnMv&#10;ZG93bnJldi54bWxQSwUGAAAAAAQABAD1AAAAigMAAAAA&#10;" fillcolor="#fe8637" strokecolor="#fe8637" strokeweight="3pt">
                  <v:stroke linestyle="thinThin"/>
                  <v:shadow color="#1f2f3f" opacity=".5" offset=",3pt"/>
                  <v:textbox>
                    <w:txbxContent>
                      <w:p w14:paraId="1AB4E610" w14:textId="77777777" w:rsidR="001A5BC5" w:rsidRDefault="001A5BC5" w:rsidP="002F51BE"/>
                    </w:txbxContent>
                  </v:textbox>
                </v:oval>
                <v:rect id="Rectangle 28" o:spid="_x0000_s1052"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gyj8MA&#10;AADcAAAADwAAAGRycy9kb3ducmV2LnhtbERPS2vCQBC+C/0PyxR6Ed20B7ExGylCaSgFMT7OQ3ZM&#10;gtnZmN0m6b93BaG3+fiek6xH04ieOldbVvA6j0AQF1bXXCo47D9nSxDOI2tsLJOCP3KwTp8mCcba&#10;DryjPvelCCHsYlRQed/GUrqiIoNublviwJ1tZ9AH2JVSdziEcNPItyhaSIM1h4YKW9pUVFzyX6Ng&#10;KLb9af/zJbfTU2b5ml03+fFbqZfn8WMFwtPo/8UPd6bD/Ogd7s+EC2R6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0gyj8MAAADcAAAADwAAAAAAAAAAAAAAAACYAgAAZHJzL2Rv&#10;d25yZXYueG1sUEsFBgAAAAAEAAQA9QAAAIgDAAAAAA==&#10;" filled="f" stroked="f">
                  <v:textbox>
                    <w:txbxContent>
                      <w:p w14:paraId="1AB4E611" w14:textId="77777777" w:rsidR="001A5BC5" w:rsidRDefault="001A5BC5"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69504" behindDoc="0" locked="0" layoutInCell="1" allowOverlap="1" wp14:anchorId="1AB4E577" wp14:editId="1AB4E578">
                <wp:simplePos x="0" y="0"/>
                <wp:positionH relativeFrom="page">
                  <wp:posOffset>5340985</wp:posOffset>
                </wp:positionH>
                <wp:positionV relativeFrom="page">
                  <wp:posOffset>18983325</wp:posOffset>
                </wp:positionV>
                <wp:extent cx="548640" cy="548640"/>
                <wp:effectExtent l="0" t="0" r="0" b="3810"/>
                <wp:wrapNone/>
                <wp:docPr id="104" name="Groep 1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05" name="Oval 30"/>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2" w14:textId="77777777" w:rsidR="001A5BC5" w:rsidRDefault="001A5BC5" w:rsidP="002F51BE"/>
                          </w:txbxContent>
                        </wps:txbx>
                        <wps:bodyPr rot="0" vert="horz" wrap="square" lIns="91440" tIns="45720" rIns="91440" bIns="45720" anchor="t" anchorCtr="0" upright="1">
                          <a:noAutofit/>
                        </wps:bodyPr>
                      </wps:wsp>
                      <wps:wsp>
                        <wps:cNvPr id="106" name="Rectangle 31"/>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3"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04" o:spid="_x0000_s1053" style="position:absolute;margin-left:420.55pt;margin-top:1494.75pt;width:43.2pt;height:43.2pt;z-index:251669504;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">
                <v:oval id="Oval 30" o:spid="_x0000_s1054"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MLd/cIA&#10;AADcAAAADwAAAGRycy9kb3ducmV2LnhtbERPTWsCMRC9C/0PYQq9abaCRbZGKRVFBItuVXocNuNm&#10;281kSVLd/vtGELzN433OZNbZRpzJh9qxgudBBoK4dLrmSsH+c9EfgwgRWWPjmBT8UYDZ9KE3wVy7&#10;C+/oXMRKpBAOOSowMba5lKE0ZDEMXEucuJPzFmOCvpLa4yWF20YOs+xFWqw5NRhs6d1Q+VP8WgV6&#10;vuTt+iv4D33C0cbsF9+HY6PU02P39goiUhfv4pt7pdP8bATXZ9IFcv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Ewt39wgAAANwAAAAPAAAAAAAAAAAAAAAAAJgCAABkcnMvZG93&#10;bnJldi54bWxQSwUGAAAAAAQABAD1AAAAhwMAAAAA&#10;" fillcolor="#fe8637" strokecolor="#fe8637" strokeweight="3pt">
                  <v:stroke linestyle="thinThin"/>
                  <v:shadow color="#1f2f3f" opacity=".5" offset=",3pt"/>
                  <v:textbox>
                    <w:txbxContent>
                      <w:p w14:paraId="1AB4E612" w14:textId="77777777" w:rsidR="001A5BC5" w:rsidRDefault="001A5BC5" w:rsidP="002F51BE"/>
                    </w:txbxContent>
                  </v:textbox>
                </v:oval>
                <v:rect id="Rectangle 31" o:spid="_x0000_s1055"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em/cMA&#10;AADcAAAADwAAAGRycy9kb3ducmV2LnhtbERPTWuDQBC9B/oflin0Epo1PUix2YQilEgISE2b8+BO&#10;VOLOqrtR8++7hUJv83ifs9nNphUjDa6xrGC9ikAQl1Y3XCn4On08v4JwHllja5kU3MnBbvuw2GCi&#10;7cSfNBa+EiGEXYIKau+7REpX1mTQrWxHHLiLHQz6AIdK6gGnEG5a+RJFsTTYcGiosaO0pvJa3IyC&#10;qczH8+m4l/nynFnusz4tvg9KPT3O728gPM3+X/znznSYH8Xw+0y4QG5/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tem/cMAAADcAAAADwAAAAAAAAAAAAAAAACYAgAAZHJzL2Rv&#10;d25yZXYueG1sUEsFBgAAAAAEAAQA9QAAAIgDAAAAAA==&#10;" filled="f" stroked="f">
                  <v:textbox>
                    <w:txbxContent>
                      <w:p w14:paraId="1AB4E613" w14:textId="77777777" w:rsidR="001A5BC5" w:rsidRDefault="001A5BC5"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0528" behindDoc="0" locked="0" layoutInCell="1" allowOverlap="1" wp14:anchorId="1AB4E579" wp14:editId="1AB4E57A">
                <wp:simplePos x="0" y="0"/>
                <wp:positionH relativeFrom="page">
                  <wp:posOffset>5340985</wp:posOffset>
                </wp:positionH>
                <wp:positionV relativeFrom="page">
                  <wp:posOffset>18983325</wp:posOffset>
                </wp:positionV>
                <wp:extent cx="548640" cy="548640"/>
                <wp:effectExtent l="0" t="0" r="0" b="3810"/>
                <wp:wrapNone/>
                <wp:docPr id="101" name="Groep 10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102" name="Oval 33"/>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4" w14:textId="77777777" w:rsidR="001A5BC5" w:rsidRDefault="001A5BC5" w:rsidP="002F51BE"/>
                          </w:txbxContent>
                        </wps:txbx>
                        <wps:bodyPr rot="0" vert="horz" wrap="square" lIns="91440" tIns="45720" rIns="91440" bIns="45720" anchor="t" anchorCtr="0" upright="1">
                          <a:noAutofit/>
                        </wps:bodyPr>
                      </wps:wsp>
                      <wps:wsp>
                        <wps:cNvPr id="103" name="Rectangle 34"/>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5"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101" o:spid="_x0000_s1056" style="position:absolute;margin-left:420.55pt;margin-top:1494.75pt;width:43.2pt;height:43.2pt;z-index:25167052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">
                <v:oval id="Oval 33" o:spid="_x0000_s1057"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tFicIA&#10;AADcAAAADwAAAGRycy9kb3ducmV2LnhtbERPTWsCMRC9C/0PYQq9abaCRbZGKRVFBItuVXocNuNm&#10;281kSVLd/vtGELzN433OZNbZRpzJh9qxgudBBoK4dLrmSsH+c9EfgwgRWWPjmBT8UYDZ9KE3wVy7&#10;C+/oXMRKpBAOOSowMba5lKE0ZDEMXEucuJPzFmOCvpLa4yWF20YOs+xFWqw5NRhs6d1Q+VP8WgV6&#10;vuTt+iv4D33C0cbsF9+HY6PU02P39goiUhfv4pt7pdP8bAjXZ9IFcv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LK0WJwgAAANwAAAAPAAAAAAAAAAAAAAAAAJgCAABkcnMvZG93&#10;bnJldi54bWxQSwUGAAAAAAQABAD1AAAAhwMAAAAA&#10;" fillcolor="#fe8637" strokecolor="#fe8637" strokeweight="3pt">
                  <v:stroke linestyle="thinThin"/>
                  <v:shadow color="#1f2f3f" opacity=".5" offset=",3pt"/>
                  <v:textbox>
                    <w:txbxContent>
                      <w:p w14:paraId="1AB4E614" w14:textId="77777777" w:rsidR="001A5BC5" w:rsidRDefault="001A5BC5" w:rsidP="002F51BE"/>
                    </w:txbxContent>
                  </v:textbox>
                </v:oval>
                <v:rect id="Rectangle 34" o:spid="_x0000_s1058"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qAFZcMA&#10;AADcAAAADwAAAGRycy9kb3ducmV2LnhtbERP22rCQBB9F/oPyxT6IrppBSkxGylCaSgFMV6eh+yY&#10;BLOzMbtN0r93BaFvczjXSdajaURPnastK3idRyCIC6trLhUc9p+zdxDOI2tsLJOCP3KwTp8mCcba&#10;DryjPvelCCHsYlRQed/GUrqiIoNublviwJ1tZ9AH2JVSdziEcNPItyhaSoM1h4YKW9pUVFzyX6Ng&#10;KLb9af/zJbfTU2b5ml03+fFbqZfn8WMFwtPo/8UPd6bD/GgB92fCBTK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qAFZcMAAADcAAAADwAAAAAAAAAAAAAAAACYAgAAZHJzL2Rv&#10;d25yZXYueG1sUEsFBgAAAAAEAAQA9QAAAIgDAAAAAA==&#10;" filled="f" stroked="f">
                  <v:textbox>
                    <w:txbxContent>
                      <w:p w14:paraId="1AB4E615" w14:textId="77777777" w:rsidR="001A5BC5" w:rsidRDefault="001A5BC5"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1552" behindDoc="0" locked="0" layoutInCell="1" allowOverlap="1" wp14:anchorId="1AB4E57B" wp14:editId="1AB4E57C">
                <wp:simplePos x="0" y="0"/>
                <wp:positionH relativeFrom="page">
                  <wp:posOffset>5340985</wp:posOffset>
                </wp:positionH>
                <wp:positionV relativeFrom="page">
                  <wp:posOffset>18983325</wp:posOffset>
                </wp:positionV>
                <wp:extent cx="548640" cy="548640"/>
                <wp:effectExtent l="0" t="0" r="0" b="3810"/>
                <wp:wrapNone/>
                <wp:docPr id="98" name="Groep 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99" name="Oval 36"/>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6" w14:textId="77777777" w:rsidR="001A5BC5" w:rsidRDefault="001A5BC5" w:rsidP="002F51BE"/>
                          </w:txbxContent>
                        </wps:txbx>
                        <wps:bodyPr rot="0" vert="horz" wrap="square" lIns="91440" tIns="45720" rIns="91440" bIns="45720" anchor="t" anchorCtr="0" upright="1">
                          <a:noAutofit/>
                        </wps:bodyPr>
                      </wps:wsp>
                      <wps:wsp>
                        <wps:cNvPr id="100" name="Rectangle 37"/>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7"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98" o:spid="_x0000_s1059" style="position:absolute;margin-left:420.55pt;margin-top:1494.75pt;width:43.2pt;height:43.2pt;z-index:251671552;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">
                <v:oval id="Oval 36" o:spid="_x0000_s1060"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kmqOsQA&#10;AADbAAAADwAAAGRycy9kb3ducmV2LnhtbESPQWsCMRSE74L/IbyCN81WqNStUUrFIoJFrS09PjbP&#10;zdrNy5JEXf+9KRQ8DjPzDTOZtbYWZ/KhcqzgcZCBIC6crrhUsP9c9J9BhIissXZMCq4UYDbtdiaY&#10;a3fhLZ13sRQJwiFHBSbGJpcyFIYshoFriJN3cN5iTNKXUnu8JLit5TDLRtJixWnBYENvhorf3ckq&#10;0PN33qx+gv/QB3xam/3i+PVdK9V7aF9fQERq4z38315qBeMx/H1JP0BO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JJqjrEAAAA2wAAAA8AAAAAAAAAAAAAAAAAmAIAAGRycy9k&#10;b3ducmV2LnhtbFBLBQYAAAAABAAEAPUAAACJAwAAAAA=&#10;" fillcolor="#fe8637" strokecolor="#fe8637" strokeweight="3pt">
                  <v:stroke linestyle="thinThin"/>
                  <v:shadow color="#1f2f3f" opacity=".5" offset=",3pt"/>
                  <v:textbox>
                    <w:txbxContent>
                      <w:p w14:paraId="1AB4E616" w14:textId="77777777" w:rsidR="001A5BC5" w:rsidRDefault="001A5BC5" w:rsidP="002F51BE"/>
                    </w:txbxContent>
                  </v:textbox>
                </v:oval>
                <v:rect id="Rectangle 37" o:spid="_x0000_s1061"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KbEsUA&#10;AADcAAAADwAAAGRycy9kb3ducmV2LnhtbESPQWvCQBCF7wX/wzKCl1I39VAkdRURpEEKYmw9D9lp&#10;Epqdjdk1Sf995yB4m+G9ee+b1WZ0jeqpC7VnA6/zBBRx4W3NpYGv8/5lCSpEZIuNZzLwRwE268nT&#10;ClPrBz5Rn8dSSQiHFA1UMbap1qGoyGGY+5ZYtB/fOYyydqW2HQ4S7hq9SJI37bBmaaiwpV1FxW9+&#10;cwaG4thfzp8f+vh8yTxfs+su/z4YM5uO23dQkcb4MN+vMyv4ieDLMzKBXv8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ucpsSxQAAANwAAAAPAAAAAAAAAAAAAAAAAJgCAABkcnMv&#10;ZG93bnJldi54bWxQSwUGAAAAAAQABAD1AAAAigMAAAAA&#10;" filled="f" stroked="f">
                  <v:textbox>
                    <w:txbxContent>
                      <w:p w14:paraId="1AB4E617" w14:textId="77777777" w:rsidR="001A5BC5" w:rsidRDefault="001A5BC5"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2576" behindDoc="0" locked="0" layoutInCell="1" allowOverlap="1" wp14:anchorId="1AB4E57D" wp14:editId="1AB4E57E">
                <wp:simplePos x="0" y="0"/>
                <wp:positionH relativeFrom="page">
                  <wp:posOffset>5340985</wp:posOffset>
                </wp:positionH>
                <wp:positionV relativeFrom="page">
                  <wp:posOffset>18983325</wp:posOffset>
                </wp:positionV>
                <wp:extent cx="548640" cy="548640"/>
                <wp:effectExtent l="0" t="0" r="0" b="3810"/>
                <wp:wrapNone/>
                <wp:docPr id="95" name="Groep 9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96" name="Oval 39"/>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8" w14:textId="77777777" w:rsidR="001A5BC5" w:rsidRDefault="001A5BC5" w:rsidP="002F51BE"/>
                          </w:txbxContent>
                        </wps:txbx>
                        <wps:bodyPr rot="0" vert="horz" wrap="square" lIns="91440" tIns="45720" rIns="91440" bIns="45720" anchor="t" anchorCtr="0" upright="1">
                          <a:noAutofit/>
                        </wps:bodyPr>
                      </wps:wsp>
                      <wps:wsp>
                        <wps:cNvPr id="97" name="Rectangle 40"/>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9"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95" o:spid="_x0000_s1062" style="position:absolute;margin-left:420.55pt;margin-top:1494.75pt;width:43.2pt;height:43.2pt;z-index:251672576;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">
                <v:oval id="Oval 39" o:spid="_x0000_s1063"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9Y+SMQA&#10;AADbAAAADwAAAGRycy9kb3ducmV2LnhtbESP3WoCMRSE74W+QzgF7zRbodKuRikViwgW6x+9PGyO&#10;m203J0sSdX37piB4OczMN8x42tpanMmHyrGCp34GgrhwuuJSwW47772ACBFZY+2YFFwpwHTy0Blj&#10;rt2Fv+i8iaVIEA45KjAxNrmUoTBkMfRdQ5y8o/MWY5K+lNrjJcFtLQdZNpQWK04LBht6N1T8bk5W&#10;gZ598Hr5HfynPuLzyuzmP/tDrVT3sX0bgYjUxnv41l5oBa9D+P+SfoCc/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PWPkjEAAAA2wAAAA8AAAAAAAAAAAAAAAAAmAIAAGRycy9k&#10;b3ducmV2LnhtbFBLBQYAAAAABAAEAPUAAACJAwAAAAA=&#10;" fillcolor="#fe8637" strokecolor="#fe8637" strokeweight="3pt">
                  <v:stroke linestyle="thinThin"/>
                  <v:shadow color="#1f2f3f" opacity=".5" offset=",3pt"/>
                  <v:textbox>
                    <w:txbxContent>
                      <w:p w14:paraId="1AB4E618" w14:textId="77777777" w:rsidR="001A5BC5" w:rsidRDefault="001A5BC5" w:rsidP="002F51BE"/>
                    </w:txbxContent>
                  </v:textbox>
                </v:oval>
                <v:rect id="Rectangle 40" o:spid="_x0000_s1064"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TZsMcQA&#10;AADbAAAADwAAAGRycy9kb3ducmV2LnhtbESPQWvCQBSE7wX/w/IEL6IbPbSauooIYpCCGK3nR/Y1&#10;Cc2+jdk1Sf99tyD0OMzMN8xq05tKtNS40rKC2TQCQZxZXXKu4HrZTxYgnEfWWFkmBT/kYLMevKww&#10;1rbjM7Wpz0WAsItRQeF9HUvpsoIMuqmtiYP3ZRuDPsgml7rBLsBNJedR9CoNlhwWCqxpV1D2nT6M&#10;gi47tbfLx0GexrfE8j2579LPo1KjYb99B+Gp9//hZzvRCpZv8Pcl/AC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02bDHEAAAA2wAAAA8AAAAAAAAAAAAAAAAAmAIAAGRycy9k&#10;b3ducmV2LnhtbFBLBQYAAAAABAAEAPUAAACJAwAAAAA=&#10;" filled="f" stroked="f">
                  <v:textbox>
                    <w:txbxContent>
                      <w:p w14:paraId="1AB4E619" w14:textId="77777777" w:rsidR="001A5BC5" w:rsidRDefault="001A5BC5"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3600" behindDoc="0" locked="0" layoutInCell="1" allowOverlap="1" wp14:anchorId="1AB4E57F" wp14:editId="1AB4E580">
                <wp:simplePos x="0" y="0"/>
                <wp:positionH relativeFrom="page">
                  <wp:posOffset>5340985</wp:posOffset>
                </wp:positionH>
                <wp:positionV relativeFrom="page">
                  <wp:posOffset>18983325</wp:posOffset>
                </wp:positionV>
                <wp:extent cx="548640" cy="548640"/>
                <wp:effectExtent l="0" t="0" r="0" b="3810"/>
                <wp:wrapNone/>
                <wp:docPr id="92" name="Groep 9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93" name="Oval 42"/>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A" w14:textId="77777777" w:rsidR="001A5BC5" w:rsidRDefault="001A5BC5" w:rsidP="002F51BE"/>
                          </w:txbxContent>
                        </wps:txbx>
                        <wps:bodyPr rot="0" vert="horz" wrap="square" lIns="91440" tIns="45720" rIns="91440" bIns="45720" anchor="t" anchorCtr="0" upright="1">
                          <a:noAutofit/>
                        </wps:bodyPr>
                      </wps:wsp>
                      <wps:wsp>
                        <wps:cNvPr id="94" name="Rectangle 43"/>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B"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92" o:spid="_x0000_s1065" style="position:absolute;margin-left:420.55pt;margin-top:1494.75pt;width:43.2pt;height:43.2pt;z-index:251673600;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">
                <v:oval id="Oval 42" o:spid="_x0000_s1066"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6Gd0MQA&#10;AADbAAAADwAAAGRycy9kb3ducmV2LnhtbESPUUvDMBSF3wX/Q7iCby5VmWhdVoZSEcGhc4qPl+au&#10;qUtuShLb+u8XQfDxcM75DmdRTc6KgULsPCs4nxUgiBuvO24VbN/qs2sQMSFrtJ5JwQ9FqJbHRwss&#10;tR/5lYZNakWGcCxRgUmpL6WMjSGHceZ74uztfHCYsgyt1AHHDHdWXhTFlXTYcV4w2NOdoWa/+XYK&#10;9P0Dvzx9xrDWO5w/m2399f5hlTo9mVa3IBJN6T/8137UCm4u4fdL/gFye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OhndDEAAAA2wAAAA8AAAAAAAAAAAAAAAAAmAIAAGRycy9k&#10;b3ducmV2LnhtbFBLBQYAAAAABAAEAPUAAACJAwAAAAA=&#10;" fillcolor="#fe8637" strokecolor="#fe8637" strokeweight="3pt">
                  <v:stroke linestyle="thinThin"/>
                  <v:shadow color="#1f2f3f" opacity=".5" offset=",3pt"/>
                  <v:textbox>
                    <w:txbxContent>
                      <w:p w14:paraId="1AB4E61A" w14:textId="77777777" w:rsidR="001A5BC5" w:rsidRDefault="001A5BC5" w:rsidP="002F51BE"/>
                    </w:txbxContent>
                  </v:textbox>
                </v:oval>
                <v:rect id="Rectangle 43" o:spid="_x0000_s1067"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eTyRsQA&#10;AADbAAAADwAAAGRycy9kb3ducmV2LnhtbESPQWvCQBSE7wX/w/IEL6IbpRRNXUUEMUhBjNbzI/ua&#10;hGbfxuyapP++WxB6HGbmG2a16U0lWmpcaVnBbBqBIM6sLjlXcL3sJwsQziNrrCyTgh9ysFkPXlYY&#10;a9vxmdrU5yJA2MWooPC+jqV0WUEG3dTWxMH7so1BH2STS91gF+CmkvMoepMGSw4LBda0Kyj7Th9G&#10;QZed2tvl4yBP41ti+Z7cd+nnUanRsN++g/DU+//ws51oBctX+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3k8kbEAAAA2wAAAA8AAAAAAAAAAAAAAAAAmAIAAGRycy9k&#10;b3ducmV2LnhtbFBLBQYAAAAABAAEAPUAAACJAwAAAAA=&#10;" filled="f" stroked="f">
                  <v:textbox>
                    <w:txbxContent>
                      <w:p w14:paraId="1AB4E61B" w14:textId="77777777" w:rsidR="001A5BC5" w:rsidRDefault="001A5BC5"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4624" behindDoc="0" locked="0" layoutInCell="1" allowOverlap="1" wp14:anchorId="1AB4E581" wp14:editId="1AB4E582">
                <wp:simplePos x="0" y="0"/>
                <wp:positionH relativeFrom="page">
                  <wp:posOffset>5340985</wp:posOffset>
                </wp:positionH>
                <wp:positionV relativeFrom="page">
                  <wp:posOffset>18983325</wp:posOffset>
                </wp:positionV>
                <wp:extent cx="548640" cy="548640"/>
                <wp:effectExtent l="0" t="0" r="0" b="3810"/>
                <wp:wrapNone/>
                <wp:docPr id="89" name="Groep 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90" name="Oval 45"/>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C" w14:textId="77777777" w:rsidR="001A5BC5" w:rsidRDefault="001A5BC5" w:rsidP="002F51BE"/>
                          </w:txbxContent>
                        </wps:txbx>
                        <wps:bodyPr rot="0" vert="horz" wrap="square" lIns="91440" tIns="45720" rIns="91440" bIns="45720" anchor="t" anchorCtr="0" upright="1">
                          <a:noAutofit/>
                        </wps:bodyPr>
                      </wps:wsp>
                      <wps:wsp>
                        <wps:cNvPr id="91" name="Rectangle 46"/>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D"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89" o:spid="_x0000_s1068" style="position:absolute;margin-left:420.55pt;margin-top:1494.75pt;width:43.2pt;height:43.2pt;z-index:251674624;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">
                <v:oval id="Oval 45" o:spid="_x0000_s1069"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MDp8IA&#10;AADbAAAADwAAAGRycy9kb3ducmV2LnhtbERPy2oCMRTdF/oP4QruNGOhxY5GKRaLFCp2fNDlZXKd&#10;TJ3cDEmq49+bhdDl4byn88424kw+1I4VjIYZCOLS6ZorBbvtcjAGESKyxsYxKbhSgPns8WGKuXYX&#10;/qZzESuRQjjkqMDE2OZShtKQxTB0LXHijs5bjAn6SmqPlxRuG/mUZS/SYs2pwWBLC0PlqfizCvT7&#10;B28+f4Jf6yM+f5nd8nd/aJTq97q3CYhIXfwX390rreA1rU9f0g+Qs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jcwOnwgAAANsAAAAPAAAAAAAAAAAAAAAAAJgCAABkcnMvZG93&#10;bnJldi54bWxQSwUGAAAAAAQABAD1AAAAhwMAAAAA&#10;" fillcolor="#fe8637" strokecolor="#fe8637" strokeweight="3pt">
                  <v:stroke linestyle="thinThin"/>
                  <v:shadow color="#1f2f3f" opacity=".5" offset=",3pt"/>
                  <v:textbox>
                    <w:txbxContent>
                      <w:p w14:paraId="1AB4E61C" w14:textId="77777777" w:rsidR="001A5BC5" w:rsidRDefault="001A5BC5" w:rsidP="002F51BE"/>
                    </w:txbxContent>
                  </v:textbox>
                </v:oval>
                <v:rect id="Rectangle 46" o:spid="_x0000_s1070"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NR3sQA&#10;AADbAAAADwAAAGRycy9kb3ducmV2LnhtbESPQWvCQBSE74X+h+UVeim60YPYmI0UoTQUQYzV8yP7&#10;TEKzb2N2TeK/dwsFj8PMfMMk69E0oqfO1ZYVzKYRCOLC6ppLBT+Hz8kShPPIGhvLpOBGDtbp81OC&#10;sbYD76nPfSkChF2MCirv21hKV1Rk0E1tSxy8s+0M+iC7UuoOhwA3jZxH0UIarDksVNjSpqLiN78a&#10;BUOx60+H7ZfcvZ0yy5fsssmP30q9vowfKxCeRv8I/7czreB9Bn9fwg+Q6R0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2TUd7EAAAA2wAAAA8AAAAAAAAAAAAAAAAAmAIAAGRycy9k&#10;b3ducmV2LnhtbFBLBQYAAAAABAAEAPUAAACJAwAAAAA=&#10;" filled="f" stroked="f">
                  <v:textbox>
                    <w:txbxContent>
                      <w:p w14:paraId="1AB4E61D" w14:textId="77777777" w:rsidR="001A5BC5" w:rsidRDefault="001A5BC5"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5648" behindDoc="0" locked="0" layoutInCell="1" allowOverlap="1" wp14:anchorId="1AB4E583" wp14:editId="1AB4E584">
                <wp:simplePos x="0" y="0"/>
                <wp:positionH relativeFrom="page">
                  <wp:posOffset>5340985</wp:posOffset>
                </wp:positionH>
                <wp:positionV relativeFrom="page">
                  <wp:posOffset>18983325</wp:posOffset>
                </wp:positionV>
                <wp:extent cx="548640" cy="548640"/>
                <wp:effectExtent l="0" t="0" r="0" b="3810"/>
                <wp:wrapNone/>
                <wp:docPr id="86" name="Groep 8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87" name="Oval 48"/>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1E" w14:textId="77777777" w:rsidR="001A5BC5" w:rsidRDefault="001A5BC5" w:rsidP="002F51BE"/>
                          </w:txbxContent>
                        </wps:txbx>
                        <wps:bodyPr rot="0" vert="horz" wrap="square" lIns="91440" tIns="45720" rIns="91440" bIns="45720" anchor="t" anchorCtr="0" upright="1">
                          <a:noAutofit/>
                        </wps:bodyPr>
                      </wps:wsp>
                      <wps:wsp>
                        <wps:cNvPr id="88" name="Rectangle 49"/>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1F"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86" o:spid="_x0000_s1071" style="position:absolute;margin-left:420.55pt;margin-top:1494.75pt;width:43.2pt;height:43.2pt;z-index:25167564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">
                <v:oval id="Oval 48" o:spid="_x0000_s1072"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UMNDsQA&#10;AADbAAAADwAAAGRycy9kb3ducmV2LnhtbESPQWsCMRSE74L/IbyCN81WqJWtUUrFIoJFrS09PjbP&#10;zdrNy5JEXf+9KRQ8DjPzDTOZtbYWZ/KhcqzgcZCBIC6crrhUsP9c9McgQkTWWDsmBVcKMJt2OxPM&#10;tbvwls67WIoE4ZCjAhNjk0sZCkMWw8A1xMk7OG8xJulLqT1eEtzWcphlI2mx4rRgsKE3Q8Xv7mQV&#10;6Pk7b1Y/wX/oAz6tzX5x/Pquleo9tK8vICK18R7+by+1gvEz/H1JP0BO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lDDQ7EAAAA2wAAAA8AAAAAAAAAAAAAAAAAmAIAAGRycy9k&#10;b3ducmV2LnhtbFBLBQYAAAAABAAEAPUAAACJAwAAAAA=&#10;" fillcolor="#fe8637" strokecolor="#fe8637" strokeweight="3pt">
                  <v:stroke linestyle="thinThin"/>
                  <v:shadow color="#1f2f3f" opacity=".5" offset=",3pt"/>
                  <v:textbox>
                    <w:txbxContent>
                      <w:p w14:paraId="1AB4E61E" w14:textId="77777777" w:rsidR="001A5BC5" w:rsidRDefault="001A5BC5" w:rsidP="002F51BE"/>
                    </w:txbxContent>
                  </v:textbox>
                </v:oval>
                <v:rect id="Rectangle 49" o:spid="_x0000_s1073"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BunsEA&#10;AADbAAAADwAAAGRycy9kb3ducmV2LnhtbERPTWuDQBC9F/oflinkUpq1PZRgs5EglEoJSDTNeXCn&#10;KnFn1d2q+ffZQyHHx/veJovpxESjay0reF1HIIgrq1uuFZzKz5cNCOeRNXaWScGVHCS7x4ctxtrO&#10;fKSp8LUIIexiVNB438dSuqohg25te+LA/drRoA9wrKUecQ7hppNvUfQuDbYcGhrsKW2ouhR/RsFc&#10;5dO5PHzJ/PmcWR6yIS1+vpVaPS37DxCeFn8X/7szrWATxoYv4QfI3Q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Blwbp7BAAAA2wAAAA8AAAAAAAAAAAAAAAAAmAIAAGRycy9kb3du&#10;cmV2LnhtbFBLBQYAAAAABAAEAPUAAACGAwAAAAA=&#10;" filled="f" stroked="f">
                  <v:textbox>
                    <w:txbxContent>
                      <w:p w14:paraId="1AB4E61F" w14:textId="77777777" w:rsidR="001A5BC5" w:rsidRDefault="001A5BC5"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6672" behindDoc="0" locked="0" layoutInCell="1" allowOverlap="1" wp14:anchorId="1AB4E585" wp14:editId="1AB4E586">
                <wp:simplePos x="0" y="0"/>
                <wp:positionH relativeFrom="page">
                  <wp:posOffset>5340985</wp:posOffset>
                </wp:positionH>
                <wp:positionV relativeFrom="page">
                  <wp:posOffset>18983325</wp:posOffset>
                </wp:positionV>
                <wp:extent cx="548640" cy="548640"/>
                <wp:effectExtent l="0" t="0" r="0" b="3810"/>
                <wp:wrapNone/>
                <wp:docPr id="83" name="Groep 8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84" name="Oval 51"/>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0" w14:textId="77777777" w:rsidR="001A5BC5" w:rsidRDefault="001A5BC5" w:rsidP="002F51BE"/>
                          </w:txbxContent>
                        </wps:txbx>
                        <wps:bodyPr rot="0" vert="horz" wrap="square" lIns="91440" tIns="45720" rIns="91440" bIns="45720" anchor="t" anchorCtr="0" upright="1">
                          <a:noAutofit/>
                        </wps:bodyPr>
                      </wps:wsp>
                      <wps:wsp>
                        <wps:cNvPr id="85" name="Rectangle 52"/>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1"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83" o:spid="_x0000_s1074" style="position:absolute;margin-left:420.55pt;margin-top:1494.75pt;width:43.2pt;height:43.2pt;z-index:251676672;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">
                <v:oval id="Oval 51" o:spid="_x0000_s1075"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ZGTecQA&#10;AADbAAAADwAAAGRycy9kb3ducmV2LnhtbESPQWsCMRSE74L/IbyCN81WapGtUUrFIoJFrS09PjbP&#10;zdrNy5JEXf+9KRQ8DjPzDTOZtbYWZ/KhcqzgcZCBIC6crrhUsP9c9McgQkTWWDsmBVcKMJt2OxPM&#10;tbvwls67WIoE4ZCjAhNjk0sZCkMWw8A1xMk7OG8xJulLqT1eEtzWcphlz9JixWnBYENvhorf3ckq&#10;0PN33qx+gv/QBxytzX5x/Pquleo9tK8vICK18R7+by+1gvET/H1JP0BO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mRk3nEAAAA2wAAAA8AAAAAAAAAAAAAAAAAmAIAAGRycy9k&#10;b3ducmV2LnhtbFBLBQYAAAAABAAEAPUAAACJAwAAAAA=&#10;" fillcolor="#fe8637" strokecolor="#fe8637" strokeweight="3pt">
                  <v:stroke linestyle="thinThin"/>
                  <v:shadow color="#1f2f3f" opacity=".5" offset=",3pt"/>
                  <v:textbox>
                    <w:txbxContent>
                      <w:p w14:paraId="1AB4E620" w14:textId="77777777" w:rsidR="001A5BC5" w:rsidRDefault="001A5BC5" w:rsidP="002F51BE"/>
                    </w:txbxContent>
                  </v:textbox>
                </v:oval>
                <v:rect id="Rectangle 52" o:spid="_x0000_s1076"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3HBAMQA&#10;AADbAAAADwAAAGRycy9kb3ducmV2LnhtbESP3WrCQBSE7wXfYTlCb6RuFCohdRURxFAKYvy5PmRP&#10;k9Ds2Zhdk/Ttu4WCl8PMfMOsNoOpRUetqywrmM8iEMS51RUXCi7n/WsMwnlkjbVlUvBDDjbr8WiF&#10;ibY9n6jLfCEChF2CCkrvm0RKl5dk0M1sQxy8L9sa9EG2hdQt9gFuarmIoqU0WHFYKLGhXUn5d/Yw&#10;Cvr82N3Onwd5nN5Sy/f0vsuuH0q9TIbtOwhPg3+G/9upVhC/wd+X8AP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dxwQDEAAAA2wAAAA8AAAAAAAAAAAAAAAAAmAIAAGRycy9k&#10;b3ducmV2LnhtbFBLBQYAAAAABAAEAPUAAACJAwAAAAA=&#10;" filled="f" stroked="f">
                  <v:textbox>
                    <w:txbxContent>
                      <w:p w14:paraId="1AB4E621" w14:textId="77777777" w:rsidR="001A5BC5" w:rsidRDefault="001A5BC5"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7696" behindDoc="0" locked="0" layoutInCell="1" allowOverlap="1" wp14:anchorId="1AB4E587" wp14:editId="1AB4E588">
                <wp:simplePos x="0" y="0"/>
                <wp:positionH relativeFrom="page">
                  <wp:posOffset>5340985</wp:posOffset>
                </wp:positionH>
                <wp:positionV relativeFrom="page">
                  <wp:posOffset>18983325</wp:posOffset>
                </wp:positionV>
                <wp:extent cx="548640" cy="548640"/>
                <wp:effectExtent l="0" t="0" r="0" b="3810"/>
                <wp:wrapNone/>
                <wp:docPr id="80" name="Groe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81" name="Oval 54"/>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2" w14:textId="77777777" w:rsidR="001A5BC5" w:rsidRDefault="001A5BC5" w:rsidP="002F51BE"/>
                          </w:txbxContent>
                        </wps:txbx>
                        <wps:bodyPr rot="0" vert="horz" wrap="square" lIns="91440" tIns="45720" rIns="91440" bIns="45720" anchor="t" anchorCtr="0" upright="1">
                          <a:noAutofit/>
                        </wps:bodyPr>
                      </wps:wsp>
                      <wps:wsp>
                        <wps:cNvPr id="82" name="Rectangle 55"/>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3"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80" o:spid="_x0000_s1077" style="position:absolute;margin-left:420.55pt;margin-top:1494.75pt;width:43.2pt;height:43.2pt;z-index:251677696;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">
                <v:oval id="Oval 54" o:spid="_x0000_s1078"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eYw4cQA&#10;AADbAAAADwAAAGRycy9kb3ducmV2LnhtbESPQWsCMRSE74L/ITyhN81aqMjWKGKxlIJFV1t6fGye&#10;m9XNy5Kkuv33TUHwOMzMN8xs0dlGXMiH2rGC8SgDQVw6XXOl4LBfD6cgQkTW2DgmBb8UYDHv92aY&#10;a3flHV2KWIkE4ZCjAhNjm0sZSkMWw8i1xMk7Om8xJukrqT1eE9w28jHLJtJizWnBYEsrQ+W5+LEK&#10;9Msrb9+/g//QR3zamMP69PnVKPUw6JbPICJ18R6+td+0gukY/r+kHyD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nmMOHEAAAA2wAAAA8AAAAAAAAAAAAAAAAAmAIAAGRycy9k&#10;b3ducmV2LnhtbFBLBQYAAAAABAAEAPUAAACJAwAAAAA=&#10;" fillcolor="#fe8637" strokecolor="#fe8637" strokeweight="3pt">
                  <v:stroke linestyle="thinThin"/>
                  <v:shadow color="#1f2f3f" opacity=".5" offset=",3pt"/>
                  <v:textbox>
                    <w:txbxContent>
                      <w:p w14:paraId="1AB4E622" w14:textId="77777777" w:rsidR="001A5BC5" w:rsidRDefault="001A5BC5" w:rsidP="002F51BE"/>
                    </w:txbxContent>
                  </v:textbox>
                </v:oval>
                <v:rect id="Rectangle 55" o:spid="_x0000_s1079"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JhZdMMA&#10;AADbAAAADwAAAGRycy9kb3ducmV2LnhtbESPQYvCMBSE78L+h/AW9iKa6kGkaxQRli2LIFbX86N5&#10;tsXmpTaxrf/eCILHYWa+YRar3lSipcaVlhVMxhEI4szqknMFx8PPaA7CeWSNlWVScCcHq+XHYIGx&#10;th3vqU19LgKEXYwKCu/rWEqXFWTQjW1NHLyzbQz6IJtc6ga7ADeVnEbRTBosOSwUWNOmoOyS3oyC&#10;Ltu1p8P2V+6Gp8TyNblu0v8/pb4++/U3CE+9f4df7UQrmE/h+SX8ALl8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JhZdMMAAADbAAAADwAAAAAAAAAAAAAAAACYAgAAZHJzL2Rv&#10;d25yZXYueG1sUEsFBgAAAAAEAAQA9QAAAIgDAAAAAA==&#10;" filled="f" stroked="f">
                  <v:textbox>
                    <w:txbxContent>
                      <w:p w14:paraId="1AB4E623" w14:textId="77777777" w:rsidR="001A5BC5" w:rsidRDefault="001A5BC5"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8720" behindDoc="0" locked="0" layoutInCell="1" allowOverlap="1" wp14:anchorId="1AB4E589" wp14:editId="1AB4E58A">
                <wp:simplePos x="0" y="0"/>
                <wp:positionH relativeFrom="page">
                  <wp:posOffset>5340985</wp:posOffset>
                </wp:positionH>
                <wp:positionV relativeFrom="page">
                  <wp:posOffset>18983325</wp:posOffset>
                </wp:positionV>
                <wp:extent cx="548640" cy="548640"/>
                <wp:effectExtent l="0" t="0" r="0" b="3810"/>
                <wp:wrapNone/>
                <wp:docPr id="77" name="Groep 7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78" name="Oval 57"/>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4" w14:textId="77777777" w:rsidR="001A5BC5" w:rsidRDefault="001A5BC5" w:rsidP="002F51BE"/>
                          </w:txbxContent>
                        </wps:txbx>
                        <wps:bodyPr rot="0" vert="horz" wrap="square" lIns="91440" tIns="45720" rIns="91440" bIns="45720" anchor="t" anchorCtr="0" upright="1">
                          <a:noAutofit/>
                        </wps:bodyPr>
                      </wps:wsp>
                      <wps:wsp>
                        <wps:cNvPr id="79" name="Rectangle 58"/>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5"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77" o:spid="_x0000_s1080" style="position:absolute;margin-left:420.55pt;margin-top:1494.75pt;width:43.2pt;height:43.2pt;z-index:251678720;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">
                <v:oval id="Oval 57" o:spid="_x0000_s1081"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npW8IA&#10;AADbAAAADwAAAGRycy9kb3ducmV2LnhtbERPy2oCMRTdF/oP4QruNGOhtYxGKRaLFCp2fNDlZXKd&#10;TJ3cDEmq49+bhdDl4byn88424kw+1I4VjIYZCOLS6ZorBbvtcvAKIkRkjY1jUnClAPPZ48MUc+0u&#10;/E3nIlYihXDIUYGJsc2lDKUhi2HoWuLEHZ23GBP0ldQeLyncNvIpy16kxZpTg8GWFobKU/FnFej3&#10;D958/gS/1kd8/jK75e/+0CjV73VvExCRuvgvvrtXWsE4jU1f0g+Qsxs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tCelbwgAAANsAAAAPAAAAAAAAAAAAAAAAAJgCAABkcnMvZG93&#10;bnJldi54bWxQSwUGAAAAAAQABAD1AAAAhwMAAAAA&#10;" fillcolor="#fe8637" strokecolor="#fe8637" strokeweight="3pt">
                  <v:stroke linestyle="thinThin"/>
                  <v:shadow color="#1f2f3f" opacity=".5" offset=",3pt"/>
                  <v:textbox>
                    <w:txbxContent>
                      <w:p w14:paraId="1AB4E624" w14:textId="77777777" w:rsidR="001A5BC5" w:rsidRDefault="001A5BC5" w:rsidP="002F51BE"/>
                    </w:txbxContent>
                  </v:textbox>
                </v:oval>
                <v:rect id="Rectangle 58" o:spid="_x0000_s1082"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m7IsQA&#10;AADbAAAADwAAAGRycy9kb3ducmV2LnhtbESPQWvCQBSE7wX/w/IEL6IbPbSauooIYpCCGK3nR/Y1&#10;Cc2+jdk1Sf99tyD0OMzMN8xq05tKtNS40rKC2TQCQZxZXXKu4HrZTxYgnEfWWFkmBT/kYLMevKww&#10;1rbjM7Wpz0WAsItRQeF9HUvpsoIMuqmtiYP3ZRuDPsgml7rBLsBNJedR9CoNlhwWCqxpV1D2nT6M&#10;gi47tbfLx0GexrfE8j2579LPo1KjYb99B+Gp9//hZzvRCt6W8Pcl/AC5/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PpuyLEAAAA2wAAAA8AAAAAAAAAAAAAAAAAmAIAAGRycy9k&#10;b3ducmV2LnhtbFBLBQYAAAAABAAEAPUAAACJAwAAAAA=&#10;" filled="f" stroked="f">
                  <v:textbox>
                    <w:txbxContent>
                      <w:p w14:paraId="1AB4E625" w14:textId="77777777" w:rsidR="001A5BC5" w:rsidRDefault="001A5BC5"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79744" behindDoc="0" locked="0" layoutInCell="1" allowOverlap="1" wp14:anchorId="1AB4E58B" wp14:editId="1AB4E58C">
                <wp:simplePos x="0" y="0"/>
                <wp:positionH relativeFrom="page">
                  <wp:posOffset>5340985</wp:posOffset>
                </wp:positionH>
                <wp:positionV relativeFrom="page">
                  <wp:posOffset>18983325</wp:posOffset>
                </wp:positionV>
                <wp:extent cx="548640" cy="548640"/>
                <wp:effectExtent l="0" t="0" r="0" b="3810"/>
                <wp:wrapNone/>
                <wp:docPr id="74" name="Groep 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75" name="Oval 60"/>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6" w14:textId="77777777" w:rsidR="001A5BC5" w:rsidRDefault="001A5BC5" w:rsidP="002F51BE"/>
                          </w:txbxContent>
                        </wps:txbx>
                        <wps:bodyPr rot="0" vert="horz" wrap="square" lIns="91440" tIns="45720" rIns="91440" bIns="45720" anchor="t" anchorCtr="0" upright="1">
                          <a:noAutofit/>
                        </wps:bodyPr>
                      </wps:wsp>
                      <wps:wsp>
                        <wps:cNvPr id="76" name="Rectangle 61"/>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7"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74" o:spid="_x0000_s1083" style="position:absolute;margin-left:420.55pt;margin-top:1494.75pt;width:43.2pt;height:43.2pt;z-index:251679744;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">
                <v:oval id="Oval 60" o:spid="_x0000_s1084"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whGxcQA&#10;AADbAAAADwAAAGRycy9kb3ducmV2LnhtbESP3WoCMRSE7wu+QzhC7zRrwR+2RhGLpQgtam3x8rA5&#10;blY3J0uS6vbtG0Ho5TAz3zDTeWtrcSEfKscKBv0MBHHhdMWlgv3nqjcBESKyxtoxKfilAPNZ52GK&#10;uXZX3tJlF0uRIBxyVGBibHIpQ2HIYui7hjh5R+ctxiR9KbXHa4LbWj5l2UharDgtGGxoaag4736s&#10;Av3yypv1IfgPfcThu9mvTl/ftVKP3XbxDCJSG//D9/abVjAewu1L+gFy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MIRsXEAAAA2wAAAA8AAAAAAAAAAAAAAAAAmAIAAGRycy9k&#10;b3ducmV2LnhtbFBLBQYAAAAABAAEAPUAAACJAwAAAAA=&#10;" fillcolor="#fe8637" strokecolor="#fe8637" strokeweight="3pt">
                  <v:stroke linestyle="thinThin"/>
                  <v:shadow color="#1f2f3f" opacity=".5" offset=",3pt"/>
                  <v:textbox>
                    <w:txbxContent>
                      <w:p w14:paraId="1AB4E626" w14:textId="77777777" w:rsidR="001A5BC5" w:rsidRDefault="001A5BC5" w:rsidP="002F51BE"/>
                    </w:txbxContent>
                  </v:textbox>
                </v:oval>
                <v:rect id="Rectangle 61" o:spid="_x0000_s1085"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YvUMUA&#10;AADbAAAADwAAAGRycy9kb3ducmV2LnhtbESPQWvCQBSE7wX/w/KEXkrd2IOVNBsRQRqKIE2s50f2&#10;NQlm38bsNkn/vVsoeBxm5hsm2UymFQP1rrGsYLmIQBCXVjdcKTgV++c1COeRNbaWScEvOdiks4cE&#10;Y21H/qQh95UIEHYxKqi972IpXVmTQbewHXHwvm1v0AfZV1L3OAa4aeVLFK2kwYbDQo0d7WoqL/mP&#10;UTCWx+FcHN7l8emcWb5m113+9aHU43zavoHwNPl7+L+daQWvK/j7En6ATG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di9QxQAAANsAAAAPAAAAAAAAAAAAAAAAAJgCAABkcnMv&#10;ZG93bnJldi54bWxQSwUGAAAAAAQABAD1AAAAigMAAAAA&#10;" filled="f" stroked="f">
                  <v:textbox>
                    <w:txbxContent>
                      <w:p w14:paraId="1AB4E627" w14:textId="77777777" w:rsidR="001A5BC5" w:rsidRDefault="001A5BC5" w:rsidP="002F51BE"/>
                    </w:txbxContent>
                  </v:textbox>
                </v:rect>
                <w10:wrap anchorx="page" anchory="page"/>
              </v:group>
            </w:pict>
          </mc:Fallback>
        </mc:AlternateContent>
      </w:r>
      <w:r w:rsidRPr="00D82AA7">
        <w:rPr>
          <w:noProof/>
        </w:rPr>
        <mc:AlternateContent>
          <mc:Choice Requires="wpg">
            <w:drawing>
              <wp:anchor distT="0" distB="0" distL="114300" distR="114300" simplePos="0" relativeHeight="251680768" behindDoc="0" locked="0" layoutInCell="1" allowOverlap="1" wp14:anchorId="1AB4E58D" wp14:editId="1AB4E58E">
                <wp:simplePos x="0" y="0"/>
                <wp:positionH relativeFrom="page">
                  <wp:posOffset>5340985</wp:posOffset>
                </wp:positionH>
                <wp:positionV relativeFrom="page">
                  <wp:posOffset>18983325</wp:posOffset>
                </wp:positionV>
                <wp:extent cx="548640" cy="548640"/>
                <wp:effectExtent l="0" t="0" r="0" b="3810"/>
                <wp:wrapNone/>
                <wp:docPr id="71" name="Groep 7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8640" cy="548640"/>
                          <a:chOff x="0" y="0"/>
                          <a:chExt cx="864" cy="864"/>
                        </a:xfrm>
                      </wpg:grpSpPr>
                      <wps:wsp>
                        <wps:cNvPr id="72" name="Oval 63"/>
                        <wps:cNvSpPr>
                          <a:spLocks noChangeArrowheads="1"/>
                        </wps:cNvSpPr>
                        <wps:spPr bwMode="auto">
                          <a:xfrm flipH="1">
                            <a:off x="207" y="201"/>
                            <a:ext cx="297" cy="303"/>
                          </a:xfrm>
                          <a:prstGeom prst="ellipse">
                            <a:avLst/>
                          </a:prstGeom>
                          <a:solidFill>
                            <a:srgbClr val="FE8637"/>
                          </a:solidFill>
                          <a:ln w="38100" cmpd="dbl">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txbx>
                          <w:txbxContent>
                            <w:p w14:paraId="1AB4E628" w14:textId="77777777" w:rsidR="001A5BC5" w:rsidRDefault="001A5BC5" w:rsidP="002F51BE"/>
                          </w:txbxContent>
                        </wps:txbx>
                        <wps:bodyPr rot="0" vert="horz" wrap="square" lIns="91440" tIns="45720" rIns="91440" bIns="45720" anchor="t" anchorCtr="0" upright="1">
                          <a:noAutofit/>
                        </wps:bodyPr>
                      </wps:wsp>
                      <wps:wsp>
                        <wps:cNvPr id="73" name="Rectangle 64"/>
                        <wps:cNvSpPr>
                          <a:spLocks noChangeArrowheads="1"/>
                        </wps:cNvSpPr>
                        <wps:spPr bwMode="auto">
                          <a:xfrm>
                            <a:off x="0" y="0"/>
                            <a:ext cx="864" cy="8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AB4E629" w14:textId="77777777" w:rsidR="001A5BC5" w:rsidRDefault="001A5BC5" w:rsidP="002F51BE"/>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ep 71" o:spid="_x0000_s1086" style="position:absolute;margin-left:420.55pt;margin-top:1494.75pt;width:43.2pt;height:43.2pt;z-index:251680768;mso-position-horizontal-relative:page;mso-position-vertical-relative:page;mso-width-relative:margin;mso-height-relative:margin" coordsize="864,86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">
                <v:oval id="Oval 63" o:spid="_x0000_s1087" style="position:absolute;left:207;top:201;width:297;height:303;flip:x;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OHescQA&#10;AADbAAAADwAAAGRycy9kb3ducmV2LnhtbESPQWsCMRSE7wX/Q3hCb5pVqMrWKGKxFKFFrS0eH5vn&#10;ZnXzsiSpbv99Iwg9DjPzDTOdt7YWF/Khcqxg0M9AEBdOV1wq2H+uehMQISJrrB2Tgl8KMJ91HqaY&#10;a3flLV12sRQJwiFHBSbGJpcyFIYshr5riJN3dN5iTNKXUnu8Jrit5TDLRtJixWnBYENLQ8V592MV&#10;6JdX3qwPwX/oIz69m/3q9PVdK/XYbRfPICK18T98b79pBeMh3L6kHyB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zh3rHEAAAA2wAAAA8AAAAAAAAAAAAAAAAAmAIAAGRycy9k&#10;b3ducmV2LnhtbFBLBQYAAAAABAAEAPUAAACJAwAAAAA=&#10;" fillcolor="#fe8637" strokecolor="#fe8637" strokeweight="3pt">
                  <v:stroke linestyle="thinThin"/>
                  <v:shadow color="#1f2f3f" opacity=".5" offset=",3pt"/>
                  <v:textbox>
                    <w:txbxContent>
                      <w:p w14:paraId="1AB4E628" w14:textId="77777777" w:rsidR="001A5BC5" w:rsidRDefault="001A5BC5" w:rsidP="002F51BE"/>
                    </w:txbxContent>
                  </v:textbox>
                </v:oval>
                <v:rect id="Rectangle 64" o:spid="_x0000_s1088" style="position:absolute;width:864;height:8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gGMyMQA&#10;AADbAAAADwAAAGRycy9kb3ducmV2LnhtbESPQWvCQBSE7wX/w/IEL6IbLVRJXUUEMUhBjNbzI/ua&#10;hGbfxuyapP++WxB6HGbmG2a16U0lWmpcaVnBbBqBIM6sLjlXcL3sJ0sQziNrrCyTgh9ysFkPXlYY&#10;a9vxmdrU5yJA2MWooPC+jqV0WUEG3dTWxMH7so1BH2STS91gF+CmkvMoepMGSw4LBda0Kyj7Th9G&#10;QZed2tvl4yBP41ti+Z7cd+nnUanRsN++g/DU+//ws51oBYtX+PsSfoBc/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IBjMjEAAAA2wAAAA8AAAAAAAAAAAAAAAAAmAIAAGRycy9k&#10;b3ducmV2LnhtbFBLBQYAAAAABAAEAPUAAACJAwAAAAA=&#10;" filled="f" stroked="f">
                  <v:textbox>
                    <w:txbxContent>
                      <w:p w14:paraId="1AB4E629" w14:textId="77777777" w:rsidR="001A5BC5" w:rsidRDefault="001A5BC5" w:rsidP="002F51BE"/>
                    </w:txbxContent>
                  </v:textbox>
                </v:rect>
                <w10:wrap anchorx="page" anchory="page"/>
              </v:group>
            </w:pict>
          </mc:Fallback>
        </mc:AlternateContent>
      </w:r>
      <w:r w:rsidRPr="00D82AA7">
        <w:rPr>
          <w:noProof/>
        </w:rPr>
        <mc:AlternateContent>
          <mc:Choice Requires="wps">
            <w:drawing>
              <wp:anchor distT="0" distB="0" distL="114300" distR="114300" simplePos="0" relativeHeight="251681792" behindDoc="0" locked="0" layoutInCell="1" allowOverlap="1" wp14:anchorId="1AB4E58F" wp14:editId="1AB4E590">
                <wp:simplePos x="0" y="0"/>
                <wp:positionH relativeFrom="page">
                  <wp:posOffset>3928745</wp:posOffset>
                </wp:positionH>
                <wp:positionV relativeFrom="page">
                  <wp:posOffset>16754475</wp:posOffset>
                </wp:positionV>
                <wp:extent cx="2364740" cy="2327910"/>
                <wp:effectExtent l="19050" t="19050" r="35560" b="34290"/>
                <wp:wrapNone/>
                <wp:docPr id="70" name="Ovaal 7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364740" cy="2327910"/>
                        </a:xfrm>
                        <a:prstGeom prst="ellipse">
                          <a:avLst/>
                        </a:prstGeom>
                        <a:solidFill>
                          <a:srgbClr val="FE8637"/>
                        </a:solidFill>
                        <a:ln w="57150" cmpd="thinThick">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al 70" o:spid="_x0000_s1026" style="position:absolute;margin-left:309.35pt;margin-top:1319.25pt;width:186.2pt;height:183.3pt;flip:x;z-index:2516817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" fillcolor="#fe8637" strokecolor="#fe8637" strokeweight="4.5pt">
                <v:stroke linestyle="thinThick"/>
                <v:shadow color="#1f2f3f" opacity=".5" offset=",3pt"/>
                <w10:wrap anchorx="page" anchory="page"/>
              </v:oval>
            </w:pict>
          </mc:Fallback>
        </mc:AlternateContent>
      </w:r>
      <w:r w:rsidRPr="00D82AA7">
        <w:rPr>
          <w:noProof/>
        </w:rPr>
        <mc:AlternateContent>
          <mc:Choice Requires="wps">
            <w:drawing>
              <wp:anchor distT="0" distB="0" distL="114300" distR="114300" simplePos="0" relativeHeight="251682816" behindDoc="0" locked="0" layoutInCell="1" allowOverlap="1" wp14:anchorId="1AB4E591" wp14:editId="1AB4E592">
                <wp:simplePos x="0" y="0"/>
                <wp:positionH relativeFrom="page">
                  <wp:posOffset>3928745</wp:posOffset>
                </wp:positionH>
                <wp:positionV relativeFrom="page">
                  <wp:posOffset>16621125</wp:posOffset>
                </wp:positionV>
                <wp:extent cx="2364740" cy="2327910"/>
                <wp:effectExtent l="19050" t="19050" r="35560" b="34290"/>
                <wp:wrapNone/>
                <wp:docPr id="69" name="Ovaal 6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a:off x="0" y="0"/>
                          <a:ext cx="2364740" cy="2327910"/>
                        </a:xfrm>
                        <a:prstGeom prst="ellipse">
                          <a:avLst/>
                        </a:prstGeom>
                        <a:solidFill>
                          <a:srgbClr val="FE8637"/>
                        </a:solidFill>
                        <a:ln w="57150" cmpd="thinThick">
                          <a:solidFill>
                            <a:srgbClr val="FE8637"/>
                          </a:solidFill>
                          <a:round/>
                          <a:headEnd/>
                          <a:tailEnd/>
                        </a:ln>
                        <a:effectLst/>
                        <a:extLst>
                          <a:ext uri="{AF507438-7753-43E0-B8FC-AC1667EBCBE1}">
                            <a14:hiddenEffects xmlns:a14="http://schemas.microsoft.com/office/drawing/2010/main">
                              <a:effectLst>
                                <a:outerShdw dist="45791" dir="3378596" algn="ctr" rotWithShape="0">
                                  <a:srgbClr val="1F2F3F">
                                    <a:alpha val="50000"/>
                                  </a:srgbClr>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al 69" o:spid="_x0000_s1026" style="position:absolute;margin-left:309.35pt;margin-top:1308.75pt;width:186.2pt;height:183.3pt;flip:x;z-index:2516828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" fillcolor="#fe8637" strokecolor="#fe8637" strokeweight="4.5pt">
                <v:stroke linestyle="thinThick"/>
                <v:shadow color="#1f2f3f" opacity=".5" offset=",3pt"/>
                <w10:wrap anchorx="page" anchory="page"/>
              </v:oval>
            </w:pict>
          </mc:Fallback>
        </mc:AlternateContent>
      </w:r>
    </w:p>
    <w:p w14:paraId="1AB4DF24" w14:textId="77777777" w:rsidR="002F51BE" w:rsidRPr="00D82AA7" w:rsidRDefault="002F51BE" w:rsidP="002F51BE"/>
    <w:p w14:paraId="1AB4DF25" w14:textId="77777777" w:rsidR="002F51BE" w:rsidRPr="00D82AA7" w:rsidRDefault="002F51BE" w:rsidP="002F51BE">
      <w:pPr>
        <w:rPr>
          <w:szCs w:val="18"/>
        </w:rPr>
      </w:pPr>
    </w:p>
    <w:p w14:paraId="1AB4DF26" w14:textId="77777777" w:rsidR="002F51BE" w:rsidRPr="00D82AA7" w:rsidRDefault="002F51BE" w:rsidP="002F51BE">
      <w:pPr>
        <w:rPr>
          <w:szCs w:val="18"/>
        </w:rPr>
      </w:pPr>
    </w:p>
    <w:p w14:paraId="1AB4DF27" w14:textId="77777777" w:rsidR="002F51BE" w:rsidRPr="00D82AA7" w:rsidRDefault="002F51BE" w:rsidP="002F51BE"/>
    <w:p w14:paraId="1AB4DF28" w14:textId="77777777" w:rsidR="002F51BE" w:rsidRPr="00D82AA7" w:rsidRDefault="002F51BE" w:rsidP="002F51BE"/>
    <w:p w14:paraId="1AB4DF29" w14:textId="77777777" w:rsidR="002F51BE" w:rsidRPr="00D82AA7" w:rsidRDefault="002F51BE" w:rsidP="002F51BE"/>
    <w:p w14:paraId="1AB4DF2A" w14:textId="77777777" w:rsidR="002F51BE" w:rsidRPr="00D82AA7" w:rsidRDefault="002F51BE" w:rsidP="002F51BE"/>
    <w:p w14:paraId="1AB4DF2B" w14:textId="77777777" w:rsidR="002F51BE" w:rsidRPr="00D82AA7" w:rsidRDefault="002F51BE" w:rsidP="002F51BE"/>
    <w:p w14:paraId="1AB4DF2C" w14:textId="77777777" w:rsidR="002F51BE" w:rsidRPr="00D82AA7" w:rsidRDefault="002F51BE" w:rsidP="002F51BE"/>
    <w:p w14:paraId="1AB4DF2D" w14:textId="77777777" w:rsidR="002F51BE" w:rsidRPr="00D82AA7" w:rsidRDefault="002F51BE" w:rsidP="002F51BE"/>
    <w:p w14:paraId="1AB4DF2E" w14:textId="77777777" w:rsidR="002F51BE" w:rsidRPr="00D82AA7" w:rsidRDefault="002F51BE" w:rsidP="002F51BE"/>
    <w:p w14:paraId="1AB4DF2F" w14:textId="77777777" w:rsidR="002F51BE" w:rsidRPr="00D82AA7" w:rsidRDefault="002F51BE" w:rsidP="002F51BE"/>
    <w:p w14:paraId="1AB4DF30" w14:textId="77777777" w:rsidR="002F51BE" w:rsidRPr="00D82AA7" w:rsidRDefault="002F51BE" w:rsidP="002F51BE"/>
    <w:p w14:paraId="1AB4DF31" w14:textId="77777777" w:rsidR="00C731DF" w:rsidRPr="00D82AA7" w:rsidRDefault="00C731DF" w:rsidP="002F51BE"/>
    <w:tbl>
      <w:tblPr>
        <w:tblW w:w="8727" w:type="dxa"/>
        <w:tblInd w:w="-964" w:type="dxa"/>
        <w:tblBorders>
          <w:insideH w:val="single" w:sz="8" w:space="0" w:color="FFFFFF"/>
          <w:insideV w:val="single" w:sz="8" w:space="0" w:color="FFFFFF"/>
        </w:tblBorders>
        <w:shd w:val="clear" w:color="auto" w:fill="F3F3F3"/>
        <w:tblLayout w:type="fixed"/>
        <w:tblLook w:val="01E0" w:firstRow="1" w:lastRow="1" w:firstColumn="1" w:lastColumn="1" w:noHBand="0" w:noVBand="0"/>
      </w:tblPr>
      <w:tblGrid>
        <w:gridCol w:w="1984"/>
        <w:gridCol w:w="6743"/>
      </w:tblGrid>
      <w:tr w:rsidR="002F51BE" w:rsidRPr="00D82AA7" w14:paraId="1AB4DF34" w14:textId="77777777" w:rsidTr="00C731DF">
        <w:trPr>
          <w:cantSplit/>
          <w:trHeight w:val="339"/>
        </w:trPr>
        <w:tc>
          <w:tcPr>
            <w:tcW w:w="1984" w:type="dxa"/>
            <w:shd w:val="clear" w:color="auto" w:fill="FFFFFF"/>
            <w:vAlign w:val="bottom"/>
            <w:hideMark/>
          </w:tcPr>
          <w:p w14:paraId="1AB4DF32" w14:textId="77777777" w:rsidR="002F51BE" w:rsidRPr="00D82AA7" w:rsidRDefault="002F51BE" w:rsidP="00071802">
            <w:pPr>
              <w:jc w:val="right"/>
              <w:rPr>
                <w:i/>
                <w:color w:val="000000"/>
                <w:sz w:val="15"/>
                <w:szCs w:val="15"/>
              </w:rPr>
            </w:pPr>
            <w:r w:rsidRPr="00D82AA7">
              <w:rPr>
                <w:rStyle w:val="Icentowit"/>
                <w:rFonts w:eastAsiaTheme="majorEastAsia"/>
                <w:i/>
              </w:rPr>
              <w:t>.</w:t>
            </w:r>
            <w:r w:rsidRPr="00D82AA7">
              <w:rPr>
                <w:rStyle w:val="Icentoinleiding75ptZwart"/>
                <w:i/>
                <w:sz w:val="16"/>
                <w:szCs w:val="16"/>
              </w:rPr>
              <w:t>datum</w:t>
            </w:r>
          </w:p>
        </w:tc>
        <w:tc>
          <w:tcPr>
            <w:tcW w:w="6743" w:type="dxa"/>
            <w:shd w:val="clear" w:color="auto" w:fill="FFFFFF"/>
            <w:vAlign w:val="bottom"/>
            <w:hideMark/>
          </w:tcPr>
          <w:p w14:paraId="1AB4DF33" w14:textId="77777777" w:rsidR="002F51BE" w:rsidRPr="00D82AA7" w:rsidRDefault="00692BE3" w:rsidP="00071802">
            <w:pPr>
              <w:rPr>
                <w:szCs w:val="18"/>
                <w:highlight w:val="yellow"/>
              </w:rPr>
            </w:pPr>
            <w:r w:rsidRPr="00D82AA7">
              <w:fldChar w:fldCharType="begin"/>
            </w:r>
            <w:r w:rsidRPr="00D82AA7">
              <w:instrText xml:space="preserve"> DATE  \@ "d MMMM yyyy"  \* MERGEFORMAT </w:instrText>
            </w:r>
            <w:r w:rsidRPr="00D82AA7">
              <w:fldChar w:fldCharType="separate"/>
            </w:r>
            <w:r w:rsidR="00F503EF">
              <w:rPr>
                <w:noProof/>
              </w:rPr>
              <w:t>2 oktober 2012</w:t>
            </w:r>
            <w:r w:rsidRPr="00D82AA7">
              <w:fldChar w:fldCharType="end"/>
            </w:r>
          </w:p>
        </w:tc>
      </w:tr>
      <w:tr w:rsidR="002F51BE" w:rsidRPr="00D82AA7" w14:paraId="1AB4DF37" w14:textId="77777777" w:rsidTr="00C731DF">
        <w:trPr>
          <w:cantSplit/>
          <w:trHeight w:val="339"/>
        </w:trPr>
        <w:tc>
          <w:tcPr>
            <w:tcW w:w="1984" w:type="dxa"/>
            <w:shd w:val="clear" w:color="auto" w:fill="FFFFFF"/>
            <w:vAlign w:val="bottom"/>
            <w:hideMark/>
          </w:tcPr>
          <w:p w14:paraId="1AB4DF35" w14:textId="77777777" w:rsidR="002F51BE" w:rsidRPr="00D82AA7" w:rsidRDefault="002F51BE" w:rsidP="00071802">
            <w:pPr>
              <w:jc w:val="right"/>
              <w:rPr>
                <w:i/>
                <w:color w:val="000000"/>
                <w:sz w:val="15"/>
                <w:szCs w:val="15"/>
              </w:rPr>
            </w:pPr>
            <w:r w:rsidRPr="00D82AA7">
              <w:rPr>
                <w:rStyle w:val="Icentowit"/>
                <w:rFonts w:eastAsiaTheme="majorEastAsia"/>
                <w:i/>
              </w:rPr>
              <w:t>.</w:t>
            </w:r>
            <w:r w:rsidRPr="00D82AA7">
              <w:rPr>
                <w:rStyle w:val="Icentoinleiding75ptZwart"/>
                <w:i/>
                <w:sz w:val="16"/>
                <w:szCs w:val="16"/>
              </w:rPr>
              <w:t>op verzoek van</w:t>
            </w:r>
          </w:p>
        </w:tc>
        <w:tc>
          <w:tcPr>
            <w:tcW w:w="6743" w:type="dxa"/>
            <w:shd w:val="clear" w:color="auto" w:fill="FFFFFF"/>
            <w:vAlign w:val="bottom"/>
            <w:hideMark/>
          </w:tcPr>
          <w:p w14:paraId="1AB4DF36" w14:textId="77777777" w:rsidR="002F51BE" w:rsidRPr="00D82AA7" w:rsidRDefault="000A5980" w:rsidP="00071802">
            <w:pPr>
              <w:rPr>
                <w:szCs w:val="18"/>
                <w:highlight w:val="yellow"/>
              </w:rPr>
            </w:pPr>
            <w:r w:rsidRPr="00D82AA7">
              <w:rPr>
                <w:sz w:val="16"/>
                <w:szCs w:val="16"/>
              </w:rPr>
              <w:t>VNOG</w:t>
            </w:r>
          </w:p>
        </w:tc>
      </w:tr>
      <w:tr w:rsidR="002F51BE" w:rsidRPr="00D82AA7" w14:paraId="1AB4DF3A" w14:textId="77777777" w:rsidTr="00C731DF">
        <w:trPr>
          <w:cantSplit/>
          <w:trHeight w:val="339"/>
        </w:trPr>
        <w:tc>
          <w:tcPr>
            <w:tcW w:w="1984" w:type="dxa"/>
            <w:shd w:val="clear" w:color="auto" w:fill="FFFFFF"/>
            <w:vAlign w:val="bottom"/>
            <w:hideMark/>
          </w:tcPr>
          <w:p w14:paraId="1AB4DF38" w14:textId="77777777" w:rsidR="002F51BE" w:rsidRPr="00D82AA7" w:rsidRDefault="002F51BE" w:rsidP="00071802">
            <w:pPr>
              <w:jc w:val="right"/>
              <w:rPr>
                <w:i/>
                <w:color w:val="000000"/>
                <w:sz w:val="15"/>
                <w:szCs w:val="15"/>
              </w:rPr>
            </w:pPr>
            <w:r w:rsidRPr="00D82AA7">
              <w:rPr>
                <w:rStyle w:val="Icentowit"/>
                <w:rFonts w:eastAsiaTheme="majorEastAsia"/>
                <w:i/>
              </w:rPr>
              <w:t>.</w:t>
            </w:r>
            <w:r w:rsidRPr="00D82AA7">
              <w:rPr>
                <w:rStyle w:val="Icentoinleiding75ptZwart"/>
                <w:i/>
                <w:sz w:val="16"/>
                <w:szCs w:val="16"/>
              </w:rPr>
              <w:t>versie</w:t>
            </w:r>
          </w:p>
        </w:tc>
        <w:tc>
          <w:tcPr>
            <w:tcW w:w="6743" w:type="dxa"/>
            <w:shd w:val="clear" w:color="auto" w:fill="FFFFFF"/>
            <w:vAlign w:val="bottom"/>
            <w:hideMark/>
          </w:tcPr>
          <w:p w14:paraId="1AB4DF39" w14:textId="1F576401" w:rsidR="002F51BE" w:rsidRPr="00D82AA7" w:rsidRDefault="00F503EF" w:rsidP="00071802">
            <w:pPr>
              <w:rPr>
                <w:szCs w:val="18"/>
              </w:rPr>
            </w:pPr>
            <w:r>
              <w:rPr>
                <w:sz w:val="16"/>
                <w:szCs w:val="16"/>
              </w:rPr>
              <w:t>1.0</w:t>
            </w:r>
          </w:p>
        </w:tc>
      </w:tr>
      <w:tr w:rsidR="002F51BE" w:rsidRPr="006E450D" w14:paraId="1AB4DF3D" w14:textId="77777777" w:rsidTr="00C731DF">
        <w:trPr>
          <w:cantSplit/>
          <w:trHeight w:val="343"/>
        </w:trPr>
        <w:tc>
          <w:tcPr>
            <w:tcW w:w="1984" w:type="dxa"/>
            <w:shd w:val="clear" w:color="auto" w:fill="FFFFFF"/>
            <w:vAlign w:val="bottom"/>
            <w:hideMark/>
          </w:tcPr>
          <w:p w14:paraId="1AB4DF3B" w14:textId="77777777" w:rsidR="002F51BE" w:rsidRPr="00D82AA7" w:rsidRDefault="002F51BE" w:rsidP="00071802">
            <w:pPr>
              <w:jc w:val="right"/>
              <w:rPr>
                <w:i/>
                <w:color w:val="000000"/>
                <w:sz w:val="15"/>
                <w:szCs w:val="15"/>
              </w:rPr>
            </w:pPr>
            <w:r w:rsidRPr="00D82AA7">
              <w:rPr>
                <w:rStyle w:val="Icentowit"/>
                <w:rFonts w:eastAsiaTheme="majorEastAsia"/>
                <w:i/>
              </w:rPr>
              <w:t>.</w:t>
            </w:r>
            <w:r w:rsidRPr="00D82AA7">
              <w:rPr>
                <w:rStyle w:val="Icentoinleiding75ptZwart"/>
                <w:i/>
                <w:sz w:val="16"/>
                <w:szCs w:val="16"/>
              </w:rPr>
              <w:t>documentreferentie</w:t>
            </w:r>
          </w:p>
        </w:tc>
        <w:tc>
          <w:tcPr>
            <w:tcW w:w="6743" w:type="dxa"/>
            <w:shd w:val="clear" w:color="auto" w:fill="FFFFFF"/>
            <w:vAlign w:val="bottom"/>
            <w:hideMark/>
          </w:tcPr>
          <w:p w14:paraId="1AB4DF3C" w14:textId="77777777" w:rsidR="002F51BE" w:rsidRPr="006E450D" w:rsidRDefault="00692BE3" w:rsidP="00071802">
            <w:pPr>
              <w:rPr>
                <w:szCs w:val="18"/>
                <w:highlight w:val="yellow"/>
              </w:rPr>
            </w:pPr>
            <w:r w:rsidRPr="00D82AA7">
              <w:rPr>
                <w:szCs w:val="18"/>
              </w:rPr>
              <w:fldChar w:fldCharType="begin"/>
            </w:r>
            <w:r w:rsidRPr="006E450D">
              <w:rPr>
                <w:szCs w:val="18"/>
              </w:rPr>
              <w:instrText xml:space="preserve"> FILENAME   \* MERGEFORMAT </w:instrText>
            </w:r>
            <w:r w:rsidRPr="00D82AA7">
              <w:rPr>
                <w:szCs w:val="18"/>
              </w:rPr>
              <w:fldChar w:fldCharType="separate"/>
            </w:r>
            <w:r w:rsidR="00F503EF">
              <w:rPr>
                <w:noProof/>
                <w:szCs w:val="18"/>
              </w:rPr>
              <w:t>SD20120918JSl(Inrichting Netscaler)v1.0.docx</w:t>
            </w:r>
            <w:r w:rsidRPr="00D82AA7">
              <w:rPr>
                <w:szCs w:val="18"/>
              </w:rPr>
              <w:fldChar w:fldCharType="end"/>
            </w:r>
          </w:p>
        </w:tc>
      </w:tr>
    </w:tbl>
    <w:p w14:paraId="1AB4DF3E" w14:textId="77777777" w:rsidR="002F51BE" w:rsidRPr="006E450D" w:rsidRDefault="002F51BE" w:rsidP="002F51BE"/>
    <w:p w14:paraId="1AB4DF3F" w14:textId="77777777" w:rsidR="002F51BE" w:rsidRPr="006E450D" w:rsidRDefault="002F51BE" w:rsidP="002F51BE"/>
    <w:p w14:paraId="1AB4DF40" w14:textId="77777777" w:rsidR="002F51BE" w:rsidRPr="006E450D" w:rsidRDefault="002F51BE" w:rsidP="002F51BE"/>
    <w:tbl>
      <w:tblPr>
        <w:tblStyle w:val="TableGrid"/>
        <w:tblpPr w:leftFromText="142" w:rightFromText="142" w:vertAnchor="page" w:horzAnchor="margin" w:tblpX="7837" w:tblpY="10774"/>
        <w:tblW w:w="223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235"/>
      </w:tblGrid>
      <w:tr w:rsidR="002F51BE" w:rsidRPr="006E450D" w14:paraId="1AB4DF42" w14:textId="77777777" w:rsidTr="00535989">
        <w:trPr>
          <w:trHeight w:val="1418"/>
        </w:trPr>
        <w:tc>
          <w:tcPr>
            <w:tcW w:w="2235" w:type="dxa"/>
          </w:tcPr>
          <w:p w14:paraId="1AB4DF41" w14:textId="77777777" w:rsidR="002F51BE" w:rsidRPr="006E450D" w:rsidRDefault="002F51BE" w:rsidP="00535989"/>
        </w:tc>
      </w:tr>
    </w:tbl>
    <w:p w14:paraId="1AB4DF43" w14:textId="77777777" w:rsidR="002F51BE" w:rsidRPr="006E450D" w:rsidRDefault="002F51BE" w:rsidP="002F51BE">
      <w:r w:rsidRPr="006E450D">
        <w:br w:type="page"/>
      </w:r>
    </w:p>
    <w:p w14:paraId="1AB4DF44" w14:textId="77777777" w:rsidR="002F51BE" w:rsidRPr="006E450D" w:rsidRDefault="002F51BE" w:rsidP="002F51BE"/>
    <w:p w14:paraId="1AB4DF45" w14:textId="77777777" w:rsidR="002F51BE" w:rsidRPr="006E450D" w:rsidRDefault="002F51BE" w:rsidP="002F51BE"/>
    <w:p w14:paraId="1AB4DF46" w14:textId="77777777" w:rsidR="002F51BE" w:rsidRPr="006E450D" w:rsidRDefault="002F51BE" w:rsidP="002F51BE"/>
    <w:p w14:paraId="1AB4DF47" w14:textId="77777777" w:rsidR="002F51BE" w:rsidRPr="006E450D" w:rsidRDefault="002F51BE" w:rsidP="002F51BE"/>
    <w:p w14:paraId="1AB4DF48" w14:textId="77777777" w:rsidR="002F51BE" w:rsidRPr="006E450D" w:rsidRDefault="002F51BE" w:rsidP="002F51BE"/>
    <w:p w14:paraId="1AB4DF49" w14:textId="77777777" w:rsidR="002F51BE" w:rsidRPr="006E450D" w:rsidRDefault="002F51BE" w:rsidP="002F51BE"/>
    <w:p w14:paraId="1AB4DF4A" w14:textId="77777777" w:rsidR="002F51BE" w:rsidRPr="006E450D" w:rsidRDefault="002F51BE" w:rsidP="002F51BE"/>
    <w:p w14:paraId="1AB4DF4B" w14:textId="77777777" w:rsidR="002F51BE" w:rsidRPr="006E450D" w:rsidRDefault="002F51BE" w:rsidP="002F51BE"/>
    <w:p w14:paraId="1AB4DF4C" w14:textId="77777777" w:rsidR="002F51BE" w:rsidRPr="006E450D" w:rsidRDefault="002F51BE" w:rsidP="002F51BE"/>
    <w:p w14:paraId="1AB4DF4D" w14:textId="77777777" w:rsidR="002F51BE" w:rsidRPr="006E450D" w:rsidRDefault="002F51BE" w:rsidP="002F51BE"/>
    <w:p w14:paraId="1AB4DF4E" w14:textId="77777777" w:rsidR="002F51BE" w:rsidRPr="006E450D" w:rsidRDefault="002F51BE" w:rsidP="002F51BE"/>
    <w:p w14:paraId="1AB4DF4F" w14:textId="77777777" w:rsidR="002F51BE" w:rsidRPr="006E450D" w:rsidRDefault="002F51BE" w:rsidP="002F51BE"/>
    <w:p w14:paraId="1AB4DF50" w14:textId="77777777" w:rsidR="002F51BE" w:rsidRPr="006E450D" w:rsidRDefault="002F51BE" w:rsidP="002F51BE"/>
    <w:p w14:paraId="1AB4DF51" w14:textId="77777777" w:rsidR="002F51BE" w:rsidRPr="006E450D" w:rsidRDefault="002F51BE" w:rsidP="002F51BE"/>
    <w:p w14:paraId="1AB4DF52" w14:textId="77777777" w:rsidR="002F51BE" w:rsidRPr="006E450D" w:rsidRDefault="002F51BE" w:rsidP="002F51BE"/>
    <w:p w14:paraId="1AB4DF53" w14:textId="77777777" w:rsidR="002F51BE" w:rsidRPr="006E450D" w:rsidRDefault="002F51BE" w:rsidP="002F51BE"/>
    <w:p w14:paraId="1AB4DF54" w14:textId="77777777" w:rsidR="002F51BE" w:rsidRPr="006E450D" w:rsidRDefault="002F51BE" w:rsidP="002F51BE"/>
    <w:p w14:paraId="1AB4DF55" w14:textId="77777777" w:rsidR="002F51BE" w:rsidRPr="006E450D" w:rsidRDefault="002F51BE" w:rsidP="002F51BE"/>
    <w:p w14:paraId="1AB4DF56" w14:textId="77777777" w:rsidR="002F51BE" w:rsidRPr="006E450D" w:rsidRDefault="002F51BE" w:rsidP="002F51BE"/>
    <w:p w14:paraId="1AB4DF57" w14:textId="77777777" w:rsidR="0007392B" w:rsidRPr="006E450D" w:rsidRDefault="0007392B" w:rsidP="002F51BE"/>
    <w:p w14:paraId="1AB4DF58" w14:textId="77777777" w:rsidR="002F51BE" w:rsidRPr="006E450D" w:rsidRDefault="002F51BE" w:rsidP="002F51BE"/>
    <w:p w14:paraId="1AB4DF59" w14:textId="77777777" w:rsidR="002F51BE" w:rsidRPr="006E450D" w:rsidRDefault="002F51BE" w:rsidP="002F51BE"/>
    <w:p w14:paraId="1AB4DF5A" w14:textId="77777777" w:rsidR="002F51BE" w:rsidRPr="006E450D" w:rsidRDefault="002F51BE" w:rsidP="002F51BE"/>
    <w:tbl>
      <w:tblPr>
        <w:tblW w:w="7088" w:type="dxa"/>
        <w:tblLook w:val="01E0" w:firstRow="1" w:lastRow="1" w:firstColumn="1" w:lastColumn="1" w:noHBand="0" w:noVBand="0"/>
      </w:tblPr>
      <w:tblGrid>
        <w:gridCol w:w="7088"/>
      </w:tblGrid>
      <w:tr w:rsidR="002F51BE" w:rsidRPr="00D82AA7" w14:paraId="1AB4DF5D" w14:textId="77777777" w:rsidTr="00071802">
        <w:tc>
          <w:tcPr>
            <w:tcW w:w="7088" w:type="dxa"/>
            <w:tcMar>
              <w:top w:w="0" w:type="dxa"/>
              <w:left w:w="113" w:type="dxa"/>
              <w:bottom w:w="0" w:type="dxa"/>
              <w:right w:w="113" w:type="dxa"/>
            </w:tcMar>
            <w:vAlign w:val="bottom"/>
          </w:tcPr>
          <w:p w14:paraId="1AB4DF5B" w14:textId="77777777" w:rsidR="002F51BE" w:rsidRPr="00D82AA7" w:rsidRDefault="002F51BE" w:rsidP="00071802">
            <w:pPr>
              <w:rPr>
                <w:rStyle w:val="IcentoDisclaimertitel"/>
              </w:rPr>
            </w:pPr>
            <w:r w:rsidRPr="00D82AA7">
              <w:rPr>
                <w:rStyle w:val="IcentoDisclaimertitel"/>
              </w:rPr>
              <w:t>Disclaimer</w:t>
            </w:r>
          </w:p>
          <w:p w14:paraId="1AB4DF5C" w14:textId="77777777" w:rsidR="002F51BE" w:rsidRPr="00D82AA7" w:rsidRDefault="002F51BE" w:rsidP="00071802">
            <w:pPr>
              <w:pStyle w:val="Kop3Icento"/>
              <w:rPr>
                <w:iCs w:val="0"/>
              </w:rPr>
            </w:pPr>
          </w:p>
        </w:tc>
      </w:tr>
      <w:tr w:rsidR="002F51BE" w:rsidRPr="00D82AA7" w14:paraId="1AB4DF63" w14:textId="77777777" w:rsidTr="00071802">
        <w:trPr>
          <w:trHeight w:val="2685"/>
        </w:trPr>
        <w:tc>
          <w:tcPr>
            <w:tcW w:w="7088" w:type="dxa"/>
            <w:tcMar>
              <w:top w:w="0" w:type="dxa"/>
              <w:left w:w="113" w:type="dxa"/>
              <w:bottom w:w="0" w:type="dxa"/>
              <w:right w:w="113" w:type="dxa"/>
            </w:tcMar>
            <w:vAlign w:val="bottom"/>
          </w:tcPr>
          <w:p w14:paraId="1AB4DF5E" w14:textId="77777777" w:rsidR="002F51BE" w:rsidRPr="00D82AA7" w:rsidRDefault="002F51BE" w:rsidP="00071802">
            <w:pPr>
              <w:rPr>
                <w:rStyle w:val="Icentodisclaimertekst8"/>
              </w:rPr>
            </w:pPr>
            <w:r w:rsidRPr="00D82AA7">
              <w:rPr>
                <w:rStyle w:val="Icentodisclaimertekst8"/>
              </w:rPr>
              <w:t xml:space="preserve">Alle rechten voorbehouden. U ontvangt dit document onder de uitdrukkelijke voorwaarde dat u dit document vertrouwelijk zal behandelen en dat, indien u niet wenst in te gaan op dit document, van de inhoud geen gebruik zal maken zonder voorafgaande schriftelijke toestemming van </w:t>
            </w:r>
            <w:r w:rsidR="000A5980" w:rsidRPr="00D82AA7">
              <w:rPr>
                <w:rStyle w:val="Icentodisclaimertekst8"/>
              </w:rPr>
              <w:t>PeopleWare ICT Solutions</w:t>
            </w:r>
            <w:r w:rsidRPr="00D82AA7">
              <w:rPr>
                <w:rStyle w:val="Icentodisclaimertekst8"/>
              </w:rPr>
              <w:t xml:space="preserve">. Tevens is het niet toegestaan dit document op enigerlei wijze aan derden ter beschikking te stellen zonder voorafgaande schriftelijke toestemming van </w:t>
            </w:r>
            <w:r w:rsidR="000A5980" w:rsidRPr="00D82AA7">
              <w:rPr>
                <w:rStyle w:val="Icentodisclaimertekst8"/>
              </w:rPr>
              <w:t>PeopleWare ICT Solutions</w:t>
            </w:r>
            <w:r w:rsidRPr="00D82AA7">
              <w:rPr>
                <w:rStyle w:val="Icentodisclaimertekst8"/>
              </w:rPr>
              <w:t xml:space="preserve">. </w:t>
            </w:r>
            <w:r w:rsidR="000A5980" w:rsidRPr="00D82AA7">
              <w:rPr>
                <w:rStyle w:val="Icentodisclaimertekst8"/>
              </w:rPr>
              <w:t>PeopleWare ICT Solutions</w:t>
            </w:r>
            <w:r w:rsidRPr="00D82AA7">
              <w:rPr>
                <w:rStyle w:val="Icentodisclaimertekst8"/>
              </w:rPr>
              <w:t xml:space="preserve"> behoudt zich alle rechten voor ter zake auteursrecht rustende op dit document. Alle genoemde handelsmerken in dit document zijn eigendom van de rechthebbenden.</w:t>
            </w:r>
          </w:p>
          <w:p w14:paraId="1AB4DF5F" w14:textId="77777777" w:rsidR="002F51BE" w:rsidRPr="00D82AA7" w:rsidRDefault="002F51BE" w:rsidP="00071802">
            <w:pPr>
              <w:rPr>
                <w:rStyle w:val="Icentodisclaimertekst8"/>
              </w:rPr>
            </w:pPr>
          </w:p>
          <w:p w14:paraId="1AB4DF60" w14:textId="77777777" w:rsidR="002F51BE" w:rsidRPr="00D82AA7" w:rsidRDefault="002F51BE" w:rsidP="00071802">
            <w:pPr>
              <w:rPr>
                <w:rStyle w:val="Icentodisclaimertekst8"/>
              </w:rPr>
            </w:pPr>
            <w:r w:rsidRPr="00D82AA7">
              <w:rPr>
                <w:rStyle w:val="Icentodisclaimertekst8"/>
              </w:rPr>
              <w:t xml:space="preserve">Dit document is gebaseerd op informatie die is verstrekt door u en </w:t>
            </w:r>
            <w:r w:rsidR="000A5980" w:rsidRPr="00D82AA7">
              <w:rPr>
                <w:rStyle w:val="Icentodisclaimertekst8"/>
              </w:rPr>
              <w:t>PeopleWare ICT Solutions</w:t>
            </w:r>
            <w:r w:rsidRPr="00D82AA7">
              <w:rPr>
                <w:rStyle w:val="Icentodisclaimertekst8"/>
              </w:rPr>
              <w:t xml:space="preserve"> kan niet garanderen dat deze informatie correct en/of compleet is. Omdat </w:t>
            </w:r>
            <w:r w:rsidR="000A5980" w:rsidRPr="00D82AA7">
              <w:rPr>
                <w:rStyle w:val="Icentodisclaimertekst8"/>
              </w:rPr>
              <w:t>PeopleWare ICT Solutions</w:t>
            </w:r>
            <w:r w:rsidRPr="00D82AA7">
              <w:rPr>
                <w:rStyle w:val="Icentodisclaimertekst8"/>
              </w:rPr>
              <w:t xml:space="preserve"> de veranderingen in techniek en de wijzigingen in de computer- en netwerkomgevingen van klanten volgt, dient dit document niet te worden opgevat als een verbintenis of toezegging van </w:t>
            </w:r>
            <w:r w:rsidR="000A5980" w:rsidRPr="00D82AA7">
              <w:rPr>
                <w:rStyle w:val="Icentodisclaimertekst8"/>
              </w:rPr>
              <w:t>PeopleWare ICT Solutions</w:t>
            </w:r>
            <w:r w:rsidRPr="00D82AA7">
              <w:rPr>
                <w:rStyle w:val="Icentodisclaimertekst8"/>
              </w:rPr>
              <w:t>.</w:t>
            </w:r>
          </w:p>
          <w:p w14:paraId="1AB4DF61" w14:textId="77777777" w:rsidR="002F51BE" w:rsidRPr="00D82AA7" w:rsidRDefault="002F51BE" w:rsidP="00071802">
            <w:pPr>
              <w:rPr>
                <w:rStyle w:val="Icentodisclaimertekst8"/>
              </w:rPr>
            </w:pPr>
          </w:p>
          <w:p w14:paraId="1AB4DF62" w14:textId="77777777" w:rsidR="002F51BE" w:rsidRPr="00D82AA7" w:rsidRDefault="002F51BE" w:rsidP="00071802">
            <w:r w:rsidRPr="00D82AA7">
              <w:rPr>
                <w:rStyle w:val="Icentodisclaimertekst8"/>
              </w:rPr>
              <w:t xml:space="preserve">© </w:t>
            </w:r>
            <w:r w:rsidR="000A5980" w:rsidRPr="00D82AA7">
              <w:rPr>
                <w:rStyle w:val="Icentodisclaimertekst8"/>
              </w:rPr>
              <w:t>2012,</w:t>
            </w:r>
            <w:r w:rsidRPr="00D82AA7">
              <w:rPr>
                <w:rStyle w:val="Icentodisclaimertekst8"/>
              </w:rPr>
              <w:t xml:space="preserve"> </w:t>
            </w:r>
            <w:r w:rsidR="000A5980" w:rsidRPr="00D82AA7">
              <w:rPr>
                <w:rStyle w:val="Icentodisclaimertekst8"/>
              </w:rPr>
              <w:t>PeopleWare ICT Solutions</w:t>
            </w:r>
          </w:p>
        </w:tc>
      </w:tr>
    </w:tbl>
    <w:p w14:paraId="1AB4DF64" w14:textId="77777777" w:rsidR="002F51BE" w:rsidRPr="00D82AA7" w:rsidRDefault="002F51BE" w:rsidP="002F51BE">
      <w:pPr>
        <w:jc w:val="right"/>
        <w:rPr>
          <w:i/>
        </w:rPr>
      </w:pPr>
    </w:p>
    <w:p w14:paraId="1AB4DF65" w14:textId="77777777" w:rsidR="002F51BE" w:rsidRPr="00D82AA7" w:rsidRDefault="002F51BE" w:rsidP="002F51BE">
      <w:r w:rsidRPr="00D82AA7">
        <w:rPr>
          <w:b/>
          <w:bCs/>
        </w:rPr>
        <w:br w:type="page"/>
      </w:r>
    </w:p>
    <w:tbl>
      <w:tblPr>
        <w:tblW w:w="0" w:type="auto"/>
        <w:tblBorders>
          <w:insideH w:val="single" w:sz="8" w:space="0" w:color="FFFFFF"/>
          <w:insideV w:val="single" w:sz="8" w:space="0" w:color="FFFFFF"/>
        </w:tblBorders>
        <w:shd w:val="clear" w:color="auto" w:fill="F3F3F3"/>
        <w:tblLayout w:type="fixed"/>
        <w:tblLook w:val="01E0" w:firstRow="1" w:lastRow="1" w:firstColumn="1" w:lastColumn="1" w:noHBand="0" w:noVBand="0"/>
      </w:tblPr>
      <w:tblGrid>
        <w:gridCol w:w="1242"/>
        <w:gridCol w:w="1026"/>
        <w:gridCol w:w="1242"/>
        <w:gridCol w:w="851"/>
        <w:gridCol w:w="2693"/>
        <w:gridCol w:w="284"/>
        <w:gridCol w:w="1734"/>
      </w:tblGrid>
      <w:tr w:rsidR="002F51BE" w:rsidRPr="00D82AA7" w14:paraId="1AB4DF67" w14:textId="77777777" w:rsidTr="00071802">
        <w:trPr>
          <w:cantSplit/>
          <w:trHeight w:val="339"/>
        </w:trPr>
        <w:tc>
          <w:tcPr>
            <w:tcW w:w="9072" w:type="dxa"/>
            <w:gridSpan w:val="7"/>
            <w:shd w:val="clear" w:color="auto" w:fill="FFFFFF"/>
            <w:vAlign w:val="bottom"/>
            <w:hideMark/>
          </w:tcPr>
          <w:p w14:paraId="1AB4DF66" w14:textId="77777777" w:rsidR="002F51BE" w:rsidRPr="00D82AA7" w:rsidRDefault="002F51BE" w:rsidP="00071802">
            <w:pPr>
              <w:pStyle w:val="IcentoTitel1"/>
            </w:pPr>
            <w:r w:rsidRPr="00D82AA7">
              <w:rPr>
                <w:b w:val="0"/>
                <w:bCs w:val="0"/>
              </w:rPr>
              <w:lastRenderedPageBreak/>
              <w:br w:type="page"/>
            </w:r>
            <w:r w:rsidRPr="00D82AA7">
              <w:rPr>
                <w:sz w:val="32"/>
                <w:szCs w:val="32"/>
              </w:rPr>
              <w:t>Documentenbeheer</w:t>
            </w:r>
          </w:p>
        </w:tc>
      </w:tr>
      <w:tr w:rsidR="002F51BE" w:rsidRPr="00D82AA7" w14:paraId="1AB4DF6B" w14:textId="77777777" w:rsidTr="00071802">
        <w:trPr>
          <w:cantSplit/>
          <w:trHeight w:val="339"/>
        </w:trPr>
        <w:tc>
          <w:tcPr>
            <w:tcW w:w="9072" w:type="dxa"/>
            <w:gridSpan w:val="7"/>
            <w:tcBorders>
              <w:top w:val="nil"/>
              <w:left w:val="nil"/>
              <w:bottom w:val="single" w:sz="4" w:space="0" w:color="999999"/>
              <w:right w:val="nil"/>
            </w:tcBorders>
            <w:shd w:val="clear" w:color="auto" w:fill="FFFFFF"/>
            <w:vAlign w:val="bottom"/>
          </w:tcPr>
          <w:p w14:paraId="1AB4DF68" w14:textId="77777777" w:rsidR="002F51BE" w:rsidRPr="00D82AA7" w:rsidRDefault="002F51BE" w:rsidP="00071802"/>
          <w:p w14:paraId="1AB4DF69" w14:textId="77777777" w:rsidR="002F51BE" w:rsidRPr="00D82AA7" w:rsidRDefault="002F51BE" w:rsidP="00071802">
            <w:r w:rsidRPr="00D82AA7">
              <w:t>Versiebeheer</w:t>
            </w:r>
          </w:p>
          <w:p w14:paraId="1AB4DF6A" w14:textId="77777777" w:rsidR="002F51BE" w:rsidRPr="00D82AA7" w:rsidRDefault="002F51BE" w:rsidP="00071802">
            <w:pPr>
              <w:rPr>
                <w:b/>
                <w:szCs w:val="18"/>
              </w:rPr>
            </w:pPr>
          </w:p>
        </w:tc>
      </w:tr>
      <w:tr w:rsidR="002F51BE" w:rsidRPr="00D82AA7" w14:paraId="1AB4DF70"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6C" w14:textId="77777777" w:rsidR="002F51BE" w:rsidRPr="00D82AA7" w:rsidRDefault="002F51BE" w:rsidP="00071802">
            <w:pPr>
              <w:pStyle w:val="Icentotabelkop"/>
              <w:rPr>
                <w:color w:val="FFFFFF"/>
              </w:rPr>
            </w:pPr>
            <w:r w:rsidRPr="00D82AA7">
              <w:rPr>
                <w:color w:val="FFFFFF"/>
              </w:rPr>
              <w:t>Versie</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6D" w14:textId="77777777" w:rsidR="002F51BE" w:rsidRPr="00D82AA7" w:rsidRDefault="002F51BE" w:rsidP="00071802">
            <w:pPr>
              <w:pStyle w:val="Icentotabelkop"/>
              <w:rPr>
                <w:color w:val="FFFFFF"/>
              </w:rPr>
            </w:pPr>
            <w:r w:rsidRPr="00D82AA7">
              <w:rPr>
                <w:color w:val="FFFFFF"/>
              </w:rPr>
              <w:t>Auteur</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6E" w14:textId="77777777" w:rsidR="002F51BE" w:rsidRPr="00D82AA7" w:rsidRDefault="002F51BE" w:rsidP="00071802">
            <w:pPr>
              <w:pStyle w:val="Icentotabelkop"/>
              <w:rPr>
                <w:color w:val="FFFFFF"/>
              </w:rPr>
            </w:pPr>
            <w:r w:rsidRPr="00D82AA7">
              <w:rPr>
                <w:color w:val="FFFFFF"/>
              </w:rPr>
              <w:t>Aanpassingen</w:t>
            </w:r>
          </w:p>
        </w:tc>
        <w:tc>
          <w:tcPr>
            <w:tcW w:w="1734" w:type="dxa"/>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6F" w14:textId="77777777" w:rsidR="002F51BE" w:rsidRPr="00D82AA7" w:rsidRDefault="002F51BE" w:rsidP="00071802">
            <w:pPr>
              <w:pStyle w:val="Icentotabelkop"/>
              <w:rPr>
                <w:color w:val="FFFFFF"/>
              </w:rPr>
            </w:pPr>
            <w:r w:rsidRPr="00D82AA7">
              <w:rPr>
                <w:color w:val="FFFFFF"/>
              </w:rPr>
              <w:t>Datum</w:t>
            </w:r>
          </w:p>
        </w:tc>
      </w:tr>
      <w:tr w:rsidR="002F51BE" w:rsidRPr="00D82AA7" w14:paraId="1AB4DF75"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1" w14:textId="77777777" w:rsidR="002F51BE" w:rsidRPr="00D82AA7" w:rsidRDefault="00C86B86" w:rsidP="00071802">
            <w:r w:rsidRPr="00D82AA7">
              <w:t>0.1</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72" w14:textId="77777777" w:rsidR="002F51BE" w:rsidRPr="00D82AA7" w:rsidRDefault="00C86B86" w:rsidP="00071802">
            <w:r w:rsidRPr="00D82AA7">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73" w14:textId="63CA053C" w:rsidR="002F51BE" w:rsidRPr="00D82AA7" w:rsidRDefault="00C86B86" w:rsidP="007B675F">
            <w:r w:rsidRPr="00D82AA7">
              <w:t xml:space="preserve">Eerste versie. </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4" w14:textId="3EEBF6A0" w:rsidR="002F51BE" w:rsidRPr="00D82AA7" w:rsidRDefault="008648E0" w:rsidP="00071802">
            <w:r>
              <w:t>25-09</w:t>
            </w:r>
            <w:r w:rsidR="00C86B86" w:rsidRPr="00D82AA7">
              <w:t>-2012</w:t>
            </w:r>
          </w:p>
        </w:tc>
      </w:tr>
      <w:tr w:rsidR="00F503EF" w:rsidRPr="00D82AA7" w14:paraId="1AB4DF7A"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6" w14:textId="67FD22C9" w:rsidR="00F503EF" w:rsidRPr="00D82AA7" w:rsidRDefault="00F503EF" w:rsidP="007751BC">
            <w:r>
              <w:t>1.0</w:t>
            </w: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77" w14:textId="752C6391" w:rsidR="00F503EF" w:rsidRPr="00D82AA7" w:rsidRDefault="00F503EF" w:rsidP="007751BC">
            <w:r>
              <w:t>Johan Sleeuwenhoek</w:t>
            </w:r>
          </w:p>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78" w14:textId="42F496C1" w:rsidR="00F503EF" w:rsidRPr="00D82AA7" w:rsidRDefault="00F503EF" w:rsidP="007751BC">
            <w:r>
              <w:t xml:space="preserve">Review </w:t>
            </w:r>
          </w:p>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9" w14:textId="3C48454D" w:rsidR="00F503EF" w:rsidRPr="00D82AA7" w:rsidRDefault="00F503EF" w:rsidP="007751BC">
            <w:r>
              <w:t>02-10-2012</w:t>
            </w:r>
          </w:p>
        </w:tc>
      </w:tr>
      <w:tr w:rsidR="00D25355" w:rsidRPr="00D82AA7" w14:paraId="1AB4DF7F"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B" w14:textId="6C410579" w:rsidR="00D25355" w:rsidRPr="00D82AA7" w:rsidRDefault="00D25355" w:rsidP="00071802">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7C" w14:textId="11831172" w:rsidR="00D25355" w:rsidRPr="00D82AA7" w:rsidRDefault="00D25355" w:rsidP="00355BE2"/>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7D" w14:textId="446C804E" w:rsidR="00D25355" w:rsidRPr="00D82AA7" w:rsidRDefault="00D25355" w:rsidP="00D25355"/>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7E" w14:textId="5A95EB30" w:rsidR="00D25355" w:rsidRPr="00D82AA7" w:rsidRDefault="00D25355" w:rsidP="00D25355"/>
        </w:tc>
      </w:tr>
      <w:tr w:rsidR="00931861" w:rsidRPr="00D82AA7" w14:paraId="1AB4DF84"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80" w14:textId="72079A5E" w:rsidR="00931861" w:rsidRPr="00D82AA7" w:rsidRDefault="00931861" w:rsidP="00071802">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81" w14:textId="3C7F12F8" w:rsidR="00931861" w:rsidRPr="00D82AA7" w:rsidRDefault="00931861"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82" w14:textId="4CB0FA4C" w:rsidR="00931861" w:rsidRPr="00D82AA7" w:rsidRDefault="00931861" w:rsidP="00931861"/>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83" w14:textId="157BE29A" w:rsidR="00931861" w:rsidRPr="00D82AA7" w:rsidRDefault="00931861" w:rsidP="00C6261B"/>
        </w:tc>
      </w:tr>
      <w:tr w:rsidR="00931861" w:rsidRPr="00D82AA7" w14:paraId="1AB4DF89"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85" w14:textId="2C45FF13" w:rsidR="00931861" w:rsidRPr="00D82AA7" w:rsidRDefault="00931861" w:rsidP="00C6261B">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86" w14:textId="4AAEBAED" w:rsidR="00931861" w:rsidRPr="00D82AA7" w:rsidRDefault="00931861"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87" w14:textId="03861A61" w:rsidR="00931861" w:rsidRPr="00D82AA7" w:rsidRDefault="00931861" w:rsidP="00931861"/>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88" w14:textId="28BA0608" w:rsidR="00931861" w:rsidRPr="00D82AA7" w:rsidRDefault="00931861" w:rsidP="00C6261B"/>
        </w:tc>
      </w:tr>
      <w:tr w:rsidR="003B62AE" w:rsidRPr="00D82AA7" w14:paraId="09AB3D4F"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407C0A7C" w14:textId="19E0B253" w:rsidR="003B62AE" w:rsidRPr="00D82AA7" w:rsidRDefault="003B62AE" w:rsidP="00C6261B">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71AAFB3B" w14:textId="7405B43E" w:rsidR="003B62AE" w:rsidRPr="00D82AA7" w:rsidRDefault="003B62AE"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4774EB83" w14:textId="7281AE39" w:rsidR="003B62AE" w:rsidRPr="00D82AA7" w:rsidRDefault="003B62AE" w:rsidP="00931861"/>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6B7BDBC6" w14:textId="145741BD" w:rsidR="003B62AE" w:rsidRPr="00D82AA7" w:rsidRDefault="003B62AE" w:rsidP="00C6261B"/>
        </w:tc>
      </w:tr>
      <w:tr w:rsidR="00EF071E" w:rsidRPr="00D82AA7" w14:paraId="298CB03D"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0EC6DA64" w14:textId="0CC47C78" w:rsidR="00EF071E" w:rsidRPr="00D82AA7" w:rsidRDefault="00EF071E" w:rsidP="00C6261B">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7DB4F7D4" w14:textId="27F568DC" w:rsidR="00EF071E" w:rsidRPr="00D82AA7" w:rsidRDefault="00EF071E"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2294877D" w14:textId="3439C989" w:rsidR="00EF071E" w:rsidRPr="00D82AA7" w:rsidRDefault="00EF071E" w:rsidP="00931861"/>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371E8979" w14:textId="5C25E11C" w:rsidR="00EF071E" w:rsidRPr="00D82AA7" w:rsidRDefault="00EF071E" w:rsidP="00C6261B"/>
        </w:tc>
      </w:tr>
      <w:tr w:rsidR="00AC6B79" w:rsidRPr="00D82AA7" w14:paraId="775F2B76"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6DA2E02" w14:textId="68EA5A9E" w:rsidR="00AC6B79" w:rsidRDefault="00AC6B79" w:rsidP="00C6261B">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B23C258" w14:textId="044F1522" w:rsidR="00AC6B79" w:rsidRPr="00D82AA7" w:rsidRDefault="00AC6B79"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45E3659D" w14:textId="1BA782BC" w:rsidR="00AC6B79" w:rsidRDefault="00AC6B79" w:rsidP="00931861"/>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3FBE01FD" w14:textId="68E7B213" w:rsidR="00AC6B79" w:rsidRDefault="00AC6B79" w:rsidP="00C6261B"/>
        </w:tc>
      </w:tr>
      <w:tr w:rsidR="00A477A5" w:rsidRPr="00D82AA7" w14:paraId="2875791F" w14:textId="77777777" w:rsidTr="00C86B86">
        <w:trPr>
          <w:cantSplit/>
          <w:trHeight w:val="339"/>
        </w:trPr>
        <w:tc>
          <w:tcPr>
            <w:tcW w:w="1242"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5C0D57F0" w14:textId="335410BA" w:rsidR="00A477A5" w:rsidRDefault="00A477A5" w:rsidP="00C6261B">
            <w:pPr>
              <w:rPr>
                <w:color w:val="000000"/>
              </w:rPr>
            </w:pPr>
          </w:p>
        </w:tc>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06F3813C" w14:textId="0912DA79" w:rsidR="00A477A5" w:rsidRPr="00D82AA7" w:rsidRDefault="00A477A5" w:rsidP="00C6261B"/>
        </w:tc>
        <w:tc>
          <w:tcPr>
            <w:tcW w:w="3828"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46B1959E" w14:textId="7191FFE5" w:rsidR="00A477A5" w:rsidRDefault="00A477A5" w:rsidP="00A477A5"/>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25C5986E" w14:textId="01A3521E" w:rsidR="00A477A5" w:rsidRDefault="00A477A5" w:rsidP="00C6261B"/>
        </w:tc>
      </w:tr>
      <w:tr w:rsidR="00A477A5" w:rsidRPr="00D82AA7" w14:paraId="1AB4DF8E" w14:textId="77777777" w:rsidTr="00071802">
        <w:trPr>
          <w:cantSplit/>
          <w:trHeight w:val="339"/>
        </w:trPr>
        <w:tc>
          <w:tcPr>
            <w:tcW w:w="9072" w:type="dxa"/>
            <w:gridSpan w:val="7"/>
            <w:tcBorders>
              <w:top w:val="nil"/>
              <w:left w:val="nil"/>
              <w:bottom w:val="single" w:sz="4" w:space="0" w:color="999999"/>
              <w:right w:val="nil"/>
            </w:tcBorders>
            <w:shd w:val="clear" w:color="auto" w:fill="FFFFFF"/>
            <w:vAlign w:val="bottom"/>
          </w:tcPr>
          <w:p w14:paraId="1AB4DF8A" w14:textId="77777777" w:rsidR="00A477A5" w:rsidRPr="00D82AA7" w:rsidRDefault="00A477A5" w:rsidP="00071802"/>
          <w:p w14:paraId="1AB4DF8B" w14:textId="77777777" w:rsidR="00A477A5" w:rsidRPr="00D82AA7" w:rsidRDefault="00A477A5" w:rsidP="00071802"/>
          <w:p w14:paraId="1AB4DF8C" w14:textId="77777777" w:rsidR="00A477A5" w:rsidRPr="00D82AA7" w:rsidRDefault="00A477A5" w:rsidP="00071802">
            <w:r w:rsidRPr="00D82AA7">
              <w:t>Document review &amp; distributie</w:t>
            </w:r>
          </w:p>
          <w:p w14:paraId="1AB4DF8D" w14:textId="77777777" w:rsidR="00A477A5" w:rsidRPr="00D82AA7" w:rsidRDefault="00A477A5" w:rsidP="00071802">
            <w:pPr>
              <w:rPr>
                <w:b/>
                <w:szCs w:val="18"/>
              </w:rPr>
            </w:pPr>
          </w:p>
        </w:tc>
      </w:tr>
      <w:tr w:rsidR="00A477A5" w:rsidRPr="00D82AA7" w14:paraId="1AB4DF93"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8F" w14:textId="77777777" w:rsidR="00A477A5" w:rsidRPr="00D82AA7" w:rsidRDefault="00A477A5" w:rsidP="00071802">
            <w:pPr>
              <w:pStyle w:val="Icentotabelkop"/>
              <w:rPr>
                <w:color w:val="FFFFFF"/>
              </w:rPr>
            </w:pPr>
            <w:r w:rsidRPr="00D82AA7">
              <w:rPr>
                <w:color w:val="FFFFFF"/>
              </w:rPr>
              <w:t xml:space="preserve">Naam </w:t>
            </w:r>
            <w:proofErr w:type="spellStart"/>
            <w:r w:rsidRPr="00D82AA7">
              <w:rPr>
                <w:color w:val="FFFFFF"/>
              </w:rPr>
              <w:t>reviewer</w:t>
            </w:r>
            <w:proofErr w:type="spellEnd"/>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90" w14:textId="77777777" w:rsidR="00A477A5" w:rsidRPr="00D82AA7" w:rsidRDefault="00A477A5" w:rsidP="00071802">
            <w:pPr>
              <w:pStyle w:val="Icentotabelkop"/>
              <w:rPr>
                <w:color w:val="FFFFFF"/>
              </w:rPr>
            </w:pPr>
            <w:r w:rsidRPr="00D82AA7">
              <w:rPr>
                <w:color w:val="FFFFFF"/>
              </w:rPr>
              <w:t>Organisatie</w:t>
            </w:r>
          </w:p>
        </w:tc>
        <w:tc>
          <w:tcPr>
            <w:tcW w:w="2977"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91" w14:textId="77777777" w:rsidR="00A477A5" w:rsidRPr="00D82AA7" w:rsidRDefault="00A477A5" w:rsidP="00071802">
            <w:pPr>
              <w:pStyle w:val="Icentotabelkop"/>
              <w:rPr>
                <w:color w:val="FFFFFF"/>
              </w:rPr>
            </w:pPr>
            <w:r w:rsidRPr="00D82AA7">
              <w:rPr>
                <w:color w:val="FFFFFF"/>
              </w:rPr>
              <w:t>E-mail adres</w:t>
            </w:r>
          </w:p>
        </w:tc>
        <w:tc>
          <w:tcPr>
            <w:tcW w:w="1734" w:type="dxa"/>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92" w14:textId="77777777" w:rsidR="00A477A5" w:rsidRPr="00D82AA7" w:rsidRDefault="00A477A5" w:rsidP="00071802">
            <w:pPr>
              <w:pStyle w:val="Icentotabelkop"/>
              <w:rPr>
                <w:color w:val="FFFFFF"/>
              </w:rPr>
            </w:pPr>
            <w:r w:rsidRPr="00D82AA7">
              <w:rPr>
                <w:color w:val="FFFFFF"/>
              </w:rPr>
              <w:t>Review datum</w:t>
            </w:r>
          </w:p>
        </w:tc>
      </w:tr>
      <w:tr w:rsidR="00A477A5" w:rsidRPr="00D82AA7" w14:paraId="1AB4DF98"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4" w14:textId="6CEFD146" w:rsidR="00A477A5" w:rsidRPr="00D82AA7" w:rsidRDefault="00A477A5" w:rsidP="00071802"/>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5" w14:textId="1D0BE8D4" w:rsidR="00A477A5" w:rsidRPr="00D82AA7" w:rsidRDefault="00A477A5"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6" w14:textId="6FBF6829" w:rsidR="00A477A5" w:rsidRPr="00D82AA7" w:rsidRDefault="00A477A5"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97" w14:textId="5837CCFA" w:rsidR="00A477A5" w:rsidRPr="00D82AA7" w:rsidRDefault="00A477A5" w:rsidP="00071802"/>
        </w:tc>
      </w:tr>
      <w:tr w:rsidR="00A477A5" w:rsidRPr="00D82AA7" w14:paraId="1AB4DF9D"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9" w14:textId="4E8C6E27" w:rsidR="00A477A5" w:rsidRPr="00D82AA7" w:rsidRDefault="00A477A5" w:rsidP="00071802"/>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A" w14:textId="37E45B39" w:rsidR="00A477A5" w:rsidRPr="00D82AA7" w:rsidRDefault="00A477A5"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B" w14:textId="70CE5D76" w:rsidR="00A477A5" w:rsidRPr="00D82AA7" w:rsidRDefault="00A477A5"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9C" w14:textId="473C567A" w:rsidR="00A477A5" w:rsidRPr="00D82AA7" w:rsidRDefault="00A477A5" w:rsidP="00071802"/>
        </w:tc>
      </w:tr>
      <w:tr w:rsidR="00A477A5" w:rsidRPr="00D82AA7" w14:paraId="1AB4DFA2"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E" w14:textId="3DC2454C" w:rsidR="00A477A5" w:rsidRPr="00D82AA7" w:rsidRDefault="00A477A5" w:rsidP="007B723B">
            <w:pPr>
              <w:pStyle w:val="HSStandaard"/>
            </w:pP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9F" w14:textId="781E4ECF" w:rsidR="00A477A5" w:rsidRPr="00D82AA7" w:rsidRDefault="00A477A5"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A0" w14:textId="210FD9AC" w:rsidR="00A477A5" w:rsidRPr="00D82AA7" w:rsidRDefault="00A477A5"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1AB4DFA1" w14:textId="7C6A9CD7" w:rsidR="00A477A5" w:rsidRPr="00D82AA7" w:rsidRDefault="00A477A5" w:rsidP="00071802"/>
        </w:tc>
      </w:tr>
      <w:tr w:rsidR="00A477A5" w:rsidRPr="00D82AA7" w14:paraId="09429542"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6F66108F" w14:textId="63CF3102" w:rsidR="00A477A5" w:rsidRDefault="00A477A5" w:rsidP="007B723B">
            <w:pPr>
              <w:pStyle w:val="HSStandaard"/>
            </w:pP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39963071" w14:textId="3F5610CC" w:rsidR="00A477A5" w:rsidRDefault="00A477A5"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51CD2781" w14:textId="729E55FF" w:rsidR="00A477A5" w:rsidRDefault="00A477A5"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46717281" w14:textId="60E9563D" w:rsidR="00A477A5" w:rsidRDefault="00A477A5" w:rsidP="00071802"/>
        </w:tc>
      </w:tr>
      <w:tr w:rsidR="00A477A5" w:rsidRPr="00D82AA7" w14:paraId="3D5A7F9E"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35BFCE9F" w14:textId="75C83135" w:rsidR="00A477A5" w:rsidRDefault="00A477A5" w:rsidP="007B723B">
            <w:pPr>
              <w:pStyle w:val="HSStandaard"/>
            </w:pP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667E6F" w14:textId="1BD281BF" w:rsidR="00A477A5" w:rsidRDefault="00A477A5"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690D258A" w14:textId="47F1A1A1" w:rsidR="00A477A5" w:rsidRDefault="00A477A5"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38660855" w14:textId="1E97FDD5" w:rsidR="00A477A5" w:rsidRDefault="00A477A5" w:rsidP="00A477A5"/>
        </w:tc>
      </w:tr>
      <w:tr w:rsidR="00A477A5" w:rsidRPr="00D82AA7" w14:paraId="0764C178" w14:textId="77777777" w:rsidTr="00EE2A99">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5D0D884D" w14:textId="6D7471C3" w:rsidR="00A477A5" w:rsidRDefault="00A477A5" w:rsidP="007B723B">
            <w:pPr>
              <w:pStyle w:val="HSStandaard"/>
            </w:pPr>
          </w:p>
        </w:tc>
        <w:tc>
          <w:tcPr>
            <w:tcW w:w="2093"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6B32C9F0" w14:textId="12FF7692" w:rsidR="00A477A5" w:rsidRDefault="00A477A5" w:rsidP="00071802"/>
        </w:tc>
        <w:tc>
          <w:tcPr>
            <w:tcW w:w="2977"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679DF78" w14:textId="632EBC6C" w:rsidR="00A477A5" w:rsidRDefault="00A477A5" w:rsidP="00071802"/>
        </w:tc>
        <w:tc>
          <w:tcPr>
            <w:tcW w:w="1734" w:type="dxa"/>
            <w:tcBorders>
              <w:top w:val="single" w:sz="4" w:space="0" w:color="999999"/>
              <w:left w:val="single" w:sz="4" w:space="0" w:color="999999"/>
              <w:bottom w:val="single" w:sz="4" w:space="0" w:color="999999"/>
              <w:right w:val="single" w:sz="4" w:space="0" w:color="999999"/>
            </w:tcBorders>
            <w:shd w:val="clear" w:color="auto" w:fill="FFFFFF"/>
            <w:vAlign w:val="center"/>
          </w:tcPr>
          <w:p w14:paraId="5C7ECBFE" w14:textId="1C14C0A2" w:rsidR="00A477A5" w:rsidRDefault="00A477A5" w:rsidP="00071802"/>
        </w:tc>
      </w:tr>
      <w:tr w:rsidR="00A477A5" w:rsidRPr="00D82AA7" w14:paraId="1AB4DFA7" w14:textId="77777777" w:rsidTr="00071802">
        <w:trPr>
          <w:cantSplit/>
          <w:trHeight w:val="339"/>
        </w:trPr>
        <w:tc>
          <w:tcPr>
            <w:tcW w:w="9072" w:type="dxa"/>
            <w:gridSpan w:val="7"/>
            <w:tcBorders>
              <w:top w:val="nil"/>
              <w:left w:val="nil"/>
              <w:bottom w:val="single" w:sz="4" w:space="0" w:color="999999"/>
              <w:right w:val="nil"/>
            </w:tcBorders>
            <w:shd w:val="clear" w:color="auto" w:fill="FFFFFF"/>
            <w:vAlign w:val="bottom"/>
          </w:tcPr>
          <w:p w14:paraId="1AB4DFA3" w14:textId="77777777" w:rsidR="00A477A5" w:rsidRPr="00D82AA7" w:rsidRDefault="00A477A5" w:rsidP="00071802"/>
          <w:p w14:paraId="1AB4DFA4" w14:textId="77777777" w:rsidR="00A477A5" w:rsidRPr="00D82AA7" w:rsidRDefault="00A477A5" w:rsidP="00071802"/>
          <w:p w14:paraId="1AB4DFA5" w14:textId="77777777" w:rsidR="00A477A5" w:rsidRPr="00D82AA7" w:rsidRDefault="00A477A5" w:rsidP="00071802">
            <w:r w:rsidRPr="00D82AA7">
              <w:t>Documentgoedkeuring</w:t>
            </w:r>
          </w:p>
          <w:p w14:paraId="1AB4DFA6" w14:textId="77777777" w:rsidR="00A477A5" w:rsidRPr="00D82AA7" w:rsidRDefault="00A477A5" w:rsidP="00071802">
            <w:pPr>
              <w:rPr>
                <w:b/>
                <w:szCs w:val="18"/>
              </w:rPr>
            </w:pPr>
          </w:p>
        </w:tc>
      </w:tr>
      <w:tr w:rsidR="00A477A5" w:rsidRPr="00D82AA7" w14:paraId="1AB4DFAB"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A8" w14:textId="77777777" w:rsidR="00A477A5" w:rsidRPr="00D82AA7" w:rsidRDefault="00A477A5" w:rsidP="00071802">
            <w:pPr>
              <w:pStyle w:val="Icentotabelkop"/>
              <w:rPr>
                <w:color w:val="FFFFFF"/>
              </w:rPr>
            </w:pPr>
            <w:r w:rsidRPr="00D82AA7">
              <w:rPr>
                <w:color w:val="FFFFFF"/>
              </w:rPr>
              <w:t>Naam</w:t>
            </w:r>
          </w:p>
        </w:tc>
        <w:tc>
          <w:tcPr>
            <w:tcW w:w="4786" w:type="dxa"/>
            <w:gridSpan w:val="3"/>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A9" w14:textId="77777777" w:rsidR="00A477A5" w:rsidRPr="00D82AA7" w:rsidRDefault="00A477A5" w:rsidP="00071802">
            <w:pPr>
              <w:pStyle w:val="Icentotabelkop"/>
              <w:rPr>
                <w:color w:val="FFFFFF"/>
              </w:rPr>
            </w:pPr>
            <w:r w:rsidRPr="00D82AA7">
              <w:rPr>
                <w:color w:val="FFFFFF"/>
              </w:rPr>
              <w:t>Handtekening</w:t>
            </w:r>
          </w:p>
        </w:tc>
        <w:tc>
          <w:tcPr>
            <w:tcW w:w="2018" w:type="dxa"/>
            <w:gridSpan w:val="2"/>
            <w:tcBorders>
              <w:top w:val="single" w:sz="4" w:space="0" w:color="999999"/>
              <w:left w:val="single" w:sz="4" w:space="0" w:color="999999"/>
              <w:bottom w:val="single" w:sz="4" w:space="0" w:color="999999"/>
              <w:right w:val="single" w:sz="4" w:space="0" w:color="999999"/>
            </w:tcBorders>
            <w:shd w:val="clear" w:color="auto" w:fill="000000"/>
            <w:vAlign w:val="center"/>
            <w:hideMark/>
          </w:tcPr>
          <w:p w14:paraId="1AB4DFAA" w14:textId="77777777" w:rsidR="00A477A5" w:rsidRPr="00D82AA7" w:rsidRDefault="00A477A5" w:rsidP="00071802">
            <w:pPr>
              <w:pStyle w:val="Icentotabelkop"/>
              <w:rPr>
                <w:color w:val="FFFFFF"/>
              </w:rPr>
            </w:pPr>
            <w:r w:rsidRPr="00D82AA7">
              <w:rPr>
                <w:color w:val="FFFFFF"/>
              </w:rPr>
              <w:t>Datum</w:t>
            </w:r>
          </w:p>
        </w:tc>
      </w:tr>
      <w:tr w:rsidR="00A477A5" w:rsidRPr="00D82AA7" w14:paraId="1AB4DFAF"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AC" w14:textId="77777777" w:rsidR="00A477A5" w:rsidRPr="00D82AA7" w:rsidRDefault="00A477A5" w:rsidP="00071802"/>
        </w:tc>
        <w:tc>
          <w:tcPr>
            <w:tcW w:w="4786"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AD" w14:textId="77777777" w:rsidR="00A477A5" w:rsidRPr="00D82AA7" w:rsidRDefault="00A477A5" w:rsidP="00071802"/>
        </w:tc>
        <w:tc>
          <w:tcPr>
            <w:tcW w:w="201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AE" w14:textId="77777777" w:rsidR="00A477A5" w:rsidRPr="00D82AA7" w:rsidRDefault="00A477A5" w:rsidP="00071802"/>
        </w:tc>
      </w:tr>
      <w:tr w:rsidR="00A477A5" w:rsidRPr="00D82AA7" w14:paraId="1AB4DFB3"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B0" w14:textId="77777777" w:rsidR="00A477A5" w:rsidRPr="00D82AA7" w:rsidRDefault="00A477A5" w:rsidP="00071802"/>
        </w:tc>
        <w:tc>
          <w:tcPr>
            <w:tcW w:w="4786"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B1" w14:textId="77777777" w:rsidR="00A477A5" w:rsidRPr="00D82AA7" w:rsidRDefault="00A477A5" w:rsidP="00071802"/>
        </w:tc>
        <w:tc>
          <w:tcPr>
            <w:tcW w:w="201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B2" w14:textId="77777777" w:rsidR="00A477A5" w:rsidRPr="00D82AA7" w:rsidRDefault="00A477A5" w:rsidP="00071802"/>
        </w:tc>
      </w:tr>
      <w:tr w:rsidR="00A477A5" w:rsidRPr="00D82AA7" w14:paraId="1AB4DFB7" w14:textId="77777777" w:rsidTr="00071802">
        <w:trPr>
          <w:cantSplit/>
          <w:trHeight w:val="339"/>
        </w:trPr>
        <w:tc>
          <w:tcPr>
            <w:tcW w:w="226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B4" w14:textId="77777777" w:rsidR="00A477A5" w:rsidRPr="00D82AA7" w:rsidRDefault="00A477A5" w:rsidP="00071802">
            <w:pPr>
              <w:rPr>
                <w:color w:val="FFFFFF"/>
              </w:rPr>
            </w:pPr>
          </w:p>
        </w:tc>
        <w:tc>
          <w:tcPr>
            <w:tcW w:w="4786" w:type="dxa"/>
            <w:gridSpan w:val="3"/>
            <w:tcBorders>
              <w:top w:val="single" w:sz="4" w:space="0" w:color="999999"/>
              <w:left w:val="single" w:sz="4" w:space="0" w:color="999999"/>
              <w:bottom w:val="single" w:sz="4" w:space="0" w:color="999999"/>
              <w:right w:val="single" w:sz="4" w:space="0" w:color="999999"/>
            </w:tcBorders>
            <w:shd w:val="clear" w:color="auto" w:fill="FFFFFF"/>
            <w:vAlign w:val="center"/>
          </w:tcPr>
          <w:p w14:paraId="1AB4DFB5" w14:textId="77777777" w:rsidR="00A477A5" w:rsidRPr="00D82AA7" w:rsidRDefault="00A477A5" w:rsidP="00071802"/>
        </w:tc>
        <w:tc>
          <w:tcPr>
            <w:tcW w:w="2018" w:type="dxa"/>
            <w:gridSpan w:val="2"/>
            <w:tcBorders>
              <w:top w:val="single" w:sz="4" w:space="0" w:color="999999"/>
              <w:left w:val="single" w:sz="4" w:space="0" w:color="999999"/>
              <w:bottom w:val="single" w:sz="4" w:space="0" w:color="999999"/>
              <w:right w:val="single" w:sz="4" w:space="0" w:color="999999"/>
            </w:tcBorders>
            <w:shd w:val="clear" w:color="auto" w:fill="FFFFFF"/>
            <w:vAlign w:val="center"/>
          </w:tcPr>
          <w:p w14:paraId="1AB4DFB6" w14:textId="77777777" w:rsidR="00A477A5" w:rsidRPr="00D82AA7" w:rsidRDefault="00A477A5" w:rsidP="00071802"/>
        </w:tc>
      </w:tr>
    </w:tbl>
    <w:p w14:paraId="1AB4DFB8" w14:textId="77777777" w:rsidR="002F51BE" w:rsidRPr="00D82AA7" w:rsidRDefault="002F51BE" w:rsidP="002F51BE">
      <w:pPr>
        <w:pStyle w:val="IcentoTitel1"/>
      </w:pPr>
    </w:p>
    <w:p w14:paraId="1AB4DFB9" w14:textId="77777777" w:rsidR="002F51BE" w:rsidRPr="00D82AA7" w:rsidRDefault="002F51BE" w:rsidP="002F51BE">
      <w:r w:rsidRPr="00D82AA7">
        <w:rPr>
          <w:b/>
          <w:bCs/>
        </w:rPr>
        <w:br w:type="page"/>
      </w:r>
    </w:p>
    <w:p w14:paraId="1AB4DFFE" w14:textId="77777777" w:rsidR="002F51BE" w:rsidRPr="00D82AA7" w:rsidRDefault="002F51BE" w:rsidP="002F51BE"/>
    <w:p w14:paraId="1AB4DFFF" w14:textId="77777777" w:rsidR="002F51BE" w:rsidRPr="00D82AA7" w:rsidRDefault="002F51BE" w:rsidP="002F51BE">
      <w:pPr>
        <w:pStyle w:val="IcentoTitel1"/>
        <w:rPr>
          <w:color w:val="000000"/>
          <w:szCs w:val="40"/>
        </w:rPr>
      </w:pPr>
      <w:bookmarkStart w:id="3" w:name="_Toc192304133"/>
      <w:bookmarkStart w:id="4" w:name="_Toc192302596"/>
      <w:bookmarkStart w:id="5" w:name="_Toc192319125"/>
      <w:bookmarkStart w:id="6" w:name="_Toc192306224"/>
      <w:bookmarkStart w:id="7" w:name="_Toc192306181"/>
      <w:bookmarkStart w:id="8" w:name="_Toc192305852"/>
      <w:r w:rsidRPr="00D82AA7">
        <w:rPr>
          <w:color w:val="000000"/>
          <w:szCs w:val="40"/>
        </w:rPr>
        <w:t>Inhoudsopgave</w:t>
      </w:r>
    </w:p>
    <w:p w14:paraId="1AB4E000" w14:textId="77777777" w:rsidR="002F51BE" w:rsidRPr="00D82AA7" w:rsidRDefault="002F51BE" w:rsidP="002F51BE">
      <w:pPr>
        <w:rPr>
          <w:lang w:eastAsia="en-US"/>
        </w:rPr>
      </w:pPr>
    </w:p>
    <w:bookmarkStart w:id="9" w:name="_Toc292921706"/>
    <w:bookmarkStart w:id="10" w:name="_GoBack"/>
    <w:bookmarkEnd w:id="10"/>
    <w:p w14:paraId="39FD10B6" w14:textId="77777777" w:rsidR="00F503EF" w:rsidRDefault="00327F48">
      <w:pPr>
        <w:pStyle w:val="TOC1"/>
        <w:rPr>
          <w:rFonts w:asciiTheme="minorHAnsi" w:eastAsiaTheme="minorEastAsia" w:hAnsiTheme="minorHAnsi" w:cstheme="minorBidi"/>
          <w:sz w:val="22"/>
          <w:szCs w:val="22"/>
        </w:rPr>
      </w:pPr>
      <w:r w:rsidRPr="00D82AA7">
        <w:rPr>
          <w:noProof w:val="0"/>
        </w:rPr>
        <w:fldChar w:fldCharType="begin"/>
      </w:r>
      <w:r w:rsidR="002F51BE" w:rsidRPr="00D82AA7">
        <w:rPr>
          <w:noProof w:val="0"/>
        </w:rPr>
        <w:instrText xml:space="preserve"> TOC \h \z \t "_HS_bijlage;1;_HS_Hoofdstuk;1;_HS_Paragraaf;2;_HS_SubParagraaf;3" </w:instrText>
      </w:r>
      <w:r w:rsidRPr="00D82AA7">
        <w:rPr>
          <w:noProof w:val="0"/>
        </w:rPr>
        <w:fldChar w:fldCharType="separate"/>
      </w:r>
      <w:hyperlink w:anchor="_Toc336944121" w:history="1">
        <w:r w:rsidR="00F503EF" w:rsidRPr="00263A79">
          <w:rPr>
            <w:rStyle w:val="Hyperlink"/>
          </w:rPr>
          <w:t>Hoofdstuk 1 Parameters</w:t>
        </w:r>
        <w:r w:rsidR="00F503EF">
          <w:rPr>
            <w:webHidden/>
          </w:rPr>
          <w:tab/>
        </w:r>
        <w:r w:rsidR="00F503EF">
          <w:rPr>
            <w:webHidden/>
          </w:rPr>
          <w:fldChar w:fldCharType="begin"/>
        </w:r>
        <w:r w:rsidR="00F503EF">
          <w:rPr>
            <w:webHidden/>
          </w:rPr>
          <w:instrText xml:space="preserve"> PAGEREF _Toc336944121 \h </w:instrText>
        </w:r>
        <w:r w:rsidR="00F503EF">
          <w:rPr>
            <w:webHidden/>
          </w:rPr>
        </w:r>
        <w:r w:rsidR="00F503EF">
          <w:rPr>
            <w:webHidden/>
          </w:rPr>
          <w:fldChar w:fldCharType="separate"/>
        </w:r>
        <w:r w:rsidR="00F503EF">
          <w:rPr>
            <w:webHidden/>
          </w:rPr>
          <w:t>5</w:t>
        </w:r>
        <w:r w:rsidR="00F503EF">
          <w:rPr>
            <w:webHidden/>
          </w:rPr>
          <w:fldChar w:fldCharType="end"/>
        </w:r>
      </w:hyperlink>
    </w:p>
    <w:p w14:paraId="3C76F307" w14:textId="77777777" w:rsidR="00F503EF" w:rsidRDefault="00F503EF">
      <w:pPr>
        <w:pStyle w:val="TOC2"/>
        <w:rPr>
          <w:rFonts w:asciiTheme="minorHAnsi" w:eastAsiaTheme="minorEastAsia" w:hAnsiTheme="minorHAnsi" w:cstheme="minorBidi"/>
          <w:noProof/>
          <w:sz w:val="22"/>
          <w:szCs w:val="22"/>
        </w:rPr>
      </w:pPr>
      <w:hyperlink w:anchor="_Toc336944122" w:history="1">
        <w:r w:rsidRPr="00263A79">
          <w:rPr>
            <w:rStyle w:val="Hyperlink"/>
            <w:noProof/>
          </w:rPr>
          <w:t>1.1</w:t>
        </w:r>
        <w:r>
          <w:rPr>
            <w:rFonts w:asciiTheme="minorHAnsi" w:eastAsiaTheme="minorEastAsia" w:hAnsiTheme="minorHAnsi" w:cstheme="minorBidi"/>
            <w:noProof/>
            <w:sz w:val="22"/>
            <w:szCs w:val="22"/>
          </w:rPr>
          <w:tab/>
        </w:r>
        <w:r w:rsidRPr="00263A79">
          <w:rPr>
            <w:rStyle w:val="Hyperlink"/>
            <w:noProof/>
          </w:rPr>
          <w:t>Servers</w:t>
        </w:r>
        <w:r>
          <w:rPr>
            <w:noProof/>
            <w:webHidden/>
          </w:rPr>
          <w:tab/>
        </w:r>
        <w:r>
          <w:rPr>
            <w:noProof/>
            <w:webHidden/>
          </w:rPr>
          <w:fldChar w:fldCharType="begin"/>
        </w:r>
        <w:r>
          <w:rPr>
            <w:noProof/>
            <w:webHidden/>
          </w:rPr>
          <w:instrText xml:space="preserve"> PAGEREF _Toc336944122 \h </w:instrText>
        </w:r>
        <w:r>
          <w:rPr>
            <w:noProof/>
            <w:webHidden/>
          </w:rPr>
        </w:r>
        <w:r>
          <w:rPr>
            <w:noProof/>
            <w:webHidden/>
          </w:rPr>
          <w:fldChar w:fldCharType="separate"/>
        </w:r>
        <w:r>
          <w:rPr>
            <w:noProof/>
            <w:webHidden/>
          </w:rPr>
          <w:t>5</w:t>
        </w:r>
        <w:r>
          <w:rPr>
            <w:noProof/>
            <w:webHidden/>
          </w:rPr>
          <w:fldChar w:fldCharType="end"/>
        </w:r>
      </w:hyperlink>
    </w:p>
    <w:p w14:paraId="3A563660" w14:textId="77777777" w:rsidR="00F503EF" w:rsidRDefault="00F503EF">
      <w:pPr>
        <w:pStyle w:val="TOC2"/>
        <w:rPr>
          <w:rFonts w:asciiTheme="minorHAnsi" w:eastAsiaTheme="minorEastAsia" w:hAnsiTheme="minorHAnsi" w:cstheme="minorBidi"/>
          <w:noProof/>
          <w:sz w:val="22"/>
          <w:szCs w:val="22"/>
        </w:rPr>
      </w:pPr>
      <w:hyperlink w:anchor="_Toc336944123" w:history="1">
        <w:r w:rsidRPr="00263A79">
          <w:rPr>
            <w:rStyle w:val="Hyperlink"/>
            <w:noProof/>
          </w:rPr>
          <w:t>1.2</w:t>
        </w:r>
        <w:r>
          <w:rPr>
            <w:rFonts w:asciiTheme="minorHAnsi" w:eastAsiaTheme="minorEastAsia" w:hAnsiTheme="minorHAnsi" w:cstheme="minorBidi"/>
            <w:noProof/>
            <w:sz w:val="22"/>
            <w:szCs w:val="22"/>
          </w:rPr>
          <w:tab/>
        </w:r>
        <w:r w:rsidRPr="00263A79">
          <w:rPr>
            <w:rStyle w:val="Hyperlink"/>
            <w:noProof/>
          </w:rPr>
          <w:t>Service Accounts</w:t>
        </w:r>
        <w:r>
          <w:rPr>
            <w:noProof/>
            <w:webHidden/>
          </w:rPr>
          <w:tab/>
        </w:r>
        <w:r>
          <w:rPr>
            <w:noProof/>
            <w:webHidden/>
          </w:rPr>
          <w:fldChar w:fldCharType="begin"/>
        </w:r>
        <w:r>
          <w:rPr>
            <w:noProof/>
            <w:webHidden/>
          </w:rPr>
          <w:instrText xml:space="preserve"> PAGEREF _Toc336944123 \h </w:instrText>
        </w:r>
        <w:r>
          <w:rPr>
            <w:noProof/>
            <w:webHidden/>
          </w:rPr>
        </w:r>
        <w:r>
          <w:rPr>
            <w:noProof/>
            <w:webHidden/>
          </w:rPr>
          <w:fldChar w:fldCharType="separate"/>
        </w:r>
        <w:r>
          <w:rPr>
            <w:noProof/>
            <w:webHidden/>
          </w:rPr>
          <w:t>5</w:t>
        </w:r>
        <w:r>
          <w:rPr>
            <w:noProof/>
            <w:webHidden/>
          </w:rPr>
          <w:fldChar w:fldCharType="end"/>
        </w:r>
      </w:hyperlink>
    </w:p>
    <w:p w14:paraId="1870CAC2" w14:textId="77777777" w:rsidR="00F503EF" w:rsidRDefault="00F503EF">
      <w:pPr>
        <w:pStyle w:val="TOC1"/>
        <w:rPr>
          <w:rFonts w:asciiTheme="minorHAnsi" w:eastAsiaTheme="minorEastAsia" w:hAnsiTheme="minorHAnsi" w:cstheme="minorBidi"/>
          <w:sz w:val="22"/>
          <w:szCs w:val="22"/>
        </w:rPr>
      </w:pPr>
      <w:hyperlink w:anchor="_Toc336944124" w:history="1">
        <w:r w:rsidRPr="00263A79">
          <w:rPr>
            <w:rStyle w:val="Hyperlink"/>
          </w:rPr>
          <w:t>Hoofdstuk 2 Netscaler</w:t>
        </w:r>
        <w:r>
          <w:rPr>
            <w:webHidden/>
          </w:rPr>
          <w:tab/>
        </w:r>
        <w:r>
          <w:rPr>
            <w:webHidden/>
          </w:rPr>
          <w:fldChar w:fldCharType="begin"/>
        </w:r>
        <w:r>
          <w:rPr>
            <w:webHidden/>
          </w:rPr>
          <w:instrText xml:space="preserve"> PAGEREF _Toc336944124 \h </w:instrText>
        </w:r>
        <w:r>
          <w:rPr>
            <w:webHidden/>
          </w:rPr>
        </w:r>
        <w:r>
          <w:rPr>
            <w:webHidden/>
          </w:rPr>
          <w:fldChar w:fldCharType="separate"/>
        </w:r>
        <w:r>
          <w:rPr>
            <w:webHidden/>
          </w:rPr>
          <w:t>6</w:t>
        </w:r>
        <w:r>
          <w:rPr>
            <w:webHidden/>
          </w:rPr>
          <w:fldChar w:fldCharType="end"/>
        </w:r>
      </w:hyperlink>
    </w:p>
    <w:p w14:paraId="3A1F2BB3" w14:textId="77777777" w:rsidR="00F503EF" w:rsidRDefault="00F503EF">
      <w:pPr>
        <w:pStyle w:val="TOC2"/>
        <w:rPr>
          <w:rFonts w:asciiTheme="minorHAnsi" w:eastAsiaTheme="minorEastAsia" w:hAnsiTheme="minorHAnsi" w:cstheme="minorBidi"/>
          <w:noProof/>
          <w:sz w:val="22"/>
          <w:szCs w:val="22"/>
        </w:rPr>
      </w:pPr>
      <w:hyperlink w:anchor="_Toc336944125" w:history="1">
        <w:r w:rsidRPr="00263A79">
          <w:rPr>
            <w:rStyle w:val="Hyperlink"/>
            <w:noProof/>
          </w:rPr>
          <w:t>2.1</w:t>
        </w:r>
        <w:r>
          <w:rPr>
            <w:rFonts w:asciiTheme="minorHAnsi" w:eastAsiaTheme="minorEastAsia" w:hAnsiTheme="minorHAnsi" w:cstheme="minorBidi"/>
            <w:noProof/>
            <w:sz w:val="22"/>
            <w:szCs w:val="22"/>
          </w:rPr>
          <w:tab/>
        </w:r>
        <w:r w:rsidRPr="00263A79">
          <w:rPr>
            <w:rStyle w:val="Hyperlink"/>
            <w:noProof/>
          </w:rPr>
          <w:t>Upgrade</w:t>
        </w:r>
        <w:r>
          <w:rPr>
            <w:noProof/>
            <w:webHidden/>
          </w:rPr>
          <w:tab/>
        </w:r>
        <w:r>
          <w:rPr>
            <w:noProof/>
            <w:webHidden/>
          </w:rPr>
          <w:fldChar w:fldCharType="begin"/>
        </w:r>
        <w:r>
          <w:rPr>
            <w:noProof/>
            <w:webHidden/>
          </w:rPr>
          <w:instrText xml:space="preserve"> PAGEREF _Toc336944125 \h </w:instrText>
        </w:r>
        <w:r>
          <w:rPr>
            <w:noProof/>
            <w:webHidden/>
          </w:rPr>
        </w:r>
        <w:r>
          <w:rPr>
            <w:noProof/>
            <w:webHidden/>
          </w:rPr>
          <w:fldChar w:fldCharType="separate"/>
        </w:r>
        <w:r>
          <w:rPr>
            <w:noProof/>
            <w:webHidden/>
          </w:rPr>
          <w:t>6</w:t>
        </w:r>
        <w:r>
          <w:rPr>
            <w:noProof/>
            <w:webHidden/>
          </w:rPr>
          <w:fldChar w:fldCharType="end"/>
        </w:r>
      </w:hyperlink>
    </w:p>
    <w:p w14:paraId="58DC46D8" w14:textId="77777777" w:rsidR="00F503EF" w:rsidRDefault="00F503EF">
      <w:pPr>
        <w:pStyle w:val="TOC2"/>
        <w:rPr>
          <w:rFonts w:asciiTheme="minorHAnsi" w:eastAsiaTheme="minorEastAsia" w:hAnsiTheme="minorHAnsi" w:cstheme="minorBidi"/>
          <w:noProof/>
          <w:sz w:val="22"/>
          <w:szCs w:val="22"/>
        </w:rPr>
      </w:pPr>
      <w:hyperlink w:anchor="_Toc336944126" w:history="1">
        <w:r w:rsidRPr="00263A79">
          <w:rPr>
            <w:rStyle w:val="Hyperlink"/>
            <w:noProof/>
          </w:rPr>
          <w:t>2.2</w:t>
        </w:r>
        <w:r>
          <w:rPr>
            <w:rFonts w:asciiTheme="minorHAnsi" w:eastAsiaTheme="minorEastAsia" w:hAnsiTheme="minorHAnsi" w:cstheme="minorBidi"/>
            <w:noProof/>
            <w:sz w:val="22"/>
            <w:szCs w:val="22"/>
          </w:rPr>
          <w:tab/>
        </w:r>
        <w:r w:rsidRPr="00263A79">
          <w:rPr>
            <w:rStyle w:val="Hyperlink"/>
            <w:noProof/>
          </w:rPr>
          <w:t>Licentie</w:t>
        </w:r>
        <w:r>
          <w:rPr>
            <w:noProof/>
            <w:webHidden/>
          </w:rPr>
          <w:tab/>
        </w:r>
        <w:r>
          <w:rPr>
            <w:noProof/>
            <w:webHidden/>
          </w:rPr>
          <w:fldChar w:fldCharType="begin"/>
        </w:r>
        <w:r>
          <w:rPr>
            <w:noProof/>
            <w:webHidden/>
          </w:rPr>
          <w:instrText xml:space="preserve"> PAGEREF _Toc336944126 \h </w:instrText>
        </w:r>
        <w:r>
          <w:rPr>
            <w:noProof/>
            <w:webHidden/>
          </w:rPr>
        </w:r>
        <w:r>
          <w:rPr>
            <w:noProof/>
            <w:webHidden/>
          </w:rPr>
          <w:fldChar w:fldCharType="separate"/>
        </w:r>
        <w:r>
          <w:rPr>
            <w:noProof/>
            <w:webHidden/>
          </w:rPr>
          <w:t>9</w:t>
        </w:r>
        <w:r>
          <w:rPr>
            <w:noProof/>
            <w:webHidden/>
          </w:rPr>
          <w:fldChar w:fldCharType="end"/>
        </w:r>
      </w:hyperlink>
    </w:p>
    <w:p w14:paraId="1596BDFD" w14:textId="77777777" w:rsidR="00F503EF" w:rsidRDefault="00F503EF">
      <w:pPr>
        <w:pStyle w:val="TOC2"/>
        <w:rPr>
          <w:rFonts w:asciiTheme="minorHAnsi" w:eastAsiaTheme="minorEastAsia" w:hAnsiTheme="minorHAnsi" w:cstheme="minorBidi"/>
          <w:noProof/>
          <w:sz w:val="22"/>
          <w:szCs w:val="22"/>
        </w:rPr>
      </w:pPr>
      <w:hyperlink w:anchor="_Toc336944127" w:history="1">
        <w:r w:rsidRPr="00263A79">
          <w:rPr>
            <w:rStyle w:val="Hyperlink"/>
            <w:noProof/>
          </w:rPr>
          <w:t>2.3</w:t>
        </w:r>
        <w:r>
          <w:rPr>
            <w:rFonts w:asciiTheme="minorHAnsi" w:eastAsiaTheme="minorEastAsia" w:hAnsiTheme="minorHAnsi" w:cstheme="minorBidi"/>
            <w:noProof/>
            <w:sz w:val="22"/>
            <w:szCs w:val="22"/>
          </w:rPr>
          <w:tab/>
        </w:r>
        <w:r w:rsidRPr="00263A79">
          <w:rPr>
            <w:rStyle w:val="Hyperlink"/>
            <w:noProof/>
          </w:rPr>
          <w:t>NTP</w:t>
        </w:r>
        <w:r>
          <w:rPr>
            <w:noProof/>
            <w:webHidden/>
          </w:rPr>
          <w:tab/>
        </w:r>
        <w:r>
          <w:rPr>
            <w:noProof/>
            <w:webHidden/>
          </w:rPr>
          <w:fldChar w:fldCharType="begin"/>
        </w:r>
        <w:r>
          <w:rPr>
            <w:noProof/>
            <w:webHidden/>
          </w:rPr>
          <w:instrText xml:space="preserve"> PAGEREF _Toc336944127 \h </w:instrText>
        </w:r>
        <w:r>
          <w:rPr>
            <w:noProof/>
            <w:webHidden/>
          </w:rPr>
        </w:r>
        <w:r>
          <w:rPr>
            <w:noProof/>
            <w:webHidden/>
          </w:rPr>
          <w:fldChar w:fldCharType="separate"/>
        </w:r>
        <w:r>
          <w:rPr>
            <w:noProof/>
            <w:webHidden/>
          </w:rPr>
          <w:t>10</w:t>
        </w:r>
        <w:r>
          <w:rPr>
            <w:noProof/>
            <w:webHidden/>
          </w:rPr>
          <w:fldChar w:fldCharType="end"/>
        </w:r>
      </w:hyperlink>
    </w:p>
    <w:p w14:paraId="53034D81" w14:textId="77777777" w:rsidR="00F503EF" w:rsidRDefault="00F503EF">
      <w:pPr>
        <w:pStyle w:val="TOC2"/>
        <w:rPr>
          <w:rFonts w:asciiTheme="minorHAnsi" w:eastAsiaTheme="minorEastAsia" w:hAnsiTheme="minorHAnsi" w:cstheme="minorBidi"/>
          <w:noProof/>
          <w:sz w:val="22"/>
          <w:szCs w:val="22"/>
        </w:rPr>
      </w:pPr>
      <w:hyperlink w:anchor="_Toc336944128" w:history="1">
        <w:r w:rsidRPr="00263A79">
          <w:rPr>
            <w:rStyle w:val="Hyperlink"/>
            <w:noProof/>
          </w:rPr>
          <w:t>2.4</w:t>
        </w:r>
        <w:r>
          <w:rPr>
            <w:rFonts w:asciiTheme="minorHAnsi" w:eastAsiaTheme="minorEastAsia" w:hAnsiTheme="minorHAnsi" w:cstheme="minorBidi"/>
            <w:noProof/>
            <w:sz w:val="22"/>
            <w:szCs w:val="22"/>
          </w:rPr>
          <w:tab/>
        </w:r>
        <w:r w:rsidRPr="00263A79">
          <w:rPr>
            <w:rStyle w:val="Hyperlink"/>
            <w:noProof/>
          </w:rPr>
          <w:t>DNS</w:t>
        </w:r>
        <w:r>
          <w:rPr>
            <w:noProof/>
            <w:webHidden/>
          </w:rPr>
          <w:tab/>
        </w:r>
        <w:r>
          <w:rPr>
            <w:noProof/>
            <w:webHidden/>
          </w:rPr>
          <w:fldChar w:fldCharType="begin"/>
        </w:r>
        <w:r>
          <w:rPr>
            <w:noProof/>
            <w:webHidden/>
          </w:rPr>
          <w:instrText xml:space="preserve"> PAGEREF _Toc336944128 \h </w:instrText>
        </w:r>
        <w:r>
          <w:rPr>
            <w:noProof/>
            <w:webHidden/>
          </w:rPr>
        </w:r>
        <w:r>
          <w:rPr>
            <w:noProof/>
            <w:webHidden/>
          </w:rPr>
          <w:fldChar w:fldCharType="separate"/>
        </w:r>
        <w:r>
          <w:rPr>
            <w:noProof/>
            <w:webHidden/>
          </w:rPr>
          <w:t>11</w:t>
        </w:r>
        <w:r>
          <w:rPr>
            <w:noProof/>
            <w:webHidden/>
          </w:rPr>
          <w:fldChar w:fldCharType="end"/>
        </w:r>
      </w:hyperlink>
    </w:p>
    <w:p w14:paraId="40C1295A" w14:textId="77777777" w:rsidR="00F503EF" w:rsidRDefault="00F503EF">
      <w:pPr>
        <w:pStyle w:val="TOC2"/>
        <w:rPr>
          <w:rFonts w:asciiTheme="minorHAnsi" w:eastAsiaTheme="minorEastAsia" w:hAnsiTheme="minorHAnsi" w:cstheme="minorBidi"/>
          <w:noProof/>
          <w:sz w:val="22"/>
          <w:szCs w:val="22"/>
        </w:rPr>
      </w:pPr>
      <w:hyperlink w:anchor="_Toc336944129" w:history="1">
        <w:r w:rsidRPr="00263A79">
          <w:rPr>
            <w:rStyle w:val="Hyperlink"/>
            <w:noProof/>
          </w:rPr>
          <w:t>2.5</w:t>
        </w:r>
        <w:r>
          <w:rPr>
            <w:rFonts w:asciiTheme="minorHAnsi" w:eastAsiaTheme="minorEastAsia" w:hAnsiTheme="minorHAnsi" w:cstheme="minorBidi"/>
            <w:noProof/>
            <w:sz w:val="22"/>
            <w:szCs w:val="22"/>
          </w:rPr>
          <w:tab/>
        </w:r>
        <w:r w:rsidRPr="00263A79">
          <w:rPr>
            <w:rStyle w:val="Hyperlink"/>
            <w:noProof/>
          </w:rPr>
          <w:t>Management</w:t>
        </w:r>
        <w:r>
          <w:rPr>
            <w:noProof/>
            <w:webHidden/>
          </w:rPr>
          <w:tab/>
        </w:r>
        <w:r>
          <w:rPr>
            <w:noProof/>
            <w:webHidden/>
          </w:rPr>
          <w:fldChar w:fldCharType="begin"/>
        </w:r>
        <w:r>
          <w:rPr>
            <w:noProof/>
            <w:webHidden/>
          </w:rPr>
          <w:instrText xml:space="preserve"> PAGEREF _Toc336944129 \h </w:instrText>
        </w:r>
        <w:r>
          <w:rPr>
            <w:noProof/>
            <w:webHidden/>
          </w:rPr>
        </w:r>
        <w:r>
          <w:rPr>
            <w:noProof/>
            <w:webHidden/>
          </w:rPr>
          <w:fldChar w:fldCharType="separate"/>
        </w:r>
        <w:r>
          <w:rPr>
            <w:noProof/>
            <w:webHidden/>
          </w:rPr>
          <w:t>12</w:t>
        </w:r>
        <w:r>
          <w:rPr>
            <w:noProof/>
            <w:webHidden/>
          </w:rPr>
          <w:fldChar w:fldCharType="end"/>
        </w:r>
      </w:hyperlink>
    </w:p>
    <w:p w14:paraId="4D5C3338" w14:textId="77777777" w:rsidR="00F503EF" w:rsidRDefault="00F503EF">
      <w:pPr>
        <w:pStyle w:val="TOC2"/>
        <w:rPr>
          <w:rFonts w:asciiTheme="minorHAnsi" w:eastAsiaTheme="minorEastAsia" w:hAnsiTheme="minorHAnsi" w:cstheme="minorBidi"/>
          <w:noProof/>
          <w:sz w:val="22"/>
          <w:szCs w:val="22"/>
        </w:rPr>
      </w:pPr>
      <w:hyperlink w:anchor="_Toc336944130" w:history="1">
        <w:r w:rsidRPr="00263A79">
          <w:rPr>
            <w:rStyle w:val="Hyperlink"/>
            <w:noProof/>
          </w:rPr>
          <w:t>2.6</w:t>
        </w:r>
        <w:r>
          <w:rPr>
            <w:rFonts w:asciiTheme="minorHAnsi" w:eastAsiaTheme="minorEastAsia" w:hAnsiTheme="minorHAnsi" w:cstheme="minorBidi"/>
            <w:noProof/>
            <w:sz w:val="22"/>
            <w:szCs w:val="22"/>
          </w:rPr>
          <w:tab/>
        </w:r>
        <w:r w:rsidRPr="00263A79">
          <w:rPr>
            <w:rStyle w:val="Hyperlink"/>
            <w:noProof/>
          </w:rPr>
          <w:t>Routes</w:t>
        </w:r>
        <w:r>
          <w:rPr>
            <w:noProof/>
            <w:webHidden/>
          </w:rPr>
          <w:tab/>
        </w:r>
        <w:r>
          <w:rPr>
            <w:noProof/>
            <w:webHidden/>
          </w:rPr>
          <w:fldChar w:fldCharType="begin"/>
        </w:r>
        <w:r>
          <w:rPr>
            <w:noProof/>
            <w:webHidden/>
          </w:rPr>
          <w:instrText xml:space="preserve"> PAGEREF _Toc336944130 \h </w:instrText>
        </w:r>
        <w:r>
          <w:rPr>
            <w:noProof/>
            <w:webHidden/>
          </w:rPr>
        </w:r>
        <w:r>
          <w:rPr>
            <w:noProof/>
            <w:webHidden/>
          </w:rPr>
          <w:fldChar w:fldCharType="separate"/>
        </w:r>
        <w:r>
          <w:rPr>
            <w:noProof/>
            <w:webHidden/>
          </w:rPr>
          <w:t>13</w:t>
        </w:r>
        <w:r>
          <w:rPr>
            <w:noProof/>
            <w:webHidden/>
          </w:rPr>
          <w:fldChar w:fldCharType="end"/>
        </w:r>
      </w:hyperlink>
    </w:p>
    <w:p w14:paraId="6525B6CB" w14:textId="77777777" w:rsidR="00F503EF" w:rsidRDefault="00F503EF">
      <w:pPr>
        <w:pStyle w:val="TOC2"/>
        <w:rPr>
          <w:rFonts w:asciiTheme="minorHAnsi" w:eastAsiaTheme="minorEastAsia" w:hAnsiTheme="minorHAnsi" w:cstheme="minorBidi"/>
          <w:noProof/>
          <w:sz w:val="22"/>
          <w:szCs w:val="22"/>
        </w:rPr>
      </w:pPr>
      <w:hyperlink w:anchor="_Toc336944131" w:history="1">
        <w:r w:rsidRPr="00263A79">
          <w:rPr>
            <w:rStyle w:val="Hyperlink"/>
            <w:noProof/>
          </w:rPr>
          <w:t>2.7</w:t>
        </w:r>
        <w:r>
          <w:rPr>
            <w:rFonts w:asciiTheme="minorHAnsi" w:eastAsiaTheme="minorEastAsia" w:hAnsiTheme="minorHAnsi" w:cstheme="minorBidi"/>
            <w:noProof/>
            <w:sz w:val="22"/>
            <w:szCs w:val="22"/>
          </w:rPr>
          <w:tab/>
        </w:r>
        <w:r w:rsidRPr="00263A79">
          <w:rPr>
            <w:rStyle w:val="Hyperlink"/>
            <w:noProof/>
          </w:rPr>
          <w:t>Certificates</w:t>
        </w:r>
        <w:r>
          <w:rPr>
            <w:noProof/>
            <w:webHidden/>
          </w:rPr>
          <w:tab/>
        </w:r>
        <w:r>
          <w:rPr>
            <w:noProof/>
            <w:webHidden/>
          </w:rPr>
          <w:fldChar w:fldCharType="begin"/>
        </w:r>
        <w:r>
          <w:rPr>
            <w:noProof/>
            <w:webHidden/>
          </w:rPr>
          <w:instrText xml:space="preserve"> PAGEREF _Toc336944131 \h </w:instrText>
        </w:r>
        <w:r>
          <w:rPr>
            <w:noProof/>
            <w:webHidden/>
          </w:rPr>
        </w:r>
        <w:r>
          <w:rPr>
            <w:noProof/>
            <w:webHidden/>
          </w:rPr>
          <w:fldChar w:fldCharType="separate"/>
        </w:r>
        <w:r>
          <w:rPr>
            <w:noProof/>
            <w:webHidden/>
          </w:rPr>
          <w:t>13</w:t>
        </w:r>
        <w:r>
          <w:rPr>
            <w:noProof/>
            <w:webHidden/>
          </w:rPr>
          <w:fldChar w:fldCharType="end"/>
        </w:r>
      </w:hyperlink>
    </w:p>
    <w:p w14:paraId="72E28693" w14:textId="77777777" w:rsidR="00F503EF" w:rsidRDefault="00F503EF">
      <w:pPr>
        <w:pStyle w:val="TOC2"/>
        <w:rPr>
          <w:rFonts w:asciiTheme="minorHAnsi" w:eastAsiaTheme="minorEastAsia" w:hAnsiTheme="minorHAnsi" w:cstheme="minorBidi"/>
          <w:noProof/>
          <w:sz w:val="22"/>
          <w:szCs w:val="22"/>
        </w:rPr>
      </w:pPr>
      <w:hyperlink w:anchor="_Toc336944132" w:history="1">
        <w:r w:rsidRPr="00263A79">
          <w:rPr>
            <w:rStyle w:val="Hyperlink"/>
            <w:noProof/>
          </w:rPr>
          <w:t>2.8</w:t>
        </w:r>
        <w:r>
          <w:rPr>
            <w:rFonts w:asciiTheme="minorHAnsi" w:eastAsiaTheme="minorEastAsia" w:hAnsiTheme="minorHAnsi" w:cstheme="minorBidi"/>
            <w:noProof/>
            <w:sz w:val="22"/>
            <w:szCs w:val="22"/>
          </w:rPr>
          <w:tab/>
        </w:r>
        <w:r w:rsidRPr="00263A79">
          <w:rPr>
            <w:rStyle w:val="Hyperlink"/>
            <w:noProof/>
          </w:rPr>
          <w:t>Load Balancing</w:t>
        </w:r>
        <w:r>
          <w:rPr>
            <w:noProof/>
            <w:webHidden/>
          </w:rPr>
          <w:tab/>
        </w:r>
        <w:r>
          <w:rPr>
            <w:noProof/>
            <w:webHidden/>
          </w:rPr>
          <w:fldChar w:fldCharType="begin"/>
        </w:r>
        <w:r>
          <w:rPr>
            <w:noProof/>
            <w:webHidden/>
          </w:rPr>
          <w:instrText xml:space="preserve"> PAGEREF _Toc336944132 \h </w:instrText>
        </w:r>
        <w:r>
          <w:rPr>
            <w:noProof/>
            <w:webHidden/>
          </w:rPr>
        </w:r>
        <w:r>
          <w:rPr>
            <w:noProof/>
            <w:webHidden/>
          </w:rPr>
          <w:fldChar w:fldCharType="separate"/>
        </w:r>
        <w:r>
          <w:rPr>
            <w:noProof/>
            <w:webHidden/>
          </w:rPr>
          <w:t>17</w:t>
        </w:r>
        <w:r>
          <w:rPr>
            <w:noProof/>
            <w:webHidden/>
          </w:rPr>
          <w:fldChar w:fldCharType="end"/>
        </w:r>
      </w:hyperlink>
    </w:p>
    <w:p w14:paraId="7751A6C4" w14:textId="77777777" w:rsidR="00F503EF" w:rsidRDefault="00F503EF">
      <w:pPr>
        <w:pStyle w:val="TOC3"/>
        <w:tabs>
          <w:tab w:val="left" w:pos="1320"/>
          <w:tab w:val="right" w:leader="dot" w:pos="9072"/>
        </w:tabs>
        <w:rPr>
          <w:rFonts w:asciiTheme="minorHAnsi" w:eastAsiaTheme="minorEastAsia" w:hAnsiTheme="minorHAnsi" w:cstheme="minorBidi"/>
          <w:noProof/>
          <w:lang w:eastAsia="nl-NL"/>
        </w:rPr>
      </w:pPr>
      <w:hyperlink w:anchor="_Toc336944133" w:history="1">
        <w:r w:rsidRPr="00263A79">
          <w:rPr>
            <w:rStyle w:val="Hyperlink"/>
            <w:noProof/>
          </w:rPr>
          <w:t>2.8.1</w:t>
        </w:r>
        <w:r>
          <w:rPr>
            <w:rFonts w:asciiTheme="minorHAnsi" w:eastAsiaTheme="minorEastAsia" w:hAnsiTheme="minorHAnsi" w:cstheme="minorBidi"/>
            <w:noProof/>
            <w:lang w:eastAsia="nl-NL"/>
          </w:rPr>
          <w:tab/>
        </w:r>
        <w:r w:rsidRPr="00263A79">
          <w:rPr>
            <w:rStyle w:val="Hyperlink"/>
            <w:noProof/>
          </w:rPr>
          <w:t>AD</w:t>
        </w:r>
        <w:r>
          <w:rPr>
            <w:noProof/>
            <w:webHidden/>
          </w:rPr>
          <w:tab/>
        </w:r>
        <w:r>
          <w:rPr>
            <w:noProof/>
            <w:webHidden/>
          </w:rPr>
          <w:fldChar w:fldCharType="begin"/>
        </w:r>
        <w:r>
          <w:rPr>
            <w:noProof/>
            <w:webHidden/>
          </w:rPr>
          <w:instrText xml:space="preserve"> PAGEREF _Toc336944133 \h </w:instrText>
        </w:r>
        <w:r>
          <w:rPr>
            <w:noProof/>
            <w:webHidden/>
          </w:rPr>
        </w:r>
        <w:r>
          <w:rPr>
            <w:noProof/>
            <w:webHidden/>
          </w:rPr>
          <w:fldChar w:fldCharType="separate"/>
        </w:r>
        <w:r>
          <w:rPr>
            <w:noProof/>
            <w:webHidden/>
          </w:rPr>
          <w:t>17</w:t>
        </w:r>
        <w:r>
          <w:rPr>
            <w:noProof/>
            <w:webHidden/>
          </w:rPr>
          <w:fldChar w:fldCharType="end"/>
        </w:r>
      </w:hyperlink>
    </w:p>
    <w:p w14:paraId="1277A6AA" w14:textId="77777777" w:rsidR="00F503EF" w:rsidRDefault="00F503EF">
      <w:pPr>
        <w:pStyle w:val="TOC3"/>
        <w:tabs>
          <w:tab w:val="left" w:pos="1320"/>
          <w:tab w:val="right" w:leader="dot" w:pos="9072"/>
        </w:tabs>
        <w:rPr>
          <w:rFonts w:asciiTheme="minorHAnsi" w:eastAsiaTheme="minorEastAsia" w:hAnsiTheme="minorHAnsi" w:cstheme="minorBidi"/>
          <w:noProof/>
          <w:lang w:eastAsia="nl-NL"/>
        </w:rPr>
      </w:pPr>
      <w:hyperlink w:anchor="_Toc336944134" w:history="1">
        <w:r w:rsidRPr="00263A79">
          <w:rPr>
            <w:rStyle w:val="Hyperlink"/>
            <w:noProof/>
          </w:rPr>
          <w:t>2.8.2</w:t>
        </w:r>
        <w:r>
          <w:rPr>
            <w:rFonts w:asciiTheme="minorHAnsi" w:eastAsiaTheme="minorEastAsia" w:hAnsiTheme="minorHAnsi" w:cstheme="minorBidi"/>
            <w:noProof/>
            <w:lang w:eastAsia="nl-NL"/>
          </w:rPr>
          <w:tab/>
        </w:r>
        <w:r w:rsidRPr="00263A79">
          <w:rPr>
            <w:rStyle w:val="Hyperlink"/>
            <w:noProof/>
          </w:rPr>
          <w:t>DNS</w:t>
        </w:r>
        <w:r>
          <w:rPr>
            <w:noProof/>
            <w:webHidden/>
          </w:rPr>
          <w:tab/>
        </w:r>
        <w:r>
          <w:rPr>
            <w:noProof/>
            <w:webHidden/>
          </w:rPr>
          <w:fldChar w:fldCharType="begin"/>
        </w:r>
        <w:r>
          <w:rPr>
            <w:noProof/>
            <w:webHidden/>
          </w:rPr>
          <w:instrText xml:space="preserve"> PAGEREF _Toc336944134 \h </w:instrText>
        </w:r>
        <w:r>
          <w:rPr>
            <w:noProof/>
            <w:webHidden/>
          </w:rPr>
        </w:r>
        <w:r>
          <w:rPr>
            <w:noProof/>
            <w:webHidden/>
          </w:rPr>
          <w:fldChar w:fldCharType="separate"/>
        </w:r>
        <w:r>
          <w:rPr>
            <w:noProof/>
            <w:webHidden/>
          </w:rPr>
          <w:t>21</w:t>
        </w:r>
        <w:r>
          <w:rPr>
            <w:noProof/>
            <w:webHidden/>
          </w:rPr>
          <w:fldChar w:fldCharType="end"/>
        </w:r>
      </w:hyperlink>
    </w:p>
    <w:p w14:paraId="13418C2C" w14:textId="77777777" w:rsidR="00F503EF" w:rsidRDefault="00F503EF">
      <w:pPr>
        <w:pStyle w:val="TOC2"/>
        <w:rPr>
          <w:rFonts w:asciiTheme="minorHAnsi" w:eastAsiaTheme="minorEastAsia" w:hAnsiTheme="minorHAnsi" w:cstheme="minorBidi"/>
          <w:noProof/>
          <w:sz w:val="22"/>
          <w:szCs w:val="22"/>
        </w:rPr>
      </w:pPr>
      <w:hyperlink w:anchor="_Toc336944135" w:history="1">
        <w:r w:rsidRPr="00263A79">
          <w:rPr>
            <w:rStyle w:val="Hyperlink"/>
            <w:noProof/>
          </w:rPr>
          <w:t>2.9</w:t>
        </w:r>
        <w:r>
          <w:rPr>
            <w:rFonts w:asciiTheme="minorHAnsi" w:eastAsiaTheme="minorEastAsia" w:hAnsiTheme="minorHAnsi" w:cstheme="minorBidi"/>
            <w:noProof/>
            <w:sz w:val="22"/>
            <w:szCs w:val="22"/>
          </w:rPr>
          <w:tab/>
        </w:r>
        <w:r w:rsidRPr="00263A79">
          <w:rPr>
            <w:rStyle w:val="Hyperlink"/>
            <w:noProof/>
          </w:rPr>
          <w:t>Access Gateway</w:t>
        </w:r>
        <w:r>
          <w:rPr>
            <w:noProof/>
            <w:webHidden/>
          </w:rPr>
          <w:tab/>
        </w:r>
        <w:r>
          <w:rPr>
            <w:noProof/>
            <w:webHidden/>
          </w:rPr>
          <w:fldChar w:fldCharType="begin"/>
        </w:r>
        <w:r>
          <w:rPr>
            <w:noProof/>
            <w:webHidden/>
          </w:rPr>
          <w:instrText xml:space="preserve"> PAGEREF _Toc336944135 \h </w:instrText>
        </w:r>
        <w:r>
          <w:rPr>
            <w:noProof/>
            <w:webHidden/>
          </w:rPr>
        </w:r>
        <w:r>
          <w:rPr>
            <w:noProof/>
            <w:webHidden/>
          </w:rPr>
          <w:fldChar w:fldCharType="separate"/>
        </w:r>
        <w:r>
          <w:rPr>
            <w:noProof/>
            <w:webHidden/>
          </w:rPr>
          <w:t>23</w:t>
        </w:r>
        <w:r>
          <w:rPr>
            <w:noProof/>
            <w:webHidden/>
          </w:rPr>
          <w:fldChar w:fldCharType="end"/>
        </w:r>
      </w:hyperlink>
    </w:p>
    <w:p w14:paraId="54AB213D" w14:textId="77777777" w:rsidR="00F503EF" w:rsidRDefault="00F503EF">
      <w:pPr>
        <w:pStyle w:val="TOC2"/>
        <w:rPr>
          <w:rFonts w:asciiTheme="minorHAnsi" w:eastAsiaTheme="minorEastAsia" w:hAnsiTheme="minorHAnsi" w:cstheme="minorBidi"/>
          <w:noProof/>
          <w:sz w:val="22"/>
          <w:szCs w:val="22"/>
        </w:rPr>
      </w:pPr>
      <w:hyperlink w:anchor="_Toc336944136" w:history="1">
        <w:r w:rsidRPr="00263A79">
          <w:rPr>
            <w:rStyle w:val="Hyperlink"/>
            <w:noProof/>
          </w:rPr>
          <w:t>2.10</w:t>
        </w:r>
        <w:r>
          <w:rPr>
            <w:rFonts w:asciiTheme="minorHAnsi" w:eastAsiaTheme="minorEastAsia" w:hAnsiTheme="minorHAnsi" w:cstheme="minorBidi"/>
            <w:noProof/>
            <w:sz w:val="22"/>
            <w:szCs w:val="22"/>
          </w:rPr>
          <w:tab/>
        </w:r>
        <w:r w:rsidRPr="00263A79">
          <w:rPr>
            <w:rStyle w:val="Hyperlink"/>
            <w:noProof/>
          </w:rPr>
          <w:t>Session Policy</w:t>
        </w:r>
        <w:r>
          <w:rPr>
            <w:noProof/>
            <w:webHidden/>
          </w:rPr>
          <w:tab/>
        </w:r>
        <w:r>
          <w:rPr>
            <w:noProof/>
            <w:webHidden/>
          </w:rPr>
          <w:fldChar w:fldCharType="begin"/>
        </w:r>
        <w:r>
          <w:rPr>
            <w:noProof/>
            <w:webHidden/>
          </w:rPr>
          <w:instrText xml:space="preserve"> PAGEREF _Toc336944136 \h </w:instrText>
        </w:r>
        <w:r>
          <w:rPr>
            <w:noProof/>
            <w:webHidden/>
          </w:rPr>
        </w:r>
        <w:r>
          <w:rPr>
            <w:noProof/>
            <w:webHidden/>
          </w:rPr>
          <w:fldChar w:fldCharType="separate"/>
        </w:r>
        <w:r>
          <w:rPr>
            <w:noProof/>
            <w:webHidden/>
          </w:rPr>
          <w:t>26</w:t>
        </w:r>
        <w:r>
          <w:rPr>
            <w:noProof/>
            <w:webHidden/>
          </w:rPr>
          <w:fldChar w:fldCharType="end"/>
        </w:r>
      </w:hyperlink>
    </w:p>
    <w:p w14:paraId="1AB4E038" w14:textId="77777777" w:rsidR="002F51BE" w:rsidRPr="00D82AA7" w:rsidRDefault="00327F48" w:rsidP="002F51BE">
      <w:pPr>
        <w:rPr>
          <w:b/>
          <w:bCs/>
          <w:color w:val="000033"/>
          <w:sz w:val="24"/>
          <w:szCs w:val="15"/>
        </w:rPr>
      </w:pPr>
      <w:r w:rsidRPr="00D82AA7">
        <w:fldChar w:fldCharType="end"/>
      </w:r>
      <w:r w:rsidR="002F51BE" w:rsidRPr="00D82AA7">
        <w:br w:type="page"/>
      </w:r>
    </w:p>
    <w:p w14:paraId="1AB4E042" w14:textId="4F3DC961" w:rsidR="002F51BE" w:rsidRPr="00D82AA7" w:rsidRDefault="007B675F" w:rsidP="007B675F">
      <w:pPr>
        <w:pStyle w:val="HSHoofdstuk"/>
      </w:pPr>
      <w:bookmarkStart w:id="11" w:name="_Toc192319128"/>
      <w:bookmarkStart w:id="12" w:name="_Toc192306227"/>
      <w:bookmarkStart w:id="13" w:name="_Toc192306184"/>
      <w:bookmarkStart w:id="14" w:name="_Toc192305855"/>
      <w:bookmarkStart w:id="15" w:name="_Toc192304137"/>
      <w:bookmarkStart w:id="16" w:name="_Toc336944121"/>
      <w:bookmarkEnd w:id="3"/>
      <w:bookmarkEnd w:id="4"/>
      <w:bookmarkEnd w:id="5"/>
      <w:bookmarkEnd w:id="6"/>
      <w:bookmarkEnd w:id="7"/>
      <w:bookmarkEnd w:id="8"/>
      <w:bookmarkEnd w:id="9"/>
      <w:r>
        <w:lastRenderedPageBreak/>
        <w:t>Parameters</w:t>
      </w:r>
      <w:bookmarkEnd w:id="16"/>
    </w:p>
    <w:bookmarkEnd w:id="11"/>
    <w:bookmarkEnd w:id="12"/>
    <w:bookmarkEnd w:id="13"/>
    <w:bookmarkEnd w:id="14"/>
    <w:bookmarkEnd w:id="15"/>
    <w:p w14:paraId="1AB4E043" w14:textId="77777777" w:rsidR="002F51BE" w:rsidRPr="00D82AA7" w:rsidRDefault="002F51BE" w:rsidP="00AD2E0F">
      <w:pPr>
        <w:pStyle w:val="HSStandaard"/>
      </w:pPr>
    </w:p>
    <w:p w14:paraId="1AB4E044" w14:textId="6C584AC4" w:rsidR="002F51BE" w:rsidRDefault="00F665C3" w:rsidP="002F51BE">
      <w:r>
        <w:t>Zie Implementatie Specificaties.</w:t>
      </w:r>
    </w:p>
    <w:p w14:paraId="685913F3" w14:textId="77777777" w:rsidR="004E793A" w:rsidRDefault="004E793A" w:rsidP="002F51BE"/>
    <w:p w14:paraId="2FB8BE79" w14:textId="70952A3B" w:rsidR="00166382" w:rsidRDefault="00166382" w:rsidP="00166382">
      <w:pPr>
        <w:pStyle w:val="HSParagraaf"/>
      </w:pPr>
      <w:bookmarkStart w:id="17" w:name="_Toc336944122"/>
      <w:r>
        <w:t>Server</w:t>
      </w:r>
      <w:r w:rsidR="0083231C">
        <w:t>s</w:t>
      </w:r>
      <w:bookmarkEnd w:id="17"/>
    </w:p>
    <w:p w14:paraId="395B5B93" w14:textId="25821FC8" w:rsidR="006766E2" w:rsidRDefault="006766E2">
      <w:pPr>
        <w:rPr>
          <w:b/>
        </w:rPr>
      </w:pPr>
    </w:p>
    <w:p w14:paraId="0C0A095C" w14:textId="77777777" w:rsidR="0083231C" w:rsidRDefault="0083231C">
      <w:pPr>
        <w:rPr>
          <w:b/>
        </w:rPr>
      </w:pPr>
    </w:p>
    <w:p w14:paraId="5B9E7511" w14:textId="022DFD4E" w:rsidR="00705517" w:rsidRDefault="00705517" w:rsidP="00705517">
      <w:pPr>
        <w:pStyle w:val="HSParagraaf"/>
      </w:pPr>
      <w:bookmarkStart w:id="18" w:name="_Toc336944123"/>
      <w:r>
        <w:t>Service Accounts</w:t>
      </w:r>
      <w:bookmarkEnd w:id="18"/>
    </w:p>
    <w:p w14:paraId="2BEB199C" w14:textId="77777777" w:rsidR="00705517" w:rsidRDefault="00705517" w:rsidP="00705517">
      <w:pPr>
        <w:pStyle w:val="HSStandaard"/>
      </w:pPr>
    </w:p>
    <w:tbl>
      <w:tblPr>
        <w:tblStyle w:val="MediumShading1-Accent1"/>
        <w:tblW w:w="0" w:type="auto"/>
        <w:tblLook w:val="04A0" w:firstRow="1" w:lastRow="0" w:firstColumn="1" w:lastColumn="0" w:noHBand="0" w:noVBand="1"/>
      </w:tblPr>
      <w:tblGrid>
        <w:gridCol w:w="3074"/>
        <w:gridCol w:w="3074"/>
        <w:gridCol w:w="3074"/>
      </w:tblGrid>
      <w:tr w:rsidR="00705517" w14:paraId="123292EF" w14:textId="77777777" w:rsidTr="0070551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565BC2FE" w14:textId="3DFA00AA" w:rsidR="00705517" w:rsidRDefault="006766E2" w:rsidP="00705517">
            <w:pPr>
              <w:pStyle w:val="HSStandaard"/>
            </w:pPr>
            <w:r>
              <w:t>Account</w:t>
            </w:r>
          </w:p>
        </w:tc>
        <w:tc>
          <w:tcPr>
            <w:tcW w:w="3074" w:type="dxa"/>
          </w:tcPr>
          <w:p w14:paraId="19547041" w14:textId="77777777" w:rsidR="00705517" w:rsidRDefault="00705517" w:rsidP="00705517">
            <w:pPr>
              <w:pStyle w:val="HSStandaard"/>
              <w:cnfStyle w:val="100000000000" w:firstRow="1" w:lastRow="0" w:firstColumn="0" w:lastColumn="0" w:oddVBand="0" w:evenVBand="0" w:oddHBand="0" w:evenHBand="0" w:firstRowFirstColumn="0" w:firstRowLastColumn="0" w:lastRowFirstColumn="0" w:lastRowLastColumn="0"/>
            </w:pPr>
          </w:p>
        </w:tc>
        <w:tc>
          <w:tcPr>
            <w:tcW w:w="3074" w:type="dxa"/>
          </w:tcPr>
          <w:p w14:paraId="57632941" w14:textId="77777777" w:rsidR="00705517" w:rsidRDefault="00705517" w:rsidP="00705517">
            <w:pPr>
              <w:pStyle w:val="HSStandaard"/>
              <w:cnfStyle w:val="100000000000" w:firstRow="1" w:lastRow="0" w:firstColumn="0" w:lastColumn="0" w:oddVBand="0" w:evenVBand="0" w:oddHBand="0" w:evenHBand="0" w:firstRowFirstColumn="0" w:firstRowLastColumn="0" w:lastRowFirstColumn="0" w:lastRowLastColumn="0"/>
            </w:pPr>
          </w:p>
        </w:tc>
      </w:tr>
      <w:tr w:rsidR="00705517" w14:paraId="389AF81A" w14:textId="77777777" w:rsidTr="007055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393B9904" w14:textId="77D02E4C" w:rsidR="00705517" w:rsidRDefault="00705517" w:rsidP="00705517">
            <w:pPr>
              <w:pStyle w:val="HSStandaard"/>
            </w:pPr>
          </w:p>
        </w:tc>
        <w:tc>
          <w:tcPr>
            <w:tcW w:w="3074" w:type="dxa"/>
          </w:tcPr>
          <w:p w14:paraId="3E69FF27" w14:textId="7815CFC2" w:rsidR="00705517" w:rsidRDefault="00705517" w:rsidP="00705517">
            <w:pPr>
              <w:pStyle w:val="HSStandaard"/>
              <w:cnfStyle w:val="000000100000" w:firstRow="0" w:lastRow="0" w:firstColumn="0" w:lastColumn="0" w:oddVBand="0" w:evenVBand="0" w:oddHBand="1" w:evenHBand="0" w:firstRowFirstColumn="0" w:firstRowLastColumn="0" w:lastRowFirstColumn="0" w:lastRowLastColumn="0"/>
            </w:pPr>
          </w:p>
        </w:tc>
        <w:tc>
          <w:tcPr>
            <w:tcW w:w="3074" w:type="dxa"/>
          </w:tcPr>
          <w:p w14:paraId="036E46B3" w14:textId="77777777" w:rsidR="00705517" w:rsidRDefault="00705517" w:rsidP="00705517">
            <w:pPr>
              <w:pStyle w:val="HSStandaard"/>
              <w:cnfStyle w:val="000000100000" w:firstRow="0" w:lastRow="0" w:firstColumn="0" w:lastColumn="0" w:oddVBand="0" w:evenVBand="0" w:oddHBand="1" w:evenHBand="0" w:firstRowFirstColumn="0" w:firstRowLastColumn="0" w:lastRowFirstColumn="0" w:lastRowLastColumn="0"/>
            </w:pPr>
          </w:p>
        </w:tc>
      </w:tr>
      <w:tr w:rsidR="00705517" w14:paraId="55FE34BA" w14:textId="77777777" w:rsidTr="0070551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2C2CC454" w14:textId="28D08A8D" w:rsidR="00705517" w:rsidRDefault="00705517" w:rsidP="00705517">
            <w:pPr>
              <w:pStyle w:val="HSStandaard"/>
            </w:pPr>
          </w:p>
        </w:tc>
        <w:tc>
          <w:tcPr>
            <w:tcW w:w="3074" w:type="dxa"/>
          </w:tcPr>
          <w:p w14:paraId="4C749DE9" w14:textId="088D1E50" w:rsidR="00705517" w:rsidRDefault="00705517" w:rsidP="00705517">
            <w:pPr>
              <w:pStyle w:val="HSStandaard"/>
              <w:cnfStyle w:val="000000010000" w:firstRow="0" w:lastRow="0" w:firstColumn="0" w:lastColumn="0" w:oddVBand="0" w:evenVBand="0" w:oddHBand="0" w:evenHBand="1" w:firstRowFirstColumn="0" w:firstRowLastColumn="0" w:lastRowFirstColumn="0" w:lastRowLastColumn="0"/>
            </w:pPr>
          </w:p>
        </w:tc>
        <w:tc>
          <w:tcPr>
            <w:tcW w:w="3074" w:type="dxa"/>
          </w:tcPr>
          <w:p w14:paraId="30DAD3DB" w14:textId="77777777" w:rsidR="00705517" w:rsidRDefault="00705517" w:rsidP="00705517">
            <w:pPr>
              <w:pStyle w:val="HSStandaard"/>
              <w:cnfStyle w:val="000000010000" w:firstRow="0" w:lastRow="0" w:firstColumn="0" w:lastColumn="0" w:oddVBand="0" w:evenVBand="0" w:oddHBand="0" w:evenHBand="1" w:firstRowFirstColumn="0" w:firstRowLastColumn="0" w:lastRowFirstColumn="0" w:lastRowLastColumn="0"/>
            </w:pPr>
          </w:p>
        </w:tc>
      </w:tr>
      <w:tr w:rsidR="00705517" w14:paraId="770F77D9" w14:textId="77777777" w:rsidTr="0070551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143997F1" w14:textId="77B272B7" w:rsidR="00705517" w:rsidRDefault="00705517" w:rsidP="00705517">
            <w:pPr>
              <w:pStyle w:val="HSStandaard"/>
            </w:pPr>
          </w:p>
        </w:tc>
        <w:tc>
          <w:tcPr>
            <w:tcW w:w="3074" w:type="dxa"/>
          </w:tcPr>
          <w:p w14:paraId="0086C043" w14:textId="6360127F" w:rsidR="00705517" w:rsidRDefault="00705517" w:rsidP="00705517">
            <w:pPr>
              <w:pStyle w:val="HSStandaard"/>
              <w:cnfStyle w:val="000000100000" w:firstRow="0" w:lastRow="0" w:firstColumn="0" w:lastColumn="0" w:oddVBand="0" w:evenVBand="0" w:oddHBand="1" w:evenHBand="0" w:firstRowFirstColumn="0" w:firstRowLastColumn="0" w:lastRowFirstColumn="0" w:lastRowLastColumn="0"/>
            </w:pPr>
          </w:p>
        </w:tc>
        <w:tc>
          <w:tcPr>
            <w:tcW w:w="3074" w:type="dxa"/>
          </w:tcPr>
          <w:p w14:paraId="4C8A774C" w14:textId="77777777" w:rsidR="00705517" w:rsidRDefault="00705517" w:rsidP="00705517">
            <w:pPr>
              <w:pStyle w:val="HSStandaard"/>
              <w:cnfStyle w:val="000000100000" w:firstRow="0" w:lastRow="0" w:firstColumn="0" w:lastColumn="0" w:oddVBand="0" w:evenVBand="0" w:oddHBand="1" w:evenHBand="0" w:firstRowFirstColumn="0" w:firstRowLastColumn="0" w:lastRowFirstColumn="0" w:lastRowLastColumn="0"/>
            </w:pPr>
          </w:p>
        </w:tc>
      </w:tr>
      <w:tr w:rsidR="00705517" w14:paraId="4F27878C" w14:textId="77777777" w:rsidTr="00705517">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74" w:type="dxa"/>
          </w:tcPr>
          <w:p w14:paraId="2775B1F3" w14:textId="40EA2053" w:rsidR="00705517" w:rsidRDefault="00705517" w:rsidP="00705517">
            <w:pPr>
              <w:pStyle w:val="HSStandaard"/>
            </w:pPr>
          </w:p>
        </w:tc>
        <w:tc>
          <w:tcPr>
            <w:tcW w:w="3074" w:type="dxa"/>
          </w:tcPr>
          <w:p w14:paraId="69388354" w14:textId="13E7DBDB" w:rsidR="00705517" w:rsidRDefault="00705517" w:rsidP="00705517">
            <w:pPr>
              <w:pStyle w:val="HSStandaard"/>
              <w:cnfStyle w:val="000000010000" w:firstRow="0" w:lastRow="0" w:firstColumn="0" w:lastColumn="0" w:oddVBand="0" w:evenVBand="0" w:oddHBand="0" w:evenHBand="1" w:firstRowFirstColumn="0" w:firstRowLastColumn="0" w:lastRowFirstColumn="0" w:lastRowLastColumn="0"/>
            </w:pPr>
          </w:p>
        </w:tc>
        <w:tc>
          <w:tcPr>
            <w:tcW w:w="3074" w:type="dxa"/>
          </w:tcPr>
          <w:p w14:paraId="3813155E" w14:textId="77777777" w:rsidR="00705517" w:rsidRDefault="00705517" w:rsidP="00705517">
            <w:pPr>
              <w:pStyle w:val="HSStandaard"/>
              <w:cnfStyle w:val="000000010000" w:firstRow="0" w:lastRow="0" w:firstColumn="0" w:lastColumn="0" w:oddVBand="0" w:evenVBand="0" w:oddHBand="0" w:evenHBand="1" w:firstRowFirstColumn="0" w:firstRowLastColumn="0" w:lastRowFirstColumn="0" w:lastRowLastColumn="0"/>
            </w:pPr>
          </w:p>
        </w:tc>
      </w:tr>
    </w:tbl>
    <w:p w14:paraId="09844233" w14:textId="77777777" w:rsidR="00705517" w:rsidRPr="00705517" w:rsidRDefault="00705517" w:rsidP="00705517">
      <w:pPr>
        <w:pStyle w:val="HSStandaard"/>
      </w:pPr>
    </w:p>
    <w:p w14:paraId="1AB4E045" w14:textId="77777777" w:rsidR="002F51BE" w:rsidRPr="00D82AA7" w:rsidRDefault="002F51BE" w:rsidP="002F51BE"/>
    <w:p w14:paraId="1AB4E046" w14:textId="1281FC87" w:rsidR="002F51BE" w:rsidRPr="00D82AA7" w:rsidRDefault="002F51BE" w:rsidP="00F665C3">
      <w:pPr>
        <w:pStyle w:val="HSHoofdstuk"/>
      </w:pPr>
      <w:r w:rsidRPr="00F665C3">
        <w:rPr>
          <w:szCs w:val="24"/>
        </w:rPr>
        <w:br w:type="page"/>
      </w:r>
      <w:bookmarkStart w:id="19" w:name="_Toc192302597"/>
      <w:bookmarkStart w:id="20" w:name="_Toc336944124"/>
      <w:proofErr w:type="spellStart"/>
      <w:r w:rsidR="008648E0">
        <w:lastRenderedPageBreak/>
        <w:t>Netscaler</w:t>
      </w:r>
      <w:bookmarkEnd w:id="20"/>
      <w:proofErr w:type="spellEnd"/>
    </w:p>
    <w:p w14:paraId="002E3A7D" w14:textId="77777777" w:rsidR="004E793A" w:rsidRPr="004E793A" w:rsidRDefault="004E793A" w:rsidP="004E793A">
      <w:pPr>
        <w:pStyle w:val="HSStandaard"/>
        <w:rPr>
          <w:lang w:val="en-US"/>
        </w:rPr>
      </w:pPr>
    </w:p>
    <w:p w14:paraId="030B5781" w14:textId="20E2992F" w:rsidR="00F665C3" w:rsidRDefault="005E4A6B" w:rsidP="00957BAB">
      <w:pPr>
        <w:pStyle w:val="HSParagraaf"/>
      </w:pPr>
      <w:bookmarkStart w:id="21" w:name="_Toc336944125"/>
      <w:r>
        <w:t>Upgrade</w:t>
      </w:r>
      <w:bookmarkEnd w:id="21"/>
    </w:p>
    <w:p w14:paraId="254BCCB7" w14:textId="77777777" w:rsidR="00F665C3" w:rsidRDefault="00F665C3" w:rsidP="00F665C3">
      <w:pPr>
        <w:pStyle w:val="HSStandaard"/>
      </w:pPr>
    </w:p>
    <w:tbl>
      <w:tblPr>
        <w:tblStyle w:val="MediumShading1-Accent1"/>
        <w:tblW w:w="0" w:type="auto"/>
        <w:tblLayout w:type="fixed"/>
        <w:tblLook w:val="04A0" w:firstRow="1" w:lastRow="0" w:firstColumn="1" w:lastColumn="0" w:noHBand="0" w:noVBand="1"/>
      </w:tblPr>
      <w:tblGrid>
        <w:gridCol w:w="6345"/>
        <w:gridCol w:w="2953"/>
      </w:tblGrid>
      <w:tr w:rsidR="00F56196" w14:paraId="486130C7" w14:textId="77777777" w:rsidTr="00400C50">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9FA141E" w14:textId="77777777" w:rsidR="00F56196" w:rsidRDefault="00F56196" w:rsidP="00400C50">
            <w:pPr>
              <w:pStyle w:val="HSStandaard"/>
            </w:pPr>
            <w:r>
              <w:t>Scherm</w:t>
            </w:r>
          </w:p>
        </w:tc>
        <w:tc>
          <w:tcPr>
            <w:tcW w:w="2953" w:type="dxa"/>
          </w:tcPr>
          <w:p w14:paraId="39E2AF05" w14:textId="77777777" w:rsidR="00F56196" w:rsidRDefault="00F56196" w:rsidP="00400C50">
            <w:pPr>
              <w:pStyle w:val="HSStandaard"/>
              <w:cnfStyle w:val="100000000000" w:firstRow="1" w:lastRow="0" w:firstColumn="0" w:lastColumn="0" w:oddVBand="0" w:evenVBand="0" w:oddHBand="0" w:evenHBand="0" w:firstRowFirstColumn="0" w:firstRowLastColumn="0" w:lastRowFirstColumn="0" w:lastRowLastColumn="0"/>
            </w:pPr>
            <w:r>
              <w:t>Aktie</w:t>
            </w:r>
          </w:p>
        </w:tc>
      </w:tr>
      <w:tr w:rsidR="00F56196" w:rsidRPr="00F56196" w14:paraId="0ED39609"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53991397" w14:textId="07D51F58" w:rsidR="00F56196" w:rsidRDefault="005E4A6B" w:rsidP="00400C50">
            <w:pPr>
              <w:pStyle w:val="HSStandaard"/>
            </w:pPr>
            <w:r>
              <w:rPr>
                <w:rFonts w:ascii="Calibri" w:hAnsi="Calibri" w:cs="Calibri"/>
                <w:noProof/>
              </w:rPr>
              <w:drawing>
                <wp:inline distT="0" distB="0" distL="0" distR="0" wp14:anchorId="162033A2" wp14:editId="6C699E52">
                  <wp:extent cx="5486400" cy="2505075"/>
                  <wp:effectExtent l="0" t="0" r="0" b="9525"/>
                  <wp:docPr id="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486400" cy="2505075"/>
                          </a:xfrm>
                          <a:prstGeom prst="rect">
                            <a:avLst/>
                          </a:prstGeom>
                          <a:noFill/>
                          <a:ln>
                            <a:noFill/>
                          </a:ln>
                        </pic:spPr>
                      </pic:pic>
                    </a:graphicData>
                  </a:graphic>
                </wp:inline>
              </w:drawing>
            </w:r>
          </w:p>
        </w:tc>
        <w:tc>
          <w:tcPr>
            <w:tcW w:w="2953" w:type="dxa"/>
          </w:tcPr>
          <w:p w14:paraId="329164C5" w14:textId="06B5091C" w:rsidR="00F56196" w:rsidRPr="00F56196" w:rsidRDefault="00F56196" w:rsidP="00400C50">
            <w:pPr>
              <w:pStyle w:val="HSStandaard"/>
              <w:cnfStyle w:val="000000100000" w:firstRow="0" w:lastRow="0" w:firstColumn="0" w:lastColumn="0" w:oddVBand="0" w:evenVBand="0" w:oddHBand="1" w:evenHBand="0" w:firstRowFirstColumn="0" w:firstRowLastColumn="0" w:lastRowFirstColumn="0" w:lastRowLastColumn="0"/>
              <w:rPr>
                <w:lang w:val="en-US"/>
              </w:rPr>
            </w:pPr>
          </w:p>
        </w:tc>
      </w:tr>
      <w:tr w:rsidR="00F56196" w14:paraId="36562D26"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62FA126" w14:textId="133C1E2B" w:rsidR="00F56196" w:rsidRPr="00F56196" w:rsidRDefault="005E4A6B" w:rsidP="00400C50">
            <w:pPr>
              <w:pStyle w:val="HSStandaard"/>
              <w:rPr>
                <w:lang w:val="en-US"/>
              </w:rPr>
            </w:pPr>
            <w:r>
              <w:rPr>
                <w:rFonts w:ascii="Calibri" w:hAnsi="Calibri" w:cs="Calibri"/>
                <w:noProof/>
              </w:rPr>
              <w:drawing>
                <wp:inline distT="0" distB="0" distL="0" distR="0" wp14:anchorId="045E239A" wp14:editId="2A888577">
                  <wp:extent cx="1066800" cy="419100"/>
                  <wp:effectExtent l="0" t="0" r="0" b="0"/>
                  <wp:docPr id="3" name="Afbeelding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066800" cy="419100"/>
                          </a:xfrm>
                          <a:prstGeom prst="rect">
                            <a:avLst/>
                          </a:prstGeom>
                          <a:noFill/>
                          <a:ln>
                            <a:noFill/>
                          </a:ln>
                        </pic:spPr>
                      </pic:pic>
                    </a:graphicData>
                  </a:graphic>
                </wp:inline>
              </w:drawing>
            </w:r>
          </w:p>
        </w:tc>
        <w:tc>
          <w:tcPr>
            <w:tcW w:w="2953" w:type="dxa"/>
          </w:tcPr>
          <w:p w14:paraId="4C460C64" w14:textId="6A2B216E" w:rsidR="00F56196" w:rsidRDefault="00F56196" w:rsidP="00400C50">
            <w:pPr>
              <w:pStyle w:val="HSStandaard"/>
              <w:cnfStyle w:val="000000010000" w:firstRow="0" w:lastRow="0" w:firstColumn="0" w:lastColumn="0" w:oddVBand="0" w:evenVBand="0" w:oddHBand="0" w:evenHBand="1" w:firstRowFirstColumn="0" w:firstRowLastColumn="0" w:lastRowFirstColumn="0" w:lastRowLastColumn="0"/>
            </w:pPr>
          </w:p>
        </w:tc>
      </w:tr>
      <w:tr w:rsidR="00F56196" w14:paraId="3D85D0DB"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230ED5F6" w14:textId="5F777614" w:rsidR="00F56196" w:rsidRDefault="005E4A6B" w:rsidP="00400C50">
            <w:pPr>
              <w:pStyle w:val="HSStandaard"/>
            </w:pPr>
            <w:r>
              <w:rPr>
                <w:rFonts w:ascii="Calibri" w:hAnsi="Calibri" w:cs="Calibri"/>
                <w:noProof/>
              </w:rPr>
              <w:drawing>
                <wp:inline distT="0" distB="0" distL="0" distR="0" wp14:anchorId="04F9C9EA" wp14:editId="7DC3D804">
                  <wp:extent cx="5486400" cy="3295650"/>
                  <wp:effectExtent l="0" t="0" r="0" b="0"/>
                  <wp:docPr id="4" name="Afbeelding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5486400" cy="3295650"/>
                          </a:xfrm>
                          <a:prstGeom prst="rect">
                            <a:avLst/>
                          </a:prstGeom>
                          <a:noFill/>
                          <a:ln>
                            <a:noFill/>
                          </a:ln>
                        </pic:spPr>
                      </pic:pic>
                    </a:graphicData>
                  </a:graphic>
                </wp:inline>
              </w:drawing>
            </w:r>
          </w:p>
        </w:tc>
        <w:tc>
          <w:tcPr>
            <w:tcW w:w="2953" w:type="dxa"/>
          </w:tcPr>
          <w:p w14:paraId="0B32F8F7" w14:textId="13AE63E3" w:rsidR="00F56196" w:rsidRDefault="00F56196" w:rsidP="00400C50">
            <w:pPr>
              <w:pStyle w:val="HSStandaard"/>
              <w:cnfStyle w:val="000000100000" w:firstRow="0" w:lastRow="0" w:firstColumn="0" w:lastColumn="0" w:oddVBand="0" w:evenVBand="0" w:oddHBand="1" w:evenHBand="0" w:firstRowFirstColumn="0" w:firstRowLastColumn="0" w:lastRowFirstColumn="0" w:lastRowLastColumn="0"/>
            </w:pPr>
          </w:p>
        </w:tc>
      </w:tr>
      <w:tr w:rsidR="00F56196" w:rsidRPr="00F56196" w14:paraId="3BE34E16"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51AA3314" w14:textId="4BF0EEED" w:rsidR="00F56196" w:rsidRDefault="005E4A6B" w:rsidP="00400C50">
            <w:pPr>
              <w:pStyle w:val="HSStandaard"/>
            </w:pPr>
            <w:r>
              <w:rPr>
                <w:rFonts w:ascii="Calibri" w:hAnsi="Calibri" w:cs="Calibri"/>
                <w:noProof/>
              </w:rPr>
              <w:lastRenderedPageBreak/>
              <w:drawing>
                <wp:inline distT="0" distB="0" distL="0" distR="0" wp14:anchorId="750AD043" wp14:editId="3AE49632">
                  <wp:extent cx="4819650" cy="3314700"/>
                  <wp:effectExtent l="0" t="0" r="0" b="0"/>
                  <wp:docPr id="5"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4819650" cy="3314700"/>
                          </a:xfrm>
                          <a:prstGeom prst="rect">
                            <a:avLst/>
                          </a:prstGeom>
                          <a:noFill/>
                          <a:ln>
                            <a:noFill/>
                          </a:ln>
                        </pic:spPr>
                      </pic:pic>
                    </a:graphicData>
                  </a:graphic>
                </wp:inline>
              </w:drawing>
            </w:r>
          </w:p>
        </w:tc>
        <w:tc>
          <w:tcPr>
            <w:tcW w:w="2953" w:type="dxa"/>
          </w:tcPr>
          <w:p w14:paraId="20E99419" w14:textId="7B7E37E6" w:rsidR="00F56196" w:rsidRPr="00F56196" w:rsidRDefault="00F56196" w:rsidP="00400C50">
            <w:pPr>
              <w:pStyle w:val="HSStandaard"/>
              <w:cnfStyle w:val="000000010000" w:firstRow="0" w:lastRow="0" w:firstColumn="0" w:lastColumn="0" w:oddVBand="0" w:evenVBand="0" w:oddHBand="0" w:evenHBand="1" w:firstRowFirstColumn="0" w:firstRowLastColumn="0" w:lastRowFirstColumn="0" w:lastRowLastColumn="0"/>
              <w:rPr>
                <w:lang w:val="en-US"/>
              </w:rPr>
            </w:pPr>
          </w:p>
        </w:tc>
      </w:tr>
      <w:tr w:rsidR="00F56196" w14:paraId="3BB46410"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A377504" w14:textId="2F8BDA7E" w:rsidR="00F56196" w:rsidRDefault="005E4A6B" w:rsidP="00400C50">
            <w:pPr>
              <w:pStyle w:val="HSStandaard"/>
            </w:pPr>
            <w:r>
              <w:rPr>
                <w:rFonts w:ascii="Calibri" w:hAnsi="Calibri" w:cs="Calibri"/>
                <w:noProof/>
              </w:rPr>
              <w:drawing>
                <wp:inline distT="0" distB="0" distL="0" distR="0" wp14:anchorId="2349E4C6" wp14:editId="64DA40F7">
                  <wp:extent cx="5486400" cy="3305175"/>
                  <wp:effectExtent l="0" t="0" r="0" b="9525"/>
                  <wp:docPr id="6" name="Afbeelding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5486400" cy="3305175"/>
                          </a:xfrm>
                          <a:prstGeom prst="rect">
                            <a:avLst/>
                          </a:prstGeom>
                          <a:noFill/>
                          <a:ln>
                            <a:noFill/>
                          </a:ln>
                        </pic:spPr>
                      </pic:pic>
                    </a:graphicData>
                  </a:graphic>
                </wp:inline>
              </w:drawing>
            </w:r>
          </w:p>
        </w:tc>
        <w:tc>
          <w:tcPr>
            <w:tcW w:w="2953" w:type="dxa"/>
          </w:tcPr>
          <w:p w14:paraId="5C90D7D1" w14:textId="34563331" w:rsidR="00F56196" w:rsidRDefault="00F56196" w:rsidP="00400C50">
            <w:pPr>
              <w:pStyle w:val="HSStandaard"/>
              <w:cnfStyle w:val="000000100000" w:firstRow="0" w:lastRow="0" w:firstColumn="0" w:lastColumn="0" w:oddVBand="0" w:evenVBand="0" w:oddHBand="1" w:evenHBand="0" w:firstRowFirstColumn="0" w:firstRowLastColumn="0" w:lastRowFirstColumn="0" w:lastRowLastColumn="0"/>
            </w:pPr>
          </w:p>
        </w:tc>
      </w:tr>
      <w:tr w:rsidR="00F56196" w:rsidRPr="00F56196" w14:paraId="78A198DF"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26F8C50" w14:textId="2E1C409C" w:rsidR="00F56196" w:rsidRDefault="005E4A6B" w:rsidP="00400C50">
            <w:pPr>
              <w:pStyle w:val="HSStandaard"/>
            </w:pPr>
            <w:r>
              <w:rPr>
                <w:rFonts w:ascii="Calibri" w:hAnsi="Calibri" w:cs="Calibri"/>
                <w:noProof/>
              </w:rPr>
              <w:lastRenderedPageBreak/>
              <w:drawing>
                <wp:inline distT="0" distB="0" distL="0" distR="0" wp14:anchorId="0CE77BB7" wp14:editId="2781C332">
                  <wp:extent cx="4838700" cy="3305175"/>
                  <wp:effectExtent l="0" t="0" r="0" b="9525"/>
                  <wp:docPr id="8" name="Afbeelding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838700" cy="3305175"/>
                          </a:xfrm>
                          <a:prstGeom prst="rect">
                            <a:avLst/>
                          </a:prstGeom>
                          <a:noFill/>
                          <a:ln>
                            <a:noFill/>
                          </a:ln>
                        </pic:spPr>
                      </pic:pic>
                    </a:graphicData>
                  </a:graphic>
                </wp:inline>
              </w:drawing>
            </w:r>
          </w:p>
        </w:tc>
        <w:tc>
          <w:tcPr>
            <w:tcW w:w="2953" w:type="dxa"/>
          </w:tcPr>
          <w:p w14:paraId="2123E1FE" w14:textId="3A1BD17B" w:rsidR="00F56196" w:rsidRPr="00F56196" w:rsidRDefault="00F56196" w:rsidP="00400C50">
            <w:pPr>
              <w:pStyle w:val="HSStandaard"/>
              <w:cnfStyle w:val="000000010000" w:firstRow="0" w:lastRow="0" w:firstColumn="0" w:lastColumn="0" w:oddVBand="0" w:evenVBand="0" w:oddHBand="0" w:evenHBand="1" w:firstRowFirstColumn="0" w:firstRowLastColumn="0" w:lastRowFirstColumn="0" w:lastRowLastColumn="0"/>
              <w:rPr>
                <w:lang w:val="en-US"/>
              </w:rPr>
            </w:pPr>
          </w:p>
        </w:tc>
      </w:tr>
      <w:tr w:rsidR="00F56196" w:rsidRPr="0083231C" w14:paraId="2227A0A5"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A72ADC7" w14:textId="7A80B63E" w:rsidR="00F56196" w:rsidRDefault="005E4A6B" w:rsidP="00400C50">
            <w:pPr>
              <w:pStyle w:val="HSStandaard"/>
            </w:pPr>
            <w:r>
              <w:rPr>
                <w:rFonts w:ascii="Calibri" w:hAnsi="Calibri" w:cs="Calibri"/>
                <w:noProof/>
              </w:rPr>
              <w:drawing>
                <wp:inline distT="0" distB="0" distL="0" distR="0" wp14:anchorId="36DC73AB" wp14:editId="424E2670">
                  <wp:extent cx="5486400" cy="3295650"/>
                  <wp:effectExtent l="0" t="0" r="0" b="0"/>
                  <wp:docPr id="9"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5486400" cy="3295650"/>
                          </a:xfrm>
                          <a:prstGeom prst="rect">
                            <a:avLst/>
                          </a:prstGeom>
                          <a:noFill/>
                          <a:ln>
                            <a:noFill/>
                          </a:ln>
                        </pic:spPr>
                      </pic:pic>
                    </a:graphicData>
                  </a:graphic>
                </wp:inline>
              </w:drawing>
            </w:r>
          </w:p>
        </w:tc>
        <w:tc>
          <w:tcPr>
            <w:tcW w:w="2953" w:type="dxa"/>
          </w:tcPr>
          <w:p w14:paraId="4C81946B" w14:textId="338B7942" w:rsidR="00F56196" w:rsidRPr="00713E80" w:rsidRDefault="00F56196" w:rsidP="00400C50">
            <w:pPr>
              <w:pStyle w:val="HSStandaard"/>
              <w:cnfStyle w:val="000000100000" w:firstRow="0" w:lastRow="0" w:firstColumn="0" w:lastColumn="0" w:oddVBand="0" w:evenVBand="0" w:oddHBand="1" w:evenHBand="0" w:firstRowFirstColumn="0" w:firstRowLastColumn="0" w:lastRowFirstColumn="0" w:lastRowLastColumn="0"/>
              <w:rPr>
                <w:lang w:val="en-US"/>
              </w:rPr>
            </w:pPr>
          </w:p>
        </w:tc>
      </w:tr>
      <w:tr w:rsidR="00F56196" w:rsidRPr="00F56196" w14:paraId="67F94FBE" w14:textId="77777777" w:rsidTr="00400C50">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EBAABB5" w14:textId="64631971" w:rsidR="00F56196" w:rsidRDefault="005E4A6B" w:rsidP="00400C50">
            <w:pPr>
              <w:pStyle w:val="HSStandaard"/>
            </w:pPr>
            <w:r>
              <w:rPr>
                <w:rFonts w:ascii="Calibri" w:hAnsi="Calibri" w:cs="Calibri"/>
                <w:noProof/>
              </w:rPr>
              <w:lastRenderedPageBreak/>
              <w:drawing>
                <wp:inline distT="0" distB="0" distL="0" distR="0" wp14:anchorId="48D3E24F" wp14:editId="039DDDE0">
                  <wp:extent cx="5486400" cy="3295650"/>
                  <wp:effectExtent l="0" t="0" r="0" b="0"/>
                  <wp:docPr id="10" name="Afbeelding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486400" cy="3295650"/>
                          </a:xfrm>
                          <a:prstGeom prst="rect">
                            <a:avLst/>
                          </a:prstGeom>
                          <a:noFill/>
                          <a:ln>
                            <a:noFill/>
                          </a:ln>
                        </pic:spPr>
                      </pic:pic>
                    </a:graphicData>
                  </a:graphic>
                </wp:inline>
              </w:drawing>
            </w:r>
          </w:p>
        </w:tc>
        <w:tc>
          <w:tcPr>
            <w:tcW w:w="2953" w:type="dxa"/>
          </w:tcPr>
          <w:p w14:paraId="7A59F42D" w14:textId="3F98813F" w:rsidR="00F56196" w:rsidRPr="00F56196" w:rsidRDefault="00F56196" w:rsidP="00400C50">
            <w:pPr>
              <w:pStyle w:val="HSStandaard"/>
              <w:cnfStyle w:val="000000010000" w:firstRow="0" w:lastRow="0" w:firstColumn="0" w:lastColumn="0" w:oddVBand="0" w:evenVBand="0" w:oddHBand="0" w:evenHBand="1" w:firstRowFirstColumn="0" w:firstRowLastColumn="0" w:lastRowFirstColumn="0" w:lastRowLastColumn="0"/>
              <w:rPr>
                <w:lang w:val="en-US"/>
              </w:rPr>
            </w:pPr>
          </w:p>
        </w:tc>
      </w:tr>
      <w:tr w:rsidR="00F56196" w:rsidRPr="00F56196" w14:paraId="102E2407" w14:textId="77777777" w:rsidTr="00400C5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4D6EAD76" w14:textId="04C52D35" w:rsidR="00F56196" w:rsidRDefault="005E4A6B" w:rsidP="00400C50">
            <w:pPr>
              <w:pStyle w:val="HSStandaard"/>
            </w:pPr>
            <w:r>
              <w:rPr>
                <w:rFonts w:ascii="Calibri" w:hAnsi="Calibri" w:cs="Calibri"/>
                <w:noProof/>
              </w:rPr>
              <w:drawing>
                <wp:inline distT="0" distB="0" distL="0" distR="0" wp14:anchorId="1B63FC75" wp14:editId="65D8E2CD">
                  <wp:extent cx="5486400" cy="3305175"/>
                  <wp:effectExtent l="0" t="0" r="0" b="9525"/>
                  <wp:docPr id="11" name="Afbeelding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486400" cy="3305175"/>
                          </a:xfrm>
                          <a:prstGeom prst="rect">
                            <a:avLst/>
                          </a:prstGeom>
                          <a:noFill/>
                          <a:ln>
                            <a:noFill/>
                          </a:ln>
                        </pic:spPr>
                      </pic:pic>
                    </a:graphicData>
                  </a:graphic>
                </wp:inline>
              </w:drawing>
            </w:r>
          </w:p>
        </w:tc>
        <w:tc>
          <w:tcPr>
            <w:tcW w:w="2953" w:type="dxa"/>
          </w:tcPr>
          <w:p w14:paraId="2A015532" w14:textId="391F7648" w:rsidR="002219E7" w:rsidRPr="00F56196" w:rsidRDefault="002219E7" w:rsidP="00400C50">
            <w:pPr>
              <w:pStyle w:val="HSStandaard"/>
              <w:cnfStyle w:val="000000100000" w:firstRow="0" w:lastRow="0" w:firstColumn="0" w:lastColumn="0" w:oddVBand="0" w:evenVBand="0" w:oddHBand="1" w:evenHBand="0" w:firstRowFirstColumn="0" w:firstRowLastColumn="0" w:lastRowFirstColumn="0" w:lastRowLastColumn="0"/>
              <w:rPr>
                <w:lang w:val="en-US"/>
              </w:rPr>
            </w:pPr>
          </w:p>
        </w:tc>
      </w:tr>
      <w:bookmarkEnd w:id="19"/>
    </w:tbl>
    <w:p w14:paraId="10636D1A" w14:textId="02ADB981" w:rsidR="007B675F" w:rsidRDefault="007B675F" w:rsidP="00F56196">
      <w:pPr>
        <w:pStyle w:val="HSStandaard"/>
      </w:pPr>
    </w:p>
    <w:p w14:paraId="6E789F67" w14:textId="77777777" w:rsidR="005E4A6B" w:rsidRDefault="005E4A6B" w:rsidP="00F56196">
      <w:pPr>
        <w:pStyle w:val="HSStandaard"/>
      </w:pPr>
    </w:p>
    <w:p w14:paraId="15C90995" w14:textId="2A6AF4CF" w:rsidR="005E4A6B" w:rsidRDefault="005E4A6B" w:rsidP="00957BAB">
      <w:pPr>
        <w:pStyle w:val="HSParagraaf"/>
      </w:pPr>
      <w:bookmarkStart w:id="22" w:name="_Toc336944126"/>
      <w:r>
        <w:t>Licentie</w:t>
      </w:r>
      <w:bookmarkEnd w:id="22"/>
    </w:p>
    <w:p w14:paraId="5C814A6E" w14:textId="77777777" w:rsidR="005E4A6B" w:rsidRDefault="005E4A6B" w:rsidP="005E4A6B">
      <w:pPr>
        <w:pStyle w:val="HSStandaard"/>
      </w:pPr>
    </w:p>
    <w:tbl>
      <w:tblPr>
        <w:tblStyle w:val="MediumShading1-Accent1"/>
        <w:tblW w:w="0" w:type="auto"/>
        <w:tblLayout w:type="fixed"/>
        <w:tblLook w:val="04A0" w:firstRow="1" w:lastRow="0" w:firstColumn="1" w:lastColumn="0" w:noHBand="0" w:noVBand="1"/>
      </w:tblPr>
      <w:tblGrid>
        <w:gridCol w:w="6345"/>
        <w:gridCol w:w="2953"/>
      </w:tblGrid>
      <w:tr w:rsidR="005E4A6B" w14:paraId="30A8BCC0" w14:textId="77777777" w:rsidTr="0071457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7114BBB" w14:textId="77777777" w:rsidR="005E4A6B" w:rsidRDefault="005E4A6B" w:rsidP="0071457F">
            <w:pPr>
              <w:pStyle w:val="HSStandaard"/>
            </w:pPr>
            <w:r>
              <w:t>Scherm</w:t>
            </w:r>
          </w:p>
        </w:tc>
        <w:tc>
          <w:tcPr>
            <w:tcW w:w="2953" w:type="dxa"/>
          </w:tcPr>
          <w:p w14:paraId="1D9322BF" w14:textId="77777777" w:rsidR="005E4A6B" w:rsidRDefault="005E4A6B" w:rsidP="0071457F">
            <w:pPr>
              <w:pStyle w:val="HSStandaard"/>
              <w:cnfStyle w:val="100000000000" w:firstRow="1" w:lastRow="0" w:firstColumn="0" w:lastColumn="0" w:oddVBand="0" w:evenVBand="0" w:oddHBand="0" w:evenHBand="0" w:firstRowFirstColumn="0" w:firstRowLastColumn="0" w:lastRowFirstColumn="0" w:lastRowLastColumn="0"/>
            </w:pPr>
            <w:r>
              <w:t>Aktie</w:t>
            </w:r>
          </w:p>
        </w:tc>
      </w:tr>
      <w:tr w:rsidR="005E4A6B" w:rsidRPr="00F56196" w14:paraId="21DEAEE8"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545DD08A" w14:textId="06C2F068" w:rsidR="005E4A6B" w:rsidRDefault="005E4A6B" w:rsidP="0071457F">
            <w:pPr>
              <w:pStyle w:val="HSStandaard"/>
            </w:pPr>
            <w:r>
              <w:rPr>
                <w:rFonts w:ascii="Calibri" w:hAnsi="Calibri" w:cs="Calibri"/>
                <w:noProof/>
              </w:rPr>
              <w:drawing>
                <wp:inline distT="0" distB="0" distL="0" distR="0" wp14:anchorId="7F8D71C3" wp14:editId="70523794">
                  <wp:extent cx="5486400" cy="1123950"/>
                  <wp:effectExtent l="0" t="0" r="0" b="0"/>
                  <wp:docPr id="12"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486400" cy="1123950"/>
                          </a:xfrm>
                          <a:prstGeom prst="rect">
                            <a:avLst/>
                          </a:prstGeom>
                          <a:noFill/>
                          <a:ln>
                            <a:noFill/>
                          </a:ln>
                        </pic:spPr>
                      </pic:pic>
                    </a:graphicData>
                  </a:graphic>
                </wp:inline>
              </w:drawing>
            </w:r>
          </w:p>
        </w:tc>
        <w:tc>
          <w:tcPr>
            <w:tcW w:w="2953" w:type="dxa"/>
          </w:tcPr>
          <w:p w14:paraId="48E6370D" w14:textId="77777777" w:rsidR="005E4A6B" w:rsidRPr="00CC498D" w:rsidRDefault="005E4A6B" w:rsidP="005E4A6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CC498D">
              <w:rPr>
                <w:rFonts w:ascii="Calibri" w:hAnsi="Calibri" w:cs="Calibri"/>
              </w:rPr>
              <w:t xml:space="preserve">Licentie via </w:t>
            </w:r>
            <w:proofErr w:type="spellStart"/>
            <w:r w:rsidRPr="00CC498D">
              <w:rPr>
                <w:rFonts w:ascii="Calibri" w:hAnsi="Calibri" w:cs="Calibri"/>
              </w:rPr>
              <w:t>MyCitrix</w:t>
            </w:r>
            <w:proofErr w:type="spellEnd"/>
            <w:r w:rsidRPr="00CC498D">
              <w:rPr>
                <w:rFonts w:ascii="Calibri" w:hAnsi="Calibri" w:cs="Calibri"/>
              </w:rPr>
              <w:t xml:space="preserve"> activeren</w:t>
            </w:r>
          </w:p>
          <w:p w14:paraId="2E162037" w14:textId="77777777" w:rsidR="005E4A6B" w:rsidRPr="00F56196" w:rsidRDefault="005E4A6B" w:rsidP="0071457F">
            <w:pPr>
              <w:pStyle w:val="HSStandaard"/>
              <w:cnfStyle w:val="000000100000" w:firstRow="0" w:lastRow="0" w:firstColumn="0" w:lastColumn="0" w:oddVBand="0" w:evenVBand="0" w:oddHBand="1" w:evenHBand="0" w:firstRowFirstColumn="0" w:firstRowLastColumn="0" w:lastRowFirstColumn="0" w:lastRowLastColumn="0"/>
              <w:rPr>
                <w:lang w:val="en-US"/>
              </w:rPr>
            </w:pPr>
          </w:p>
        </w:tc>
      </w:tr>
      <w:tr w:rsidR="005E4A6B" w14:paraId="50BF9AB9" w14:textId="77777777" w:rsidTr="0071457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76E8B459" w14:textId="3570148E" w:rsidR="005E4A6B" w:rsidRPr="00F56196" w:rsidRDefault="005E4A6B" w:rsidP="0071457F">
            <w:pPr>
              <w:pStyle w:val="HSStandaard"/>
              <w:rPr>
                <w:lang w:val="en-US"/>
              </w:rPr>
            </w:pPr>
            <w:r>
              <w:rPr>
                <w:rFonts w:ascii="Calibri" w:hAnsi="Calibri" w:cs="Calibri"/>
                <w:noProof/>
              </w:rPr>
              <w:lastRenderedPageBreak/>
              <w:drawing>
                <wp:inline distT="0" distB="0" distL="0" distR="0" wp14:anchorId="27D15159" wp14:editId="242A7AEE">
                  <wp:extent cx="3667125" cy="2676525"/>
                  <wp:effectExtent l="0" t="0" r="9525" b="9525"/>
                  <wp:docPr id="13" name="Afbeelding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667125" cy="2676525"/>
                          </a:xfrm>
                          <a:prstGeom prst="rect">
                            <a:avLst/>
                          </a:prstGeom>
                          <a:noFill/>
                          <a:ln>
                            <a:noFill/>
                          </a:ln>
                        </pic:spPr>
                      </pic:pic>
                    </a:graphicData>
                  </a:graphic>
                </wp:inline>
              </w:drawing>
            </w:r>
          </w:p>
        </w:tc>
        <w:tc>
          <w:tcPr>
            <w:tcW w:w="2953" w:type="dxa"/>
          </w:tcPr>
          <w:p w14:paraId="322A96C2" w14:textId="77777777" w:rsidR="005E4A6B" w:rsidRDefault="005E4A6B" w:rsidP="005E4A6B">
            <w:pPr>
              <w:widowControl w:val="0"/>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ascii="Calibri" w:hAnsi="Calibri" w:cs="Calibri"/>
              </w:rPr>
            </w:pPr>
            <w:r>
              <w:rPr>
                <w:rFonts w:ascii="Calibri" w:hAnsi="Calibri" w:cs="Calibri"/>
              </w:rPr>
              <w:t xml:space="preserve">Klik op Manage </w:t>
            </w:r>
            <w:proofErr w:type="spellStart"/>
            <w:r>
              <w:rPr>
                <w:rFonts w:ascii="Calibri" w:hAnsi="Calibri" w:cs="Calibri"/>
              </w:rPr>
              <w:t>Licenses</w:t>
            </w:r>
            <w:proofErr w:type="spellEnd"/>
          </w:p>
          <w:p w14:paraId="585BB1C4" w14:textId="77777777" w:rsidR="005E4A6B" w:rsidRDefault="005E4A6B" w:rsidP="0071457F">
            <w:pPr>
              <w:pStyle w:val="HSStandaard"/>
              <w:cnfStyle w:val="000000010000" w:firstRow="0" w:lastRow="0" w:firstColumn="0" w:lastColumn="0" w:oddVBand="0" w:evenVBand="0" w:oddHBand="0" w:evenHBand="1" w:firstRowFirstColumn="0" w:firstRowLastColumn="0" w:lastRowFirstColumn="0" w:lastRowLastColumn="0"/>
            </w:pPr>
          </w:p>
        </w:tc>
      </w:tr>
      <w:tr w:rsidR="005E4A6B" w14:paraId="743AE31B"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BD9623B" w14:textId="12277D8B" w:rsidR="005E4A6B" w:rsidRDefault="005E4A6B" w:rsidP="0071457F">
            <w:pPr>
              <w:pStyle w:val="HSStandaard"/>
              <w:rPr>
                <w:rFonts w:ascii="Calibri" w:hAnsi="Calibri" w:cs="Calibri"/>
                <w:noProof/>
              </w:rPr>
            </w:pPr>
            <w:r>
              <w:rPr>
                <w:rFonts w:ascii="Calibri" w:hAnsi="Calibri" w:cs="Calibri"/>
                <w:noProof/>
              </w:rPr>
              <w:drawing>
                <wp:inline distT="0" distB="0" distL="0" distR="0" wp14:anchorId="1008055B" wp14:editId="1EC22EF4">
                  <wp:extent cx="4838700" cy="3362325"/>
                  <wp:effectExtent l="0" t="0" r="0" b="9525"/>
                  <wp:docPr id="14" name="Afbeelding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4838700" cy="3362325"/>
                          </a:xfrm>
                          <a:prstGeom prst="rect">
                            <a:avLst/>
                          </a:prstGeom>
                          <a:noFill/>
                          <a:ln>
                            <a:noFill/>
                          </a:ln>
                        </pic:spPr>
                      </pic:pic>
                    </a:graphicData>
                  </a:graphic>
                </wp:inline>
              </w:drawing>
            </w:r>
          </w:p>
        </w:tc>
        <w:tc>
          <w:tcPr>
            <w:tcW w:w="2953" w:type="dxa"/>
          </w:tcPr>
          <w:p w14:paraId="0D9A51A5" w14:textId="77777777" w:rsidR="005E4A6B" w:rsidRDefault="005E4A6B" w:rsidP="005E4A6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rPr>
            </w:pPr>
          </w:p>
        </w:tc>
      </w:tr>
      <w:tr w:rsidR="005E4A6B" w14:paraId="4B2ABAD8" w14:textId="77777777" w:rsidTr="0071457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5DA0D001" w14:textId="414ED4CC" w:rsidR="005E4A6B" w:rsidRDefault="005E4A6B" w:rsidP="0071457F">
            <w:pPr>
              <w:pStyle w:val="HSStandaard"/>
              <w:rPr>
                <w:rFonts w:ascii="Calibri" w:hAnsi="Calibri" w:cs="Calibri"/>
                <w:noProof/>
              </w:rPr>
            </w:pPr>
            <w:r>
              <w:rPr>
                <w:rFonts w:ascii="Calibri" w:hAnsi="Calibri" w:cs="Calibri"/>
                <w:noProof/>
              </w:rPr>
              <w:drawing>
                <wp:inline distT="0" distB="0" distL="0" distR="0" wp14:anchorId="08467845" wp14:editId="1280A099">
                  <wp:extent cx="3724275" cy="2705100"/>
                  <wp:effectExtent l="0" t="0" r="9525" b="0"/>
                  <wp:docPr id="15" name="Afbeelding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724275" cy="2705100"/>
                          </a:xfrm>
                          <a:prstGeom prst="rect">
                            <a:avLst/>
                          </a:prstGeom>
                          <a:noFill/>
                          <a:ln>
                            <a:noFill/>
                          </a:ln>
                        </pic:spPr>
                      </pic:pic>
                    </a:graphicData>
                  </a:graphic>
                </wp:inline>
              </w:drawing>
            </w:r>
          </w:p>
        </w:tc>
        <w:tc>
          <w:tcPr>
            <w:tcW w:w="2953" w:type="dxa"/>
          </w:tcPr>
          <w:p w14:paraId="7D589A77" w14:textId="77777777" w:rsidR="005E4A6B" w:rsidRDefault="005E4A6B" w:rsidP="005E4A6B">
            <w:pPr>
              <w:widowControl w:val="0"/>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ascii="Calibri" w:hAnsi="Calibri" w:cs="Calibri"/>
              </w:rPr>
            </w:pPr>
          </w:p>
        </w:tc>
      </w:tr>
    </w:tbl>
    <w:p w14:paraId="24882390" w14:textId="77777777" w:rsidR="005E4A6B" w:rsidRDefault="005E4A6B" w:rsidP="00F56196">
      <w:pPr>
        <w:pStyle w:val="HSStandaard"/>
      </w:pPr>
    </w:p>
    <w:p w14:paraId="619F81F9" w14:textId="77777777" w:rsidR="005E4A6B" w:rsidRDefault="005E4A6B" w:rsidP="00F56196">
      <w:pPr>
        <w:pStyle w:val="HSStandaard"/>
      </w:pPr>
    </w:p>
    <w:p w14:paraId="17FAE9C8" w14:textId="4F2E2203" w:rsidR="005E4A6B" w:rsidRDefault="005E4A6B" w:rsidP="00957BAB">
      <w:pPr>
        <w:pStyle w:val="HSParagraaf"/>
      </w:pPr>
      <w:bookmarkStart w:id="23" w:name="_Toc336944127"/>
      <w:r>
        <w:t>NTP</w:t>
      </w:r>
      <w:bookmarkEnd w:id="23"/>
    </w:p>
    <w:p w14:paraId="0FE75C86" w14:textId="77777777" w:rsidR="005E4A6B" w:rsidRDefault="005E4A6B" w:rsidP="005E4A6B">
      <w:pPr>
        <w:pStyle w:val="HSStandaard"/>
      </w:pPr>
    </w:p>
    <w:tbl>
      <w:tblPr>
        <w:tblStyle w:val="MediumShading1-Accent1"/>
        <w:tblW w:w="0" w:type="auto"/>
        <w:tblLayout w:type="fixed"/>
        <w:tblLook w:val="04A0" w:firstRow="1" w:lastRow="0" w:firstColumn="1" w:lastColumn="0" w:noHBand="0" w:noVBand="1"/>
      </w:tblPr>
      <w:tblGrid>
        <w:gridCol w:w="6345"/>
        <w:gridCol w:w="2953"/>
      </w:tblGrid>
      <w:tr w:rsidR="005E4A6B" w14:paraId="496A0016" w14:textId="77777777" w:rsidTr="0071457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39D5435E" w14:textId="77777777" w:rsidR="005E4A6B" w:rsidRDefault="005E4A6B" w:rsidP="0071457F">
            <w:pPr>
              <w:pStyle w:val="HSStandaard"/>
            </w:pPr>
            <w:r>
              <w:t>Scherm</w:t>
            </w:r>
          </w:p>
        </w:tc>
        <w:tc>
          <w:tcPr>
            <w:tcW w:w="2953" w:type="dxa"/>
          </w:tcPr>
          <w:p w14:paraId="458639F3" w14:textId="77777777" w:rsidR="005E4A6B" w:rsidRDefault="005E4A6B" w:rsidP="0071457F">
            <w:pPr>
              <w:pStyle w:val="HSStandaard"/>
              <w:cnfStyle w:val="100000000000" w:firstRow="1" w:lastRow="0" w:firstColumn="0" w:lastColumn="0" w:oddVBand="0" w:evenVBand="0" w:oddHBand="0" w:evenHBand="0" w:firstRowFirstColumn="0" w:firstRowLastColumn="0" w:lastRowFirstColumn="0" w:lastRowLastColumn="0"/>
            </w:pPr>
            <w:r>
              <w:t>Aktie</w:t>
            </w:r>
          </w:p>
        </w:tc>
      </w:tr>
      <w:tr w:rsidR="005E4A6B" w:rsidRPr="00F56196" w14:paraId="7E51AC0B"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0292198C" w14:textId="69489AA0" w:rsidR="005E4A6B" w:rsidRDefault="005E4A6B" w:rsidP="0071457F">
            <w:pPr>
              <w:pStyle w:val="HSStandaard"/>
            </w:pPr>
            <w:r>
              <w:rPr>
                <w:noProof/>
              </w:rPr>
              <w:lastRenderedPageBreak/>
              <w:drawing>
                <wp:inline distT="0" distB="0" distL="0" distR="0" wp14:anchorId="2160CCC9" wp14:editId="199CFAA3">
                  <wp:extent cx="5600700" cy="4171950"/>
                  <wp:effectExtent l="0" t="0" r="0" b="0"/>
                  <wp:docPr id="16"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600700" cy="4171950"/>
                          </a:xfrm>
                          <a:prstGeom prst="rect">
                            <a:avLst/>
                          </a:prstGeom>
                          <a:noFill/>
                          <a:ln>
                            <a:noFill/>
                          </a:ln>
                        </pic:spPr>
                      </pic:pic>
                    </a:graphicData>
                  </a:graphic>
                </wp:inline>
              </w:drawing>
            </w:r>
          </w:p>
        </w:tc>
        <w:tc>
          <w:tcPr>
            <w:tcW w:w="2953" w:type="dxa"/>
          </w:tcPr>
          <w:p w14:paraId="39EAC343" w14:textId="77777777" w:rsidR="005E4A6B" w:rsidRPr="00F56196" w:rsidRDefault="005E4A6B" w:rsidP="0071457F">
            <w:pPr>
              <w:pStyle w:val="HSStandaard"/>
              <w:cnfStyle w:val="000000100000" w:firstRow="0" w:lastRow="0" w:firstColumn="0" w:lastColumn="0" w:oddVBand="0" w:evenVBand="0" w:oddHBand="1" w:evenHBand="0" w:firstRowFirstColumn="0" w:firstRowLastColumn="0" w:lastRowFirstColumn="0" w:lastRowLastColumn="0"/>
              <w:rPr>
                <w:lang w:val="en-US"/>
              </w:rPr>
            </w:pPr>
          </w:p>
        </w:tc>
      </w:tr>
      <w:tr w:rsidR="005E4A6B" w14:paraId="3B2866D8" w14:textId="77777777" w:rsidTr="0071457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E421683" w14:textId="1D724389" w:rsidR="005E4A6B" w:rsidRPr="00F56196" w:rsidRDefault="005E4A6B" w:rsidP="0071457F">
            <w:pPr>
              <w:pStyle w:val="HSStandaard"/>
              <w:rPr>
                <w:lang w:val="en-US"/>
              </w:rPr>
            </w:pPr>
            <w:r>
              <w:rPr>
                <w:noProof/>
              </w:rPr>
              <w:drawing>
                <wp:inline distT="0" distB="0" distL="0" distR="0" wp14:anchorId="4395AFC4" wp14:editId="6084D99A">
                  <wp:extent cx="3343275" cy="2095500"/>
                  <wp:effectExtent l="0" t="0" r="9525" b="0"/>
                  <wp:docPr id="17"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343275" cy="2095500"/>
                          </a:xfrm>
                          <a:prstGeom prst="rect">
                            <a:avLst/>
                          </a:prstGeom>
                          <a:noFill/>
                          <a:ln>
                            <a:noFill/>
                          </a:ln>
                        </pic:spPr>
                      </pic:pic>
                    </a:graphicData>
                  </a:graphic>
                </wp:inline>
              </w:drawing>
            </w:r>
          </w:p>
        </w:tc>
        <w:tc>
          <w:tcPr>
            <w:tcW w:w="2953" w:type="dxa"/>
          </w:tcPr>
          <w:p w14:paraId="68666472" w14:textId="77777777" w:rsidR="005E4A6B" w:rsidRDefault="005E4A6B" w:rsidP="0071457F">
            <w:pPr>
              <w:pStyle w:val="HSStandaard"/>
              <w:cnfStyle w:val="000000010000" w:firstRow="0" w:lastRow="0" w:firstColumn="0" w:lastColumn="0" w:oddVBand="0" w:evenVBand="0" w:oddHBand="0" w:evenHBand="1" w:firstRowFirstColumn="0" w:firstRowLastColumn="0" w:lastRowFirstColumn="0" w:lastRowLastColumn="0"/>
            </w:pPr>
          </w:p>
        </w:tc>
      </w:tr>
      <w:tr w:rsidR="005E4A6B" w14:paraId="68EC3D40"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7E338483" w14:textId="183E3114" w:rsidR="005E4A6B" w:rsidRDefault="005E4A6B" w:rsidP="0071457F">
            <w:pPr>
              <w:pStyle w:val="HSStandaard"/>
              <w:rPr>
                <w:noProof/>
              </w:rPr>
            </w:pPr>
            <w:r>
              <w:rPr>
                <w:noProof/>
              </w:rPr>
              <w:drawing>
                <wp:inline distT="0" distB="0" distL="0" distR="0" wp14:anchorId="24ED8D28" wp14:editId="484CF68C">
                  <wp:extent cx="3362325" cy="2076450"/>
                  <wp:effectExtent l="0" t="0" r="9525" b="0"/>
                  <wp:docPr id="18"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3362325" cy="2076450"/>
                          </a:xfrm>
                          <a:prstGeom prst="rect">
                            <a:avLst/>
                          </a:prstGeom>
                          <a:noFill/>
                          <a:ln>
                            <a:noFill/>
                          </a:ln>
                        </pic:spPr>
                      </pic:pic>
                    </a:graphicData>
                  </a:graphic>
                </wp:inline>
              </w:drawing>
            </w:r>
          </w:p>
        </w:tc>
        <w:tc>
          <w:tcPr>
            <w:tcW w:w="2953" w:type="dxa"/>
          </w:tcPr>
          <w:p w14:paraId="196F9678" w14:textId="77777777" w:rsidR="005E4A6B" w:rsidRDefault="005E4A6B" w:rsidP="0071457F">
            <w:pPr>
              <w:pStyle w:val="HSStandaard"/>
              <w:cnfStyle w:val="000000100000" w:firstRow="0" w:lastRow="0" w:firstColumn="0" w:lastColumn="0" w:oddVBand="0" w:evenVBand="0" w:oddHBand="1" w:evenHBand="0" w:firstRowFirstColumn="0" w:firstRowLastColumn="0" w:lastRowFirstColumn="0" w:lastRowLastColumn="0"/>
            </w:pPr>
          </w:p>
        </w:tc>
      </w:tr>
    </w:tbl>
    <w:p w14:paraId="3F4A1455" w14:textId="77777777" w:rsidR="005E4A6B" w:rsidRDefault="005E4A6B" w:rsidP="00F56196">
      <w:pPr>
        <w:pStyle w:val="HSStandaard"/>
      </w:pPr>
    </w:p>
    <w:p w14:paraId="17FE48DC" w14:textId="77777777" w:rsidR="005E4A6B" w:rsidRDefault="005E4A6B" w:rsidP="00F56196">
      <w:pPr>
        <w:pStyle w:val="HSStandaard"/>
      </w:pPr>
    </w:p>
    <w:p w14:paraId="0BAD2430" w14:textId="6602E550" w:rsidR="005E4A6B" w:rsidRDefault="005E4A6B" w:rsidP="00957BAB">
      <w:pPr>
        <w:pStyle w:val="HSParagraaf"/>
      </w:pPr>
      <w:bookmarkStart w:id="24" w:name="_Toc336944128"/>
      <w:r>
        <w:t>DNS</w:t>
      </w:r>
      <w:bookmarkEnd w:id="24"/>
    </w:p>
    <w:p w14:paraId="0C51FA0A" w14:textId="77777777" w:rsidR="005E4A6B" w:rsidRDefault="005E4A6B" w:rsidP="005E4A6B">
      <w:pPr>
        <w:pStyle w:val="HSStandaard"/>
      </w:pPr>
    </w:p>
    <w:tbl>
      <w:tblPr>
        <w:tblStyle w:val="MediumShading1-Accent1"/>
        <w:tblW w:w="0" w:type="auto"/>
        <w:tblLayout w:type="fixed"/>
        <w:tblLook w:val="04A0" w:firstRow="1" w:lastRow="0" w:firstColumn="1" w:lastColumn="0" w:noHBand="0" w:noVBand="1"/>
      </w:tblPr>
      <w:tblGrid>
        <w:gridCol w:w="6345"/>
        <w:gridCol w:w="2953"/>
      </w:tblGrid>
      <w:tr w:rsidR="005E4A6B" w14:paraId="70949B36" w14:textId="77777777" w:rsidTr="0071457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3FF218BD" w14:textId="77777777" w:rsidR="005E4A6B" w:rsidRDefault="005E4A6B" w:rsidP="0071457F">
            <w:pPr>
              <w:pStyle w:val="HSStandaard"/>
            </w:pPr>
            <w:r>
              <w:t>Scherm</w:t>
            </w:r>
          </w:p>
        </w:tc>
        <w:tc>
          <w:tcPr>
            <w:tcW w:w="2953" w:type="dxa"/>
          </w:tcPr>
          <w:p w14:paraId="45ABF2F6" w14:textId="77777777" w:rsidR="005E4A6B" w:rsidRDefault="005E4A6B" w:rsidP="0071457F">
            <w:pPr>
              <w:pStyle w:val="HSStandaard"/>
              <w:cnfStyle w:val="100000000000" w:firstRow="1" w:lastRow="0" w:firstColumn="0" w:lastColumn="0" w:oddVBand="0" w:evenVBand="0" w:oddHBand="0" w:evenHBand="0" w:firstRowFirstColumn="0" w:firstRowLastColumn="0" w:lastRowFirstColumn="0" w:lastRowLastColumn="0"/>
            </w:pPr>
            <w:r>
              <w:t>Aktie</w:t>
            </w:r>
          </w:p>
        </w:tc>
      </w:tr>
      <w:tr w:rsidR="005E4A6B" w:rsidRPr="00F56196" w14:paraId="79E17927"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0134A46" w14:textId="243DA597" w:rsidR="005E4A6B" w:rsidRDefault="005E4A6B" w:rsidP="0071457F">
            <w:pPr>
              <w:pStyle w:val="HSStandaard"/>
            </w:pPr>
            <w:r>
              <w:rPr>
                <w:noProof/>
              </w:rPr>
              <w:lastRenderedPageBreak/>
              <w:drawing>
                <wp:inline distT="0" distB="0" distL="0" distR="0" wp14:anchorId="6C064A0D" wp14:editId="4853B767">
                  <wp:extent cx="4305300" cy="3276600"/>
                  <wp:effectExtent l="0" t="0" r="0" b="0"/>
                  <wp:docPr id="19"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4305300" cy="3276600"/>
                          </a:xfrm>
                          <a:prstGeom prst="rect">
                            <a:avLst/>
                          </a:prstGeom>
                          <a:noFill/>
                          <a:ln>
                            <a:noFill/>
                          </a:ln>
                        </pic:spPr>
                      </pic:pic>
                    </a:graphicData>
                  </a:graphic>
                </wp:inline>
              </w:drawing>
            </w:r>
          </w:p>
        </w:tc>
        <w:tc>
          <w:tcPr>
            <w:tcW w:w="2953" w:type="dxa"/>
          </w:tcPr>
          <w:p w14:paraId="4F152962" w14:textId="77777777" w:rsidR="005E4A6B" w:rsidRPr="00F56196" w:rsidRDefault="005E4A6B" w:rsidP="0071457F">
            <w:pPr>
              <w:pStyle w:val="HSStandaard"/>
              <w:cnfStyle w:val="000000100000" w:firstRow="0" w:lastRow="0" w:firstColumn="0" w:lastColumn="0" w:oddVBand="0" w:evenVBand="0" w:oddHBand="1" w:evenHBand="0" w:firstRowFirstColumn="0" w:firstRowLastColumn="0" w:lastRowFirstColumn="0" w:lastRowLastColumn="0"/>
              <w:rPr>
                <w:lang w:val="en-US"/>
              </w:rPr>
            </w:pPr>
          </w:p>
        </w:tc>
      </w:tr>
      <w:tr w:rsidR="005E4A6B" w14:paraId="00A358AD" w14:textId="77777777" w:rsidTr="0071457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59F1C43A" w14:textId="2F591E5A" w:rsidR="005E4A6B" w:rsidRPr="00F56196" w:rsidRDefault="005E4A6B" w:rsidP="0071457F">
            <w:pPr>
              <w:pStyle w:val="HSStandaard"/>
              <w:rPr>
                <w:lang w:val="en-US"/>
              </w:rPr>
            </w:pPr>
            <w:r>
              <w:rPr>
                <w:noProof/>
              </w:rPr>
              <w:drawing>
                <wp:inline distT="0" distB="0" distL="0" distR="0" wp14:anchorId="08EE3352" wp14:editId="35339559">
                  <wp:extent cx="4314825" cy="3295650"/>
                  <wp:effectExtent l="0" t="0" r="9525" b="0"/>
                  <wp:docPr id="20"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4314825" cy="3295650"/>
                          </a:xfrm>
                          <a:prstGeom prst="rect">
                            <a:avLst/>
                          </a:prstGeom>
                          <a:noFill/>
                          <a:ln>
                            <a:noFill/>
                          </a:ln>
                        </pic:spPr>
                      </pic:pic>
                    </a:graphicData>
                  </a:graphic>
                </wp:inline>
              </w:drawing>
            </w:r>
          </w:p>
        </w:tc>
        <w:tc>
          <w:tcPr>
            <w:tcW w:w="2953" w:type="dxa"/>
          </w:tcPr>
          <w:p w14:paraId="2B01D70A" w14:textId="77777777" w:rsidR="005E4A6B" w:rsidRDefault="005E4A6B" w:rsidP="0071457F">
            <w:pPr>
              <w:pStyle w:val="HSStandaard"/>
              <w:cnfStyle w:val="000000010000" w:firstRow="0" w:lastRow="0" w:firstColumn="0" w:lastColumn="0" w:oddVBand="0" w:evenVBand="0" w:oddHBand="0" w:evenHBand="1" w:firstRowFirstColumn="0" w:firstRowLastColumn="0" w:lastRowFirstColumn="0" w:lastRowLastColumn="0"/>
            </w:pPr>
          </w:p>
        </w:tc>
      </w:tr>
      <w:tr w:rsidR="005E4A6B" w14:paraId="78798D05"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BD19AA3" w14:textId="6A23E922" w:rsidR="005E4A6B" w:rsidRDefault="005E4A6B" w:rsidP="0071457F">
            <w:pPr>
              <w:pStyle w:val="HSStandaard"/>
              <w:rPr>
                <w:noProof/>
              </w:rPr>
            </w:pPr>
            <w:r>
              <w:rPr>
                <w:noProof/>
              </w:rPr>
              <w:drawing>
                <wp:inline distT="0" distB="0" distL="0" distR="0" wp14:anchorId="7EB3A1FA" wp14:editId="57976103">
                  <wp:extent cx="3943350" cy="1489851"/>
                  <wp:effectExtent l="0" t="0" r="0" b="0"/>
                  <wp:docPr id="2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3943350" cy="1489851"/>
                          </a:xfrm>
                          <a:prstGeom prst="rect">
                            <a:avLst/>
                          </a:prstGeom>
                          <a:noFill/>
                          <a:ln>
                            <a:noFill/>
                          </a:ln>
                        </pic:spPr>
                      </pic:pic>
                    </a:graphicData>
                  </a:graphic>
                </wp:inline>
              </w:drawing>
            </w:r>
          </w:p>
        </w:tc>
        <w:tc>
          <w:tcPr>
            <w:tcW w:w="2953" w:type="dxa"/>
          </w:tcPr>
          <w:p w14:paraId="53261ED4" w14:textId="77777777" w:rsidR="005E4A6B" w:rsidRDefault="005E4A6B" w:rsidP="0071457F">
            <w:pPr>
              <w:pStyle w:val="HSStandaard"/>
              <w:cnfStyle w:val="000000100000" w:firstRow="0" w:lastRow="0" w:firstColumn="0" w:lastColumn="0" w:oddVBand="0" w:evenVBand="0" w:oddHBand="1" w:evenHBand="0" w:firstRowFirstColumn="0" w:firstRowLastColumn="0" w:lastRowFirstColumn="0" w:lastRowLastColumn="0"/>
            </w:pPr>
          </w:p>
        </w:tc>
      </w:tr>
    </w:tbl>
    <w:p w14:paraId="113DD1FA" w14:textId="77777777" w:rsidR="005E4A6B" w:rsidRDefault="005E4A6B" w:rsidP="00F56196">
      <w:pPr>
        <w:pStyle w:val="HSStandaard"/>
      </w:pPr>
    </w:p>
    <w:p w14:paraId="158DA79D" w14:textId="77777777" w:rsidR="005E4A6B" w:rsidRDefault="005E4A6B" w:rsidP="00F56196">
      <w:pPr>
        <w:pStyle w:val="HSStandaard"/>
      </w:pPr>
    </w:p>
    <w:p w14:paraId="707FDA3C" w14:textId="5B33B410" w:rsidR="005E4A6B" w:rsidRDefault="005E4A6B" w:rsidP="00957BAB">
      <w:pPr>
        <w:pStyle w:val="HSParagraaf"/>
      </w:pPr>
      <w:bookmarkStart w:id="25" w:name="_Toc336944129"/>
      <w:r>
        <w:t>Management</w:t>
      </w:r>
      <w:bookmarkEnd w:id="25"/>
    </w:p>
    <w:p w14:paraId="73E432D8" w14:textId="77777777" w:rsidR="005E4A6B" w:rsidRDefault="005E4A6B" w:rsidP="005E4A6B">
      <w:pPr>
        <w:pStyle w:val="HSStandaard"/>
      </w:pPr>
    </w:p>
    <w:tbl>
      <w:tblPr>
        <w:tblStyle w:val="MediumShading1-Accent1"/>
        <w:tblW w:w="0" w:type="auto"/>
        <w:tblLayout w:type="fixed"/>
        <w:tblLook w:val="04A0" w:firstRow="1" w:lastRow="0" w:firstColumn="1" w:lastColumn="0" w:noHBand="0" w:noVBand="1"/>
      </w:tblPr>
      <w:tblGrid>
        <w:gridCol w:w="6345"/>
        <w:gridCol w:w="2953"/>
      </w:tblGrid>
      <w:tr w:rsidR="005E4A6B" w14:paraId="5ABF5D11" w14:textId="77777777" w:rsidTr="0071457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47F7CD6" w14:textId="77777777" w:rsidR="005E4A6B" w:rsidRDefault="005E4A6B" w:rsidP="0071457F">
            <w:pPr>
              <w:pStyle w:val="HSStandaard"/>
            </w:pPr>
            <w:r>
              <w:t>Scherm</w:t>
            </w:r>
          </w:p>
        </w:tc>
        <w:tc>
          <w:tcPr>
            <w:tcW w:w="2953" w:type="dxa"/>
          </w:tcPr>
          <w:p w14:paraId="79E4D4A9" w14:textId="77777777" w:rsidR="005E4A6B" w:rsidRDefault="005E4A6B" w:rsidP="0071457F">
            <w:pPr>
              <w:pStyle w:val="HSStandaard"/>
              <w:cnfStyle w:val="100000000000" w:firstRow="1" w:lastRow="0" w:firstColumn="0" w:lastColumn="0" w:oddVBand="0" w:evenVBand="0" w:oddHBand="0" w:evenHBand="0" w:firstRowFirstColumn="0" w:firstRowLastColumn="0" w:lastRowFirstColumn="0" w:lastRowLastColumn="0"/>
            </w:pPr>
            <w:r>
              <w:t>Aktie</w:t>
            </w:r>
          </w:p>
        </w:tc>
      </w:tr>
      <w:tr w:rsidR="005E4A6B" w:rsidRPr="00F56196" w14:paraId="6837588A"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7A6230CF" w14:textId="128F8009" w:rsidR="005E4A6B" w:rsidRDefault="005E4A6B" w:rsidP="0071457F">
            <w:pPr>
              <w:pStyle w:val="HSStandaard"/>
            </w:pPr>
            <w:r>
              <w:rPr>
                <w:noProof/>
              </w:rPr>
              <w:lastRenderedPageBreak/>
              <w:drawing>
                <wp:inline distT="0" distB="0" distL="0" distR="0" wp14:anchorId="262F827B" wp14:editId="0AF331DC">
                  <wp:extent cx="3867150" cy="1896030"/>
                  <wp:effectExtent l="0" t="0" r="0" b="9525"/>
                  <wp:docPr id="24"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33" cstate="print">
                            <a:extLst>
                              <a:ext uri="{28A0092B-C50C-407E-A947-70E740481C1C}">
                                <a14:useLocalDpi xmlns:a14="http://schemas.microsoft.com/office/drawing/2010/main" val="0"/>
                              </a:ext>
                            </a:extLst>
                          </a:blip>
                          <a:srcRect/>
                          <a:stretch>
                            <a:fillRect/>
                          </a:stretch>
                        </pic:blipFill>
                        <pic:spPr bwMode="auto">
                          <a:xfrm>
                            <a:off x="0" y="0"/>
                            <a:ext cx="3867150" cy="1896030"/>
                          </a:xfrm>
                          <a:prstGeom prst="rect">
                            <a:avLst/>
                          </a:prstGeom>
                          <a:noFill/>
                          <a:ln>
                            <a:noFill/>
                          </a:ln>
                        </pic:spPr>
                      </pic:pic>
                    </a:graphicData>
                  </a:graphic>
                </wp:inline>
              </w:drawing>
            </w:r>
          </w:p>
        </w:tc>
        <w:tc>
          <w:tcPr>
            <w:tcW w:w="2953" w:type="dxa"/>
          </w:tcPr>
          <w:p w14:paraId="698FA992" w14:textId="77777777" w:rsidR="005E4A6B" w:rsidRPr="00CC498D" w:rsidRDefault="005E4A6B" w:rsidP="005E4A6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CC498D">
              <w:rPr>
                <w:rFonts w:ascii="Calibri" w:hAnsi="Calibri" w:cs="Calibri"/>
              </w:rPr>
              <w:t xml:space="preserve">Uitzetten Management toegang op poort </w:t>
            </w:r>
            <w:proofErr w:type="spellStart"/>
            <w:r w:rsidRPr="00CC498D">
              <w:rPr>
                <w:rFonts w:ascii="Calibri" w:hAnsi="Calibri" w:cs="Calibri"/>
              </w:rPr>
              <w:t>NetScaler</w:t>
            </w:r>
            <w:proofErr w:type="spellEnd"/>
            <w:r w:rsidRPr="00CC498D">
              <w:rPr>
                <w:rFonts w:ascii="Calibri" w:hAnsi="Calibri" w:cs="Calibri"/>
              </w:rPr>
              <w:t xml:space="preserve"> IP 192.168.60.110</w:t>
            </w:r>
          </w:p>
          <w:p w14:paraId="23F77B06" w14:textId="77777777" w:rsidR="005E4A6B" w:rsidRPr="005E4A6B" w:rsidRDefault="005E4A6B" w:rsidP="0071457F">
            <w:pPr>
              <w:pStyle w:val="HSStandaard"/>
              <w:cnfStyle w:val="000000100000" w:firstRow="0" w:lastRow="0" w:firstColumn="0" w:lastColumn="0" w:oddVBand="0" w:evenVBand="0" w:oddHBand="1" w:evenHBand="0" w:firstRowFirstColumn="0" w:firstRowLastColumn="0" w:lastRowFirstColumn="0" w:lastRowLastColumn="0"/>
            </w:pPr>
          </w:p>
        </w:tc>
      </w:tr>
      <w:tr w:rsidR="005E4A6B" w14:paraId="0DAF51DF" w14:textId="77777777" w:rsidTr="0071457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2E4C8B4A" w14:textId="42BC1212" w:rsidR="005E4A6B" w:rsidRPr="005E4A6B" w:rsidRDefault="005E4A6B" w:rsidP="0071457F">
            <w:pPr>
              <w:pStyle w:val="HSStandaard"/>
            </w:pPr>
            <w:r>
              <w:rPr>
                <w:noProof/>
              </w:rPr>
              <w:drawing>
                <wp:inline distT="0" distB="0" distL="0" distR="0" wp14:anchorId="440E0FDC" wp14:editId="5BB9BA47">
                  <wp:extent cx="3886607" cy="3228975"/>
                  <wp:effectExtent l="0" t="0" r="0" b="0"/>
                  <wp:docPr id="25"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3886607" cy="3228975"/>
                          </a:xfrm>
                          <a:prstGeom prst="rect">
                            <a:avLst/>
                          </a:prstGeom>
                          <a:noFill/>
                          <a:ln>
                            <a:noFill/>
                          </a:ln>
                        </pic:spPr>
                      </pic:pic>
                    </a:graphicData>
                  </a:graphic>
                </wp:inline>
              </w:drawing>
            </w:r>
          </w:p>
        </w:tc>
        <w:tc>
          <w:tcPr>
            <w:tcW w:w="2953" w:type="dxa"/>
          </w:tcPr>
          <w:p w14:paraId="0CD5B7CD" w14:textId="77777777" w:rsidR="005E4A6B" w:rsidRPr="00CC498D" w:rsidRDefault="005E4A6B" w:rsidP="005E4A6B">
            <w:pPr>
              <w:widowControl w:val="0"/>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ascii="Calibri" w:hAnsi="Calibri" w:cs="Calibri"/>
              </w:rPr>
            </w:pPr>
            <w:r w:rsidRPr="00CC498D">
              <w:rPr>
                <w:rFonts w:ascii="Calibri" w:hAnsi="Calibri" w:cs="Calibri"/>
              </w:rPr>
              <w:t xml:space="preserve">Uitzetten Management toegang op poort </w:t>
            </w:r>
            <w:proofErr w:type="spellStart"/>
            <w:r w:rsidRPr="00CC498D">
              <w:rPr>
                <w:rFonts w:ascii="Calibri" w:hAnsi="Calibri" w:cs="Calibri"/>
                <w:b/>
              </w:rPr>
              <w:t>S</w:t>
            </w:r>
            <w:r w:rsidRPr="00CC498D">
              <w:rPr>
                <w:rFonts w:ascii="Calibri" w:hAnsi="Calibri" w:cs="Calibri"/>
              </w:rPr>
              <w:t>ub</w:t>
            </w:r>
            <w:r w:rsidRPr="00CC498D">
              <w:rPr>
                <w:rFonts w:ascii="Calibri" w:hAnsi="Calibri" w:cs="Calibri"/>
                <w:b/>
              </w:rPr>
              <w:t>N</w:t>
            </w:r>
            <w:r w:rsidRPr="00CC498D">
              <w:rPr>
                <w:rFonts w:ascii="Calibri" w:hAnsi="Calibri" w:cs="Calibri"/>
              </w:rPr>
              <w:t>et</w:t>
            </w:r>
            <w:proofErr w:type="spellEnd"/>
            <w:r w:rsidRPr="00CC498D">
              <w:rPr>
                <w:rFonts w:ascii="Calibri" w:hAnsi="Calibri" w:cs="Calibri"/>
              </w:rPr>
              <w:t xml:space="preserve"> </w:t>
            </w:r>
            <w:r w:rsidRPr="00CC498D">
              <w:rPr>
                <w:rFonts w:ascii="Calibri" w:hAnsi="Calibri" w:cs="Calibri"/>
                <w:b/>
              </w:rPr>
              <w:t>IP</w:t>
            </w:r>
            <w:r w:rsidRPr="00CC498D">
              <w:rPr>
                <w:rFonts w:ascii="Calibri" w:hAnsi="Calibri" w:cs="Calibri"/>
              </w:rPr>
              <w:t xml:space="preserve"> 192.168.60.111</w:t>
            </w:r>
          </w:p>
          <w:p w14:paraId="4988519A" w14:textId="77777777" w:rsidR="005E4A6B" w:rsidRDefault="005E4A6B" w:rsidP="0071457F">
            <w:pPr>
              <w:pStyle w:val="HSStandaard"/>
              <w:cnfStyle w:val="000000010000" w:firstRow="0" w:lastRow="0" w:firstColumn="0" w:lastColumn="0" w:oddVBand="0" w:evenVBand="0" w:oddHBand="0" w:evenHBand="1" w:firstRowFirstColumn="0" w:firstRowLastColumn="0" w:lastRowFirstColumn="0" w:lastRowLastColumn="0"/>
            </w:pPr>
          </w:p>
        </w:tc>
      </w:tr>
    </w:tbl>
    <w:p w14:paraId="7663DF71" w14:textId="77777777" w:rsidR="005E4A6B" w:rsidRDefault="005E4A6B" w:rsidP="00F56196">
      <w:pPr>
        <w:pStyle w:val="HSStandaard"/>
      </w:pPr>
    </w:p>
    <w:p w14:paraId="19E49215" w14:textId="77777777" w:rsidR="005E4A6B" w:rsidRDefault="005E4A6B" w:rsidP="00F56196">
      <w:pPr>
        <w:pStyle w:val="HSStandaard"/>
      </w:pPr>
    </w:p>
    <w:p w14:paraId="50B8C165" w14:textId="0FBB524A" w:rsidR="005E4A6B" w:rsidRDefault="005E4A6B" w:rsidP="00957BAB">
      <w:pPr>
        <w:pStyle w:val="HSParagraaf"/>
      </w:pPr>
      <w:bookmarkStart w:id="26" w:name="_Toc336944130"/>
      <w:r>
        <w:t>Routes</w:t>
      </w:r>
      <w:bookmarkEnd w:id="26"/>
    </w:p>
    <w:p w14:paraId="5AE02EF5" w14:textId="77777777" w:rsidR="005E4A6B" w:rsidRDefault="005E4A6B" w:rsidP="005E4A6B">
      <w:pPr>
        <w:pStyle w:val="HSStandaard"/>
      </w:pPr>
    </w:p>
    <w:tbl>
      <w:tblPr>
        <w:tblStyle w:val="MediumShading1-Accent1"/>
        <w:tblW w:w="0" w:type="auto"/>
        <w:tblLayout w:type="fixed"/>
        <w:tblLook w:val="04A0" w:firstRow="1" w:lastRow="0" w:firstColumn="1" w:lastColumn="0" w:noHBand="0" w:noVBand="1"/>
      </w:tblPr>
      <w:tblGrid>
        <w:gridCol w:w="6345"/>
        <w:gridCol w:w="2953"/>
      </w:tblGrid>
      <w:tr w:rsidR="005E4A6B" w14:paraId="4AD9953F" w14:textId="77777777" w:rsidTr="0071457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5766317" w14:textId="77777777" w:rsidR="005E4A6B" w:rsidRDefault="005E4A6B" w:rsidP="0071457F">
            <w:pPr>
              <w:pStyle w:val="HSStandaard"/>
            </w:pPr>
            <w:r>
              <w:t>Scherm</w:t>
            </w:r>
          </w:p>
        </w:tc>
        <w:tc>
          <w:tcPr>
            <w:tcW w:w="2953" w:type="dxa"/>
          </w:tcPr>
          <w:p w14:paraId="09C44D63" w14:textId="77777777" w:rsidR="005E4A6B" w:rsidRDefault="005E4A6B" w:rsidP="0071457F">
            <w:pPr>
              <w:pStyle w:val="HSStandaard"/>
              <w:cnfStyle w:val="100000000000" w:firstRow="1" w:lastRow="0" w:firstColumn="0" w:lastColumn="0" w:oddVBand="0" w:evenVBand="0" w:oddHBand="0" w:evenHBand="0" w:firstRowFirstColumn="0" w:firstRowLastColumn="0" w:lastRowFirstColumn="0" w:lastRowLastColumn="0"/>
            </w:pPr>
            <w:r>
              <w:t>Aktie</w:t>
            </w:r>
          </w:p>
        </w:tc>
      </w:tr>
      <w:tr w:rsidR="005E4A6B" w:rsidRPr="00F56196" w14:paraId="454AB2B4"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83F7A44" w14:textId="74652F4A" w:rsidR="005E4A6B" w:rsidRDefault="005E4A6B" w:rsidP="0071457F">
            <w:pPr>
              <w:pStyle w:val="HSStandaard"/>
            </w:pPr>
            <w:r>
              <w:rPr>
                <w:noProof/>
              </w:rPr>
              <w:drawing>
                <wp:inline distT="0" distB="0" distL="0" distR="0" wp14:anchorId="68D41A59" wp14:editId="2C03BAE6">
                  <wp:extent cx="5953125" cy="2257425"/>
                  <wp:effectExtent l="0" t="0" r="9525" b="9525"/>
                  <wp:docPr id="26"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5953125" cy="2257425"/>
                          </a:xfrm>
                          <a:prstGeom prst="rect">
                            <a:avLst/>
                          </a:prstGeom>
                          <a:noFill/>
                          <a:ln>
                            <a:noFill/>
                          </a:ln>
                        </pic:spPr>
                      </pic:pic>
                    </a:graphicData>
                  </a:graphic>
                </wp:inline>
              </w:drawing>
            </w:r>
          </w:p>
        </w:tc>
        <w:tc>
          <w:tcPr>
            <w:tcW w:w="2953" w:type="dxa"/>
          </w:tcPr>
          <w:p w14:paraId="56423727" w14:textId="77777777" w:rsidR="005E4A6B" w:rsidRPr="00F56196" w:rsidRDefault="005E4A6B" w:rsidP="0071457F">
            <w:pPr>
              <w:pStyle w:val="HSStandaard"/>
              <w:cnfStyle w:val="000000100000" w:firstRow="0" w:lastRow="0" w:firstColumn="0" w:lastColumn="0" w:oddVBand="0" w:evenVBand="0" w:oddHBand="1" w:evenHBand="0" w:firstRowFirstColumn="0" w:firstRowLastColumn="0" w:lastRowFirstColumn="0" w:lastRowLastColumn="0"/>
              <w:rPr>
                <w:lang w:val="en-US"/>
              </w:rPr>
            </w:pPr>
          </w:p>
        </w:tc>
      </w:tr>
      <w:tr w:rsidR="005E4A6B" w14:paraId="3319FC0D" w14:textId="77777777" w:rsidTr="0071457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5DB66D91" w14:textId="77777777" w:rsidR="005E4A6B" w:rsidRPr="00F56196" w:rsidRDefault="005E4A6B" w:rsidP="0071457F">
            <w:pPr>
              <w:pStyle w:val="HSStandaard"/>
              <w:rPr>
                <w:lang w:val="en-US"/>
              </w:rPr>
            </w:pPr>
          </w:p>
        </w:tc>
        <w:tc>
          <w:tcPr>
            <w:tcW w:w="2953" w:type="dxa"/>
          </w:tcPr>
          <w:p w14:paraId="3A964D23" w14:textId="77777777" w:rsidR="005E4A6B" w:rsidRDefault="005E4A6B" w:rsidP="0071457F">
            <w:pPr>
              <w:pStyle w:val="HSStandaard"/>
              <w:cnfStyle w:val="000000010000" w:firstRow="0" w:lastRow="0" w:firstColumn="0" w:lastColumn="0" w:oddVBand="0" w:evenVBand="0" w:oddHBand="0" w:evenHBand="1" w:firstRowFirstColumn="0" w:firstRowLastColumn="0" w:lastRowFirstColumn="0" w:lastRowLastColumn="0"/>
            </w:pPr>
          </w:p>
        </w:tc>
      </w:tr>
    </w:tbl>
    <w:p w14:paraId="70C500B3" w14:textId="77777777" w:rsidR="005E4A6B" w:rsidRDefault="005E4A6B" w:rsidP="00F56196">
      <w:pPr>
        <w:pStyle w:val="HSStandaard"/>
      </w:pPr>
    </w:p>
    <w:p w14:paraId="48BD87EC" w14:textId="3C45DD5D" w:rsidR="005E4A6B" w:rsidRDefault="005E4A6B" w:rsidP="00957BAB">
      <w:pPr>
        <w:pStyle w:val="HSParagraaf"/>
      </w:pPr>
      <w:bookmarkStart w:id="27" w:name="_Toc336944131"/>
      <w:proofErr w:type="spellStart"/>
      <w:r>
        <w:t>Certificates</w:t>
      </w:r>
      <w:bookmarkEnd w:id="27"/>
      <w:proofErr w:type="spellEnd"/>
    </w:p>
    <w:p w14:paraId="2A143277" w14:textId="77777777" w:rsidR="005E4A6B" w:rsidRDefault="005E4A6B" w:rsidP="005E4A6B">
      <w:pPr>
        <w:pStyle w:val="HSStandaard"/>
      </w:pPr>
    </w:p>
    <w:tbl>
      <w:tblPr>
        <w:tblStyle w:val="MediumShading1-Accent1"/>
        <w:tblW w:w="0" w:type="auto"/>
        <w:tblLayout w:type="fixed"/>
        <w:tblLook w:val="04A0" w:firstRow="1" w:lastRow="0" w:firstColumn="1" w:lastColumn="0" w:noHBand="0" w:noVBand="1"/>
      </w:tblPr>
      <w:tblGrid>
        <w:gridCol w:w="6345"/>
        <w:gridCol w:w="2953"/>
      </w:tblGrid>
      <w:tr w:rsidR="005E4A6B" w14:paraId="62BC4E25" w14:textId="77777777" w:rsidTr="0071457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3E0DA57" w14:textId="77777777" w:rsidR="005E4A6B" w:rsidRDefault="005E4A6B" w:rsidP="0071457F">
            <w:pPr>
              <w:pStyle w:val="HSStandaard"/>
            </w:pPr>
            <w:r>
              <w:t>Scherm</w:t>
            </w:r>
          </w:p>
        </w:tc>
        <w:tc>
          <w:tcPr>
            <w:tcW w:w="2953" w:type="dxa"/>
          </w:tcPr>
          <w:p w14:paraId="44253703" w14:textId="77777777" w:rsidR="005E4A6B" w:rsidRDefault="005E4A6B" w:rsidP="0071457F">
            <w:pPr>
              <w:pStyle w:val="HSStandaard"/>
              <w:cnfStyle w:val="100000000000" w:firstRow="1" w:lastRow="0" w:firstColumn="0" w:lastColumn="0" w:oddVBand="0" w:evenVBand="0" w:oddHBand="0" w:evenHBand="0" w:firstRowFirstColumn="0" w:firstRowLastColumn="0" w:lastRowFirstColumn="0" w:lastRowLastColumn="0"/>
            </w:pPr>
            <w:r>
              <w:t>Aktie</w:t>
            </w:r>
          </w:p>
        </w:tc>
      </w:tr>
      <w:tr w:rsidR="005E4A6B" w:rsidRPr="00F56196" w14:paraId="5EF49414"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D0EDC65" w14:textId="64F71564" w:rsidR="005E4A6B" w:rsidRDefault="005E4A6B" w:rsidP="0071457F">
            <w:pPr>
              <w:pStyle w:val="HSStandaard"/>
            </w:pPr>
            <w:r>
              <w:rPr>
                <w:noProof/>
              </w:rPr>
              <w:lastRenderedPageBreak/>
              <w:drawing>
                <wp:inline distT="0" distB="0" distL="0" distR="0" wp14:anchorId="75FC7DC2" wp14:editId="727172E9">
                  <wp:extent cx="5953125" cy="2400300"/>
                  <wp:effectExtent l="0" t="0" r="9525" b="0"/>
                  <wp:docPr id="27"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5953125" cy="2400300"/>
                          </a:xfrm>
                          <a:prstGeom prst="rect">
                            <a:avLst/>
                          </a:prstGeom>
                          <a:noFill/>
                          <a:ln>
                            <a:noFill/>
                          </a:ln>
                        </pic:spPr>
                      </pic:pic>
                    </a:graphicData>
                  </a:graphic>
                </wp:inline>
              </w:drawing>
            </w:r>
          </w:p>
        </w:tc>
        <w:tc>
          <w:tcPr>
            <w:tcW w:w="2953" w:type="dxa"/>
          </w:tcPr>
          <w:p w14:paraId="0C610864" w14:textId="77777777" w:rsidR="005E4A6B" w:rsidRPr="00CC498D" w:rsidRDefault="005E4A6B" w:rsidP="005E4A6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CC498D">
              <w:rPr>
                <w:rFonts w:ascii="Calibri" w:hAnsi="Calibri" w:cs="Calibri"/>
              </w:rPr>
              <w:t xml:space="preserve">Configureer </w:t>
            </w:r>
            <w:proofErr w:type="spellStart"/>
            <w:r w:rsidRPr="00CC498D">
              <w:rPr>
                <w:rFonts w:ascii="Calibri" w:hAnsi="Calibri" w:cs="Calibri"/>
              </w:rPr>
              <w:t>Netscaler</w:t>
            </w:r>
            <w:proofErr w:type="spellEnd"/>
            <w:r w:rsidRPr="00CC498D">
              <w:rPr>
                <w:rFonts w:ascii="Calibri" w:hAnsi="Calibri" w:cs="Calibri"/>
              </w:rPr>
              <w:t xml:space="preserve"> voor gebruik van certificaten</w:t>
            </w:r>
          </w:p>
          <w:p w14:paraId="6E2A11AA" w14:textId="77777777" w:rsidR="005E4A6B" w:rsidRPr="005E4A6B" w:rsidRDefault="005E4A6B" w:rsidP="0071457F">
            <w:pPr>
              <w:pStyle w:val="HSStandaard"/>
              <w:cnfStyle w:val="000000100000" w:firstRow="0" w:lastRow="0" w:firstColumn="0" w:lastColumn="0" w:oddVBand="0" w:evenVBand="0" w:oddHBand="1" w:evenHBand="0" w:firstRowFirstColumn="0" w:firstRowLastColumn="0" w:lastRowFirstColumn="0" w:lastRowLastColumn="0"/>
            </w:pPr>
          </w:p>
        </w:tc>
      </w:tr>
      <w:tr w:rsidR="005E4A6B" w14:paraId="274E2533" w14:textId="77777777" w:rsidTr="0071457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7E19DB4" w14:textId="28017083" w:rsidR="005E4A6B" w:rsidRPr="005E4A6B" w:rsidRDefault="005E4A6B" w:rsidP="0071457F">
            <w:pPr>
              <w:pStyle w:val="HSStandaard"/>
            </w:pPr>
            <w:r>
              <w:rPr>
                <w:noProof/>
              </w:rPr>
              <w:drawing>
                <wp:inline distT="0" distB="0" distL="0" distR="0" wp14:anchorId="5A460D88" wp14:editId="4C82003C">
                  <wp:extent cx="5229225" cy="2638425"/>
                  <wp:effectExtent l="0" t="0" r="9525" b="9525"/>
                  <wp:docPr id="28"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229225" cy="2638425"/>
                          </a:xfrm>
                          <a:prstGeom prst="rect">
                            <a:avLst/>
                          </a:prstGeom>
                          <a:noFill/>
                          <a:ln>
                            <a:noFill/>
                          </a:ln>
                        </pic:spPr>
                      </pic:pic>
                    </a:graphicData>
                  </a:graphic>
                </wp:inline>
              </w:drawing>
            </w:r>
          </w:p>
        </w:tc>
        <w:tc>
          <w:tcPr>
            <w:tcW w:w="2953" w:type="dxa"/>
          </w:tcPr>
          <w:p w14:paraId="556BE572" w14:textId="77777777" w:rsidR="005E4A6B" w:rsidRDefault="005E4A6B" w:rsidP="0071457F">
            <w:pPr>
              <w:pStyle w:val="HSStandaard"/>
              <w:cnfStyle w:val="000000010000" w:firstRow="0" w:lastRow="0" w:firstColumn="0" w:lastColumn="0" w:oddVBand="0" w:evenVBand="0" w:oddHBand="0" w:evenHBand="1" w:firstRowFirstColumn="0" w:firstRowLastColumn="0" w:lastRowFirstColumn="0" w:lastRowLastColumn="0"/>
            </w:pPr>
          </w:p>
        </w:tc>
      </w:tr>
      <w:tr w:rsidR="005E4A6B" w14:paraId="03CA0544"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2747E6D0" w14:textId="7838AD75" w:rsidR="005E4A6B" w:rsidRDefault="005E4A6B" w:rsidP="0071457F">
            <w:pPr>
              <w:pStyle w:val="HSStandaard"/>
              <w:rPr>
                <w:noProof/>
              </w:rPr>
            </w:pPr>
            <w:r>
              <w:rPr>
                <w:noProof/>
              </w:rPr>
              <w:drawing>
                <wp:inline distT="0" distB="0" distL="0" distR="0" wp14:anchorId="316364B4" wp14:editId="4D1B2954">
                  <wp:extent cx="2143125" cy="1066800"/>
                  <wp:effectExtent l="0" t="0" r="9525" b="0"/>
                  <wp:docPr id="29"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143125" cy="1066800"/>
                          </a:xfrm>
                          <a:prstGeom prst="rect">
                            <a:avLst/>
                          </a:prstGeom>
                          <a:noFill/>
                          <a:ln>
                            <a:noFill/>
                          </a:ln>
                        </pic:spPr>
                      </pic:pic>
                    </a:graphicData>
                  </a:graphic>
                </wp:inline>
              </w:drawing>
            </w:r>
          </w:p>
        </w:tc>
        <w:tc>
          <w:tcPr>
            <w:tcW w:w="2953" w:type="dxa"/>
          </w:tcPr>
          <w:p w14:paraId="46BFA133" w14:textId="77777777" w:rsidR="005E4A6B" w:rsidRDefault="005E4A6B" w:rsidP="005E4A6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noProof/>
              </w:rPr>
            </w:pPr>
            <w:r>
              <w:rPr>
                <w:noProof/>
              </w:rPr>
              <w:t>Open certificaat en stel password in</w:t>
            </w:r>
          </w:p>
          <w:p w14:paraId="0C6E6FF7" w14:textId="77777777" w:rsidR="005E4A6B" w:rsidRDefault="005E4A6B" w:rsidP="0071457F">
            <w:pPr>
              <w:pStyle w:val="HSStandaard"/>
              <w:cnfStyle w:val="000000100000" w:firstRow="0" w:lastRow="0" w:firstColumn="0" w:lastColumn="0" w:oddVBand="0" w:evenVBand="0" w:oddHBand="1" w:evenHBand="0" w:firstRowFirstColumn="0" w:firstRowLastColumn="0" w:lastRowFirstColumn="0" w:lastRowLastColumn="0"/>
            </w:pPr>
          </w:p>
        </w:tc>
      </w:tr>
      <w:tr w:rsidR="005E4A6B" w14:paraId="671F14C2" w14:textId="77777777" w:rsidTr="0071457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E7EE1CC" w14:textId="0F9F465B" w:rsidR="005E4A6B" w:rsidRDefault="005E4A6B" w:rsidP="0071457F">
            <w:pPr>
              <w:pStyle w:val="HSStandaard"/>
              <w:rPr>
                <w:noProof/>
              </w:rPr>
            </w:pPr>
            <w:r>
              <w:rPr>
                <w:noProof/>
              </w:rPr>
              <w:drawing>
                <wp:inline distT="0" distB="0" distL="0" distR="0" wp14:anchorId="6C5ABDB7" wp14:editId="702CF935">
                  <wp:extent cx="2952750" cy="1076325"/>
                  <wp:effectExtent l="0" t="0" r="0" b="9525"/>
                  <wp:docPr id="30"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952750" cy="1076325"/>
                          </a:xfrm>
                          <a:prstGeom prst="rect">
                            <a:avLst/>
                          </a:prstGeom>
                          <a:noFill/>
                          <a:ln>
                            <a:noFill/>
                          </a:ln>
                        </pic:spPr>
                      </pic:pic>
                    </a:graphicData>
                  </a:graphic>
                </wp:inline>
              </w:drawing>
            </w:r>
          </w:p>
        </w:tc>
        <w:tc>
          <w:tcPr>
            <w:tcW w:w="2953" w:type="dxa"/>
          </w:tcPr>
          <w:p w14:paraId="2E6C54E2" w14:textId="77777777" w:rsidR="005E4A6B" w:rsidRDefault="005E4A6B" w:rsidP="005E4A6B">
            <w:pPr>
              <w:widowControl w:val="0"/>
              <w:autoSpaceDE w:val="0"/>
              <w:autoSpaceDN w:val="0"/>
              <w:adjustRightInd w:val="0"/>
              <w:cnfStyle w:val="000000010000" w:firstRow="0" w:lastRow="0" w:firstColumn="0" w:lastColumn="0" w:oddVBand="0" w:evenVBand="0" w:oddHBand="0" w:evenHBand="1" w:firstRowFirstColumn="0" w:firstRowLastColumn="0" w:lastRowFirstColumn="0" w:lastRowLastColumn="0"/>
              <w:rPr>
                <w:noProof/>
              </w:rPr>
            </w:pPr>
            <w:r>
              <w:rPr>
                <w:noProof/>
              </w:rPr>
              <w:t>Voeg certificaat toe</w:t>
            </w:r>
          </w:p>
          <w:p w14:paraId="04A91F36" w14:textId="77777777" w:rsidR="005E4A6B" w:rsidRDefault="005E4A6B" w:rsidP="005E4A6B">
            <w:pPr>
              <w:widowControl w:val="0"/>
              <w:autoSpaceDE w:val="0"/>
              <w:autoSpaceDN w:val="0"/>
              <w:adjustRightInd w:val="0"/>
              <w:cnfStyle w:val="000000010000" w:firstRow="0" w:lastRow="0" w:firstColumn="0" w:lastColumn="0" w:oddVBand="0" w:evenVBand="0" w:oddHBand="0" w:evenHBand="1" w:firstRowFirstColumn="0" w:firstRowLastColumn="0" w:lastRowFirstColumn="0" w:lastRowLastColumn="0"/>
              <w:rPr>
                <w:noProof/>
              </w:rPr>
            </w:pPr>
          </w:p>
        </w:tc>
      </w:tr>
      <w:tr w:rsidR="005E4A6B" w14:paraId="11196325"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5C3E9CBA" w14:textId="63D91EC2" w:rsidR="005E4A6B" w:rsidRDefault="005E4A6B" w:rsidP="0071457F">
            <w:pPr>
              <w:pStyle w:val="HSStandaard"/>
              <w:rPr>
                <w:noProof/>
              </w:rPr>
            </w:pPr>
            <w:r>
              <w:rPr>
                <w:noProof/>
              </w:rPr>
              <w:lastRenderedPageBreak/>
              <w:drawing>
                <wp:inline distT="0" distB="0" distL="0" distR="0" wp14:anchorId="1B7DD517" wp14:editId="45649A50">
                  <wp:extent cx="5638800" cy="3857625"/>
                  <wp:effectExtent l="0" t="0" r="0" b="9525"/>
                  <wp:docPr id="3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5638800" cy="3857625"/>
                          </a:xfrm>
                          <a:prstGeom prst="rect">
                            <a:avLst/>
                          </a:prstGeom>
                          <a:noFill/>
                          <a:ln>
                            <a:noFill/>
                          </a:ln>
                        </pic:spPr>
                      </pic:pic>
                    </a:graphicData>
                  </a:graphic>
                </wp:inline>
              </w:drawing>
            </w:r>
          </w:p>
        </w:tc>
        <w:tc>
          <w:tcPr>
            <w:tcW w:w="2953" w:type="dxa"/>
          </w:tcPr>
          <w:p w14:paraId="3220D188" w14:textId="77777777" w:rsidR="005E4A6B" w:rsidRDefault="005E4A6B" w:rsidP="005E4A6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noProof/>
              </w:rPr>
            </w:pPr>
            <w:r>
              <w:rPr>
                <w:noProof/>
              </w:rPr>
              <w:t>Doorsturen naar certificaten aanbieder</w:t>
            </w:r>
          </w:p>
          <w:p w14:paraId="690F7571" w14:textId="77777777" w:rsidR="005E4A6B" w:rsidRDefault="005E4A6B" w:rsidP="005E4A6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noProof/>
              </w:rPr>
            </w:pPr>
          </w:p>
        </w:tc>
      </w:tr>
      <w:tr w:rsidR="005E4A6B" w14:paraId="23B865A1" w14:textId="77777777" w:rsidTr="0071457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03654E4A" w14:textId="0DEE897B" w:rsidR="005E4A6B" w:rsidRDefault="005E4A6B" w:rsidP="0071457F">
            <w:pPr>
              <w:pStyle w:val="HSStandaard"/>
              <w:rPr>
                <w:noProof/>
              </w:rPr>
            </w:pPr>
            <w:r>
              <w:rPr>
                <w:noProof/>
              </w:rPr>
              <w:drawing>
                <wp:inline distT="0" distB="0" distL="0" distR="0" wp14:anchorId="131CFF37" wp14:editId="5A77980D">
                  <wp:extent cx="4991100" cy="3619500"/>
                  <wp:effectExtent l="0" t="0" r="0" b="0"/>
                  <wp:docPr id="32"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4991100" cy="3619500"/>
                          </a:xfrm>
                          <a:prstGeom prst="rect">
                            <a:avLst/>
                          </a:prstGeom>
                          <a:noFill/>
                          <a:ln>
                            <a:noFill/>
                          </a:ln>
                        </pic:spPr>
                      </pic:pic>
                    </a:graphicData>
                  </a:graphic>
                </wp:inline>
              </w:drawing>
            </w:r>
          </w:p>
        </w:tc>
        <w:tc>
          <w:tcPr>
            <w:tcW w:w="2953" w:type="dxa"/>
          </w:tcPr>
          <w:p w14:paraId="741F8AF5" w14:textId="77777777" w:rsidR="005E4A6B" w:rsidRDefault="005E4A6B" w:rsidP="005E4A6B">
            <w:pPr>
              <w:widowControl w:val="0"/>
              <w:autoSpaceDE w:val="0"/>
              <w:autoSpaceDN w:val="0"/>
              <w:adjustRightInd w:val="0"/>
              <w:cnfStyle w:val="000000010000" w:firstRow="0" w:lastRow="0" w:firstColumn="0" w:lastColumn="0" w:oddVBand="0" w:evenVBand="0" w:oddHBand="0" w:evenHBand="1" w:firstRowFirstColumn="0" w:firstRowLastColumn="0" w:lastRowFirstColumn="0" w:lastRowLastColumn="0"/>
              <w:rPr>
                <w:noProof/>
              </w:rPr>
            </w:pPr>
            <w:r>
              <w:rPr>
                <w:noProof/>
              </w:rPr>
              <w:t>Add certificate</w:t>
            </w:r>
          </w:p>
          <w:p w14:paraId="60792CCC" w14:textId="77777777" w:rsidR="005E4A6B" w:rsidRDefault="005E4A6B" w:rsidP="005E4A6B">
            <w:pPr>
              <w:widowControl w:val="0"/>
              <w:autoSpaceDE w:val="0"/>
              <w:autoSpaceDN w:val="0"/>
              <w:adjustRightInd w:val="0"/>
              <w:cnfStyle w:val="000000010000" w:firstRow="0" w:lastRow="0" w:firstColumn="0" w:lastColumn="0" w:oddVBand="0" w:evenVBand="0" w:oddHBand="0" w:evenHBand="1" w:firstRowFirstColumn="0" w:firstRowLastColumn="0" w:lastRowFirstColumn="0" w:lastRowLastColumn="0"/>
              <w:rPr>
                <w:noProof/>
              </w:rPr>
            </w:pPr>
          </w:p>
        </w:tc>
      </w:tr>
      <w:tr w:rsidR="005E4A6B" w14:paraId="3D57DE42"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4193106" w14:textId="6EF66D67" w:rsidR="005E4A6B" w:rsidRDefault="005E4A6B" w:rsidP="0071457F">
            <w:pPr>
              <w:pStyle w:val="HSStandaard"/>
              <w:rPr>
                <w:noProof/>
              </w:rPr>
            </w:pPr>
            <w:r>
              <w:rPr>
                <w:noProof/>
              </w:rPr>
              <w:lastRenderedPageBreak/>
              <w:drawing>
                <wp:inline distT="0" distB="0" distL="0" distR="0" wp14:anchorId="7ED00A0A" wp14:editId="0E1E2B21">
                  <wp:extent cx="5934075" cy="2924175"/>
                  <wp:effectExtent l="0" t="0" r="9525" b="9525"/>
                  <wp:docPr id="3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5934075" cy="2924175"/>
                          </a:xfrm>
                          <a:prstGeom prst="rect">
                            <a:avLst/>
                          </a:prstGeom>
                          <a:noFill/>
                          <a:ln>
                            <a:noFill/>
                          </a:ln>
                        </pic:spPr>
                      </pic:pic>
                    </a:graphicData>
                  </a:graphic>
                </wp:inline>
              </w:drawing>
            </w:r>
          </w:p>
        </w:tc>
        <w:tc>
          <w:tcPr>
            <w:tcW w:w="2953" w:type="dxa"/>
          </w:tcPr>
          <w:p w14:paraId="357AA6A5" w14:textId="77777777" w:rsidR="005E4A6B" w:rsidRDefault="005E4A6B" w:rsidP="005E4A6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noProof/>
              </w:rPr>
            </w:pPr>
          </w:p>
        </w:tc>
      </w:tr>
      <w:tr w:rsidR="005E4A6B" w14:paraId="726AA3AC" w14:textId="77777777" w:rsidTr="0071457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0C9CC864" w14:textId="4B84BDD8" w:rsidR="005E4A6B" w:rsidRDefault="005E4A6B" w:rsidP="0071457F">
            <w:pPr>
              <w:pStyle w:val="HSStandaard"/>
              <w:rPr>
                <w:noProof/>
              </w:rPr>
            </w:pPr>
            <w:r>
              <w:rPr>
                <w:noProof/>
              </w:rPr>
              <w:drawing>
                <wp:inline distT="0" distB="0" distL="0" distR="0" wp14:anchorId="3E73F7B6" wp14:editId="01F2DEB5">
                  <wp:extent cx="5934075" cy="2266950"/>
                  <wp:effectExtent l="0" t="0" r="9525" b="0"/>
                  <wp:docPr id="34"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934075" cy="2266950"/>
                          </a:xfrm>
                          <a:prstGeom prst="rect">
                            <a:avLst/>
                          </a:prstGeom>
                          <a:noFill/>
                          <a:ln>
                            <a:noFill/>
                          </a:ln>
                        </pic:spPr>
                      </pic:pic>
                    </a:graphicData>
                  </a:graphic>
                </wp:inline>
              </w:drawing>
            </w:r>
          </w:p>
        </w:tc>
        <w:tc>
          <w:tcPr>
            <w:tcW w:w="2953" w:type="dxa"/>
          </w:tcPr>
          <w:p w14:paraId="0015FA18" w14:textId="77777777" w:rsidR="005E4A6B" w:rsidRDefault="005E4A6B" w:rsidP="005E4A6B">
            <w:pPr>
              <w:widowControl w:val="0"/>
              <w:autoSpaceDE w:val="0"/>
              <w:autoSpaceDN w:val="0"/>
              <w:adjustRightInd w:val="0"/>
              <w:cnfStyle w:val="000000010000" w:firstRow="0" w:lastRow="0" w:firstColumn="0" w:lastColumn="0" w:oddVBand="0" w:evenVBand="0" w:oddHBand="0" w:evenHBand="1" w:firstRowFirstColumn="0" w:firstRowLastColumn="0" w:lastRowFirstColumn="0" w:lastRowLastColumn="0"/>
              <w:rPr>
                <w:noProof/>
              </w:rPr>
            </w:pPr>
            <w:r>
              <w:rPr>
                <w:noProof/>
              </w:rPr>
              <w:t>Voeg CA certificaten toe</w:t>
            </w:r>
          </w:p>
          <w:p w14:paraId="75C06EE1" w14:textId="77777777" w:rsidR="005E4A6B" w:rsidRDefault="005E4A6B" w:rsidP="005E4A6B">
            <w:pPr>
              <w:widowControl w:val="0"/>
              <w:autoSpaceDE w:val="0"/>
              <w:autoSpaceDN w:val="0"/>
              <w:adjustRightInd w:val="0"/>
              <w:cnfStyle w:val="000000010000" w:firstRow="0" w:lastRow="0" w:firstColumn="0" w:lastColumn="0" w:oddVBand="0" w:evenVBand="0" w:oddHBand="0" w:evenHBand="1" w:firstRowFirstColumn="0" w:firstRowLastColumn="0" w:lastRowFirstColumn="0" w:lastRowLastColumn="0"/>
              <w:rPr>
                <w:noProof/>
              </w:rPr>
            </w:pPr>
          </w:p>
        </w:tc>
      </w:tr>
      <w:tr w:rsidR="005E4A6B" w14:paraId="6F7F0E6A"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2A4C3025" w14:textId="4B265D5F" w:rsidR="005E4A6B" w:rsidRDefault="005E4A6B" w:rsidP="0071457F">
            <w:pPr>
              <w:pStyle w:val="HSStandaard"/>
              <w:rPr>
                <w:noProof/>
              </w:rPr>
            </w:pPr>
            <w:r>
              <w:rPr>
                <w:noProof/>
              </w:rPr>
              <w:drawing>
                <wp:inline distT="0" distB="0" distL="0" distR="0" wp14:anchorId="19D8E92B" wp14:editId="3175E06D">
                  <wp:extent cx="5895975" cy="2857500"/>
                  <wp:effectExtent l="0" t="0" r="9525" b="0"/>
                  <wp:docPr id="35"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5895975" cy="2857500"/>
                          </a:xfrm>
                          <a:prstGeom prst="rect">
                            <a:avLst/>
                          </a:prstGeom>
                          <a:noFill/>
                          <a:ln>
                            <a:noFill/>
                          </a:ln>
                        </pic:spPr>
                      </pic:pic>
                    </a:graphicData>
                  </a:graphic>
                </wp:inline>
              </w:drawing>
            </w:r>
          </w:p>
        </w:tc>
        <w:tc>
          <w:tcPr>
            <w:tcW w:w="2953" w:type="dxa"/>
          </w:tcPr>
          <w:p w14:paraId="7858E946" w14:textId="77777777" w:rsidR="005E4A6B" w:rsidRDefault="005E4A6B" w:rsidP="005E4A6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noProof/>
              </w:rPr>
            </w:pPr>
            <w:r>
              <w:rPr>
                <w:noProof/>
              </w:rPr>
              <w:t>Klik op Add certificate en voeg de  juiste .cer bestanden toe ZONDER private key en WACHTWOORD</w:t>
            </w:r>
          </w:p>
          <w:p w14:paraId="47DFCB17" w14:textId="77777777" w:rsidR="005E4A6B" w:rsidRDefault="005E4A6B" w:rsidP="005E4A6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noProof/>
              </w:rPr>
            </w:pPr>
          </w:p>
        </w:tc>
      </w:tr>
      <w:tr w:rsidR="005E4A6B" w14:paraId="117875E7" w14:textId="77777777" w:rsidTr="0071457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5ACC2B7" w14:textId="2F4AC7D4" w:rsidR="005E4A6B" w:rsidRDefault="005E4A6B" w:rsidP="0071457F">
            <w:pPr>
              <w:pStyle w:val="HSStandaard"/>
              <w:rPr>
                <w:noProof/>
              </w:rPr>
            </w:pPr>
            <w:r>
              <w:rPr>
                <w:noProof/>
              </w:rPr>
              <w:lastRenderedPageBreak/>
              <w:drawing>
                <wp:inline distT="0" distB="0" distL="0" distR="0" wp14:anchorId="62E0DBB1" wp14:editId="675900AC">
                  <wp:extent cx="5934075" cy="2819400"/>
                  <wp:effectExtent l="0" t="0" r="9525" b="0"/>
                  <wp:docPr id="36"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5934075" cy="2819400"/>
                          </a:xfrm>
                          <a:prstGeom prst="rect">
                            <a:avLst/>
                          </a:prstGeom>
                          <a:noFill/>
                          <a:ln>
                            <a:noFill/>
                          </a:ln>
                        </pic:spPr>
                      </pic:pic>
                    </a:graphicData>
                  </a:graphic>
                </wp:inline>
              </w:drawing>
            </w:r>
          </w:p>
        </w:tc>
        <w:tc>
          <w:tcPr>
            <w:tcW w:w="2953" w:type="dxa"/>
          </w:tcPr>
          <w:p w14:paraId="554FE08E" w14:textId="77777777" w:rsidR="005E4A6B" w:rsidRDefault="005E4A6B" w:rsidP="005E4A6B">
            <w:pPr>
              <w:widowControl w:val="0"/>
              <w:autoSpaceDE w:val="0"/>
              <w:autoSpaceDN w:val="0"/>
              <w:adjustRightInd w:val="0"/>
              <w:cnfStyle w:val="000000010000" w:firstRow="0" w:lastRow="0" w:firstColumn="0" w:lastColumn="0" w:oddVBand="0" w:evenVBand="0" w:oddHBand="0" w:evenHBand="1" w:firstRowFirstColumn="0" w:firstRowLastColumn="0" w:lastRowFirstColumn="0" w:lastRowLastColumn="0"/>
              <w:rPr>
                <w:noProof/>
              </w:rPr>
            </w:pPr>
            <w:r>
              <w:rPr>
                <w:noProof/>
              </w:rPr>
              <w:t>Link certificaat aan RAPIDSSLCAchain</w:t>
            </w:r>
          </w:p>
          <w:p w14:paraId="2FB6C38B" w14:textId="77777777" w:rsidR="005E4A6B" w:rsidRDefault="005E4A6B" w:rsidP="005E4A6B">
            <w:pPr>
              <w:widowControl w:val="0"/>
              <w:autoSpaceDE w:val="0"/>
              <w:autoSpaceDN w:val="0"/>
              <w:adjustRightInd w:val="0"/>
              <w:cnfStyle w:val="000000010000" w:firstRow="0" w:lastRow="0" w:firstColumn="0" w:lastColumn="0" w:oddVBand="0" w:evenVBand="0" w:oddHBand="0" w:evenHBand="1" w:firstRowFirstColumn="0" w:firstRowLastColumn="0" w:lastRowFirstColumn="0" w:lastRowLastColumn="0"/>
              <w:rPr>
                <w:noProof/>
              </w:rPr>
            </w:pPr>
          </w:p>
        </w:tc>
      </w:tr>
      <w:tr w:rsidR="005E4A6B" w14:paraId="76273B5B"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5F8BBD3" w14:textId="5E6E0E99" w:rsidR="005E4A6B" w:rsidRDefault="005E4A6B" w:rsidP="0071457F">
            <w:pPr>
              <w:pStyle w:val="HSStandaard"/>
              <w:rPr>
                <w:noProof/>
              </w:rPr>
            </w:pPr>
            <w:r>
              <w:rPr>
                <w:noProof/>
              </w:rPr>
              <w:drawing>
                <wp:inline distT="0" distB="0" distL="0" distR="0" wp14:anchorId="3F32DB40" wp14:editId="1D11EDA9">
                  <wp:extent cx="2790825" cy="1152525"/>
                  <wp:effectExtent l="0" t="0" r="9525" b="9525"/>
                  <wp:docPr id="37"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2790825" cy="1152525"/>
                          </a:xfrm>
                          <a:prstGeom prst="rect">
                            <a:avLst/>
                          </a:prstGeom>
                          <a:noFill/>
                          <a:ln>
                            <a:noFill/>
                          </a:ln>
                        </pic:spPr>
                      </pic:pic>
                    </a:graphicData>
                  </a:graphic>
                </wp:inline>
              </w:drawing>
            </w:r>
          </w:p>
        </w:tc>
        <w:tc>
          <w:tcPr>
            <w:tcW w:w="2953" w:type="dxa"/>
          </w:tcPr>
          <w:p w14:paraId="024A4434" w14:textId="77777777" w:rsidR="005E4A6B" w:rsidRDefault="005E4A6B" w:rsidP="005E4A6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noProof/>
              </w:rPr>
            </w:pPr>
          </w:p>
        </w:tc>
      </w:tr>
    </w:tbl>
    <w:p w14:paraId="7BF5E6BF" w14:textId="77777777" w:rsidR="005E4A6B" w:rsidRPr="00B07DCD" w:rsidRDefault="005E4A6B" w:rsidP="005E4A6B">
      <w:pPr>
        <w:pStyle w:val="HSStandaard"/>
      </w:pPr>
    </w:p>
    <w:p w14:paraId="23A229B2" w14:textId="7F86D8D3" w:rsidR="005E4A6B" w:rsidRDefault="005E4A6B" w:rsidP="00957BAB">
      <w:pPr>
        <w:pStyle w:val="HSParagraaf"/>
      </w:pPr>
      <w:bookmarkStart w:id="28" w:name="_Toc336944132"/>
      <w:r>
        <w:t xml:space="preserve">Load </w:t>
      </w:r>
      <w:proofErr w:type="spellStart"/>
      <w:r>
        <w:t>Balancing</w:t>
      </w:r>
      <w:bookmarkEnd w:id="28"/>
      <w:proofErr w:type="spellEnd"/>
    </w:p>
    <w:p w14:paraId="0BE4C6A7" w14:textId="17A76F00" w:rsidR="00957BAB" w:rsidRPr="00957BAB" w:rsidRDefault="00957BAB" w:rsidP="00957BAB">
      <w:pPr>
        <w:pStyle w:val="HSSubParagraaf"/>
      </w:pPr>
      <w:bookmarkStart w:id="29" w:name="_Toc336944133"/>
      <w:r>
        <w:t>AD</w:t>
      </w:r>
      <w:bookmarkEnd w:id="29"/>
    </w:p>
    <w:p w14:paraId="1F265254" w14:textId="77777777" w:rsidR="005E4A6B" w:rsidRDefault="005E4A6B" w:rsidP="005E4A6B">
      <w:pPr>
        <w:pStyle w:val="HSStandaard"/>
      </w:pPr>
    </w:p>
    <w:tbl>
      <w:tblPr>
        <w:tblStyle w:val="MediumShading1-Accent1"/>
        <w:tblW w:w="0" w:type="auto"/>
        <w:tblLayout w:type="fixed"/>
        <w:tblLook w:val="04A0" w:firstRow="1" w:lastRow="0" w:firstColumn="1" w:lastColumn="0" w:noHBand="0" w:noVBand="1"/>
      </w:tblPr>
      <w:tblGrid>
        <w:gridCol w:w="6345"/>
        <w:gridCol w:w="2953"/>
      </w:tblGrid>
      <w:tr w:rsidR="005E4A6B" w14:paraId="4913D8FD" w14:textId="77777777" w:rsidTr="0071457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C3130FE" w14:textId="77777777" w:rsidR="005E4A6B" w:rsidRDefault="005E4A6B" w:rsidP="0071457F">
            <w:pPr>
              <w:pStyle w:val="HSStandaard"/>
            </w:pPr>
            <w:r>
              <w:t>Scherm</w:t>
            </w:r>
          </w:p>
        </w:tc>
        <w:tc>
          <w:tcPr>
            <w:tcW w:w="2953" w:type="dxa"/>
          </w:tcPr>
          <w:p w14:paraId="263136E6" w14:textId="77777777" w:rsidR="005E4A6B" w:rsidRDefault="005E4A6B" w:rsidP="0071457F">
            <w:pPr>
              <w:pStyle w:val="HSStandaard"/>
              <w:cnfStyle w:val="100000000000" w:firstRow="1" w:lastRow="0" w:firstColumn="0" w:lastColumn="0" w:oddVBand="0" w:evenVBand="0" w:oddHBand="0" w:evenHBand="0" w:firstRowFirstColumn="0" w:firstRowLastColumn="0" w:lastRowFirstColumn="0" w:lastRowLastColumn="0"/>
            </w:pPr>
            <w:r>
              <w:t>Aktie</w:t>
            </w:r>
          </w:p>
        </w:tc>
      </w:tr>
      <w:tr w:rsidR="005E4A6B" w:rsidRPr="00F56196" w14:paraId="08B523F3"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9784E09" w14:textId="41F2E483" w:rsidR="005E4A6B" w:rsidRDefault="00957BAB" w:rsidP="0071457F">
            <w:pPr>
              <w:pStyle w:val="HSStandaard"/>
            </w:pPr>
            <w:r>
              <w:rPr>
                <w:noProof/>
              </w:rPr>
              <w:drawing>
                <wp:inline distT="0" distB="0" distL="0" distR="0" wp14:anchorId="1E355EB7" wp14:editId="007F6641">
                  <wp:extent cx="3562350" cy="2381250"/>
                  <wp:effectExtent l="0" t="0" r="0" b="0"/>
                  <wp:docPr id="38"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47" cstate="print">
                            <a:extLst>
                              <a:ext uri="{28A0092B-C50C-407E-A947-70E740481C1C}">
                                <a14:useLocalDpi xmlns:a14="http://schemas.microsoft.com/office/drawing/2010/main" val="0"/>
                              </a:ext>
                            </a:extLst>
                          </a:blip>
                          <a:srcRect/>
                          <a:stretch>
                            <a:fillRect/>
                          </a:stretch>
                        </pic:blipFill>
                        <pic:spPr bwMode="auto">
                          <a:xfrm>
                            <a:off x="0" y="0"/>
                            <a:ext cx="3562350" cy="2381250"/>
                          </a:xfrm>
                          <a:prstGeom prst="rect">
                            <a:avLst/>
                          </a:prstGeom>
                          <a:noFill/>
                          <a:ln>
                            <a:noFill/>
                          </a:ln>
                        </pic:spPr>
                      </pic:pic>
                    </a:graphicData>
                  </a:graphic>
                </wp:inline>
              </w:drawing>
            </w:r>
          </w:p>
        </w:tc>
        <w:tc>
          <w:tcPr>
            <w:tcW w:w="2953" w:type="dxa"/>
          </w:tcPr>
          <w:p w14:paraId="67CD80D8" w14:textId="77777777" w:rsidR="00957BAB" w:rsidRPr="00CC498D" w:rsidRDefault="00957BAB" w:rsidP="00957BA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CC498D">
              <w:rPr>
                <w:rFonts w:ascii="Calibri" w:hAnsi="Calibri" w:cs="Calibri"/>
              </w:rPr>
              <w:t xml:space="preserve">Ga naar de linkerkant naar LOAD BALANCING en kies voor de Load </w:t>
            </w:r>
            <w:proofErr w:type="spellStart"/>
            <w:r w:rsidRPr="00CC498D">
              <w:rPr>
                <w:rFonts w:ascii="Calibri" w:hAnsi="Calibri" w:cs="Calibri"/>
              </w:rPr>
              <w:t>Balancing</w:t>
            </w:r>
            <w:proofErr w:type="spellEnd"/>
            <w:r w:rsidRPr="00CC498D">
              <w:rPr>
                <w:rFonts w:ascii="Calibri" w:hAnsi="Calibri" w:cs="Calibri"/>
              </w:rPr>
              <w:t xml:space="preserve"> Wizard voor XenApp</w:t>
            </w:r>
          </w:p>
          <w:p w14:paraId="375666DE" w14:textId="77777777" w:rsidR="005E4A6B" w:rsidRPr="00957BAB" w:rsidRDefault="005E4A6B" w:rsidP="0071457F">
            <w:pPr>
              <w:pStyle w:val="HSStandaard"/>
              <w:cnfStyle w:val="000000100000" w:firstRow="0" w:lastRow="0" w:firstColumn="0" w:lastColumn="0" w:oddVBand="0" w:evenVBand="0" w:oddHBand="1" w:evenHBand="0" w:firstRowFirstColumn="0" w:firstRowLastColumn="0" w:lastRowFirstColumn="0" w:lastRowLastColumn="0"/>
            </w:pPr>
          </w:p>
        </w:tc>
      </w:tr>
      <w:tr w:rsidR="005E4A6B" w14:paraId="1B840AEE" w14:textId="77777777" w:rsidTr="0071457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2830D7D4" w14:textId="2278973E" w:rsidR="005E4A6B" w:rsidRPr="00957BAB" w:rsidRDefault="00957BAB" w:rsidP="0071457F">
            <w:pPr>
              <w:pStyle w:val="HSStandaard"/>
            </w:pPr>
            <w:r>
              <w:rPr>
                <w:noProof/>
              </w:rPr>
              <w:drawing>
                <wp:inline distT="0" distB="0" distL="0" distR="0" wp14:anchorId="074EF075" wp14:editId="7A6B5E31">
                  <wp:extent cx="3371850" cy="1905000"/>
                  <wp:effectExtent l="0" t="0" r="0" b="0"/>
                  <wp:docPr id="39"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3371850" cy="1905000"/>
                          </a:xfrm>
                          <a:prstGeom prst="rect">
                            <a:avLst/>
                          </a:prstGeom>
                          <a:noFill/>
                          <a:ln>
                            <a:noFill/>
                          </a:ln>
                        </pic:spPr>
                      </pic:pic>
                    </a:graphicData>
                  </a:graphic>
                </wp:inline>
              </w:drawing>
            </w:r>
          </w:p>
        </w:tc>
        <w:tc>
          <w:tcPr>
            <w:tcW w:w="2953" w:type="dxa"/>
          </w:tcPr>
          <w:p w14:paraId="1905D2F1" w14:textId="77777777" w:rsidR="00957BAB" w:rsidRPr="00CC498D" w:rsidRDefault="00957BAB" w:rsidP="00957BAB">
            <w:pPr>
              <w:widowControl w:val="0"/>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ascii="Calibri" w:hAnsi="Calibri" w:cs="Calibri"/>
              </w:rPr>
            </w:pPr>
            <w:r w:rsidRPr="00CC498D">
              <w:rPr>
                <w:rFonts w:ascii="Calibri" w:hAnsi="Calibri" w:cs="Calibri"/>
              </w:rPr>
              <w:t xml:space="preserve">Zorg dat de onderstaande site op VWI01 + VWI02 als default staat </w:t>
            </w:r>
            <w:proofErr w:type="spellStart"/>
            <w:r w:rsidRPr="00CC498D">
              <w:rPr>
                <w:rFonts w:ascii="Calibri" w:hAnsi="Calibri" w:cs="Calibri"/>
              </w:rPr>
              <w:t>ivm</w:t>
            </w:r>
            <w:proofErr w:type="spellEnd"/>
            <w:r w:rsidRPr="00CC498D">
              <w:rPr>
                <w:rFonts w:ascii="Calibri" w:hAnsi="Calibri" w:cs="Calibri"/>
              </w:rPr>
              <w:t xml:space="preserve"> health check van </w:t>
            </w:r>
            <w:proofErr w:type="spellStart"/>
            <w:r w:rsidRPr="00CC498D">
              <w:rPr>
                <w:rFonts w:ascii="Calibri" w:hAnsi="Calibri" w:cs="Calibri"/>
              </w:rPr>
              <w:t>netscaler</w:t>
            </w:r>
            <w:proofErr w:type="spellEnd"/>
            <w:r w:rsidRPr="00CC498D">
              <w:rPr>
                <w:rFonts w:ascii="Calibri" w:hAnsi="Calibri" w:cs="Calibri"/>
              </w:rPr>
              <w:t>!!!</w:t>
            </w:r>
          </w:p>
          <w:p w14:paraId="74D49C7B" w14:textId="77777777" w:rsidR="005E4A6B" w:rsidRDefault="005E4A6B" w:rsidP="0071457F">
            <w:pPr>
              <w:pStyle w:val="HSStandaard"/>
              <w:cnfStyle w:val="000000010000" w:firstRow="0" w:lastRow="0" w:firstColumn="0" w:lastColumn="0" w:oddVBand="0" w:evenVBand="0" w:oddHBand="0" w:evenHBand="1" w:firstRowFirstColumn="0" w:firstRowLastColumn="0" w:lastRowFirstColumn="0" w:lastRowLastColumn="0"/>
            </w:pPr>
          </w:p>
        </w:tc>
      </w:tr>
      <w:tr w:rsidR="00957BAB" w14:paraId="7E9E7986"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7857E9DA" w14:textId="6CDCAE68" w:rsidR="00957BAB" w:rsidRDefault="00957BAB" w:rsidP="0071457F">
            <w:pPr>
              <w:pStyle w:val="HSStandaard"/>
              <w:rPr>
                <w:noProof/>
              </w:rPr>
            </w:pPr>
            <w:r>
              <w:rPr>
                <w:noProof/>
              </w:rPr>
              <w:lastRenderedPageBreak/>
              <w:drawing>
                <wp:inline distT="0" distB="0" distL="0" distR="0" wp14:anchorId="691BCED4" wp14:editId="6ADA8F61">
                  <wp:extent cx="3476625" cy="2295525"/>
                  <wp:effectExtent l="0" t="0" r="9525" b="9525"/>
                  <wp:docPr id="40"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3476625" cy="2295525"/>
                          </a:xfrm>
                          <a:prstGeom prst="rect">
                            <a:avLst/>
                          </a:prstGeom>
                          <a:noFill/>
                          <a:ln>
                            <a:noFill/>
                          </a:ln>
                        </pic:spPr>
                      </pic:pic>
                    </a:graphicData>
                  </a:graphic>
                </wp:inline>
              </w:drawing>
            </w:r>
          </w:p>
        </w:tc>
        <w:tc>
          <w:tcPr>
            <w:tcW w:w="2953" w:type="dxa"/>
          </w:tcPr>
          <w:p w14:paraId="5FB35A5D" w14:textId="20A8FE6C" w:rsidR="00957BAB" w:rsidRPr="00CC498D" w:rsidRDefault="00957BAB" w:rsidP="00957BA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rPr>
            </w:pPr>
            <w:r w:rsidRPr="00CC498D">
              <w:rPr>
                <w:rFonts w:ascii="Calibri" w:hAnsi="Calibri" w:cs="Calibri"/>
              </w:rPr>
              <w:t>Op de web interface moet instelling zo staan</w:t>
            </w:r>
          </w:p>
        </w:tc>
      </w:tr>
      <w:tr w:rsidR="00957BAB" w14:paraId="336E511B" w14:textId="77777777" w:rsidTr="0071457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31FEC3D" w14:textId="3A7C7490" w:rsidR="00957BAB" w:rsidRDefault="00957BAB" w:rsidP="0071457F">
            <w:pPr>
              <w:pStyle w:val="HSStandaard"/>
              <w:rPr>
                <w:noProof/>
              </w:rPr>
            </w:pPr>
            <w:r>
              <w:rPr>
                <w:noProof/>
              </w:rPr>
              <w:drawing>
                <wp:inline distT="0" distB="0" distL="0" distR="0" wp14:anchorId="5390863D" wp14:editId="6A7AA866">
                  <wp:extent cx="3209925" cy="2124075"/>
                  <wp:effectExtent l="0" t="0" r="9525" b="9525"/>
                  <wp:docPr id="4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0"/>
                            <a:ext cx="3209925" cy="2124075"/>
                          </a:xfrm>
                          <a:prstGeom prst="rect">
                            <a:avLst/>
                          </a:prstGeom>
                          <a:noFill/>
                          <a:ln>
                            <a:noFill/>
                          </a:ln>
                        </pic:spPr>
                      </pic:pic>
                    </a:graphicData>
                  </a:graphic>
                </wp:inline>
              </w:drawing>
            </w:r>
          </w:p>
        </w:tc>
        <w:tc>
          <w:tcPr>
            <w:tcW w:w="2953" w:type="dxa"/>
          </w:tcPr>
          <w:p w14:paraId="2A2A5220" w14:textId="77777777" w:rsidR="00957BAB" w:rsidRDefault="00957BAB" w:rsidP="00957BAB">
            <w:pPr>
              <w:widowControl w:val="0"/>
              <w:autoSpaceDE w:val="0"/>
              <w:autoSpaceDN w:val="0"/>
              <w:adjustRightInd w:val="0"/>
              <w:cnfStyle w:val="000000010000" w:firstRow="0" w:lastRow="0" w:firstColumn="0" w:lastColumn="0" w:oddVBand="0" w:evenVBand="0" w:oddHBand="0" w:evenHBand="1" w:firstRowFirstColumn="0" w:firstRowLastColumn="0" w:lastRowFirstColumn="0" w:lastRowLastColumn="0"/>
              <w:rPr>
                <w:noProof/>
              </w:rPr>
            </w:pPr>
            <w:r>
              <w:rPr>
                <w:noProof/>
              </w:rPr>
              <w:t>Klik op Next en daarna op Skip</w:t>
            </w:r>
          </w:p>
          <w:p w14:paraId="5AB6D74B" w14:textId="77777777" w:rsidR="00957BAB" w:rsidRPr="00CC498D" w:rsidRDefault="00957BAB" w:rsidP="00957BAB">
            <w:pPr>
              <w:widowControl w:val="0"/>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ascii="Calibri" w:hAnsi="Calibri" w:cs="Calibri"/>
              </w:rPr>
            </w:pPr>
          </w:p>
        </w:tc>
      </w:tr>
      <w:tr w:rsidR="00957BAB" w14:paraId="3FEC0278"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0BA6D378" w14:textId="5C279739" w:rsidR="00957BAB" w:rsidRDefault="00957BAB" w:rsidP="0071457F">
            <w:pPr>
              <w:pStyle w:val="HSStandaard"/>
              <w:rPr>
                <w:noProof/>
              </w:rPr>
            </w:pPr>
            <w:r>
              <w:rPr>
                <w:noProof/>
              </w:rPr>
              <w:drawing>
                <wp:inline distT="0" distB="0" distL="0" distR="0" wp14:anchorId="75E1598B" wp14:editId="613522A7">
                  <wp:extent cx="3219450" cy="2133600"/>
                  <wp:effectExtent l="0" t="0" r="0" b="0"/>
                  <wp:docPr id="42"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51" cstate="print">
                            <a:extLst>
                              <a:ext uri="{28A0092B-C50C-407E-A947-70E740481C1C}">
                                <a14:useLocalDpi xmlns:a14="http://schemas.microsoft.com/office/drawing/2010/main" val="0"/>
                              </a:ext>
                            </a:extLst>
                          </a:blip>
                          <a:srcRect/>
                          <a:stretch>
                            <a:fillRect/>
                          </a:stretch>
                        </pic:blipFill>
                        <pic:spPr bwMode="auto">
                          <a:xfrm>
                            <a:off x="0" y="0"/>
                            <a:ext cx="3219450" cy="2133600"/>
                          </a:xfrm>
                          <a:prstGeom prst="rect">
                            <a:avLst/>
                          </a:prstGeom>
                          <a:noFill/>
                          <a:ln>
                            <a:noFill/>
                          </a:ln>
                        </pic:spPr>
                      </pic:pic>
                    </a:graphicData>
                  </a:graphic>
                </wp:inline>
              </w:drawing>
            </w:r>
          </w:p>
        </w:tc>
        <w:tc>
          <w:tcPr>
            <w:tcW w:w="2953" w:type="dxa"/>
          </w:tcPr>
          <w:p w14:paraId="1A0B55EC" w14:textId="77777777" w:rsidR="00957BAB" w:rsidRDefault="00957BAB" w:rsidP="00957BA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noProof/>
              </w:rPr>
            </w:pPr>
          </w:p>
        </w:tc>
      </w:tr>
      <w:tr w:rsidR="00957BAB" w14:paraId="02FDFA28" w14:textId="77777777" w:rsidTr="0071457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284F6C3B" w14:textId="64727325" w:rsidR="00957BAB" w:rsidRDefault="00957BAB" w:rsidP="0071457F">
            <w:pPr>
              <w:pStyle w:val="HSStandaard"/>
              <w:rPr>
                <w:noProof/>
              </w:rPr>
            </w:pPr>
            <w:r>
              <w:rPr>
                <w:noProof/>
              </w:rPr>
              <w:drawing>
                <wp:inline distT="0" distB="0" distL="0" distR="0" wp14:anchorId="15B84F81" wp14:editId="5ACEB20C">
                  <wp:extent cx="3400425" cy="1628775"/>
                  <wp:effectExtent l="0" t="0" r="9525" b="9525"/>
                  <wp:docPr id="4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400425" cy="1628775"/>
                          </a:xfrm>
                          <a:prstGeom prst="rect">
                            <a:avLst/>
                          </a:prstGeom>
                          <a:noFill/>
                          <a:ln>
                            <a:noFill/>
                          </a:ln>
                        </pic:spPr>
                      </pic:pic>
                    </a:graphicData>
                  </a:graphic>
                </wp:inline>
              </w:drawing>
            </w:r>
          </w:p>
        </w:tc>
        <w:tc>
          <w:tcPr>
            <w:tcW w:w="2953" w:type="dxa"/>
          </w:tcPr>
          <w:p w14:paraId="09F7D047" w14:textId="77777777" w:rsidR="00957BAB" w:rsidRDefault="00957BAB" w:rsidP="00957BAB">
            <w:pPr>
              <w:widowControl w:val="0"/>
              <w:autoSpaceDE w:val="0"/>
              <w:autoSpaceDN w:val="0"/>
              <w:adjustRightInd w:val="0"/>
              <w:cnfStyle w:val="000000010000" w:firstRow="0" w:lastRow="0" w:firstColumn="0" w:lastColumn="0" w:oddVBand="0" w:evenVBand="0" w:oddHBand="0" w:evenHBand="1" w:firstRowFirstColumn="0" w:firstRowLastColumn="0" w:lastRowFirstColumn="0" w:lastRowLastColumn="0"/>
              <w:rPr>
                <w:noProof/>
              </w:rPr>
            </w:pPr>
          </w:p>
        </w:tc>
      </w:tr>
      <w:tr w:rsidR="00957BAB" w14:paraId="0D234D6D"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408DB769" w14:textId="1E5E0A9E" w:rsidR="00957BAB" w:rsidRDefault="00957BAB" w:rsidP="0071457F">
            <w:pPr>
              <w:pStyle w:val="HSStandaard"/>
              <w:rPr>
                <w:noProof/>
              </w:rPr>
            </w:pPr>
            <w:r>
              <w:rPr>
                <w:noProof/>
              </w:rPr>
              <w:lastRenderedPageBreak/>
              <w:drawing>
                <wp:inline distT="0" distB="0" distL="0" distR="0" wp14:anchorId="18CA15D5" wp14:editId="1BB45C54">
                  <wp:extent cx="4057650" cy="2009775"/>
                  <wp:effectExtent l="0" t="0" r="0" b="9525"/>
                  <wp:docPr id="44"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53" cstate="print">
                            <a:extLst>
                              <a:ext uri="{28A0092B-C50C-407E-A947-70E740481C1C}">
                                <a14:useLocalDpi xmlns:a14="http://schemas.microsoft.com/office/drawing/2010/main" val="0"/>
                              </a:ext>
                            </a:extLst>
                          </a:blip>
                          <a:srcRect/>
                          <a:stretch>
                            <a:fillRect/>
                          </a:stretch>
                        </pic:blipFill>
                        <pic:spPr bwMode="auto">
                          <a:xfrm>
                            <a:off x="0" y="0"/>
                            <a:ext cx="4057650" cy="2009775"/>
                          </a:xfrm>
                          <a:prstGeom prst="rect">
                            <a:avLst/>
                          </a:prstGeom>
                          <a:noFill/>
                          <a:ln>
                            <a:noFill/>
                          </a:ln>
                        </pic:spPr>
                      </pic:pic>
                    </a:graphicData>
                  </a:graphic>
                </wp:inline>
              </w:drawing>
            </w:r>
          </w:p>
        </w:tc>
        <w:tc>
          <w:tcPr>
            <w:tcW w:w="2953" w:type="dxa"/>
          </w:tcPr>
          <w:p w14:paraId="17C21EC6" w14:textId="77777777" w:rsidR="00957BAB" w:rsidRDefault="00957BAB" w:rsidP="00957BA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noProof/>
              </w:rPr>
            </w:pPr>
          </w:p>
        </w:tc>
      </w:tr>
      <w:tr w:rsidR="00957BAB" w14:paraId="466B3D0B" w14:textId="77777777" w:rsidTr="0071457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4A454A7B" w14:textId="1B11AF95" w:rsidR="00957BAB" w:rsidRDefault="00957BAB" w:rsidP="0071457F">
            <w:pPr>
              <w:pStyle w:val="HSStandaard"/>
              <w:rPr>
                <w:noProof/>
              </w:rPr>
            </w:pPr>
            <w:r>
              <w:rPr>
                <w:noProof/>
              </w:rPr>
              <w:drawing>
                <wp:inline distT="0" distB="0" distL="0" distR="0" wp14:anchorId="10899FC7" wp14:editId="0AC3550F">
                  <wp:extent cx="3152775" cy="3162300"/>
                  <wp:effectExtent l="0" t="0" r="9525" b="0"/>
                  <wp:docPr id="45"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3152775" cy="3162300"/>
                          </a:xfrm>
                          <a:prstGeom prst="rect">
                            <a:avLst/>
                          </a:prstGeom>
                          <a:noFill/>
                          <a:ln>
                            <a:noFill/>
                          </a:ln>
                        </pic:spPr>
                      </pic:pic>
                    </a:graphicData>
                  </a:graphic>
                </wp:inline>
              </w:drawing>
            </w:r>
          </w:p>
        </w:tc>
        <w:tc>
          <w:tcPr>
            <w:tcW w:w="2953" w:type="dxa"/>
          </w:tcPr>
          <w:p w14:paraId="5F471E88" w14:textId="77777777" w:rsidR="00957BAB" w:rsidRDefault="00957BAB" w:rsidP="00957BAB">
            <w:pPr>
              <w:widowControl w:val="0"/>
              <w:autoSpaceDE w:val="0"/>
              <w:autoSpaceDN w:val="0"/>
              <w:adjustRightInd w:val="0"/>
              <w:cnfStyle w:val="000000010000" w:firstRow="0" w:lastRow="0" w:firstColumn="0" w:lastColumn="0" w:oddVBand="0" w:evenVBand="0" w:oddHBand="0" w:evenHBand="1" w:firstRowFirstColumn="0" w:firstRowLastColumn="0" w:lastRowFirstColumn="0" w:lastRowLastColumn="0"/>
              <w:rPr>
                <w:noProof/>
              </w:rPr>
            </w:pPr>
          </w:p>
        </w:tc>
      </w:tr>
      <w:tr w:rsidR="00957BAB" w14:paraId="63229E0D"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745B1CDF" w14:textId="42164B37" w:rsidR="00957BAB" w:rsidRDefault="00957BAB" w:rsidP="0071457F">
            <w:pPr>
              <w:pStyle w:val="HSStandaard"/>
              <w:rPr>
                <w:noProof/>
              </w:rPr>
            </w:pPr>
            <w:r>
              <w:rPr>
                <w:noProof/>
              </w:rPr>
              <w:drawing>
                <wp:inline distT="0" distB="0" distL="0" distR="0" wp14:anchorId="6C50456F" wp14:editId="5E84A5F7">
                  <wp:extent cx="2409825" cy="2447925"/>
                  <wp:effectExtent l="0" t="0" r="9525" b="9525"/>
                  <wp:docPr id="46"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409825" cy="2447925"/>
                          </a:xfrm>
                          <a:prstGeom prst="rect">
                            <a:avLst/>
                          </a:prstGeom>
                          <a:noFill/>
                          <a:ln>
                            <a:noFill/>
                          </a:ln>
                        </pic:spPr>
                      </pic:pic>
                    </a:graphicData>
                  </a:graphic>
                </wp:inline>
              </w:drawing>
            </w:r>
          </w:p>
        </w:tc>
        <w:tc>
          <w:tcPr>
            <w:tcW w:w="2953" w:type="dxa"/>
          </w:tcPr>
          <w:p w14:paraId="666F9E8E" w14:textId="77777777" w:rsidR="00957BAB" w:rsidRDefault="00957BAB" w:rsidP="00957BA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noProof/>
              </w:rPr>
            </w:pPr>
          </w:p>
        </w:tc>
      </w:tr>
      <w:tr w:rsidR="00957BAB" w14:paraId="5AC15A32" w14:textId="77777777" w:rsidTr="0071457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47A45D87" w14:textId="46AE1086" w:rsidR="00957BAB" w:rsidRDefault="00957BAB" w:rsidP="0071457F">
            <w:pPr>
              <w:pStyle w:val="HSStandaard"/>
              <w:rPr>
                <w:noProof/>
              </w:rPr>
            </w:pPr>
            <w:r>
              <w:rPr>
                <w:noProof/>
              </w:rPr>
              <w:drawing>
                <wp:inline distT="0" distB="0" distL="0" distR="0" wp14:anchorId="1EBCAEC9" wp14:editId="478A2126">
                  <wp:extent cx="5972175" cy="1952625"/>
                  <wp:effectExtent l="0" t="0" r="9525" b="9525"/>
                  <wp:docPr id="47"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5972175" cy="1952625"/>
                          </a:xfrm>
                          <a:prstGeom prst="rect">
                            <a:avLst/>
                          </a:prstGeom>
                          <a:noFill/>
                          <a:ln>
                            <a:noFill/>
                          </a:ln>
                        </pic:spPr>
                      </pic:pic>
                    </a:graphicData>
                  </a:graphic>
                </wp:inline>
              </w:drawing>
            </w:r>
          </w:p>
        </w:tc>
        <w:tc>
          <w:tcPr>
            <w:tcW w:w="2953" w:type="dxa"/>
          </w:tcPr>
          <w:p w14:paraId="07A4DD10" w14:textId="77777777" w:rsidR="00957BAB" w:rsidRDefault="00957BAB" w:rsidP="00957BAB">
            <w:pPr>
              <w:widowControl w:val="0"/>
              <w:autoSpaceDE w:val="0"/>
              <w:autoSpaceDN w:val="0"/>
              <w:adjustRightInd w:val="0"/>
              <w:cnfStyle w:val="000000010000" w:firstRow="0" w:lastRow="0" w:firstColumn="0" w:lastColumn="0" w:oddVBand="0" w:evenVBand="0" w:oddHBand="0" w:evenHBand="1" w:firstRowFirstColumn="0" w:firstRowLastColumn="0" w:lastRowFirstColumn="0" w:lastRowLastColumn="0"/>
              <w:rPr>
                <w:noProof/>
              </w:rPr>
            </w:pPr>
          </w:p>
        </w:tc>
      </w:tr>
      <w:tr w:rsidR="00957BAB" w14:paraId="45F49656"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6ACB7719" w14:textId="533836CF" w:rsidR="00957BAB" w:rsidRDefault="00957BAB" w:rsidP="0071457F">
            <w:pPr>
              <w:pStyle w:val="HSStandaard"/>
              <w:rPr>
                <w:noProof/>
              </w:rPr>
            </w:pPr>
            <w:r>
              <w:rPr>
                <w:noProof/>
              </w:rPr>
              <w:lastRenderedPageBreak/>
              <w:drawing>
                <wp:inline distT="0" distB="0" distL="0" distR="0" wp14:anchorId="2E9B8DAC" wp14:editId="2096DD99">
                  <wp:extent cx="5895975" cy="2085975"/>
                  <wp:effectExtent l="0" t="0" r="9525" b="9525"/>
                  <wp:docPr id="48"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5895975" cy="2085975"/>
                          </a:xfrm>
                          <a:prstGeom prst="rect">
                            <a:avLst/>
                          </a:prstGeom>
                          <a:noFill/>
                          <a:ln>
                            <a:noFill/>
                          </a:ln>
                        </pic:spPr>
                      </pic:pic>
                    </a:graphicData>
                  </a:graphic>
                </wp:inline>
              </w:drawing>
            </w:r>
          </w:p>
        </w:tc>
        <w:tc>
          <w:tcPr>
            <w:tcW w:w="2953" w:type="dxa"/>
          </w:tcPr>
          <w:p w14:paraId="1AA4F917" w14:textId="77777777" w:rsidR="00957BAB" w:rsidRDefault="00957BAB" w:rsidP="00957BA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noProof/>
              </w:rPr>
            </w:pPr>
          </w:p>
        </w:tc>
      </w:tr>
      <w:tr w:rsidR="00957BAB" w14:paraId="7256EFA3" w14:textId="77777777" w:rsidTr="0071457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7807367A" w14:textId="0C343329" w:rsidR="00957BAB" w:rsidRDefault="00957BAB" w:rsidP="0071457F">
            <w:pPr>
              <w:pStyle w:val="HSStandaard"/>
              <w:rPr>
                <w:noProof/>
              </w:rPr>
            </w:pPr>
            <w:r>
              <w:rPr>
                <w:noProof/>
              </w:rPr>
              <w:drawing>
                <wp:inline distT="0" distB="0" distL="0" distR="0" wp14:anchorId="499B5195" wp14:editId="6695A8FA">
                  <wp:extent cx="5886450" cy="2876550"/>
                  <wp:effectExtent l="0" t="0" r="0" b="0"/>
                  <wp:docPr id="49"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5886450" cy="2876550"/>
                          </a:xfrm>
                          <a:prstGeom prst="rect">
                            <a:avLst/>
                          </a:prstGeom>
                          <a:noFill/>
                          <a:ln>
                            <a:noFill/>
                          </a:ln>
                        </pic:spPr>
                      </pic:pic>
                    </a:graphicData>
                  </a:graphic>
                </wp:inline>
              </w:drawing>
            </w:r>
          </w:p>
        </w:tc>
        <w:tc>
          <w:tcPr>
            <w:tcW w:w="2953" w:type="dxa"/>
          </w:tcPr>
          <w:p w14:paraId="47C1D6B6" w14:textId="77777777" w:rsidR="00957BAB" w:rsidRDefault="00957BAB" w:rsidP="00957BAB">
            <w:pPr>
              <w:widowControl w:val="0"/>
              <w:autoSpaceDE w:val="0"/>
              <w:autoSpaceDN w:val="0"/>
              <w:adjustRightInd w:val="0"/>
              <w:cnfStyle w:val="000000010000" w:firstRow="0" w:lastRow="0" w:firstColumn="0" w:lastColumn="0" w:oddVBand="0" w:evenVBand="0" w:oddHBand="0" w:evenHBand="1" w:firstRowFirstColumn="0" w:firstRowLastColumn="0" w:lastRowFirstColumn="0" w:lastRowLastColumn="0"/>
              <w:rPr>
                <w:noProof/>
              </w:rPr>
            </w:pPr>
          </w:p>
        </w:tc>
      </w:tr>
      <w:tr w:rsidR="00957BAB" w14:paraId="58CDD4E7"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70A7CC84" w14:textId="6B6D9156" w:rsidR="00957BAB" w:rsidRDefault="00957BAB" w:rsidP="0071457F">
            <w:pPr>
              <w:pStyle w:val="HSStandaard"/>
              <w:rPr>
                <w:noProof/>
              </w:rPr>
            </w:pPr>
            <w:r>
              <w:rPr>
                <w:noProof/>
              </w:rPr>
              <w:drawing>
                <wp:inline distT="0" distB="0" distL="0" distR="0" wp14:anchorId="656D6DE7" wp14:editId="321E12DB">
                  <wp:extent cx="5905500" cy="2857500"/>
                  <wp:effectExtent l="0" t="0" r="0" b="0"/>
                  <wp:docPr id="50"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5905500" cy="2857500"/>
                          </a:xfrm>
                          <a:prstGeom prst="rect">
                            <a:avLst/>
                          </a:prstGeom>
                          <a:noFill/>
                          <a:ln>
                            <a:noFill/>
                          </a:ln>
                        </pic:spPr>
                      </pic:pic>
                    </a:graphicData>
                  </a:graphic>
                </wp:inline>
              </w:drawing>
            </w:r>
          </w:p>
        </w:tc>
        <w:tc>
          <w:tcPr>
            <w:tcW w:w="2953" w:type="dxa"/>
          </w:tcPr>
          <w:p w14:paraId="705DC7FB" w14:textId="77777777" w:rsidR="00957BAB" w:rsidRDefault="00957BAB" w:rsidP="00957BA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noProof/>
              </w:rPr>
            </w:pPr>
          </w:p>
        </w:tc>
      </w:tr>
      <w:tr w:rsidR="00957BAB" w14:paraId="3D6AD779" w14:textId="77777777" w:rsidTr="0071457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5FAE0C94" w14:textId="46D900D8" w:rsidR="00957BAB" w:rsidRDefault="00957BAB" w:rsidP="0071457F">
            <w:pPr>
              <w:pStyle w:val="HSStandaard"/>
              <w:rPr>
                <w:noProof/>
              </w:rPr>
            </w:pPr>
            <w:r>
              <w:rPr>
                <w:noProof/>
              </w:rPr>
              <w:lastRenderedPageBreak/>
              <w:drawing>
                <wp:inline distT="0" distB="0" distL="0" distR="0" wp14:anchorId="0E0227AD" wp14:editId="03B8DD16">
                  <wp:extent cx="5972175" cy="2933700"/>
                  <wp:effectExtent l="0" t="0" r="9525" b="0"/>
                  <wp:docPr id="5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5972175" cy="2933700"/>
                          </a:xfrm>
                          <a:prstGeom prst="rect">
                            <a:avLst/>
                          </a:prstGeom>
                          <a:noFill/>
                          <a:ln>
                            <a:noFill/>
                          </a:ln>
                        </pic:spPr>
                      </pic:pic>
                    </a:graphicData>
                  </a:graphic>
                </wp:inline>
              </w:drawing>
            </w:r>
          </w:p>
        </w:tc>
        <w:tc>
          <w:tcPr>
            <w:tcW w:w="2953" w:type="dxa"/>
          </w:tcPr>
          <w:p w14:paraId="33256A46" w14:textId="77777777" w:rsidR="00957BAB" w:rsidRDefault="00957BAB" w:rsidP="00957BAB">
            <w:pPr>
              <w:widowControl w:val="0"/>
              <w:autoSpaceDE w:val="0"/>
              <w:autoSpaceDN w:val="0"/>
              <w:adjustRightInd w:val="0"/>
              <w:cnfStyle w:val="000000010000" w:firstRow="0" w:lastRow="0" w:firstColumn="0" w:lastColumn="0" w:oddVBand="0" w:evenVBand="0" w:oddHBand="0" w:evenHBand="1" w:firstRowFirstColumn="0" w:firstRowLastColumn="0" w:lastRowFirstColumn="0" w:lastRowLastColumn="0"/>
              <w:rPr>
                <w:noProof/>
              </w:rPr>
            </w:pPr>
          </w:p>
        </w:tc>
      </w:tr>
    </w:tbl>
    <w:p w14:paraId="33A403D6" w14:textId="77777777" w:rsidR="005E4A6B" w:rsidRPr="00B07DCD" w:rsidRDefault="005E4A6B" w:rsidP="005E4A6B">
      <w:pPr>
        <w:pStyle w:val="HSStandaard"/>
      </w:pPr>
    </w:p>
    <w:p w14:paraId="3633E523" w14:textId="51AEA861" w:rsidR="005E4A6B" w:rsidRDefault="00957BAB" w:rsidP="005E4A6B">
      <w:pPr>
        <w:pStyle w:val="HSSubParagraaf"/>
      </w:pPr>
      <w:bookmarkStart w:id="30" w:name="_Toc336944134"/>
      <w:r>
        <w:t>DNS</w:t>
      </w:r>
      <w:bookmarkEnd w:id="30"/>
    </w:p>
    <w:p w14:paraId="7FEA329F" w14:textId="77777777" w:rsidR="005E4A6B" w:rsidRDefault="005E4A6B" w:rsidP="005E4A6B">
      <w:pPr>
        <w:pStyle w:val="HSStandaard"/>
      </w:pPr>
    </w:p>
    <w:tbl>
      <w:tblPr>
        <w:tblStyle w:val="MediumShading1-Accent1"/>
        <w:tblW w:w="0" w:type="auto"/>
        <w:tblLayout w:type="fixed"/>
        <w:tblLook w:val="04A0" w:firstRow="1" w:lastRow="0" w:firstColumn="1" w:lastColumn="0" w:noHBand="0" w:noVBand="1"/>
      </w:tblPr>
      <w:tblGrid>
        <w:gridCol w:w="6345"/>
        <w:gridCol w:w="2953"/>
      </w:tblGrid>
      <w:tr w:rsidR="005E4A6B" w14:paraId="3609BD54" w14:textId="77777777" w:rsidTr="0071457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56A505D5" w14:textId="77777777" w:rsidR="005E4A6B" w:rsidRDefault="005E4A6B" w:rsidP="0071457F">
            <w:pPr>
              <w:pStyle w:val="HSStandaard"/>
            </w:pPr>
            <w:r>
              <w:t>Scherm</w:t>
            </w:r>
          </w:p>
        </w:tc>
        <w:tc>
          <w:tcPr>
            <w:tcW w:w="2953" w:type="dxa"/>
          </w:tcPr>
          <w:p w14:paraId="13DD90D3" w14:textId="77777777" w:rsidR="005E4A6B" w:rsidRDefault="005E4A6B" w:rsidP="0071457F">
            <w:pPr>
              <w:pStyle w:val="HSStandaard"/>
              <w:cnfStyle w:val="100000000000" w:firstRow="1" w:lastRow="0" w:firstColumn="0" w:lastColumn="0" w:oddVBand="0" w:evenVBand="0" w:oddHBand="0" w:evenHBand="0" w:firstRowFirstColumn="0" w:firstRowLastColumn="0" w:lastRowFirstColumn="0" w:lastRowLastColumn="0"/>
            </w:pPr>
            <w:r>
              <w:t>Aktie</w:t>
            </w:r>
          </w:p>
        </w:tc>
      </w:tr>
      <w:tr w:rsidR="005E4A6B" w:rsidRPr="00F56196" w14:paraId="456FE7D9"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2EB10EB7" w14:textId="081688D3" w:rsidR="005E4A6B" w:rsidRDefault="00957BAB" w:rsidP="0071457F">
            <w:pPr>
              <w:pStyle w:val="HSStandaard"/>
            </w:pPr>
            <w:r>
              <w:rPr>
                <w:noProof/>
              </w:rPr>
              <w:drawing>
                <wp:inline distT="0" distB="0" distL="0" distR="0" wp14:anchorId="638BB5DB" wp14:editId="01CC7D09">
                  <wp:extent cx="3571875" cy="1638300"/>
                  <wp:effectExtent l="0" t="0" r="9525" b="0"/>
                  <wp:docPr id="52"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3571875" cy="1638300"/>
                          </a:xfrm>
                          <a:prstGeom prst="rect">
                            <a:avLst/>
                          </a:prstGeom>
                          <a:noFill/>
                          <a:ln>
                            <a:noFill/>
                          </a:ln>
                        </pic:spPr>
                      </pic:pic>
                    </a:graphicData>
                  </a:graphic>
                </wp:inline>
              </w:drawing>
            </w:r>
          </w:p>
        </w:tc>
        <w:tc>
          <w:tcPr>
            <w:tcW w:w="2953" w:type="dxa"/>
          </w:tcPr>
          <w:p w14:paraId="598E5C18" w14:textId="77777777" w:rsidR="005E4A6B" w:rsidRPr="00F56196" w:rsidRDefault="005E4A6B" w:rsidP="0071457F">
            <w:pPr>
              <w:pStyle w:val="HSStandaard"/>
              <w:cnfStyle w:val="000000100000" w:firstRow="0" w:lastRow="0" w:firstColumn="0" w:lastColumn="0" w:oddVBand="0" w:evenVBand="0" w:oddHBand="1" w:evenHBand="0" w:firstRowFirstColumn="0" w:firstRowLastColumn="0" w:lastRowFirstColumn="0" w:lastRowLastColumn="0"/>
              <w:rPr>
                <w:lang w:val="en-US"/>
              </w:rPr>
            </w:pPr>
          </w:p>
        </w:tc>
      </w:tr>
      <w:tr w:rsidR="005E4A6B" w14:paraId="5410259C" w14:textId="77777777" w:rsidTr="0071457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711E5595" w14:textId="07B883F9" w:rsidR="005E4A6B" w:rsidRPr="00F56196" w:rsidRDefault="00957BAB" w:rsidP="0071457F">
            <w:pPr>
              <w:pStyle w:val="HSStandaard"/>
              <w:rPr>
                <w:lang w:val="en-US"/>
              </w:rPr>
            </w:pPr>
            <w:r>
              <w:rPr>
                <w:noProof/>
              </w:rPr>
              <w:drawing>
                <wp:inline distT="0" distB="0" distL="0" distR="0" wp14:anchorId="4CAB9371" wp14:editId="6D44216D">
                  <wp:extent cx="3476625" cy="1704975"/>
                  <wp:effectExtent l="0" t="0" r="9525" b="9525"/>
                  <wp:docPr id="53"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62" cstate="print">
                            <a:extLst>
                              <a:ext uri="{28A0092B-C50C-407E-A947-70E740481C1C}">
                                <a14:useLocalDpi xmlns:a14="http://schemas.microsoft.com/office/drawing/2010/main" val="0"/>
                              </a:ext>
                            </a:extLst>
                          </a:blip>
                          <a:srcRect/>
                          <a:stretch>
                            <a:fillRect/>
                          </a:stretch>
                        </pic:blipFill>
                        <pic:spPr bwMode="auto">
                          <a:xfrm>
                            <a:off x="0" y="0"/>
                            <a:ext cx="3476625" cy="1704975"/>
                          </a:xfrm>
                          <a:prstGeom prst="rect">
                            <a:avLst/>
                          </a:prstGeom>
                          <a:noFill/>
                          <a:ln>
                            <a:noFill/>
                          </a:ln>
                        </pic:spPr>
                      </pic:pic>
                    </a:graphicData>
                  </a:graphic>
                </wp:inline>
              </w:drawing>
            </w:r>
          </w:p>
        </w:tc>
        <w:tc>
          <w:tcPr>
            <w:tcW w:w="2953" w:type="dxa"/>
          </w:tcPr>
          <w:p w14:paraId="33C62898" w14:textId="77777777" w:rsidR="005E4A6B" w:rsidRDefault="005E4A6B" w:rsidP="0071457F">
            <w:pPr>
              <w:pStyle w:val="HSStandaard"/>
              <w:cnfStyle w:val="000000010000" w:firstRow="0" w:lastRow="0" w:firstColumn="0" w:lastColumn="0" w:oddVBand="0" w:evenVBand="0" w:oddHBand="0" w:evenHBand="1" w:firstRowFirstColumn="0" w:firstRowLastColumn="0" w:lastRowFirstColumn="0" w:lastRowLastColumn="0"/>
            </w:pPr>
          </w:p>
        </w:tc>
      </w:tr>
      <w:tr w:rsidR="00957BAB" w14:paraId="7C0E6DE9"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519B6C37" w14:textId="509B7F20" w:rsidR="00957BAB" w:rsidRDefault="00957BAB" w:rsidP="0071457F">
            <w:pPr>
              <w:pStyle w:val="HSStandaard"/>
              <w:rPr>
                <w:noProof/>
              </w:rPr>
            </w:pPr>
            <w:r>
              <w:rPr>
                <w:noProof/>
              </w:rPr>
              <w:lastRenderedPageBreak/>
              <w:drawing>
                <wp:inline distT="0" distB="0" distL="0" distR="0" wp14:anchorId="7868D5A6" wp14:editId="68D93824">
                  <wp:extent cx="5943600" cy="2914650"/>
                  <wp:effectExtent l="0" t="0" r="0" b="0"/>
                  <wp:docPr id="54"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5943600" cy="2914650"/>
                          </a:xfrm>
                          <a:prstGeom prst="rect">
                            <a:avLst/>
                          </a:prstGeom>
                          <a:noFill/>
                          <a:ln>
                            <a:noFill/>
                          </a:ln>
                        </pic:spPr>
                      </pic:pic>
                    </a:graphicData>
                  </a:graphic>
                </wp:inline>
              </w:drawing>
            </w:r>
          </w:p>
        </w:tc>
        <w:tc>
          <w:tcPr>
            <w:tcW w:w="2953" w:type="dxa"/>
          </w:tcPr>
          <w:p w14:paraId="52936820" w14:textId="77777777" w:rsidR="00957BAB" w:rsidRDefault="00957BAB" w:rsidP="0071457F">
            <w:pPr>
              <w:pStyle w:val="HSStandaard"/>
              <w:cnfStyle w:val="000000100000" w:firstRow="0" w:lastRow="0" w:firstColumn="0" w:lastColumn="0" w:oddVBand="0" w:evenVBand="0" w:oddHBand="1" w:evenHBand="0" w:firstRowFirstColumn="0" w:firstRowLastColumn="0" w:lastRowFirstColumn="0" w:lastRowLastColumn="0"/>
            </w:pPr>
          </w:p>
        </w:tc>
      </w:tr>
      <w:tr w:rsidR="00957BAB" w14:paraId="70C79AD5" w14:textId="77777777" w:rsidTr="0071457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34AE9213" w14:textId="348BC78E" w:rsidR="00957BAB" w:rsidRDefault="00957BAB" w:rsidP="0071457F">
            <w:pPr>
              <w:pStyle w:val="HSStandaard"/>
              <w:rPr>
                <w:noProof/>
              </w:rPr>
            </w:pPr>
            <w:r>
              <w:rPr>
                <w:noProof/>
              </w:rPr>
              <w:drawing>
                <wp:inline distT="0" distB="0" distL="0" distR="0" wp14:anchorId="717354E5" wp14:editId="708CCBE0">
                  <wp:extent cx="3800475" cy="2409825"/>
                  <wp:effectExtent l="0" t="0" r="9525" b="9525"/>
                  <wp:docPr id="55"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64" cstate="print">
                            <a:extLst>
                              <a:ext uri="{28A0092B-C50C-407E-A947-70E740481C1C}">
                                <a14:useLocalDpi xmlns:a14="http://schemas.microsoft.com/office/drawing/2010/main" val="0"/>
                              </a:ext>
                            </a:extLst>
                          </a:blip>
                          <a:srcRect/>
                          <a:stretch>
                            <a:fillRect/>
                          </a:stretch>
                        </pic:blipFill>
                        <pic:spPr bwMode="auto">
                          <a:xfrm>
                            <a:off x="0" y="0"/>
                            <a:ext cx="3800475" cy="2409825"/>
                          </a:xfrm>
                          <a:prstGeom prst="rect">
                            <a:avLst/>
                          </a:prstGeom>
                          <a:noFill/>
                          <a:ln>
                            <a:noFill/>
                          </a:ln>
                        </pic:spPr>
                      </pic:pic>
                    </a:graphicData>
                  </a:graphic>
                </wp:inline>
              </w:drawing>
            </w:r>
          </w:p>
        </w:tc>
        <w:tc>
          <w:tcPr>
            <w:tcW w:w="2953" w:type="dxa"/>
          </w:tcPr>
          <w:p w14:paraId="2826BA58" w14:textId="77777777" w:rsidR="00957BAB" w:rsidRDefault="00957BAB" w:rsidP="0071457F">
            <w:pPr>
              <w:pStyle w:val="HSStandaard"/>
              <w:cnfStyle w:val="000000010000" w:firstRow="0" w:lastRow="0" w:firstColumn="0" w:lastColumn="0" w:oddVBand="0" w:evenVBand="0" w:oddHBand="0" w:evenHBand="1" w:firstRowFirstColumn="0" w:firstRowLastColumn="0" w:lastRowFirstColumn="0" w:lastRowLastColumn="0"/>
            </w:pPr>
          </w:p>
        </w:tc>
      </w:tr>
      <w:tr w:rsidR="00957BAB" w14:paraId="544C2043"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41D44E27" w14:textId="077E9651" w:rsidR="00957BAB" w:rsidRDefault="00957BAB" w:rsidP="0071457F">
            <w:pPr>
              <w:pStyle w:val="HSStandaard"/>
              <w:rPr>
                <w:noProof/>
              </w:rPr>
            </w:pPr>
            <w:r>
              <w:rPr>
                <w:noProof/>
              </w:rPr>
              <w:drawing>
                <wp:inline distT="0" distB="0" distL="0" distR="0" wp14:anchorId="1E594B17" wp14:editId="62A26488">
                  <wp:extent cx="2781300" cy="1752600"/>
                  <wp:effectExtent l="0" t="0" r="0" b="0"/>
                  <wp:docPr id="56"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65" cstate="print">
                            <a:extLst>
                              <a:ext uri="{28A0092B-C50C-407E-A947-70E740481C1C}">
                                <a14:useLocalDpi xmlns:a14="http://schemas.microsoft.com/office/drawing/2010/main" val="0"/>
                              </a:ext>
                            </a:extLst>
                          </a:blip>
                          <a:srcRect/>
                          <a:stretch>
                            <a:fillRect/>
                          </a:stretch>
                        </pic:blipFill>
                        <pic:spPr bwMode="auto">
                          <a:xfrm>
                            <a:off x="0" y="0"/>
                            <a:ext cx="2781300" cy="1752600"/>
                          </a:xfrm>
                          <a:prstGeom prst="rect">
                            <a:avLst/>
                          </a:prstGeom>
                          <a:noFill/>
                          <a:ln>
                            <a:noFill/>
                          </a:ln>
                        </pic:spPr>
                      </pic:pic>
                    </a:graphicData>
                  </a:graphic>
                </wp:inline>
              </w:drawing>
            </w:r>
          </w:p>
        </w:tc>
        <w:tc>
          <w:tcPr>
            <w:tcW w:w="2953" w:type="dxa"/>
          </w:tcPr>
          <w:p w14:paraId="08C6F906" w14:textId="77777777" w:rsidR="00957BAB" w:rsidRDefault="00957BAB" w:rsidP="0071457F">
            <w:pPr>
              <w:pStyle w:val="HSStandaard"/>
              <w:cnfStyle w:val="000000100000" w:firstRow="0" w:lastRow="0" w:firstColumn="0" w:lastColumn="0" w:oddVBand="0" w:evenVBand="0" w:oddHBand="1" w:evenHBand="0" w:firstRowFirstColumn="0" w:firstRowLastColumn="0" w:lastRowFirstColumn="0" w:lastRowLastColumn="0"/>
            </w:pPr>
          </w:p>
        </w:tc>
      </w:tr>
      <w:tr w:rsidR="00957BAB" w14:paraId="26EDD3C8" w14:textId="77777777" w:rsidTr="0071457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4718F69D" w14:textId="0CE275D4" w:rsidR="00957BAB" w:rsidRDefault="00957BAB" w:rsidP="0071457F">
            <w:pPr>
              <w:pStyle w:val="HSStandaard"/>
              <w:rPr>
                <w:noProof/>
              </w:rPr>
            </w:pPr>
            <w:r>
              <w:rPr>
                <w:noProof/>
              </w:rPr>
              <w:lastRenderedPageBreak/>
              <w:drawing>
                <wp:inline distT="0" distB="0" distL="0" distR="0" wp14:anchorId="66CEF525" wp14:editId="2C9F6FF3">
                  <wp:extent cx="5924550" cy="4905375"/>
                  <wp:effectExtent l="0" t="0" r="0" b="9525"/>
                  <wp:docPr id="57"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5924550" cy="4905375"/>
                          </a:xfrm>
                          <a:prstGeom prst="rect">
                            <a:avLst/>
                          </a:prstGeom>
                          <a:noFill/>
                          <a:ln>
                            <a:noFill/>
                          </a:ln>
                        </pic:spPr>
                      </pic:pic>
                    </a:graphicData>
                  </a:graphic>
                </wp:inline>
              </w:drawing>
            </w:r>
          </w:p>
        </w:tc>
        <w:tc>
          <w:tcPr>
            <w:tcW w:w="2953" w:type="dxa"/>
          </w:tcPr>
          <w:p w14:paraId="23B9B8A8" w14:textId="77777777" w:rsidR="00957BAB" w:rsidRDefault="00957BAB" w:rsidP="0071457F">
            <w:pPr>
              <w:pStyle w:val="HSStandaard"/>
              <w:cnfStyle w:val="000000010000" w:firstRow="0" w:lastRow="0" w:firstColumn="0" w:lastColumn="0" w:oddVBand="0" w:evenVBand="0" w:oddHBand="0" w:evenHBand="1" w:firstRowFirstColumn="0" w:firstRowLastColumn="0" w:lastRowFirstColumn="0" w:lastRowLastColumn="0"/>
            </w:pPr>
          </w:p>
        </w:tc>
      </w:tr>
    </w:tbl>
    <w:p w14:paraId="0A7FBC13" w14:textId="77777777" w:rsidR="005E4A6B" w:rsidRPr="00B07DCD" w:rsidRDefault="005E4A6B" w:rsidP="005E4A6B">
      <w:pPr>
        <w:pStyle w:val="HSStandaard"/>
      </w:pPr>
    </w:p>
    <w:p w14:paraId="615ED5AE" w14:textId="1C72813D" w:rsidR="005E4A6B" w:rsidRDefault="00957BAB" w:rsidP="00957BAB">
      <w:pPr>
        <w:pStyle w:val="HSParagraaf"/>
      </w:pPr>
      <w:bookmarkStart w:id="31" w:name="_Toc336944135"/>
      <w:r>
        <w:t>Access Gateway</w:t>
      </w:r>
      <w:bookmarkEnd w:id="31"/>
    </w:p>
    <w:p w14:paraId="0E385792" w14:textId="77777777" w:rsidR="005E4A6B" w:rsidRDefault="005E4A6B" w:rsidP="005E4A6B">
      <w:pPr>
        <w:pStyle w:val="HSStandaard"/>
      </w:pPr>
    </w:p>
    <w:tbl>
      <w:tblPr>
        <w:tblStyle w:val="MediumShading1-Accent1"/>
        <w:tblW w:w="0" w:type="auto"/>
        <w:tblLayout w:type="fixed"/>
        <w:tblLook w:val="04A0" w:firstRow="1" w:lastRow="0" w:firstColumn="1" w:lastColumn="0" w:noHBand="0" w:noVBand="1"/>
      </w:tblPr>
      <w:tblGrid>
        <w:gridCol w:w="6345"/>
        <w:gridCol w:w="2953"/>
      </w:tblGrid>
      <w:tr w:rsidR="005E4A6B" w14:paraId="2DD3B39B" w14:textId="77777777" w:rsidTr="0071457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228429F9" w14:textId="77777777" w:rsidR="005E4A6B" w:rsidRDefault="005E4A6B" w:rsidP="0071457F">
            <w:pPr>
              <w:pStyle w:val="HSStandaard"/>
            </w:pPr>
            <w:r>
              <w:t>Scherm</w:t>
            </w:r>
          </w:p>
        </w:tc>
        <w:tc>
          <w:tcPr>
            <w:tcW w:w="2953" w:type="dxa"/>
          </w:tcPr>
          <w:p w14:paraId="434AF632" w14:textId="77777777" w:rsidR="005E4A6B" w:rsidRDefault="005E4A6B" w:rsidP="0071457F">
            <w:pPr>
              <w:pStyle w:val="HSStandaard"/>
              <w:cnfStyle w:val="100000000000" w:firstRow="1" w:lastRow="0" w:firstColumn="0" w:lastColumn="0" w:oddVBand="0" w:evenVBand="0" w:oddHBand="0" w:evenHBand="0" w:firstRowFirstColumn="0" w:firstRowLastColumn="0" w:lastRowFirstColumn="0" w:lastRowLastColumn="0"/>
            </w:pPr>
            <w:r>
              <w:t>Aktie</w:t>
            </w:r>
          </w:p>
        </w:tc>
      </w:tr>
      <w:tr w:rsidR="005E4A6B" w:rsidRPr="00F56196" w14:paraId="46C98B22"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2D9E1A2D" w14:textId="210EDB96" w:rsidR="005E4A6B" w:rsidRDefault="00957BAB" w:rsidP="0071457F">
            <w:pPr>
              <w:pStyle w:val="HSStandaard"/>
            </w:pPr>
            <w:r>
              <w:rPr>
                <w:noProof/>
              </w:rPr>
              <w:drawing>
                <wp:inline distT="0" distB="0" distL="0" distR="0" wp14:anchorId="520AC549" wp14:editId="023F596A">
                  <wp:extent cx="5181600" cy="3133725"/>
                  <wp:effectExtent l="0" t="0" r="0" b="9525"/>
                  <wp:docPr id="58"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5181600" cy="3133725"/>
                          </a:xfrm>
                          <a:prstGeom prst="rect">
                            <a:avLst/>
                          </a:prstGeom>
                          <a:noFill/>
                          <a:ln>
                            <a:noFill/>
                          </a:ln>
                        </pic:spPr>
                      </pic:pic>
                    </a:graphicData>
                  </a:graphic>
                </wp:inline>
              </w:drawing>
            </w:r>
          </w:p>
        </w:tc>
        <w:tc>
          <w:tcPr>
            <w:tcW w:w="2953" w:type="dxa"/>
          </w:tcPr>
          <w:p w14:paraId="255EF429" w14:textId="77777777" w:rsidR="005E4A6B" w:rsidRPr="00F56196" w:rsidRDefault="005E4A6B" w:rsidP="0071457F">
            <w:pPr>
              <w:pStyle w:val="HSStandaard"/>
              <w:cnfStyle w:val="000000100000" w:firstRow="0" w:lastRow="0" w:firstColumn="0" w:lastColumn="0" w:oddVBand="0" w:evenVBand="0" w:oddHBand="1" w:evenHBand="0" w:firstRowFirstColumn="0" w:firstRowLastColumn="0" w:lastRowFirstColumn="0" w:lastRowLastColumn="0"/>
              <w:rPr>
                <w:lang w:val="en-US"/>
              </w:rPr>
            </w:pPr>
          </w:p>
        </w:tc>
      </w:tr>
      <w:tr w:rsidR="005E4A6B" w14:paraId="214D9967" w14:textId="77777777" w:rsidTr="0071457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3CEB60B5" w14:textId="0D27BED2" w:rsidR="005E4A6B" w:rsidRPr="00F56196" w:rsidRDefault="00957BAB" w:rsidP="0071457F">
            <w:pPr>
              <w:pStyle w:val="HSStandaard"/>
              <w:rPr>
                <w:lang w:val="en-US"/>
              </w:rPr>
            </w:pPr>
            <w:r>
              <w:rPr>
                <w:noProof/>
              </w:rPr>
              <w:lastRenderedPageBreak/>
              <w:drawing>
                <wp:inline distT="0" distB="0" distL="0" distR="0" wp14:anchorId="48D03BA8" wp14:editId="778D6CCD">
                  <wp:extent cx="4210050" cy="2628900"/>
                  <wp:effectExtent l="0" t="0" r="0" b="0"/>
                  <wp:docPr id="59"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fbeelding 1"/>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4210050" cy="2628900"/>
                          </a:xfrm>
                          <a:prstGeom prst="rect">
                            <a:avLst/>
                          </a:prstGeom>
                          <a:noFill/>
                          <a:ln>
                            <a:noFill/>
                          </a:ln>
                        </pic:spPr>
                      </pic:pic>
                    </a:graphicData>
                  </a:graphic>
                </wp:inline>
              </w:drawing>
            </w:r>
          </w:p>
        </w:tc>
        <w:tc>
          <w:tcPr>
            <w:tcW w:w="2953" w:type="dxa"/>
          </w:tcPr>
          <w:p w14:paraId="2CE9D2ED" w14:textId="77777777" w:rsidR="005E4A6B" w:rsidRDefault="005E4A6B" w:rsidP="0071457F">
            <w:pPr>
              <w:pStyle w:val="HSStandaard"/>
              <w:cnfStyle w:val="000000010000" w:firstRow="0" w:lastRow="0" w:firstColumn="0" w:lastColumn="0" w:oddVBand="0" w:evenVBand="0" w:oddHBand="0" w:evenHBand="1" w:firstRowFirstColumn="0" w:firstRowLastColumn="0" w:lastRowFirstColumn="0" w:lastRowLastColumn="0"/>
            </w:pPr>
          </w:p>
        </w:tc>
      </w:tr>
      <w:tr w:rsidR="00957BAB" w14:paraId="33167BF0"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265774A3" w14:textId="009D734B" w:rsidR="00957BAB" w:rsidRDefault="00957BAB" w:rsidP="0071457F">
            <w:pPr>
              <w:pStyle w:val="HSStandaard"/>
              <w:rPr>
                <w:noProof/>
              </w:rPr>
            </w:pPr>
            <w:r>
              <w:rPr>
                <w:noProof/>
              </w:rPr>
              <w:drawing>
                <wp:inline distT="0" distB="0" distL="0" distR="0" wp14:anchorId="335CB434" wp14:editId="0679EBF6">
                  <wp:extent cx="3162300" cy="1951995"/>
                  <wp:effectExtent l="19050" t="0" r="0" b="0"/>
                  <wp:docPr id="61"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9"/>
                          <a:srcRect/>
                          <a:stretch>
                            <a:fillRect/>
                          </a:stretch>
                        </pic:blipFill>
                        <pic:spPr bwMode="auto">
                          <a:xfrm>
                            <a:off x="0" y="0"/>
                            <a:ext cx="3162871" cy="1952348"/>
                          </a:xfrm>
                          <a:prstGeom prst="rect">
                            <a:avLst/>
                          </a:prstGeom>
                          <a:noFill/>
                          <a:ln w="9525">
                            <a:noFill/>
                            <a:miter lim="800000"/>
                            <a:headEnd/>
                            <a:tailEnd/>
                          </a:ln>
                        </pic:spPr>
                      </pic:pic>
                    </a:graphicData>
                  </a:graphic>
                </wp:inline>
              </w:drawing>
            </w:r>
          </w:p>
        </w:tc>
        <w:tc>
          <w:tcPr>
            <w:tcW w:w="2953" w:type="dxa"/>
          </w:tcPr>
          <w:p w14:paraId="04224DFC" w14:textId="77777777" w:rsidR="00957BAB" w:rsidRDefault="00957BAB" w:rsidP="0071457F">
            <w:pPr>
              <w:pStyle w:val="HSStandaard"/>
              <w:cnfStyle w:val="000000100000" w:firstRow="0" w:lastRow="0" w:firstColumn="0" w:lastColumn="0" w:oddVBand="0" w:evenVBand="0" w:oddHBand="1" w:evenHBand="0" w:firstRowFirstColumn="0" w:firstRowLastColumn="0" w:lastRowFirstColumn="0" w:lastRowLastColumn="0"/>
            </w:pPr>
          </w:p>
        </w:tc>
      </w:tr>
      <w:tr w:rsidR="00957BAB" w14:paraId="5E4B57D2" w14:textId="77777777" w:rsidTr="0071457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7D8A1EE3" w14:textId="0B74EE68" w:rsidR="00957BAB" w:rsidRDefault="00957BAB" w:rsidP="0071457F">
            <w:pPr>
              <w:pStyle w:val="HSStandaard"/>
              <w:rPr>
                <w:noProof/>
              </w:rPr>
            </w:pPr>
            <w:r>
              <w:rPr>
                <w:noProof/>
              </w:rPr>
              <w:drawing>
                <wp:inline distT="0" distB="0" distL="0" distR="0" wp14:anchorId="1FEABA77" wp14:editId="0B0020EE">
                  <wp:extent cx="3790950" cy="2366815"/>
                  <wp:effectExtent l="19050" t="0" r="0" b="0"/>
                  <wp:docPr id="62" name="Afbeelding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0"/>
                          <a:srcRect/>
                          <a:stretch>
                            <a:fillRect/>
                          </a:stretch>
                        </pic:blipFill>
                        <pic:spPr bwMode="auto">
                          <a:xfrm>
                            <a:off x="0" y="0"/>
                            <a:ext cx="3795782" cy="2369832"/>
                          </a:xfrm>
                          <a:prstGeom prst="rect">
                            <a:avLst/>
                          </a:prstGeom>
                          <a:noFill/>
                          <a:ln w="9525">
                            <a:noFill/>
                            <a:miter lim="800000"/>
                            <a:headEnd/>
                            <a:tailEnd/>
                          </a:ln>
                        </pic:spPr>
                      </pic:pic>
                    </a:graphicData>
                  </a:graphic>
                </wp:inline>
              </w:drawing>
            </w:r>
          </w:p>
        </w:tc>
        <w:tc>
          <w:tcPr>
            <w:tcW w:w="2953" w:type="dxa"/>
          </w:tcPr>
          <w:p w14:paraId="36CFD5D7" w14:textId="77777777" w:rsidR="00957BAB" w:rsidRDefault="00957BAB" w:rsidP="0071457F">
            <w:pPr>
              <w:pStyle w:val="HSStandaard"/>
              <w:cnfStyle w:val="000000010000" w:firstRow="0" w:lastRow="0" w:firstColumn="0" w:lastColumn="0" w:oddVBand="0" w:evenVBand="0" w:oddHBand="0" w:evenHBand="1" w:firstRowFirstColumn="0" w:firstRowLastColumn="0" w:lastRowFirstColumn="0" w:lastRowLastColumn="0"/>
            </w:pPr>
          </w:p>
        </w:tc>
      </w:tr>
      <w:tr w:rsidR="00957BAB" w14:paraId="2963994A"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3BA8AD54" w14:textId="6CFC6700" w:rsidR="00957BAB" w:rsidRDefault="00957BAB" w:rsidP="0071457F">
            <w:pPr>
              <w:pStyle w:val="HSStandaard"/>
              <w:rPr>
                <w:noProof/>
              </w:rPr>
            </w:pPr>
            <w:r>
              <w:rPr>
                <w:noProof/>
              </w:rPr>
              <w:drawing>
                <wp:inline distT="0" distB="0" distL="0" distR="0" wp14:anchorId="2A0850E7" wp14:editId="1C1488F5">
                  <wp:extent cx="3705225" cy="2295586"/>
                  <wp:effectExtent l="19050" t="0" r="9525" b="0"/>
                  <wp:docPr id="63" name="Afbeelding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71"/>
                          <a:srcRect/>
                          <a:stretch>
                            <a:fillRect/>
                          </a:stretch>
                        </pic:blipFill>
                        <pic:spPr bwMode="auto">
                          <a:xfrm>
                            <a:off x="0" y="0"/>
                            <a:ext cx="3705225" cy="2295586"/>
                          </a:xfrm>
                          <a:prstGeom prst="rect">
                            <a:avLst/>
                          </a:prstGeom>
                          <a:noFill/>
                          <a:ln w="9525">
                            <a:noFill/>
                            <a:miter lim="800000"/>
                            <a:headEnd/>
                            <a:tailEnd/>
                          </a:ln>
                        </pic:spPr>
                      </pic:pic>
                    </a:graphicData>
                  </a:graphic>
                </wp:inline>
              </w:drawing>
            </w:r>
          </w:p>
        </w:tc>
        <w:tc>
          <w:tcPr>
            <w:tcW w:w="2953" w:type="dxa"/>
          </w:tcPr>
          <w:p w14:paraId="510E3712" w14:textId="77777777" w:rsidR="00957BAB" w:rsidRDefault="00957BAB" w:rsidP="0071457F">
            <w:pPr>
              <w:pStyle w:val="HSStandaard"/>
              <w:cnfStyle w:val="000000100000" w:firstRow="0" w:lastRow="0" w:firstColumn="0" w:lastColumn="0" w:oddVBand="0" w:evenVBand="0" w:oddHBand="1" w:evenHBand="0" w:firstRowFirstColumn="0" w:firstRowLastColumn="0" w:lastRowFirstColumn="0" w:lastRowLastColumn="0"/>
            </w:pPr>
          </w:p>
        </w:tc>
      </w:tr>
      <w:tr w:rsidR="00957BAB" w14:paraId="52326A85" w14:textId="77777777" w:rsidTr="0071457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5B3A55AC" w14:textId="732D4EE0" w:rsidR="00957BAB" w:rsidRDefault="00957BAB" w:rsidP="0071457F">
            <w:pPr>
              <w:pStyle w:val="HSStandaard"/>
              <w:rPr>
                <w:noProof/>
              </w:rPr>
            </w:pPr>
            <w:r>
              <w:rPr>
                <w:noProof/>
              </w:rPr>
              <w:lastRenderedPageBreak/>
              <w:drawing>
                <wp:inline distT="0" distB="0" distL="0" distR="0" wp14:anchorId="2C37CA0F" wp14:editId="734F5D77">
                  <wp:extent cx="2979407" cy="1857375"/>
                  <wp:effectExtent l="19050" t="0" r="0" b="0"/>
                  <wp:docPr id="64" name="Afbeelding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72"/>
                          <a:srcRect/>
                          <a:stretch>
                            <a:fillRect/>
                          </a:stretch>
                        </pic:blipFill>
                        <pic:spPr bwMode="auto">
                          <a:xfrm>
                            <a:off x="0" y="0"/>
                            <a:ext cx="2979407" cy="1857375"/>
                          </a:xfrm>
                          <a:prstGeom prst="rect">
                            <a:avLst/>
                          </a:prstGeom>
                          <a:noFill/>
                          <a:ln w="9525">
                            <a:noFill/>
                            <a:miter lim="800000"/>
                            <a:headEnd/>
                            <a:tailEnd/>
                          </a:ln>
                        </pic:spPr>
                      </pic:pic>
                    </a:graphicData>
                  </a:graphic>
                </wp:inline>
              </w:drawing>
            </w:r>
          </w:p>
        </w:tc>
        <w:tc>
          <w:tcPr>
            <w:tcW w:w="2953" w:type="dxa"/>
          </w:tcPr>
          <w:p w14:paraId="67F58D16" w14:textId="77777777" w:rsidR="00957BAB" w:rsidRDefault="00957BAB" w:rsidP="0071457F">
            <w:pPr>
              <w:pStyle w:val="HSStandaard"/>
              <w:cnfStyle w:val="000000010000" w:firstRow="0" w:lastRow="0" w:firstColumn="0" w:lastColumn="0" w:oddVBand="0" w:evenVBand="0" w:oddHBand="0" w:evenHBand="1" w:firstRowFirstColumn="0" w:firstRowLastColumn="0" w:lastRowFirstColumn="0" w:lastRowLastColumn="0"/>
            </w:pPr>
          </w:p>
        </w:tc>
      </w:tr>
      <w:tr w:rsidR="00957BAB" w14:paraId="6D560138"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425FB9BE" w14:textId="1779B2B7" w:rsidR="00957BAB" w:rsidRDefault="00957BAB" w:rsidP="0071457F">
            <w:pPr>
              <w:pStyle w:val="HSStandaard"/>
              <w:rPr>
                <w:noProof/>
              </w:rPr>
            </w:pPr>
            <w:r>
              <w:rPr>
                <w:noProof/>
              </w:rPr>
              <w:drawing>
                <wp:inline distT="0" distB="0" distL="0" distR="0" wp14:anchorId="32C9C337" wp14:editId="0152D952">
                  <wp:extent cx="2831792" cy="2358522"/>
                  <wp:effectExtent l="0" t="0" r="0" b="0"/>
                  <wp:docPr id="66" name="Afbeelding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3"/>
                          <a:stretch>
                            <a:fillRect/>
                          </a:stretch>
                        </pic:blipFill>
                        <pic:spPr>
                          <a:xfrm>
                            <a:off x="0" y="0"/>
                            <a:ext cx="2832818" cy="2359376"/>
                          </a:xfrm>
                          <a:prstGeom prst="rect">
                            <a:avLst/>
                          </a:prstGeom>
                        </pic:spPr>
                      </pic:pic>
                    </a:graphicData>
                  </a:graphic>
                </wp:inline>
              </w:drawing>
            </w:r>
          </w:p>
        </w:tc>
        <w:tc>
          <w:tcPr>
            <w:tcW w:w="2953" w:type="dxa"/>
          </w:tcPr>
          <w:p w14:paraId="6D6596C5" w14:textId="77777777" w:rsidR="00957BAB" w:rsidRDefault="00957BAB" w:rsidP="0071457F">
            <w:pPr>
              <w:pStyle w:val="HSStandaard"/>
              <w:cnfStyle w:val="000000100000" w:firstRow="0" w:lastRow="0" w:firstColumn="0" w:lastColumn="0" w:oddVBand="0" w:evenVBand="0" w:oddHBand="1" w:evenHBand="0" w:firstRowFirstColumn="0" w:firstRowLastColumn="0" w:lastRowFirstColumn="0" w:lastRowLastColumn="0"/>
            </w:pPr>
          </w:p>
        </w:tc>
      </w:tr>
      <w:tr w:rsidR="00957BAB" w14:paraId="5144503A" w14:textId="77777777" w:rsidTr="0071457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74D62570" w14:textId="44C6A16E" w:rsidR="00957BAB" w:rsidRDefault="00957BAB" w:rsidP="0071457F">
            <w:pPr>
              <w:pStyle w:val="HSStandaard"/>
              <w:rPr>
                <w:noProof/>
              </w:rPr>
            </w:pPr>
            <w:r>
              <w:rPr>
                <w:rFonts w:ascii="Calibri" w:hAnsi="Calibri" w:cs="Calibri"/>
                <w:noProof/>
              </w:rPr>
              <w:drawing>
                <wp:inline distT="0" distB="0" distL="0" distR="0" wp14:anchorId="132BC311" wp14:editId="10E72F4E">
                  <wp:extent cx="2917234" cy="1808099"/>
                  <wp:effectExtent l="19050" t="0" r="0" b="0"/>
                  <wp:docPr id="21" name="Afbeelding 1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3"/>
                          <pic:cNvPicPr>
                            <a:picLocks noChangeAspect="1" noChangeArrowheads="1"/>
                          </pic:cNvPicPr>
                        </pic:nvPicPr>
                        <pic:blipFill>
                          <a:blip r:embed="rId74"/>
                          <a:srcRect/>
                          <a:stretch>
                            <a:fillRect/>
                          </a:stretch>
                        </pic:blipFill>
                        <pic:spPr bwMode="auto">
                          <a:xfrm>
                            <a:off x="0" y="0"/>
                            <a:ext cx="2915308" cy="1806905"/>
                          </a:xfrm>
                          <a:prstGeom prst="rect">
                            <a:avLst/>
                          </a:prstGeom>
                          <a:noFill/>
                          <a:ln w="9525">
                            <a:noFill/>
                            <a:miter lim="800000"/>
                            <a:headEnd/>
                            <a:tailEnd/>
                          </a:ln>
                        </pic:spPr>
                      </pic:pic>
                    </a:graphicData>
                  </a:graphic>
                </wp:inline>
              </w:drawing>
            </w:r>
          </w:p>
        </w:tc>
        <w:tc>
          <w:tcPr>
            <w:tcW w:w="2953" w:type="dxa"/>
          </w:tcPr>
          <w:p w14:paraId="56673AB7" w14:textId="77777777" w:rsidR="00957BAB" w:rsidRDefault="00957BAB" w:rsidP="0071457F">
            <w:pPr>
              <w:pStyle w:val="HSStandaard"/>
              <w:cnfStyle w:val="000000010000" w:firstRow="0" w:lastRow="0" w:firstColumn="0" w:lastColumn="0" w:oddVBand="0" w:evenVBand="0" w:oddHBand="0" w:evenHBand="1" w:firstRowFirstColumn="0" w:firstRowLastColumn="0" w:lastRowFirstColumn="0" w:lastRowLastColumn="0"/>
            </w:pPr>
          </w:p>
        </w:tc>
      </w:tr>
      <w:tr w:rsidR="00957BAB" w14:paraId="0DDBCB1B"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0D1EB536" w14:textId="440B8AB9" w:rsidR="00957BAB" w:rsidRDefault="00957BAB" w:rsidP="0071457F">
            <w:pPr>
              <w:pStyle w:val="HSStandaard"/>
              <w:rPr>
                <w:rFonts w:ascii="Calibri" w:hAnsi="Calibri" w:cs="Calibri"/>
                <w:noProof/>
              </w:rPr>
            </w:pPr>
            <w:r>
              <w:rPr>
                <w:rFonts w:ascii="Calibri" w:hAnsi="Calibri" w:cs="Calibri"/>
                <w:noProof/>
              </w:rPr>
              <w:drawing>
                <wp:inline distT="0" distB="0" distL="0" distR="0" wp14:anchorId="09D5B2BA" wp14:editId="6636430A">
                  <wp:extent cx="3314700" cy="2244114"/>
                  <wp:effectExtent l="19050" t="0" r="0" b="0"/>
                  <wp:docPr id="68" name="Afbeelding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75"/>
                          <a:srcRect/>
                          <a:stretch>
                            <a:fillRect/>
                          </a:stretch>
                        </pic:blipFill>
                        <pic:spPr bwMode="auto">
                          <a:xfrm>
                            <a:off x="0" y="0"/>
                            <a:ext cx="3314700" cy="2244114"/>
                          </a:xfrm>
                          <a:prstGeom prst="rect">
                            <a:avLst/>
                          </a:prstGeom>
                          <a:noFill/>
                          <a:ln w="9525">
                            <a:noFill/>
                            <a:miter lim="800000"/>
                            <a:headEnd/>
                            <a:tailEnd/>
                          </a:ln>
                        </pic:spPr>
                      </pic:pic>
                    </a:graphicData>
                  </a:graphic>
                </wp:inline>
              </w:drawing>
            </w:r>
          </w:p>
        </w:tc>
        <w:tc>
          <w:tcPr>
            <w:tcW w:w="2953" w:type="dxa"/>
          </w:tcPr>
          <w:p w14:paraId="6E1A9BE6" w14:textId="77777777" w:rsidR="00957BAB" w:rsidRDefault="00957BAB" w:rsidP="0071457F">
            <w:pPr>
              <w:pStyle w:val="HSStandaard"/>
              <w:cnfStyle w:val="000000100000" w:firstRow="0" w:lastRow="0" w:firstColumn="0" w:lastColumn="0" w:oddVBand="0" w:evenVBand="0" w:oddHBand="1" w:evenHBand="0" w:firstRowFirstColumn="0" w:firstRowLastColumn="0" w:lastRowFirstColumn="0" w:lastRowLastColumn="0"/>
            </w:pPr>
          </w:p>
        </w:tc>
      </w:tr>
      <w:tr w:rsidR="00957BAB" w14:paraId="4A3077D5" w14:textId="77777777" w:rsidTr="0071457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49934358" w14:textId="4072011E" w:rsidR="00957BAB" w:rsidRDefault="00957BAB" w:rsidP="0071457F">
            <w:pPr>
              <w:pStyle w:val="HSStandaard"/>
              <w:rPr>
                <w:rFonts w:ascii="Calibri" w:hAnsi="Calibri" w:cs="Calibri"/>
                <w:noProof/>
              </w:rPr>
            </w:pPr>
            <w:r>
              <w:rPr>
                <w:rFonts w:ascii="Calibri" w:hAnsi="Calibri" w:cs="Calibri"/>
                <w:noProof/>
              </w:rPr>
              <w:lastRenderedPageBreak/>
              <w:drawing>
                <wp:inline distT="0" distB="0" distL="0" distR="0" wp14:anchorId="70A1B476" wp14:editId="06950789">
                  <wp:extent cx="3314700" cy="2302210"/>
                  <wp:effectExtent l="19050" t="0" r="0" b="0"/>
                  <wp:docPr id="22" name="Afbeelding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76"/>
                          <a:srcRect/>
                          <a:stretch>
                            <a:fillRect/>
                          </a:stretch>
                        </pic:blipFill>
                        <pic:spPr bwMode="auto">
                          <a:xfrm>
                            <a:off x="0" y="0"/>
                            <a:ext cx="3314700" cy="2302210"/>
                          </a:xfrm>
                          <a:prstGeom prst="rect">
                            <a:avLst/>
                          </a:prstGeom>
                          <a:noFill/>
                          <a:ln w="9525">
                            <a:noFill/>
                            <a:miter lim="800000"/>
                            <a:headEnd/>
                            <a:tailEnd/>
                          </a:ln>
                        </pic:spPr>
                      </pic:pic>
                    </a:graphicData>
                  </a:graphic>
                </wp:inline>
              </w:drawing>
            </w:r>
          </w:p>
        </w:tc>
        <w:tc>
          <w:tcPr>
            <w:tcW w:w="2953" w:type="dxa"/>
          </w:tcPr>
          <w:p w14:paraId="318B5B0B" w14:textId="77777777" w:rsidR="00957BAB" w:rsidRDefault="00957BAB" w:rsidP="0071457F">
            <w:pPr>
              <w:pStyle w:val="HSStandaard"/>
              <w:cnfStyle w:val="000000010000" w:firstRow="0" w:lastRow="0" w:firstColumn="0" w:lastColumn="0" w:oddVBand="0" w:evenVBand="0" w:oddHBand="0" w:evenHBand="1" w:firstRowFirstColumn="0" w:firstRowLastColumn="0" w:lastRowFirstColumn="0" w:lastRowLastColumn="0"/>
            </w:pPr>
          </w:p>
        </w:tc>
      </w:tr>
      <w:tr w:rsidR="00957BAB" w14:paraId="0801DD8B"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5636133E" w14:textId="4A9CD05F" w:rsidR="00957BAB" w:rsidRDefault="00957BAB" w:rsidP="0071457F">
            <w:pPr>
              <w:pStyle w:val="HSStandaard"/>
              <w:rPr>
                <w:rFonts w:ascii="Calibri" w:hAnsi="Calibri" w:cs="Calibri"/>
                <w:noProof/>
              </w:rPr>
            </w:pPr>
            <w:r>
              <w:rPr>
                <w:rFonts w:ascii="Calibri" w:hAnsi="Calibri" w:cs="Calibri"/>
                <w:noProof/>
              </w:rPr>
              <w:drawing>
                <wp:inline distT="0" distB="0" distL="0" distR="0" wp14:anchorId="7CF2B329" wp14:editId="05D02642">
                  <wp:extent cx="2806262" cy="1749221"/>
                  <wp:effectExtent l="19050" t="0" r="0" b="0"/>
                  <wp:docPr id="60" name="Afbeelding 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6"/>
                          <pic:cNvPicPr>
                            <a:picLocks noChangeAspect="1" noChangeArrowheads="1"/>
                          </pic:cNvPicPr>
                        </pic:nvPicPr>
                        <pic:blipFill>
                          <a:blip r:embed="rId77"/>
                          <a:srcRect/>
                          <a:stretch>
                            <a:fillRect/>
                          </a:stretch>
                        </pic:blipFill>
                        <pic:spPr bwMode="auto">
                          <a:xfrm>
                            <a:off x="0" y="0"/>
                            <a:ext cx="2805834" cy="1748954"/>
                          </a:xfrm>
                          <a:prstGeom prst="rect">
                            <a:avLst/>
                          </a:prstGeom>
                          <a:noFill/>
                          <a:ln w="9525">
                            <a:noFill/>
                            <a:miter lim="800000"/>
                            <a:headEnd/>
                            <a:tailEnd/>
                          </a:ln>
                        </pic:spPr>
                      </pic:pic>
                    </a:graphicData>
                  </a:graphic>
                </wp:inline>
              </w:drawing>
            </w:r>
          </w:p>
        </w:tc>
        <w:tc>
          <w:tcPr>
            <w:tcW w:w="2953" w:type="dxa"/>
          </w:tcPr>
          <w:p w14:paraId="738D1F97" w14:textId="77777777" w:rsidR="00957BAB" w:rsidRDefault="00957BAB" w:rsidP="0071457F">
            <w:pPr>
              <w:pStyle w:val="HSStandaard"/>
              <w:cnfStyle w:val="000000100000" w:firstRow="0" w:lastRow="0" w:firstColumn="0" w:lastColumn="0" w:oddVBand="0" w:evenVBand="0" w:oddHBand="1" w:evenHBand="0" w:firstRowFirstColumn="0" w:firstRowLastColumn="0" w:lastRowFirstColumn="0" w:lastRowLastColumn="0"/>
            </w:pPr>
          </w:p>
        </w:tc>
      </w:tr>
      <w:tr w:rsidR="00957BAB" w14:paraId="0C5F64B8" w14:textId="77777777" w:rsidTr="0071457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07363422" w14:textId="42A7AB2E" w:rsidR="00957BAB" w:rsidRDefault="00957BAB" w:rsidP="0071457F">
            <w:pPr>
              <w:pStyle w:val="HSStandaard"/>
              <w:rPr>
                <w:rFonts w:ascii="Calibri" w:hAnsi="Calibri" w:cs="Calibri"/>
                <w:noProof/>
              </w:rPr>
            </w:pPr>
            <w:r>
              <w:rPr>
                <w:rFonts w:ascii="Calibri" w:hAnsi="Calibri" w:cs="Calibri"/>
                <w:noProof/>
              </w:rPr>
              <w:drawing>
                <wp:inline distT="0" distB="0" distL="0" distR="0" wp14:anchorId="355ED05D" wp14:editId="116C52A9">
                  <wp:extent cx="3590925" cy="2414971"/>
                  <wp:effectExtent l="19050" t="0" r="9525" b="0"/>
                  <wp:docPr id="65" name="Afbeelding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78"/>
                          <a:srcRect/>
                          <a:stretch>
                            <a:fillRect/>
                          </a:stretch>
                        </pic:blipFill>
                        <pic:spPr bwMode="auto">
                          <a:xfrm>
                            <a:off x="0" y="0"/>
                            <a:ext cx="3590925" cy="2414971"/>
                          </a:xfrm>
                          <a:prstGeom prst="rect">
                            <a:avLst/>
                          </a:prstGeom>
                          <a:noFill/>
                          <a:ln w="9525">
                            <a:noFill/>
                            <a:miter lim="800000"/>
                            <a:headEnd/>
                            <a:tailEnd/>
                          </a:ln>
                        </pic:spPr>
                      </pic:pic>
                    </a:graphicData>
                  </a:graphic>
                </wp:inline>
              </w:drawing>
            </w:r>
          </w:p>
        </w:tc>
        <w:tc>
          <w:tcPr>
            <w:tcW w:w="2953" w:type="dxa"/>
          </w:tcPr>
          <w:p w14:paraId="457AA02B" w14:textId="77777777" w:rsidR="00957BAB" w:rsidRDefault="00957BAB" w:rsidP="0071457F">
            <w:pPr>
              <w:pStyle w:val="HSStandaard"/>
              <w:cnfStyle w:val="000000010000" w:firstRow="0" w:lastRow="0" w:firstColumn="0" w:lastColumn="0" w:oddVBand="0" w:evenVBand="0" w:oddHBand="0" w:evenHBand="1" w:firstRowFirstColumn="0" w:firstRowLastColumn="0" w:lastRowFirstColumn="0" w:lastRowLastColumn="0"/>
            </w:pPr>
          </w:p>
        </w:tc>
      </w:tr>
      <w:tr w:rsidR="00957BAB" w14:paraId="6C864BFC"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77FA9AF3" w14:textId="771DEAFE" w:rsidR="00957BAB" w:rsidRDefault="00957BAB" w:rsidP="0071457F">
            <w:pPr>
              <w:pStyle w:val="HSStandaard"/>
              <w:rPr>
                <w:rFonts w:ascii="Calibri" w:hAnsi="Calibri" w:cs="Calibri"/>
                <w:noProof/>
              </w:rPr>
            </w:pPr>
            <w:r>
              <w:rPr>
                <w:rFonts w:ascii="Calibri" w:hAnsi="Calibri" w:cs="Calibri"/>
                <w:noProof/>
              </w:rPr>
              <w:drawing>
                <wp:inline distT="0" distB="0" distL="0" distR="0" wp14:anchorId="51CD1A91" wp14:editId="4481161A">
                  <wp:extent cx="3590925" cy="2587226"/>
                  <wp:effectExtent l="19050" t="0" r="9525" b="0"/>
                  <wp:docPr id="67" name="Afbeelding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79"/>
                          <a:srcRect/>
                          <a:stretch>
                            <a:fillRect/>
                          </a:stretch>
                        </pic:blipFill>
                        <pic:spPr bwMode="auto">
                          <a:xfrm>
                            <a:off x="0" y="0"/>
                            <a:ext cx="3590925" cy="2587226"/>
                          </a:xfrm>
                          <a:prstGeom prst="rect">
                            <a:avLst/>
                          </a:prstGeom>
                          <a:noFill/>
                          <a:ln w="9525">
                            <a:noFill/>
                            <a:miter lim="800000"/>
                            <a:headEnd/>
                            <a:tailEnd/>
                          </a:ln>
                        </pic:spPr>
                      </pic:pic>
                    </a:graphicData>
                  </a:graphic>
                </wp:inline>
              </w:drawing>
            </w:r>
          </w:p>
        </w:tc>
        <w:tc>
          <w:tcPr>
            <w:tcW w:w="2953" w:type="dxa"/>
          </w:tcPr>
          <w:p w14:paraId="64174A32" w14:textId="77777777" w:rsidR="00957BAB" w:rsidRDefault="00957BAB" w:rsidP="0071457F">
            <w:pPr>
              <w:pStyle w:val="HSStandaard"/>
              <w:cnfStyle w:val="000000100000" w:firstRow="0" w:lastRow="0" w:firstColumn="0" w:lastColumn="0" w:oddVBand="0" w:evenVBand="0" w:oddHBand="1" w:evenHBand="0" w:firstRowFirstColumn="0" w:firstRowLastColumn="0" w:lastRowFirstColumn="0" w:lastRowLastColumn="0"/>
            </w:pPr>
          </w:p>
        </w:tc>
      </w:tr>
    </w:tbl>
    <w:p w14:paraId="3902CCF3" w14:textId="77777777" w:rsidR="005E4A6B" w:rsidRPr="00B07DCD" w:rsidRDefault="005E4A6B" w:rsidP="005E4A6B">
      <w:pPr>
        <w:pStyle w:val="HSStandaard"/>
      </w:pPr>
    </w:p>
    <w:p w14:paraId="52E03BF3" w14:textId="30513B7F" w:rsidR="005E4A6B" w:rsidRDefault="00957BAB" w:rsidP="00957BAB">
      <w:pPr>
        <w:pStyle w:val="HSParagraaf"/>
      </w:pPr>
      <w:bookmarkStart w:id="32" w:name="_Toc336944136"/>
      <w:proofErr w:type="spellStart"/>
      <w:r w:rsidRPr="00957BAB">
        <w:t>Session</w:t>
      </w:r>
      <w:proofErr w:type="spellEnd"/>
      <w:r w:rsidRPr="00957BAB">
        <w:t xml:space="preserve"> Policy</w:t>
      </w:r>
      <w:bookmarkEnd w:id="32"/>
    </w:p>
    <w:p w14:paraId="37643B2C" w14:textId="77777777" w:rsidR="00957BAB" w:rsidRPr="00957BAB" w:rsidRDefault="00957BAB" w:rsidP="00957BAB">
      <w:pPr>
        <w:pStyle w:val="HSStandaard"/>
      </w:pPr>
    </w:p>
    <w:tbl>
      <w:tblPr>
        <w:tblStyle w:val="MediumShading1-Accent1"/>
        <w:tblW w:w="0" w:type="auto"/>
        <w:tblLayout w:type="fixed"/>
        <w:tblLook w:val="04A0" w:firstRow="1" w:lastRow="0" w:firstColumn="1" w:lastColumn="0" w:noHBand="0" w:noVBand="1"/>
      </w:tblPr>
      <w:tblGrid>
        <w:gridCol w:w="6345"/>
        <w:gridCol w:w="2953"/>
      </w:tblGrid>
      <w:tr w:rsidR="005E4A6B" w14:paraId="3ED1D0B8" w14:textId="77777777" w:rsidTr="0071457F">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7F68C40C" w14:textId="77777777" w:rsidR="005E4A6B" w:rsidRDefault="005E4A6B" w:rsidP="0071457F">
            <w:pPr>
              <w:pStyle w:val="HSStandaard"/>
            </w:pPr>
            <w:r>
              <w:lastRenderedPageBreak/>
              <w:t>Scherm</w:t>
            </w:r>
          </w:p>
        </w:tc>
        <w:tc>
          <w:tcPr>
            <w:tcW w:w="2953" w:type="dxa"/>
          </w:tcPr>
          <w:p w14:paraId="7135FA57" w14:textId="77777777" w:rsidR="005E4A6B" w:rsidRDefault="005E4A6B" w:rsidP="0071457F">
            <w:pPr>
              <w:pStyle w:val="HSStandaard"/>
              <w:cnfStyle w:val="100000000000" w:firstRow="1" w:lastRow="0" w:firstColumn="0" w:lastColumn="0" w:oddVBand="0" w:evenVBand="0" w:oddHBand="0" w:evenHBand="0" w:firstRowFirstColumn="0" w:firstRowLastColumn="0" w:lastRowFirstColumn="0" w:lastRowLastColumn="0"/>
            </w:pPr>
            <w:r>
              <w:t>Aktie</w:t>
            </w:r>
          </w:p>
        </w:tc>
      </w:tr>
      <w:tr w:rsidR="005E4A6B" w:rsidRPr="00F56196" w14:paraId="69C54A86"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240F917" w14:textId="0BDAB3E8" w:rsidR="005E4A6B" w:rsidRDefault="00957BAB" w:rsidP="0071457F">
            <w:pPr>
              <w:pStyle w:val="HSStandaard"/>
            </w:pPr>
            <w:r>
              <w:rPr>
                <w:rFonts w:ascii="Calibri" w:hAnsi="Calibri" w:cs="Calibri"/>
                <w:noProof/>
              </w:rPr>
              <w:drawing>
                <wp:inline distT="0" distB="0" distL="0" distR="0" wp14:anchorId="60348F2A" wp14:editId="5B652DD3">
                  <wp:extent cx="4183856" cy="2066925"/>
                  <wp:effectExtent l="19050" t="0" r="7144" b="0"/>
                  <wp:docPr id="134" name="Afbeelding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80"/>
                          <a:srcRect/>
                          <a:stretch>
                            <a:fillRect/>
                          </a:stretch>
                        </pic:blipFill>
                        <pic:spPr bwMode="auto">
                          <a:xfrm>
                            <a:off x="0" y="0"/>
                            <a:ext cx="4183856" cy="2066925"/>
                          </a:xfrm>
                          <a:prstGeom prst="rect">
                            <a:avLst/>
                          </a:prstGeom>
                          <a:noFill/>
                          <a:ln w="9525">
                            <a:noFill/>
                            <a:miter lim="800000"/>
                            <a:headEnd/>
                            <a:tailEnd/>
                          </a:ln>
                        </pic:spPr>
                      </pic:pic>
                    </a:graphicData>
                  </a:graphic>
                </wp:inline>
              </w:drawing>
            </w:r>
          </w:p>
        </w:tc>
        <w:tc>
          <w:tcPr>
            <w:tcW w:w="2953" w:type="dxa"/>
          </w:tcPr>
          <w:p w14:paraId="61A09D74" w14:textId="539BE340" w:rsidR="005E4A6B" w:rsidRPr="00F56196" w:rsidRDefault="00957BAB" w:rsidP="0071457F">
            <w:pPr>
              <w:pStyle w:val="HSStandaard"/>
              <w:cnfStyle w:val="000000100000" w:firstRow="0" w:lastRow="0" w:firstColumn="0" w:lastColumn="0" w:oddVBand="0" w:evenVBand="0" w:oddHBand="1" w:evenHBand="0" w:firstRowFirstColumn="0" w:firstRowLastColumn="0" w:lastRowFirstColumn="0" w:lastRowLastColumn="0"/>
              <w:rPr>
                <w:lang w:val="en-US"/>
              </w:rPr>
            </w:pPr>
            <w:r>
              <w:rPr>
                <w:lang w:val="en-US"/>
              </w:rPr>
              <w:t>Add</w:t>
            </w:r>
          </w:p>
        </w:tc>
      </w:tr>
      <w:tr w:rsidR="005E4A6B" w14:paraId="17DBDB83" w14:textId="77777777" w:rsidTr="0071457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50C8D949" w14:textId="0EE0FCA5" w:rsidR="005E4A6B" w:rsidRPr="00F56196" w:rsidRDefault="00957BAB" w:rsidP="0071457F">
            <w:pPr>
              <w:pStyle w:val="HSStandaard"/>
              <w:rPr>
                <w:lang w:val="en-US"/>
              </w:rPr>
            </w:pPr>
            <w:r>
              <w:rPr>
                <w:rFonts w:ascii="Calibri" w:hAnsi="Calibri" w:cs="Calibri"/>
                <w:noProof/>
              </w:rPr>
              <w:drawing>
                <wp:inline distT="0" distB="0" distL="0" distR="0" wp14:anchorId="68490C12" wp14:editId="55610F57">
                  <wp:extent cx="3529939" cy="3629025"/>
                  <wp:effectExtent l="19050" t="0" r="0" b="0"/>
                  <wp:docPr id="135" name="Afbeelding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81"/>
                          <a:srcRect/>
                          <a:stretch>
                            <a:fillRect/>
                          </a:stretch>
                        </pic:blipFill>
                        <pic:spPr bwMode="auto">
                          <a:xfrm>
                            <a:off x="0" y="0"/>
                            <a:ext cx="3529939" cy="3629025"/>
                          </a:xfrm>
                          <a:prstGeom prst="rect">
                            <a:avLst/>
                          </a:prstGeom>
                          <a:noFill/>
                          <a:ln w="9525">
                            <a:noFill/>
                            <a:miter lim="800000"/>
                            <a:headEnd/>
                            <a:tailEnd/>
                          </a:ln>
                        </pic:spPr>
                      </pic:pic>
                    </a:graphicData>
                  </a:graphic>
                </wp:inline>
              </w:drawing>
            </w:r>
          </w:p>
        </w:tc>
        <w:tc>
          <w:tcPr>
            <w:tcW w:w="2953" w:type="dxa"/>
          </w:tcPr>
          <w:p w14:paraId="4444A0DB" w14:textId="77777777" w:rsidR="005E4A6B" w:rsidRDefault="005E4A6B" w:rsidP="0071457F">
            <w:pPr>
              <w:pStyle w:val="HSStandaard"/>
              <w:cnfStyle w:val="000000010000" w:firstRow="0" w:lastRow="0" w:firstColumn="0" w:lastColumn="0" w:oddVBand="0" w:evenVBand="0" w:oddHBand="0" w:evenHBand="1" w:firstRowFirstColumn="0" w:firstRowLastColumn="0" w:lastRowFirstColumn="0" w:lastRowLastColumn="0"/>
            </w:pPr>
          </w:p>
        </w:tc>
      </w:tr>
      <w:tr w:rsidR="00957BAB" w14:paraId="3A4790AA"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741BBCD" w14:textId="6685ACF6" w:rsidR="00957BAB" w:rsidRDefault="00957BAB" w:rsidP="0071457F">
            <w:pPr>
              <w:pStyle w:val="HSStandaard"/>
              <w:rPr>
                <w:rFonts w:ascii="Calibri" w:hAnsi="Calibri" w:cs="Calibri"/>
                <w:noProof/>
              </w:rPr>
            </w:pPr>
            <w:r>
              <w:rPr>
                <w:rFonts w:ascii="Calibri" w:hAnsi="Calibri" w:cs="Calibri"/>
                <w:noProof/>
              </w:rPr>
              <w:drawing>
                <wp:inline distT="0" distB="0" distL="0" distR="0" wp14:anchorId="31494617" wp14:editId="6312A955">
                  <wp:extent cx="3622934" cy="3724275"/>
                  <wp:effectExtent l="19050" t="0" r="0" b="0"/>
                  <wp:docPr id="136" name="Afbeelding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82"/>
                          <a:srcRect/>
                          <a:stretch>
                            <a:fillRect/>
                          </a:stretch>
                        </pic:blipFill>
                        <pic:spPr bwMode="auto">
                          <a:xfrm>
                            <a:off x="0" y="0"/>
                            <a:ext cx="3622934" cy="3724275"/>
                          </a:xfrm>
                          <a:prstGeom prst="rect">
                            <a:avLst/>
                          </a:prstGeom>
                          <a:noFill/>
                          <a:ln w="9525">
                            <a:noFill/>
                            <a:miter lim="800000"/>
                            <a:headEnd/>
                            <a:tailEnd/>
                          </a:ln>
                        </pic:spPr>
                      </pic:pic>
                    </a:graphicData>
                  </a:graphic>
                </wp:inline>
              </w:drawing>
            </w:r>
          </w:p>
        </w:tc>
        <w:tc>
          <w:tcPr>
            <w:tcW w:w="2953" w:type="dxa"/>
          </w:tcPr>
          <w:p w14:paraId="4FCE5960" w14:textId="77777777" w:rsidR="00957BAB" w:rsidRDefault="00957BAB" w:rsidP="0071457F">
            <w:pPr>
              <w:pStyle w:val="HSStandaard"/>
              <w:cnfStyle w:val="000000100000" w:firstRow="0" w:lastRow="0" w:firstColumn="0" w:lastColumn="0" w:oddVBand="0" w:evenVBand="0" w:oddHBand="1" w:evenHBand="0" w:firstRowFirstColumn="0" w:firstRowLastColumn="0" w:lastRowFirstColumn="0" w:lastRowLastColumn="0"/>
            </w:pPr>
          </w:p>
        </w:tc>
      </w:tr>
      <w:tr w:rsidR="00957BAB" w14:paraId="1CE2BAA8" w14:textId="77777777" w:rsidTr="0071457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BFEF566" w14:textId="411F9174" w:rsidR="00957BAB" w:rsidRDefault="00957BAB" w:rsidP="0071457F">
            <w:pPr>
              <w:pStyle w:val="HSStandaard"/>
              <w:rPr>
                <w:rFonts w:ascii="Calibri" w:hAnsi="Calibri" w:cs="Calibri"/>
                <w:noProof/>
              </w:rPr>
            </w:pPr>
            <w:r>
              <w:rPr>
                <w:rFonts w:ascii="Calibri" w:hAnsi="Calibri" w:cs="Calibri"/>
                <w:noProof/>
              </w:rPr>
              <w:lastRenderedPageBreak/>
              <w:drawing>
                <wp:inline distT="0" distB="0" distL="0" distR="0" wp14:anchorId="731BE17C" wp14:editId="0FA643CB">
                  <wp:extent cx="3351370" cy="3457575"/>
                  <wp:effectExtent l="19050" t="0" r="1430" b="0"/>
                  <wp:docPr id="137" name="Afbeelding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83"/>
                          <a:srcRect/>
                          <a:stretch>
                            <a:fillRect/>
                          </a:stretch>
                        </pic:blipFill>
                        <pic:spPr bwMode="auto">
                          <a:xfrm>
                            <a:off x="0" y="0"/>
                            <a:ext cx="3351370" cy="3457575"/>
                          </a:xfrm>
                          <a:prstGeom prst="rect">
                            <a:avLst/>
                          </a:prstGeom>
                          <a:noFill/>
                          <a:ln w="9525">
                            <a:noFill/>
                            <a:miter lim="800000"/>
                            <a:headEnd/>
                            <a:tailEnd/>
                          </a:ln>
                        </pic:spPr>
                      </pic:pic>
                    </a:graphicData>
                  </a:graphic>
                </wp:inline>
              </w:drawing>
            </w:r>
          </w:p>
        </w:tc>
        <w:tc>
          <w:tcPr>
            <w:tcW w:w="2953" w:type="dxa"/>
          </w:tcPr>
          <w:p w14:paraId="1F18FE5B" w14:textId="77777777" w:rsidR="00957BAB" w:rsidRDefault="00957BAB" w:rsidP="0071457F">
            <w:pPr>
              <w:pStyle w:val="HSStandaard"/>
              <w:cnfStyle w:val="000000010000" w:firstRow="0" w:lastRow="0" w:firstColumn="0" w:lastColumn="0" w:oddVBand="0" w:evenVBand="0" w:oddHBand="0" w:evenHBand="1" w:firstRowFirstColumn="0" w:firstRowLastColumn="0" w:lastRowFirstColumn="0" w:lastRowLastColumn="0"/>
            </w:pPr>
          </w:p>
        </w:tc>
      </w:tr>
      <w:tr w:rsidR="00957BAB" w:rsidRPr="00F503EF" w14:paraId="5081FA64"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0E0E9FB4" w14:textId="256FAE9D" w:rsidR="00957BAB" w:rsidRDefault="00957BAB" w:rsidP="0071457F">
            <w:pPr>
              <w:pStyle w:val="HSStandaard"/>
              <w:rPr>
                <w:rFonts w:ascii="Calibri" w:hAnsi="Calibri" w:cs="Calibri"/>
                <w:noProof/>
              </w:rPr>
            </w:pPr>
            <w:r>
              <w:rPr>
                <w:rFonts w:ascii="Calibri" w:hAnsi="Calibri" w:cs="Calibri"/>
                <w:noProof/>
              </w:rPr>
              <w:drawing>
                <wp:inline distT="0" distB="0" distL="0" distR="0" wp14:anchorId="488A802C" wp14:editId="0463E83D">
                  <wp:extent cx="3351530" cy="2160855"/>
                  <wp:effectExtent l="19050" t="0" r="1270" b="0"/>
                  <wp:docPr id="138" name="Afbeelding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84"/>
                          <a:srcRect/>
                          <a:stretch>
                            <a:fillRect/>
                          </a:stretch>
                        </pic:blipFill>
                        <pic:spPr bwMode="auto">
                          <a:xfrm>
                            <a:off x="0" y="0"/>
                            <a:ext cx="3351530" cy="2160855"/>
                          </a:xfrm>
                          <a:prstGeom prst="rect">
                            <a:avLst/>
                          </a:prstGeom>
                          <a:noFill/>
                          <a:ln w="9525">
                            <a:noFill/>
                            <a:miter lim="800000"/>
                            <a:headEnd/>
                            <a:tailEnd/>
                          </a:ln>
                        </pic:spPr>
                      </pic:pic>
                    </a:graphicData>
                  </a:graphic>
                </wp:inline>
              </w:drawing>
            </w:r>
          </w:p>
        </w:tc>
        <w:tc>
          <w:tcPr>
            <w:tcW w:w="2953" w:type="dxa"/>
          </w:tcPr>
          <w:p w14:paraId="2C2F7BEE" w14:textId="77777777" w:rsidR="00957BAB" w:rsidRPr="00C52686" w:rsidRDefault="00957BAB" w:rsidP="00957BA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lang w:val="en-US"/>
              </w:rPr>
            </w:pPr>
            <w:proofErr w:type="spellStart"/>
            <w:r w:rsidRPr="00C52686">
              <w:rPr>
                <w:rFonts w:ascii="Calibri" w:hAnsi="Calibri" w:cs="Calibri"/>
                <w:lang w:val="en-US"/>
              </w:rPr>
              <w:t>Voeg</w:t>
            </w:r>
            <w:proofErr w:type="spellEnd"/>
            <w:r w:rsidRPr="00C52686">
              <w:rPr>
                <w:rFonts w:ascii="Calibri" w:hAnsi="Calibri" w:cs="Calibri"/>
                <w:lang w:val="en-US"/>
              </w:rPr>
              <w:t xml:space="preserve"> Session Policy toe </w:t>
            </w:r>
            <w:proofErr w:type="spellStart"/>
            <w:r w:rsidRPr="00C52686">
              <w:rPr>
                <w:rFonts w:ascii="Calibri" w:hAnsi="Calibri" w:cs="Calibri"/>
                <w:lang w:val="en-US"/>
              </w:rPr>
              <w:t>aan</w:t>
            </w:r>
            <w:proofErr w:type="spellEnd"/>
            <w:r w:rsidRPr="00C52686">
              <w:rPr>
                <w:rFonts w:ascii="Calibri" w:hAnsi="Calibri" w:cs="Calibri"/>
                <w:lang w:val="en-US"/>
              </w:rPr>
              <w:t xml:space="preserve"> virtual server flex.vnog.nl</w:t>
            </w:r>
          </w:p>
          <w:p w14:paraId="621165F9" w14:textId="77777777" w:rsidR="00957BAB" w:rsidRPr="00957BAB" w:rsidRDefault="00957BAB" w:rsidP="0071457F">
            <w:pPr>
              <w:pStyle w:val="HSStandaard"/>
              <w:cnfStyle w:val="000000100000" w:firstRow="0" w:lastRow="0" w:firstColumn="0" w:lastColumn="0" w:oddVBand="0" w:evenVBand="0" w:oddHBand="1" w:evenHBand="0" w:firstRowFirstColumn="0" w:firstRowLastColumn="0" w:lastRowFirstColumn="0" w:lastRowLastColumn="0"/>
              <w:rPr>
                <w:lang w:val="en-US"/>
              </w:rPr>
            </w:pPr>
          </w:p>
        </w:tc>
      </w:tr>
      <w:tr w:rsidR="00957BAB" w:rsidRPr="00957BAB" w14:paraId="75D7FC00" w14:textId="77777777" w:rsidTr="0071457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0A500216" w14:textId="0DA3C519" w:rsidR="00957BAB" w:rsidRPr="00957BAB" w:rsidRDefault="00957BAB" w:rsidP="0071457F">
            <w:pPr>
              <w:pStyle w:val="HSStandaard"/>
              <w:rPr>
                <w:rFonts w:ascii="Calibri" w:hAnsi="Calibri" w:cs="Calibri"/>
                <w:noProof/>
                <w:lang w:val="en-US"/>
              </w:rPr>
            </w:pPr>
            <w:r>
              <w:rPr>
                <w:rFonts w:ascii="Calibri" w:hAnsi="Calibri" w:cs="Calibri"/>
                <w:noProof/>
              </w:rPr>
              <w:drawing>
                <wp:inline distT="0" distB="0" distL="0" distR="0" wp14:anchorId="5ECD07AD" wp14:editId="7AAC6F81">
                  <wp:extent cx="2612985" cy="1200150"/>
                  <wp:effectExtent l="19050" t="0" r="0" b="0"/>
                  <wp:docPr id="139" name="Afbeelding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85"/>
                          <a:srcRect/>
                          <a:stretch>
                            <a:fillRect/>
                          </a:stretch>
                        </pic:blipFill>
                        <pic:spPr bwMode="auto">
                          <a:xfrm>
                            <a:off x="0" y="0"/>
                            <a:ext cx="2613105" cy="1200205"/>
                          </a:xfrm>
                          <a:prstGeom prst="rect">
                            <a:avLst/>
                          </a:prstGeom>
                          <a:noFill/>
                          <a:ln w="9525">
                            <a:noFill/>
                            <a:miter lim="800000"/>
                            <a:headEnd/>
                            <a:tailEnd/>
                          </a:ln>
                        </pic:spPr>
                      </pic:pic>
                    </a:graphicData>
                  </a:graphic>
                </wp:inline>
              </w:drawing>
            </w:r>
          </w:p>
        </w:tc>
        <w:tc>
          <w:tcPr>
            <w:tcW w:w="2953" w:type="dxa"/>
          </w:tcPr>
          <w:p w14:paraId="3A6CAA8F" w14:textId="77EFA43E" w:rsidR="00957BAB" w:rsidRPr="00957BAB" w:rsidRDefault="00957BAB" w:rsidP="00957BAB">
            <w:pPr>
              <w:widowControl w:val="0"/>
              <w:autoSpaceDE w:val="0"/>
              <w:autoSpaceDN w:val="0"/>
              <w:adjustRightInd w:val="0"/>
              <w:cnfStyle w:val="000000010000" w:firstRow="0" w:lastRow="0" w:firstColumn="0" w:lastColumn="0" w:oddVBand="0" w:evenVBand="0" w:oddHBand="0" w:evenHBand="1" w:firstRowFirstColumn="0" w:firstRowLastColumn="0" w:lastRowFirstColumn="0" w:lastRowLastColumn="0"/>
            </w:pPr>
            <w:r>
              <w:rPr>
                <w:rFonts w:ascii="Calibri" w:hAnsi="Calibri" w:cs="Calibri"/>
              </w:rPr>
              <w:t>Dubbelklik op flex.vnog.nl</w:t>
            </w:r>
          </w:p>
        </w:tc>
      </w:tr>
      <w:tr w:rsidR="00957BAB" w:rsidRPr="00957BAB" w14:paraId="31AF0EDC"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77C33D1D" w14:textId="19CF96D2" w:rsidR="00957BAB" w:rsidRDefault="00957BAB" w:rsidP="0071457F">
            <w:pPr>
              <w:pStyle w:val="HSStandaard"/>
              <w:rPr>
                <w:rFonts w:ascii="Calibri" w:hAnsi="Calibri" w:cs="Calibri"/>
                <w:noProof/>
              </w:rPr>
            </w:pPr>
            <w:r>
              <w:rPr>
                <w:rFonts w:ascii="Calibri" w:hAnsi="Calibri" w:cs="Calibri"/>
                <w:noProof/>
              </w:rPr>
              <w:drawing>
                <wp:inline distT="0" distB="0" distL="0" distR="0" wp14:anchorId="4BD9AE73" wp14:editId="79063DCA">
                  <wp:extent cx="2752725" cy="1970178"/>
                  <wp:effectExtent l="19050" t="0" r="9525" b="0"/>
                  <wp:docPr id="140" name="Afbeelding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86"/>
                          <a:srcRect/>
                          <a:stretch>
                            <a:fillRect/>
                          </a:stretch>
                        </pic:blipFill>
                        <pic:spPr bwMode="auto">
                          <a:xfrm>
                            <a:off x="0" y="0"/>
                            <a:ext cx="2752725" cy="1970178"/>
                          </a:xfrm>
                          <a:prstGeom prst="rect">
                            <a:avLst/>
                          </a:prstGeom>
                          <a:noFill/>
                          <a:ln w="9525">
                            <a:noFill/>
                            <a:miter lim="800000"/>
                            <a:headEnd/>
                            <a:tailEnd/>
                          </a:ln>
                        </pic:spPr>
                      </pic:pic>
                    </a:graphicData>
                  </a:graphic>
                </wp:inline>
              </w:drawing>
            </w:r>
          </w:p>
        </w:tc>
        <w:tc>
          <w:tcPr>
            <w:tcW w:w="2953" w:type="dxa"/>
          </w:tcPr>
          <w:p w14:paraId="180C79F3" w14:textId="77777777" w:rsidR="00957BAB" w:rsidRPr="00957BAB" w:rsidRDefault="00957BAB" w:rsidP="00957BA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rPr>
            </w:pPr>
          </w:p>
        </w:tc>
      </w:tr>
      <w:tr w:rsidR="00957BAB" w:rsidRPr="00957BAB" w14:paraId="7DECD9C1" w14:textId="77777777" w:rsidTr="0071457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3F17BC0F" w14:textId="026AB734" w:rsidR="00957BAB" w:rsidRDefault="00957BAB" w:rsidP="0071457F">
            <w:pPr>
              <w:pStyle w:val="HSStandaard"/>
              <w:rPr>
                <w:rFonts w:ascii="Calibri" w:hAnsi="Calibri" w:cs="Calibri"/>
                <w:noProof/>
              </w:rPr>
            </w:pPr>
            <w:r>
              <w:rPr>
                <w:rFonts w:ascii="Calibri" w:hAnsi="Calibri" w:cs="Calibri"/>
                <w:noProof/>
              </w:rPr>
              <w:lastRenderedPageBreak/>
              <w:drawing>
                <wp:inline distT="0" distB="0" distL="0" distR="0" wp14:anchorId="5303038E" wp14:editId="35AC4B3C">
                  <wp:extent cx="3219538" cy="2333625"/>
                  <wp:effectExtent l="19050" t="0" r="0" b="0"/>
                  <wp:docPr id="141" name="Afbeelding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pic:cNvPicPr>
                            <a:picLocks noChangeAspect="1" noChangeArrowheads="1"/>
                          </pic:cNvPicPr>
                        </pic:nvPicPr>
                        <pic:blipFill>
                          <a:blip r:embed="rId87"/>
                          <a:srcRect/>
                          <a:stretch>
                            <a:fillRect/>
                          </a:stretch>
                        </pic:blipFill>
                        <pic:spPr bwMode="auto">
                          <a:xfrm>
                            <a:off x="0" y="0"/>
                            <a:ext cx="3219538" cy="2333625"/>
                          </a:xfrm>
                          <a:prstGeom prst="rect">
                            <a:avLst/>
                          </a:prstGeom>
                          <a:noFill/>
                          <a:ln w="9525">
                            <a:noFill/>
                            <a:miter lim="800000"/>
                            <a:headEnd/>
                            <a:tailEnd/>
                          </a:ln>
                        </pic:spPr>
                      </pic:pic>
                    </a:graphicData>
                  </a:graphic>
                </wp:inline>
              </w:drawing>
            </w:r>
          </w:p>
        </w:tc>
        <w:tc>
          <w:tcPr>
            <w:tcW w:w="2953" w:type="dxa"/>
          </w:tcPr>
          <w:p w14:paraId="0C9652A2" w14:textId="77777777" w:rsidR="00957BAB" w:rsidRPr="00957BAB" w:rsidRDefault="00957BAB" w:rsidP="00957BAB">
            <w:pPr>
              <w:widowControl w:val="0"/>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ascii="Calibri" w:hAnsi="Calibri" w:cs="Calibri"/>
              </w:rPr>
            </w:pPr>
          </w:p>
        </w:tc>
      </w:tr>
      <w:tr w:rsidR="00957BAB" w:rsidRPr="00957BAB" w14:paraId="07BBA4B1"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022433EA" w14:textId="44A9C35D" w:rsidR="00957BAB" w:rsidRDefault="00957BAB" w:rsidP="0071457F">
            <w:pPr>
              <w:pStyle w:val="HSStandaard"/>
              <w:rPr>
                <w:rFonts w:ascii="Calibri" w:hAnsi="Calibri" w:cs="Calibri"/>
                <w:noProof/>
              </w:rPr>
            </w:pPr>
            <w:r>
              <w:rPr>
                <w:rFonts w:ascii="Calibri" w:hAnsi="Calibri" w:cs="Calibri"/>
                <w:noProof/>
              </w:rPr>
              <w:drawing>
                <wp:inline distT="0" distB="0" distL="0" distR="0" wp14:anchorId="3FB88EF1" wp14:editId="26508A52">
                  <wp:extent cx="4141913" cy="2400300"/>
                  <wp:effectExtent l="19050" t="0" r="0" b="0"/>
                  <wp:docPr id="142" name="Afbeelding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88"/>
                          <a:srcRect/>
                          <a:stretch>
                            <a:fillRect/>
                          </a:stretch>
                        </pic:blipFill>
                        <pic:spPr bwMode="auto">
                          <a:xfrm>
                            <a:off x="0" y="0"/>
                            <a:ext cx="4146414" cy="2402908"/>
                          </a:xfrm>
                          <a:prstGeom prst="rect">
                            <a:avLst/>
                          </a:prstGeom>
                          <a:noFill/>
                          <a:ln w="9525">
                            <a:noFill/>
                            <a:miter lim="800000"/>
                            <a:headEnd/>
                            <a:tailEnd/>
                          </a:ln>
                        </pic:spPr>
                      </pic:pic>
                    </a:graphicData>
                  </a:graphic>
                </wp:inline>
              </w:drawing>
            </w:r>
          </w:p>
        </w:tc>
        <w:tc>
          <w:tcPr>
            <w:tcW w:w="2953" w:type="dxa"/>
          </w:tcPr>
          <w:p w14:paraId="7FB87B35" w14:textId="77777777" w:rsidR="00957BAB" w:rsidRDefault="00957BAB" w:rsidP="00957BA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rPr>
            </w:pPr>
            <w:r>
              <w:rPr>
                <w:rFonts w:ascii="Calibri" w:hAnsi="Calibri" w:cs="Calibri"/>
              </w:rPr>
              <w:t>LDAP server toevoegen</w:t>
            </w:r>
          </w:p>
          <w:p w14:paraId="41E84C15" w14:textId="77777777" w:rsidR="00957BAB" w:rsidRPr="00957BAB" w:rsidRDefault="00957BAB" w:rsidP="00957BA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rPr>
            </w:pPr>
          </w:p>
        </w:tc>
      </w:tr>
      <w:tr w:rsidR="00957BAB" w:rsidRPr="00957BAB" w14:paraId="5ECB4F37" w14:textId="77777777" w:rsidTr="0071457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0AADD0A3" w14:textId="268EF710" w:rsidR="00957BAB" w:rsidRDefault="00957BAB" w:rsidP="0071457F">
            <w:pPr>
              <w:pStyle w:val="HSStandaard"/>
              <w:rPr>
                <w:rFonts w:ascii="Calibri" w:hAnsi="Calibri" w:cs="Calibri"/>
                <w:noProof/>
              </w:rPr>
            </w:pPr>
            <w:r>
              <w:rPr>
                <w:noProof/>
              </w:rPr>
              <w:drawing>
                <wp:inline distT="0" distB="0" distL="0" distR="0" wp14:anchorId="55A8F88D" wp14:editId="4E542DF6">
                  <wp:extent cx="1809620" cy="1507183"/>
                  <wp:effectExtent l="0" t="0" r="0" b="0"/>
                  <wp:docPr id="143" name="Afbeelding 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3"/>
                          <a:stretch>
                            <a:fillRect/>
                          </a:stretch>
                        </pic:blipFill>
                        <pic:spPr>
                          <a:xfrm>
                            <a:off x="0" y="0"/>
                            <a:ext cx="1809872" cy="1507393"/>
                          </a:xfrm>
                          <a:prstGeom prst="rect">
                            <a:avLst/>
                          </a:prstGeom>
                        </pic:spPr>
                      </pic:pic>
                    </a:graphicData>
                  </a:graphic>
                </wp:inline>
              </w:drawing>
            </w:r>
          </w:p>
        </w:tc>
        <w:tc>
          <w:tcPr>
            <w:tcW w:w="2953" w:type="dxa"/>
          </w:tcPr>
          <w:p w14:paraId="4929AC7F" w14:textId="77777777" w:rsidR="00957BAB" w:rsidRDefault="00957BAB" w:rsidP="00957BAB">
            <w:pPr>
              <w:widowControl w:val="0"/>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ascii="Calibri" w:hAnsi="Calibri" w:cs="Calibri"/>
              </w:rPr>
            </w:pPr>
          </w:p>
        </w:tc>
      </w:tr>
      <w:tr w:rsidR="00957BAB" w:rsidRPr="00957BAB" w14:paraId="2B792E3B"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22EA93B5" w14:textId="08EFFCA6" w:rsidR="00957BAB" w:rsidRDefault="00957BAB" w:rsidP="0071457F">
            <w:pPr>
              <w:pStyle w:val="HSStandaard"/>
              <w:rPr>
                <w:noProof/>
              </w:rPr>
            </w:pPr>
            <w:r>
              <w:rPr>
                <w:rFonts w:ascii="Calibri" w:hAnsi="Calibri" w:cs="Calibri"/>
                <w:noProof/>
              </w:rPr>
              <w:drawing>
                <wp:inline distT="0" distB="0" distL="0" distR="0" wp14:anchorId="79BC20D4" wp14:editId="41444B85">
                  <wp:extent cx="2352475" cy="1442289"/>
                  <wp:effectExtent l="19050" t="0" r="0" b="0"/>
                  <wp:docPr id="144" name="Afbeelding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89"/>
                          <a:srcRect/>
                          <a:stretch>
                            <a:fillRect/>
                          </a:stretch>
                        </pic:blipFill>
                        <pic:spPr bwMode="auto">
                          <a:xfrm>
                            <a:off x="0" y="0"/>
                            <a:ext cx="2356759" cy="1444915"/>
                          </a:xfrm>
                          <a:prstGeom prst="rect">
                            <a:avLst/>
                          </a:prstGeom>
                          <a:noFill/>
                          <a:ln w="9525">
                            <a:noFill/>
                            <a:miter lim="800000"/>
                            <a:headEnd/>
                            <a:tailEnd/>
                          </a:ln>
                        </pic:spPr>
                      </pic:pic>
                    </a:graphicData>
                  </a:graphic>
                </wp:inline>
              </w:drawing>
            </w:r>
          </w:p>
        </w:tc>
        <w:tc>
          <w:tcPr>
            <w:tcW w:w="2953" w:type="dxa"/>
          </w:tcPr>
          <w:p w14:paraId="4F68E229" w14:textId="77777777" w:rsidR="00957BAB" w:rsidRDefault="00957BAB" w:rsidP="00957BA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rPr>
            </w:pPr>
            <w:r>
              <w:rPr>
                <w:rFonts w:ascii="Calibri" w:hAnsi="Calibri" w:cs="Calibri"/>
              </w:rPr>
              <w:t xml:space="preserve">voeg </w:t>
            </w:r>
            <w:proofErr w:type="spellStart"/>
            <w:r>
              <w:rPr>
                <w:rFonts w:ascii="Calibri" w:hAnsi="Calibri" w:cs="Calibri"/>
              </w:rPr>
              <w:t>Authentication</w:t>
            </w:r>
            <w:proofErr w:type="spellEnd"/>
            <w:r>
              <w:rPr>
                <w:rFonts w:ascii="Calibri" w:hAnsi="Calibri" w:cs="Calibri"/>
              </w:rPr>
              <w:t xml:space="preserve"> Policy toe</w:t>
            </w:r>
          </w:p>
          <w:p w14:paraId="1C31543B" w14:textId="77777777" w:rsidR="00957BAB" w:rsidRDefault="00957BAB" w:rsidP="00957BA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rPr>
            </w:pPr>
          </w:p>
        </w:tc>
      </w:tr>
      <w:tr w:rsidR="00957BAB" w:rsidRPr="00957BAB" w14:paraId="639ED897" w14:textId="77777777" w:rsidTr="0071457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2D7F804C" w14:textId="57C24065" w:rsidR="00957BAB" w:rsidRDefault="00957BAB" w:rsidP="0071457F">
            <w:pPr>
              <w:pStyle w:val="HSStandaard"/>
              <w:rPr>
                <w:rFonts w:ascii="Calibri" w:hAnsi="Calibri" w:cs="Calibri"/>
                <w:noProof/>
              </w:rPr>
            </w:pPr>
            <w:r>
              <w:rPr>
                <w:rFonts w:ascii="Calibri" w:hAnsi="Calibri" w:cs="Calibri"/>
                <w:noProof/>
              </w:rPr>
              <w:drawing>
                <wp:inline distT="0" distB="0" distL="0" distR="0" wp14:anchorId="522D3E41" wp14:editId="2CBA2792">
                  <wp:extent cx="2320685" cy="1650683"/>
                  <wp:effectExtent l="19050" t="0" r="3415" b="0"/>
                  <wp:docPr id="145" name="Afbeelding 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pic:cNvPicPr>
                            <a:picLocks noChangeAspect="1" noChangeArrowheads="1"/>
                          </pic:cNvPicPr>
                        </pic:nvPicPr>
                        <pic:blipFill>
                          <a:blip r:embed="rId90"/>
                          <a:srcRect/>
                          <a:stretch>
                            <a:fillRect/>
                          </a:stretch>
                        </pic:blipFill>
                        <pic:spPr bwMode="auto">
                          <a:xfrm>
                            <a:off x="0" y="0"/>
                            <a:ext cx="2322442" cy="1651932"/>
                          </a:xfrm>
                          <a:prstGeom prst="rect">
                            <a:avLst/>
                          </a:prstGeom>
                          <a:noFill/>
                          <a:ln w="9525">
                            <a:noFill/>
                            <a:miter lim="800000"/>
                            <a:headEnd/>
                            <a:tailEnd/>
                          </a:ln>
                        </pic:spPr>
                      </pic:pic>
                    </a:graphicData>
                  </a:graphic>
                </wp:inline>
              </w:drawing>
            </w:r>
          </w:p>
        </w:tc>
        <w:tc>
          <w:tcPr>
            <w:tcW w:w="2953" w:type="dxa"/>
          </w:tcPr>
          <w:p w14:paraId="0F69A9AC" w14:textId="77777777" w:rsidR="00957BAB" w:rsidRPr="00957BAB" w:rsidRDefault="00957BAB" w:rsidP="00957BAB">
            <w:pPr>
              <w:widowControl w:val="0"/>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ascii="Calibri" w:hAnsi="Calibri" w:cs="Calibri"/>
                <w:lang w:val="en-US"/>
              </w:rPr>
            </w:pPr>
          </w:p>
        </w:tc>
      </w:tr>
      <w:tr w:rsidR="00957BAB" w:rsidRPr="00957BAB" w14:paraId="4755C594"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56AFC305" w14:textId="76C6B977" w:rsidR="00957BAB" w:rsidRDefault="00957BAB" w:rsidP="0071457F">
            <w:pPr>
              <w:pStyle w:val="HSStandaard"/>
              <w:rPr>
                <w:rFonts w:ascii="Calibri" w:hAnsi="Calibri" w:cs="Calibri"/>
                <w:noProof/>
              </w:rPr>
            </w:pPr>
            <w:r>
              <w:rPr>
                <w:rFonts w:ascii="Calibri" w:hAnsi="Calibri" w:cs="Calibri"/>
                <w:noProof/>
              </w:rPr>
              <w:lastRenderedPageBreak/>
              <w:drawing>
                <wp:inline distT="0" distB="0" distL="0" distR="0" wp14:anchorId="40C613E0" wp14:editId="09F545C8">
                  <wp:extent cx="3713721" cy="2690970"/>
                  <wp:effectExtent l="19050" t="0" r="1029" b="0"/>
                  <wp:docPr id="146" name="Afbeelding 7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pic:cNvPicPr>
                            <a:picLocks noChangeAspect="1" noChangeArrowheads="1"/>
                          </pic:cNvPicPr>
                        </pic:nvPicPr>
                        <pic:blipFill>
                          <a:blip r:embed="rId91"/>
                          <a:srcRect/>
                          <a:stretch>
                            <a:fillRect/>
                          </a:stretch>
                        </pic:blipFill>
                        <pic:spPr bwMode="auto">
                          <a:xfrm>
                            <a:off x="0" y="0"/>
                            <a:ext cx="3714632" cy="2691630"/>
                          </a:xfrm>
                          <a:prstGeom prst="rect">
                            <a:avLst/>
                          </a:prstGeom>
                          <a:noFill/>
                          <a:ln w="9525">
                            <a:noFill/>
                            <a:miter lim="800000"/>
                            <a:headEnd/>
                            <a:tailEnd/>
                          </a:ln>
                        </pic:spPr>
                      </pic:pic>
                    </a:graphicData>
                  </a:graphic>
                </wp:inline>
              </w:drawing>
            </w:r>
          </w:p>
        </w:tc>
        <w:tc>
          <w:tcPr>
            <w:tcW w:w="2953" w:type="dxa"/>
          </w:tcPr>
          <w:p w14:paraId="40899203" w14:textId="77777777" w:rsidR="00957BAB" w:rsidRPr="00C52686" w:rsidRDefault="00957BAB" w:rsidP="00957BA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lang w:val="en-US"/>
              </w:rPr>
            </w:pPr>
            <w:r w:rsidRPr="00C52686">
              <w:rPr>
                <w:rFonts w:ascii="Calibri" w:hAnsi="Calibri" w:cs="Calibri"/>
                <w:lang w:val="en-US"/>
              </w:rPr>
              <w:t xml:space="preserve">Koppel Authentication Policy </w:t>
            </w:r>
            <w:proofErr w:type="spellStart"/>
            <w:r w:rsidRPr="00C52686">
              <w:rPr>
                <w:rFonts w:ascii="Calibri" w:hAnsi="Calibri" w:cs="Calibri"/>
                <w:lang w:val="en-US"/>
              </w:rPr>
              <w:t>aan</w:t>
            </w:r>
            <w:proofErr w:type="spellEnd"/>
            <w:r w:rsidRPr="00C52686">
              <w:rPr>
                <w:rFonts w:ascii="Calibri" w:hAnsi="Calibri" w:cs="Calibri"/>
                <w:lang w:val="en-US"/>
              </w:rPr>
              <w:t xml:space="preserve"> virtual server flex.vnog.nl</w:t>
            </w:r>
          </w:p>
          <w:p w14:paraId="63CE8A9C" w14:textId="77777777" w:rsidR="00957BAB" w:rsidRDefault="00957BAB" w:rsidP="00957BA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lang w:val="en-US"/>
              </w:rPr>
            </w:pPr>
          </w:p>
          <w:p w14:paraId="05A88161" w14:textId="77777777" w:rsidR="00957BAB" w:rsidRDefault="00957BAB" w:rsidP="00957BA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rPr>
            </w:pPr>
            <w:proofErr w:type="spellStart"/>
            <w:r>
              <w:rPr>
                <w:rFonts w:ascii="Calibri" w:hAnsi="Calibri" w:cs="Calibri"/>
              </w:rPr>
              <w:t>Insert</w:t>
            </w:r>
            <w:proofErr w:type="spellEnd"/>
            <w:r>
              <w:rPr>
                <w:rFonts w:ascii="Calibri" w:hAnsi="Calibri" w:cs="Calibri"/>
              </w:rPr>
              <w:t xml:space="preserve"> Policy en kies </w:t>
            </w:r>
            <w:proofErr w:type="spellStart"/>
            <w:r>
              <w:rPr>
                <w:rFonts w:ascii="Calibri" w:hAnsi="Calibri" w:cs="Calibri"/>
              </w:rPr>
              <w:t>LDAPVirtualServerpolicy</w:t>
            </w:r>
            <w:proofErr w:type="spellEnd"/>
          </w:p>
          <w:p w14:paraId="2FD9887C" w14:textId="77777777" w:rsidR="00957BAB" w:rsidRPr="00957BAB" w:rsidRDefault="00957BAB" w:rsidP="00957BA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lang w:val="en-US"/>
              </w:rPr>
            </w:pPr>
          </w:p>
        </w:tc>
      </w:tr>
      <w:tr w:rsidR="00957BAB" w:rsidRPr="00957BAB" w14:paraId="2093DE94" w14:textId="77777777" w:rsidTr="0071457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32B325FA" w14:textId="37BFA6E6" w:rsidR="00957BAB" w:rsidRDefault="00957BAB" w:rsidP="0071457F">
            <w:pPr>
              <w:pStyle w:val="HSStandaard"/>
              <w:rPr>
                <w:rFonts w:ascii="Calibri" w:hAnsi="Calibri" w:cs="Calibri"/>
                <w:noProof/>
              </w:rPr>
            </w:pPr>
            <w:r>
              <w:rPr>
                <w:rFonts w:ascii="Calibri" w:hAnsi="Calibri" w:cs="Calibri"/>
                <w:noProof/>
              </w:rPr>
              <w:drawing>
                <wp:inline distT="0" distB="0" distL="0" distR="0" wp14:anchorId="4E7295CD" wp14:editId="1CE9C7EB">
                  <wp:extent cx="2397332" cy="1723071"/>
                  <wp:effectExtent l="19050" t="0" r="2968" b="0"/>
                  <wp:docPr id="147" name="Afbeelding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6"/>
                          <pic:cNvPicPr>
                            <a:picLocks noChangeAspect="1" noChangeArrowheads="1"/>
                          </pic:cNvPicPr>
                        </pic:nvPicPr>
                        <pic:blipFill>
                          <a:blip r:embed="rId92"/>
                          <a:srcRect/>
                          <a:stretch>
                            <a:fillRect/>
                          </a:stretch>
                        </pic:blipFill>
                        <pic:spPr bwMode="auto">
                          <a:xfrm>
                            <a:off x="0" y="0"/>
                            <a:ext cx="2403247" cy="1727323"/>
                          </a:xfrm>
                          <a:prstGeom prst="rect">
                            <a:avLst/>
                          </a:prstGeom>
                          <a:noFill/>
                          <a:ln w="9525">
                            <a:noFill/>
                            <a:miter lim="800000"/>
                            <a:headEnd/>
                            <a:tailEnd/>
                          </a:ln>
                        </pic:spPr>
                      </pic:pic>
                    </a:graphicData>
                  </a:graphic>
                </wp:inline>
              </w:drawing>
            </w:r>
          </w:p>
        </w:tc>
        <w:tc>
          <w:tcPr>
            <w:tcW w:w="2953" w:type="dxa"/>
          </w:tcPr>
          <w:p w14:paraId="48C187DD" w14:textId="77777777" w:rsidR="00957BAB" w:rsidRPr="001F0699" w:rsidRDefault="00957BAB" w:rsidP="00957BAB">
            <w:pPr>
              <w:widowControl w:val="0"/>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ascii="Calibri" w:hAnsi="Calibri" w:cs="Calibri"/>
              </w:rPr>
            </w:pPr>
            <w:r w:rsidRPr="001F0699">
              <w:rPr>
                <w:rFonts w:ascii="Calibri" w:hAnsi="Calibri" w:cs="Calibri"/>
              </w:rPr>
              <w:t>voeg STA servers toe aan Virtual Server flex.vnog.nl</w:t>
            </w:r>
          </w:p>
          <w:p w14:paraId="1DC4C3AF" w14:textId="77777777" w:rsidR="00957BAB" w:rsidRPr="00957BAB" w:rsidRDefault="00957BAB" w:rsidP="00957BAB">
            <w:pPr>
              <w:widowControl w:val="0"/>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ascii="Calibri" w:hAnsi="Calibri" w:cs="Calibri"/>
              </w:rPr>
            </w:pPr>
          </w:p>
        </w:tc>
      </w:tr>
      <w:tr w:rsidR="00957BAB" w:rsidRPr="00957BAB" w14:paraId="6D314E08"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0030F59D" w14:textId="60E2BECD" w:rsidR="00957BAB" w:rsidRDefault="00957BAB" w:rsidP="00957BAB">
            <w:pPr>
              <w:widowControl w:val="0"/>
              <w:autoSpaceDE w:val="0"/>
              <w:autoSpaceDN w:val="0"/>
              <w:adjustRightInd w:val="0"/>
              <w:rPr>
                <w:rFonts w:ascii="Calibri" w:hAnsi="Calibri" w:cs="Calibri"/>
                <w:noProof/>
              </w:rPr>
            </w:pPr>
            <w:r>
              <w:rPr>
                <w:rFonts w:ascii="Calibri" w:hAnsi="Calibri" w:cs="Calibri"/>
                <w:noProof/>
              </w:rPr>
              <w:drawing>
                <wp:inline distT="0" distB="0" distL="0" distR="0" wp14:anchorId="75BEAC2A" wp14:editId="2EDFC477">
                  <wp:extent cx="2680006" cy="1093769"/>
                  <wp:effectExtent l="19050" t="0" r="6044" b="0"/>
                  <wp:docPr id="148" name="Afbeelding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9"/>
                          <pic:cNvPicPr>
                            <a:picLocks noChangeAspect="1" noChangeArrowheads="1"/>
                          </pic:cNvPicPr>
                        </pic:nvPicPr>
                        <pic:blipFill>
                          <a:blip r:embed="rId93"/>
                          <a:srcRect/>
                          <a:stretch>
                            <a:fillRect/>
                          </a:stretch>
                        </pic:blipFill>
                        <pic:spPr bwMode="auto">
                          <a:xfrm>
                            <a:off x="0" y="0"/>
                            <a:ext cx="2680692" cy="1094049"/>
                          </a:xfrm>
                          <a:prstGeom prst="rect">
                            <a:avLst/>
                          </a:prstGeom>
                          <a:noFill/>
                          <a:ln w="9525">
                            <a:noFill/>
                            <a:miter lim="800000"/>
                            <a:headEnd/>
                            <a:tailEnd/>
                          </a:ln>
                        </pic:spPr>
                      </pic:pic>
                    </a:graphicData>
                  </a:graphic>
                </wp:inline>
              </w:drawing>
            </w:r>
          </w:p>
        </w:tc>
        <w:tc>
          <w:tcPr>
            <w:tcW w:w="2953" w:type="dxa"/>
          </w:tcPr>
          <w:p w14:paraId="5A2701D2" w14:textId="77777777" w:rsidR="00957BAB" w:rsidRDefault="00957BAB" w:rsidP="00957BA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rPr>
            </w:pPr>
            <w:r>
              <w:rPr>
                <w:rFonts w:ascii="Calibri" w:hAnsi="Calibri" w:cs="Calibri"/>
              </w:rPr>
              <w:t xml:space="preserve">SNMP </w:t>
            </w:r>
            <w:proofErr w:type="spellStart"/>
            <w:r>
              <w:rPr>
                <w:rFonts w:ascii="Calibri" w:hAnsi="Calibri" w:cs="Calibri"/>
              </w:rPr>
              <w:t>traps</w:t>
            </w:r>
            <w:proofErr w:type="spellEnd"/>
            <w:r>
              <w:rPr>
                <w:rFonts w:ascii="Calibri" w:hAnsi="Calibri" w:cs="Calibri"/>
              </w:rPr>
              <w:t xml:space="preserve"> instellen</w:t>
            </w:r>
          </w:p>
          <w:p w14:paraId="714B34B1" w14:textId="77777777" w:rsidR="00957BAB" w:rsidRPr="001F0699" w:rsidRDefault="00957BAB" w:rsidP="00957BA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rPr>
            </w:pPr>
          </w:p>
        </w:tc>
      </w:tr>
      <w:tr w:rsidR="00957BAB" w:rsidRPr="00957BAB" w14:paraId="57A48AA5" w14:textId="77777777" w:rsidTr="0071457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47339F7F" w14:textId="14F8D61E" w:rsidR="00957BAB" w:rsidRDefault="00957BAB" w:rsidP="00957BAB">
            <w:pPr>
              <w:widowControl w:val="0"/>
              <w:autoSpaceDE w:val="0"/>
              <w:autoSpaceDN w:val="0"/>
              <w:adjustRightInd w:val="0"/>
              <w:rPr>
                <w:rFonts w:ascii="Calibri" w:hAnsi="Calibri" w:cs="Calibri"/>
                <w:noProof/>
              </w:rPr>
            </w:pPr>
            <w:r>
              <w:rPr>
                <w:rFonts w:ascii="Calibri" w:hAnsi="Calibri" w:cs="Calibri"/>
                <w:noProof/>
              </w:rPr>
              <w:drawing>
                <wp:inline distT="0" distB="0" distL="0" distR="0" wp14:anchorId="293AF851" wp14:editId="565516D6">
                  <wp:extent cx="2293186" cy="2381769"/>
                  <wp:effectExtent l="19050" t="0" r="0" b="0"/>
                  <wp:docPr id="149" name="Afbeelding 8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8"/>
                          <pic:cNvPicPr>
                            <a:picLocks noChangeAspect="1" noChangeArrowheads="1"/>
                          </pic:cNvPicPr>
                        </pic:nvPicPr>
                        <pic:blipFill>
                          <a:blip r:embed="rId94"/>
                          <a:srcRect/>
                          <a:stretch>
                            <a:fillRect/>
                          </a:stretch>
                        </pic:blipFill>
                        <pic:spPr bwMode="auto">
                          <a:xfrm>
                            <a:off x="0" y="0"/>
                            <a:ext cx="2294881" cy="2383529"/>
                          </a:xfrm>
                          <a:prstGeom prst="rect">
                            <a:avLst/>
                          </a:prstGeom>
                          <a:noFill/>
                          <a:ln w="9525">
                            <a:noFill/>
                            <a:miter lim="800000"/>
                            <a:headEnd/>
                            <a:tailEnd/>
                          </a:ln>
                        </pic:spPr>
                      </pic:pic>
                    </a:graphicData>
                  </a:graphic>
                </wp:inline>
              </w:drawing>
            </w:r>
          </w:p>
        </w:tc>
        <w:tc>
          <w:tcPr>
            <w:tcW w:w="2953" w:type="dxa"/>
          </w:tcPr>
          <w:p w14:paraId="5E67BC13" w14:textId="77777777" w:rsidR="00957BAB" w:rsidRDefault="00957BAB" w:rsidP="00957BAB">
            <w:pPr>
              <w:widowControl w:val="0"/>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ascii="Calibri" w:hAnsi="Calibri" w:cs="Calibri"/>
              </w:rPr>
            </w:pPr>
            <w:r>
              <w:rPr>
                <w:rFonts w:ascii="Calibri" w:hAnsi="Calibri" w:cs="Calibri"/>
              </w:rPr>
              <w:t xml:space="preserve">BYO toegang maken </w:t>
            </w:r>
          </w:p>
          <w:p w14:paraId="227AAF51" w14:textId="77777777" w:rsidR="00957BAB" w:rsidRDefault="00957BAB" w:rsidP="00957BAB">
            <w:pPr>
              <w:widowControl w:val="0"/>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ascii="Calibri" w:hAnsi="Calibri" w:cs="Calibri"/>
              </w:rPr>
            </w:pPr>
          </w:p>
        </w:tc>
      </w:tr>
      <w:tr w:rsidR="00957BAB" w:rsidRPr="00F503EF" w14:paraId="23C71DB0"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10711F22" w14:textId="0D1C55DC" w:rsidR="00957BAB" w:rsidRDefault="00957BAB" w:rsidP="00957BAB">
            <w:pPr>
              <w:widowControl w:val="0"/>
              <w:autoSpaceDE w:val="0"/>
              <w:autoSpaceDN w:val="0"/>
              <w:adjustRightInd w:val="0"/>
              <w:rPr>
                <w:rFonts w:ascii="Calibri" w:hAnsi="Calibri" w:cs="Calibri"/>
                <w:noProof/>
              </w:rPr>
            </w:pPr>
            <w:r>
              <w:rPr>
                <w:rFonts w:ascii="Calibri" w:hAnsi="Calibri" w:cs="Calibri"/>
                <w:noProof/>
              </w:rPr>
              <w:drawing>
                <wp:inline distT="0" distB="0" distL="0" distR="0" wp14:anchorId="13167DCB" wp14:editId="60E486F0">
                  <wp:extent cx="2104300" cy="1563939"/>
                  <wp:effectExtent l="19050" t="0" r="0" b="0"/>
                  <wp:docPr id="150" name="Afbeelding 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pic:cNvPicPr>
                            <a:picLocks noChangeAspect="1" noChangeArrowheads="1"/>
                          </pic:cNvPicPr>
                        </pic:nvPicPr>
                        <pic:blipFill>
                          <a:blip r:embed="rId95"/>
                          <a:srcRect/>
                          <a:stretch>
                            <a:fillRect/>
                          </a:stretch>
                        </pic:blipFill>
                        <pic:spPr bwMode="auto">
                          <a:xfrm>
                            <a:off x="0" y="0"/>
                            <a:ext cx="2106006" cy="1565207"/>
                          </a:xfrm>
                          <a:prstGeom prst="rect">
                            <a:avLst/>
                          </a:prstGeom>
                          <a:noFill/>
                          <a:ln w="9525">
                            <a:noFill/>
                            <a:miter lim="800000"/>
                            <a:headEnd/>
                            <a:tailEnd/>
                          </a:ln>
                        </pic:spPr>
                      </pic:pic>
                    </a:graphicData>
                  </a:graphic>
                </wp:inline>
              </w:drawing>
            </w:r>
          </w:p>
        </w:tc>
        <w:tc>
          <w:tcPr>
            <w:tcW w:w="2953" w:type="dxa"/>
          </w:tcPr>
          <w:p w14:paraId="28CAB0A5" w14:textId="77777777" w:rsidR="00957BAB" w:rsidRPr="00B56F71" w:rsidRDefault="00957BAB" w:rsidP="00957BA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lang w:val="en-US"/>
              </w:rPr>
            </w:pPr>
            <w:r w:rsidRPr="00B56F71">
              <w:rPr>
                <w:rFonts w:ascii="Calibri" w:hAnsi="Calibri" w:cs="Calibri"/>
                <w:lang w:val="en-US"/>
              </w:rPr>
              <w:t xml:space="preserve">Create Access Gateway Session Policy </w:t>
            </w:r>
            <w:proofErr w:type="spellStart"/>
            <w:r w:rsidRPr="00B56F71">
              <w:rPr>
                <w:rFonts w:ascii="Calibri" w:hAnsi="Calibri" w:cs="Calibri"/>
                <w:lang w:val="en-US"/>
              </w:rPr>
              <w:t>voor</w:t>
            </w:r>
            <w:proofErr w:type="spellEnd"/>
            <w:r w:rsidRPr="00B56F71">
              <w:rPr>
                <w:rFonts w:ascii="Calibri" w:hAnsi="Calibri" w:cs="Calibri"/>
                <w:lang w:val="en-US"/>
              </w:rPr>
              <w:t xml:space="preserve"> BYO</w:t>
            </w:r>
          </w:p>
          <w:p w14:paraId="5EC41784" w14:textId="77777777" w:rsidR="00957BAB" w:rsidRPr="00957BAB" w:rsidRDefault="00957BAB" w:rsidP="00957BA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lang w:val="en-US"/>
              </w:rPr>
            </w:pPr>
          </w:p>
        </w:tc>
      </w:tr>
      <w:tr w:rsidR="00957BAB" w:rsidRPr="00957BAB" w14:paraId="1C0CB24A" w14:textId="77777777" w:rsidTr="0071457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3D57EC8B" w14:textId="33F925E2" w:rsidR="00957BAB" w:rsidRDefault="00957BAB" w:rsidP="00957BAB">
            <w:pPr>
              <w:widowControl w:val="0"/>
              <w:autoSpaceDE w:val="0"/>
              <w:autoSpaceDN w:val="0"/>
              <w:adjustRightInd w:val="0"/>
              <w:rPr>
                <w:rFonts w:ascii="Calibri" w:hAnsi="Calibri" w:cs="Calibri"/>
                <w:noProof/>
              </w:rPr>
            </w:pPr>
            <w:r>
              <w:rPr>
                <w:rFonts w:ascii="Calibri" w:hAnsi="Calibri" w:cs="Calibri"/>
                <w:noProof/>
              </w:rPr>
              <w:lastRenderedPageBreak/>
              <w:drawing>
                <wp:inline distT="0" distB="0" distL="0" distR="0" wp14:anchorId="782F1A2D" wp14:editId="420C30B3">
                  <wp:extent cx="2121107" cy="1374753"/>
                  <wp:effectExtent l="19050" t="0" r="0" b="0"/>
                  <wp:docPr id="151" name="Afbeelding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4"/>
                          <pic:cNvPicPr>
                            <a:picLocks noChangeAspect="1" noChangeArrowheads="1"/>
                          </pic:cNvPicPr>
                        </pic:nvPicPr>
                        <pic:blipFill>
                          <a:blip r:embed="rId96"/>
                          <a:srcRect/>
                          <a:stretch>
                            <a:fillRect/>
                          </a:stretch>
                        </pic:blipFill>
                        <pic:spPr bwMode="auto">
                          <a:xfrm>
                            <a:off x="0" y="0"/>
                            <a:ext cx="2120877" cy="1374604"/>
                          </a:xfrm>
                          <a:prstGeom prst="rect">
                            <a:avLst/>
                          </a:prstGeom>
                          <a:noFill/>
                          <a:ln w="9525">
                            <a:noFill/>
                            <a:miter lim="800000"/>
                            <a:headEnd/>
                            <a:tailEnd/>
                          </a:ln>
                        </pic:spPr>
                      </pic:pic>
                    </a:graphicData>
                  </a:graphic>
                </wp:inline>
              </w:drawing>
            </w:r>
          </w:p>
        </w:tc>
        <w:tc>
          <w:tcPr>
            <w:tcW w:w="2953" w:type="dxa"/>
          </w:tcPr>
          <w:p w14:paraId="711A611E" w14:textId="77777777" w:rsidR="00957BAB" w:rsidRPr="00B56F71" w:rsidRDefault="00957BAB" w:rsidP="00957BAB">
            <w:pPr>
              <w:widowControl w:val="0"/>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ascii="Calibri" w:hAnsi="Calibri" w:cs="Calibri"/>
                <w:lang w:val="en-US"/>
              </w:rPr>
            </w:pPr>
          </w:p>
        </w:tc>
      </w:tr>
      <w:tr w:rsidR="00957BAB" w:rsidRPr="00F503EF" w14:paraId="280A7361"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2A9293B3" w14:textId="5D54CE4D" w:rsidR="00957BAB" w:rsidRDefault="00957BAB" w:rsidP="00957BAB">
            <w:pPr>
              <w:widowControl w:val="0"/>
              <w:autoSpaceDE w:val="0"/>
              <w:autoSpaceDN w:val="0"/>
              <w:adjustRightInd w:val="0"/>
              <w:rPr>
                <w:rFonts w:ascii="Calibri" w:hAnsi="Calibri" w:cs="Calibri"/>
                <w:noProof/>
              </w:rPr>
            </w:pPr>
            <w:r>
              <w:rPr>
                <w:rFonts w:ascii="Calibri" w:hAnsi="Calibri" w:cs="Calibri"/>
                <w:noProof/>
              </w:rPr>
              <w:drawing>
                <wp:inline distT="0" distB="0" distL="0" distR="0" wp14:anchorId="197B4055" wp14:editId="285FC6FC">
                  <wp:extent cx="2451800" cy="1775762"/>
                  <wp:effectExtent l="19050" t="0" r="5650" b="0"/>
                  <wp:docPr id="152" name="Afbeelding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7"/>
                          <pic:cNvPicPr>
                            <a:picLocks noChangeAspect="1" noChangeArrowheads="1"/>
                          </pic:cNvPicPr>
                        </pic:nvPicPr>
                        <pic:blipFill>
                          <a:blip r:embed="rId97"/>
                          <a:srcRect/>
                          <a:stretch>
                            <a:fillRect/>
                          </a:stretch>
                        </pic:blipFill>
                        <pic:spPr bwMode="auto">
                          <a:xfrm>
                            <a:off x="0" y="0"/>
                            <a:ext cx="2452846" cy="1776519"/>
                          </a:xfrm>
                          <a:prstGeom prst="rect">
                            <a:avLst/>
                          </a:prstGeom>
                          <a:noFill/>
                          <a:ln w="9525">
                            <a:noFill/>
                            <a:miter lim="800000"/>
                            <a:headEnd/>
                            <a:tailEnd/>
                          </a:ln>
                        </pic:spPr>
                      </pic:pic>
                    </a:graphicData>
                  </a:graphic>
                </wp:inline>
              </w:drawing>
            </w:r>
          </w:p>
        </w:tc>
        <w:tc>
          <w:tcPr>
            <w:tcW w:w="2953" w:type="dxa"/>
          </w:tcPr>
          <w:p w14:paraId="147EABC1" w14:textId="77777777" w:rsidR="00957BAB" w:rsidRPr="00055563" w:rsidRDefault="00957BAB" w:rsidP="00957BA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lang w:val="en-US"/>
              </w:rPr>
            </w:pPr>
            <w:proofErr w:type="spellStart"/>
            <w:r w:rsidRPr="00055563">
              <w:rPr>
                <w:rFonts w:ascii="Calibri" w:hAnsi="Calibri" w:cs="Calibri"/>
                <w:lang w:val="en-US"/>
              </w:rPr>
              <w:t>Voeg</w:t>
            </w:r>
            <w:proofErr w:type="spellEnd"/>
            <w:r w:rsidRPr="00055563">
              <w:rPr>
                <w:rFonts w:ascii="Calibri" w:hAnsi="Calibri" w:cs="Calibri"/>
                <w:lang w:val="en-US"/>
              </w:rPr>
              <w:t xml:space="preserve"> BYO session policy toe </w:t>
            </w:r>
            <w:proofErr w:type="spellStart"/>
            <w:r w:rsidRPr="00055563">
              <w:rPr>
                <w:rFonts w:ascii="Calibri" w:hAnsi="Calibri" w:cs="Calibri"/>
                <w:lang w:val="en-US"/>
              </w:rPr>
              <w:t>aan</w:t>
            </w:r>
            <w:proofErr w:type="spellEnd"/>
            <w:r w:rsidRPr="00055563">
              <w:rPr>
                <w:rFonts w:ascii="Calibri" w:hAnsi="Calibri" w:cs="Calibri"/>
                <w:lang w:val="en-US"/>
              </w:rPr>
              <w:t xml:space="preserve"> Virtual Server Flex.vnog.nl</w:t>
            </w:r>
          </w:p>
          <w:p w14:paraId="5438F48C" w14:textId="77777777" w:rsidR="00957BAB" w:rsidRPr="00B56F71" w:rsidRDefault="00957BAB" w:rsidP="00957BA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lang w:val="en-US"/>
              </w:rPr>
            </w:pPr>
          </w:p>
        </w:tc>
      </w:tr>
      <w:tr w:rsidR="00957BAB" w:rsidRPr="00957BAB" w14:paraId="61850D13" w14:textId="77777777" w:rsidTr="0071457F">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0CF3ADF1" w14:textId="48536F56" w:rsidR="00957BAB" w:rsidRDefault="00957BAB" w:rsidP="00957BAB">
            <w:pPr>
              <w:widowControl w:val="0"/>
              <w:autoSpaceDE w:val="0"/>
              <w:autoSpaceDN w:val="0"/>
              <w:adjustRightInd w:val="0"/>
              <w:rPr>
                <w:rFonts w:ascii="Calibri" w:hAnsi="Calibri" w:cs="Calibri"/>
                <w:noProof/>
              </w:rPr>
            </w:pPr>
            <w:r>
              <w:rPr>
                <w:rFonts w:ascii="Calibri" w:hAnsi="Calibri" w:cs="Calibri"/>
                <w:noProof/>
              </w:rPr>
              <w:drawing>
                <wp:inline distT="0" distB="0" distL="0" distR="0" wp14:anchorId="43E3237D" wp14:editId="7BD545CD">
                  <wp:extent cx="2039589" cy="1480516"/>
                  <wp:effectExtent l="19050" t="0" r="0" b="0"/>
                  <wp:docPr id="153" name="Afbeelding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0"/>
                          <pic:cNvPicPr>
                            <a:picLocks noChangeAspect="1" noChangeArrowheads="1"/>
                          </pic:cNvPicPr>
                        </pic:nvPicPr>
                        <pic:blipFill>
                          <a:blip r:embed="rId98"/>
                          <a:srcRect/>
                          <a:stretch>
                            <a:fillRect/>
                          </a:stretch>
                        </pic:blipFill>
                        <pic:spPr bwMode="auto">
                          <a:xfrm>
                            <a:off x="0" y="0"/>
                            <a:ext cx="2039346" cy="1480340"/>
                          </a:xfrm>
                          <a:prstGeom prst="rect">
                            <a:avLst/>
                          </a:prstGeom>
                          <a:noFill/>
                          <a:ln w="9525">
                            <a:noFill/>
                            <a:miter lim="800000"/>
                            <a:headEnd/>
                            <a:tailEnd/>
                          </a:ln>
                        </pic:spPr>
                      </pic:pic>
                    </a:graphicData>
                  </a:graphic>
                </wp:inline>
              </w:drawing>
            </w:r>
          </w:p>
        </w:tc>
        <w:tc>
          <w:tcPr>
            <w:tcW w:w="2953" w:type="dxa"/>
          </w:tcPr>
          <w:p w14:paraId="7B64B51D" w14:textId="77777777" w:rsidR="00957BAB" w:rsidRPr="00055563" w:rsidRDefault="00957BAB" w:rsidP="00957BAB">
            <w:pPr>
              <w:widowControl w:val="0"/>
              <w:autoSpaceDE w:val="0"/>
              <w:autoSpaceDN w:val="0"/>
              <w:adjustRightInd w:val="0"/>
              <w:cnfStyle w:val="000000010000" w:firstRow="0" w:lastRow="0" w:firstColumn="0" w:lastColumn="0" w:oddVBand="0" w:evenVBand="0" w:oddHBand="0" w:evenHBand="1" w:firstRowFirstColumn="0" w:firstRowLastColumn="0" w:lastRowFirstColumn="0" w:lastRowLastColumn="0"/>
              <w:rPr>
                <w:rFonts w:ascii="Calibri" w:hAnsi="Calibri" w:cs="Calibri"/>
                <w:lang w:val="en-US"/>
              </w:rPr>
            </w:pPr>
          </w:p>
        </w:tc>
      </w:tr>
      <w:tr w:rsidR="00957BAB" w:rsidRPr="00957BAB" w14:paraId="5A90860F" w14:textId="77777777" w:rsidTr="0071457F">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345" w:type="dxa"/>
          </w:tcPr>
          <w:p w14:paraId="55E2ED36" w14:textId="7A090164" w:rsidR="00957BAB" w:rsidRDefault="00957BAB" w:rsidP="00957BAB">
            <w:pPr>
              <w:widowControl w:val="0"/>
              <w:autoSpaceDE w:val="0"/>
              <w:autoSpaceDN w:val="0"/>
              <w:adjustRightInd w:val="0"/>
              <w:rPr>
                <w:rFonts w:ascii="Calibri" w:hAnsi="Calibri" w:cs="Calibri"/>
                <w:noProof/>
              </w:rPr>
            </w:pPr>
            <w:r>
              <w:rPr>
                <w:noProof/>
              </w:rPr>
              <w:drawing>
                <wp:inline distT="0" distB="0" distL="0" distR="0" wp14:anchorId="46874094" wp14:editId="4DC5534B">
                  <wp:extent cx="3153393" cy="1595471"/>
                  <wp:effectExtent l="0" t="0" r="0" b="0"/>
                  <wp:docPr id="154" name="Afbeelding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9"/>
                          <a:stretch>
                            <a:fillRect/>
                          </a:stretch>
                        </pic:blipFill>
                        <pic:spPr>
                          <a:xfrm>
                            <a:off x="0" y="0"/>
                            <a:ext cx="3154742" cy="1596153"/>
                          </a:xfrm>
                          <a:prstGeom prst="rect">
                            <a:avLst/>
                          </a:prstGeom>
                        </pic:spPr>
                      </pic:pic>
                    </a:graphicData>
                  </a:graphic>
                </wp:inline>
              </w:drawing>
            </w:r>
          </w:p>
        </w:tc>
        <w:tc>
          <w:tcPr>
            <w:tcW w:w="2953" w:type="dxa"/>
          </w:tcPr>
          <w:p w14:paraId="7573DF1D" w14:textId="77777777" w:rsidR="00957BAB" w:rsidRDefault="00957BAB" w:rsidP="00957BA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lang w:val="en-US"/>
              </w:rPr>
            </w:pPr>
            <w:r>
              <w:rPr>
                <w:rFonts w:ascii="Calibri" w:hAnsi="Calibri" w:cs="Calibri"/>
                <w:lang w:val="en-US"/>
              </w:rPr>
              <w:t xml:space="preserve">RADIUS </w:t>
            </w:r>
            <w:proofErr w:type="spellStart"/>
            <w:r>
              <w:rPr>
                <w:rFonts w:ascii="Calibri" w:hAnsi="Calibri" w:cs="Calibri"/>
                <w:lang w:val="en-US"/>
              </w:rPr>
              <w:t>instellen</w:t>
            </w:r>
            <w:proofErr w:type="spellEnd"/>
          </w:p>
          <w:p w14:paraId="7DB31744" w14:textId="77777777" w:rsidR="00957BAB" w:rsidRPr="00055563" w:rsidRDefault="00957BAB" w:rsidP="00957BAB">
            <w:pPr>
              <w:widowControl w:val="0"/>
              <w:autoSpaceDE w:val="0"/>
              <w:autoSpaceDN w:val="0"/>
              <w:adjustRightInd w:val="0"/>
              <w:cnfStyle w:val="000000100000" w:firstRow="0" w:lastRow="0" w:firstColumn="0" w:lastColumn="0" w:oddVBand="0" w:evenVBand="0" w:oddHBand="1" w:evenHBand="0" w:firstRowFirstColumn="0" w:firstRowLastColumn="0" w:lastRowFirstColumn="0" w:lastRowLastColumn="0"/>
              <w:rPr>
                <w:rFonts w:ascii="Calibri" w:hAnsi="Calibri" w:cs="Calibri"/>
                <w:lang w:val="en-US"/>
              </w:rPr>
            </w:pPr>
          </w:p>
        </w:tc>
      </w:tr>
    </w:tbl>
    <w:p w14:paraId="6880DDEB" w14:textId="77777777" w:rsidR="005E4A6B" w:rsidRPr="00957BAB" w:rsidRDefault="005E4A6B" w:rsidP="005E4A6B">
      <w:pPr>
        <w:pStyle w:val="HSStandaard"/>
        <w:rPr>
          <w:lang w:val="en-US"/>
        </w:rPr>
      </w:pPr>
    </w:p>
    <w:sectPr w:rsidR="005E4A6B" w:rsidRPr="00957BAB" w:rsidSect="004B36CA">
      <w:pgSz w:w="11906" w:h="16838" w:code="9"/>
      <w:pgMar w:top="1045" w:right="1412" w:bottom="567" w:left="1412" w:header="567" w:footer="34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29E24C7" w14:textId="77777777" w:rsidR="00D5212D" w:rsidRDefault="00D5212D">
      <w:r>
        <w:separator/>
      </w:r>
    </w:p>
    <w:p w14:paraId="17F5BE90" w14:textId="77777777" w:rsidR="00D5212D" w:rsidRDefault="00D5212D"/>
  </w:endnote>
  <w:endnote w:type="continuationSeparator" w:id="0">
    <w:p w14:paraId="0C38D1DE" w14:textId="77777777" w:rsidR="00D5212D" w:rsidRDefault="00D5212D">
      <w:r>
        <w:continuationSeparator/>
      </w:r>
    </w:p>
    <w:p w14:paraId="7AD7F801" w14:textId="77777777" w:rsidR="00D5212D" w:rsidRDefault="00D5212D"/>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Trebuchet MS">
    <w:panose1 w:val="020B0603020202020204"/>
    <w:charset w:val="00"/>
    <w:family w:val="swiss"/>
    <w:pitch w:val="variable"/>
    <w:sig w:usb0="00000287" w:usb1="00000003" w:usb2="00000000" w:usb3="00000000" w:csb0="0000009F" w:csb1="00000000"/>
  </w:font>
  <w:font w:name="Calibri">
    <w:panose1 w:val="020F0502020204030204"/>
    <w:charset w:val="00"/>
    <w:family w:val="swiss"/>
    <w:pitch w:val="variable"/>
    <w:sig w:usb0="E00002FF" w:usb1="4000ACFF" w:usb2="00000001" w:usb3="00000000" w:csb0="0000019F" w:csb1="00000000"/>
  </w:font>
  <w:font w:name="Proforma-Book">
    <w:altName w:val="Times New Roman"/>
    <w:charset w:val="00"/>
    <w:family w:val="auto"/>
    <w:pitch w:val="variable"/>
    <w:sig w:usb0="00000003" w:usb1="00000040" w:usb2="00000000" w:usb3="00000000" w:csb0="00000001" w:csb1="00000000"/>
  </w:font>
  <w:font w:name="HelveticaNeue LT 55 Roman">
    <w:altName w:val="Agency FB"/>
    <w:charset w:val="00"/>
    <w:family w:val="auto"/>
    <w:pitch w:val="variable"/>
    <w:sig w:usb0="80000027" w:usb1="00000000" w:usb2="00000000" w:usb3="00000000" w:csb0="0000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812C377" w14:textId="77777777" w:rsidR="00D5212D" w:rsidRDefault="00D5212D">
      <w:r>
        <w:separator/>
      </w:r>
    </w:p>
    <w:p w14:paraId="32E1A46B" w14:textId="77777777" w:rsidR="00D5212D" w:rsidRDefault="00D5212D"/>
  </w:footnote>
  <w:footnote w:type="continuationSeparator" w:id="0">
    <w:p w14:paraId="1FB5A0BA" w14:textId="77777777" w:rsidR="00D5212D" w:rsidRDefault="00D5212D">
      <w:r>
        <w:continuationSeparator/>
      </w:r>
    </w:p>
    <w:p w14:paraId="15E3CC13" w14:textId="77777777" w:rsidR="00D5212D" w:rsidRDefault="00D5212D"/>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20B78"/>
    <w:multiLevelType w:val="multilevel"/>
    <w:tmpl w:val="CA2CA13C"/>
    <w:name w:val="Icento nummering2223"/>
    <w:numStyleLink w:val="Opmaakprofiel1"/>
  </w:abstractNum>
  <w:abstractNum w:abstractNumId="1">
    <w:nsid w:val="012E5E07"/>
    <w:multiLevelType w:val="multilevel"/>
    <w:tmpl w:val="CA2CA13C"/>
    <w:name w:val="Icento nummering2223322222222222"/>
    <w:numStyleLink w:val="Opmaakprofiel1"/>
  </w:abstractNum>
  <w:abstractNum w:abstractNumId="2">
    <w:nsid w:val="060475FB"/>
    <w:multiLevelType w:val="hybridMultilevel"/>
    <w:tmpl w:val="FB4649E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
    <w:nsid w:val="063B36BE"/>
    <w:multiLevelType w:val="hybridMultilevel"/>
    <w:tmpl w:val="9DECD3D4"/>
    <w:name w:val="Icento nummering222332222222222222242"/>
    <w:lvl w:ilvl="0" w:tplc="F14A6A3C">
      <w:start w:val="4"/>
      <w:numFmt w:val="decimal"/>
      <w:lvlText w:val="2.%1.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4">
    <w:nsid w:val="06F52099"/>
    <w:multiLevelType w:val="hybridMultilevel"/>
    <w:tmpl w:val="28B621B2"/>
    <w:name w:val="Icento nummering22233222222222222224222"/>
    <w:lvl w:ilvl="0" w:tplc="13D08ECE">
      <w:start w:val="1"/>
      <w:numFmt w:val="decimal"/>
      <w:lvlText w:val="2.%1"/>
      <w:lvlJc w:val="left"/>
      <w:pPr>
        <w:ind w:left="360" w:hanging="360"/>
      </w:pPr>
      <w:rPr>
        <w:rFonts w:hint="default"/>
      </w:rPr>
    </w:lvl>
    <w:lvl w:ilvl="1" w:tplc="F14A6A3C">
      <w:start w:val="4"/>
      <w:numFmt w:val="decimal"/>
      <w:lvlText w:val="2.%2.1"/>
      <w:lvlJc w:val="left"/>
      <w:pPr>
        <w:ind w:left="1080" w:hanging="360"/>
      </w:pPr>
      <w:rPr>
        <w:rFonts w:hint="default"/>
      </w:r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abstractNum w:abstractNumId="5">
    <w:nsid w:val="07515652"/>
    <w:multiLevelType w:val="hybridMultilevel"/>
    <w:tmpl w:val="326E031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nsid w:val="07CA7139"/>
    <w:multiLevelType w:val="hybridMultilevel"/>
    <w:tmpl w:val="AB020B46"/>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
    <w:nsid w:val="07F503F8"/>
    <w:multiLevelType w:val="multilevel"/>
    <w:tmpl w:val="CA2CA13C"/>
    <w:name w:val="Icento nummering22233222222222222"/>
    <w:numStyleLink w:val="Opmaakprofiel1"/>
  </w:abstractNum>
  <w:abstractNum w:abstractNumId="8">
    <w:nsid w:val="0A6617C1"/>
    <w:multiLevelType w:val="hybridMultilevel"/>
    <w:tmpl w:val="EE40B642"/>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9">
    <w:nsid w:val="0D1D467F"/>
    <w:multiLevelType w:val="multilevel"/>
    <w:tmpl w:val="CA2CA13C"/>
    <w:name w:val="Icento nummering22232222"/>
    <w:numStyleLink w:val="Icentonummeringinspringen"/>
  </w:abstractNum>
  <w:abstractNum w:abstractNumId="10">
    <w:nsid w:val="0D6E6AE3"/>
    <w:multiLevelType w:val="multilevel"/>
    <w:tmpl w:val="A67C939A"/>
    <w:name w:val="Icento nummering222332222222222"/>
    <w:lvl w:ilvl="0">
      <w:start w:val="2"/>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nsid w:val="0DAB1488"/>
    <w:multiLevelType w:val="hybridMultilevel"/>
    <w:tmpl w:val="9B2A3A00"/>
    <w:lvl w:ilvl="0" w:tplc="0413000F">
      <w:start w:val="1"/>
      <w:numFmt w:val="decimal"/>
      <w:lvlText w:val="%1."/>
      <w:lvlJc w:val="left"/>
      <w:pPr>
        <w:ind w:left="720" w:hanging="360"/>
      </w:pPr>
      <w:rPr>
        <w:rFonts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2">
    <w:nsid w:val="10134FA6"/>
    <w:multiLevelType w:val="hybridMultilevel"/>
    <w:tmpl w:val="CD70F060"/>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cs="Courier New" w:hint="default"/>
      </w:rPr>
    </w:lvl>
    <w:lvl w:ilvl="2" w:tplc="04130005">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159C44D4"/>
    <w:multiLevelType w:val="multilevel"/>
    <w:tmpl w:val="9E4EBE2A"/>
    <w:name w:val="Icento nummering222332222"/>
    <w:numStyleLink w:val="IcentoopsommingmetmetopsommingstekensSymbolsymboolLinks063cmVerk"/>
  </w:abstractNum>
  <w:abstractNum w:abstractNumId="14">
    <w:nsid w:val="17460A27"/>
    <w:multiLevelType w:val="hybridMultilevel"/>
    <w:tmpl w:val="FE56B278"/>
    <w:lvl w:ilvl="0" w:tplc="04090001">
      <w:start w:val="1"/>
      <w:numFmt w:val="bullet"/>
      <w:lvlText w:val=""/>
      <w:lvlJc w:val="left"/>
      <w:pPr>
        <w:tabs>
          <w:tab w:val="num" w:pos="720"/>
        </w:tabs>
        <w:ind w:left="720" w:hanging="360"/>
      </w:pPr>
      <w:rPr>
        <w:rFonts w:ascii="Symbol" w:hAnsi="Symbol" w:hint="default"/>
      </w:rPr>
    </w:lvl>
    <w:lvl w:ilvl="1" w:tplc="52FAD414">
      <w:numFmt w:val="bullet"/>
      <w:lvlText w:val="-"/>
      <w:lvlJc w:val="left"/>
      <w:pPr>
        <w:ind w:left="1440" w:hanging="360"/>
      </w:pPr>
      <w:rPr>
        <w:rFonts w:ascii="Verdana" w:eastAsia="Times New Roman" w:hAnsi="Verdana" w:cs="Times New Roman"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5">
    <w:nsid w:val="190757B0"/>
    <w:multiLevelType w:val="multilevel"/>
    <w:tmpl w:val="32E84358"/>
    <w:name w:val="Icento nummering22233222222222222224222322222"/>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6">
    <w:nsid w:val="194D59D1"/>
    <w:multiLevelType w:val="hybridMultilevel"/>
    <w:tmpl w:val="F5F8B184"/>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17">
    <w:nsid w:val="1982405B"/>
    <w:multiLevelType w:val="multilevel"/>
    <w:tmpl w:val="9E4EBE2A"/>
    <w:name w:val="Icento nummering22233222222222"/>
    <w:numStyleLink w:val="IcentoopsommingmetmetopsommingstekensSymbolsymboolLinks063cmVerk"/>
  </w:abstractNum>
  <w:abstractNum w:abstractNumId="18">
    <w:nsid w:val="19EF1792"/>
    <w:multiLevelType w:val="hybridMultilevel"/>
    <w:tmpl w:val="5CE655DE"/>
    <w:lvl w:ilvl="0" w:tplc="9A369CAE">
      <w:start w:val="1"/>
      <w:numFmt w:val="decimal"/>
      <w:pStyle w:val="HSbijlage"/>
      <w:lvlText w:val="Bijlage %1"/>
      <w:lvlJc w:val="left"/>
      <w:pPr>
        <w:ind w:left="36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9">
    <w:nsid w:val="1B5A07E8"/>
    <w:multiLevelType w:val="multilevel"/>
    <w:tmpl w:val="9E4EBE2A"/>
    <w:name w:val="Icento nummering222332222222"/>
    <w:numStyleLink w:val="IcentoopsommingmetmetopsommingstekensSymbolsymboolLinks063cmVerk"/>
  </w:abstractNum>
  <w:abstractNum w:abstractNumId="20">
    <w:nsid w:val="1CEF348F"/>
    <w:multiLevelType w:val="hybridMultilevel"/>
    <w:tmpl w:val="0E5AE1D8"/>
    <w:name w:val="Icento nummering222332222222222222242223"/>
    <w:lvl w:ilvl="0" w:tplc="13D08ECE">
      <w:start w:val="1"/>
      <w:numFmt w:val="decimal"/>
      <w:lvlText w:val="2.%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1">
    <w:nsid w:val="1D434AB4"/>
    <w:multiLevelType w:val="hybridMultilevel"/>
    <w:tmpl w:val="3E44447E"/>
    <w:lvl w:ilvl="0" w:tplc="04090001">
      <w:start w:val="1"/>
      <w:numFmt w:val="bullet"/>
      <w:lvlText w:val=""/>
      <w:lvlJc w:val="left"/>
      <w:pPr>
        <w:tabs>
          <w:tab w:val="num" w:pos="720"/>
        </w:tabs>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2">
    <w:nsid w:val="21433A1E"/>
    <w:multiLevelType w:val="hybridMultilevel"/>
    <w:tmpl w:val="A0A67D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abstractNum w:abstractNumId="23">
    <w:nsid w:val="22BB1414"/>
    <w:multiLevelType w:val="multilevel"/>
    <w:tmpl w:val="33968C96"/>
    <w:name w:val="Icento nummering222332222222222222222"/>
    <w:numStyleLink w:val="Icentonummering"/>
  </w:abstractNum>
  <w:abstractNum w:abstractNumId="24">
    <w:nsid w:val="25311340"/>
    <w:multiLevelType w:val="hybridMultilevel"/>
    <w:tmpl w:val="E85EE86C"/>
    <w:name w:val="Icento nummering222332222222222222242224"/>
    <w:lvl w:ilvl="0" w:tplc="A33CDD10">
      <w:start w:val="1"/>
      <w:numFmt w:val="decimal"/>
      <w:lvlText w:val="2.%1"/>
      <w:lvlJc w:val="left"/>
      <w:pPr>
        <w:ind w:left="36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25">
    <w:nsid w:val="25F14440"/>
    <w:multiLevelType w:val="hybridMultilevel"/>
    <w:tmpl w:val="15D00A68"/>
    <w:name w:val="Icento nummering222332222222222222242223222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26">
    <w:nsid w:val="26846140"/>
    <w:multiLevelType w:val="multilevel"/>
    <w:tmpl w:val="CEDA3284"/>
    <w:lvl w:ilvl="0">
      <w:start w:val="1"/>
      <w:numFmt w:val="decimal"/>
      <w:pStyle w:val="HSHoofdstuk"/>
      <w:suff w:val="space"/>
      <w:lvlText w:val="Hoofdstuk %1"/>
      <w:lvlJc w:val="left"/>
      <w:pPr>
        <w:ind w:left="0" w:firstLine="0"/>
      </w:pPr>
      <w:rPr>
        <w:rFonts w:hint="default"/>
      </w:rPr>
    </w:lvl>
    <w:lvl w:ilvl="1">
      <w:start w:val="1"/>
      <w:numFmt w:val="decimal"/>
      <w:pStyle w:val="HSParagraaf"/>
      <w:lvlText w:val="%1.%2"/>
      <w:lvlJc w:val="left"/>
      <w:pPr>
        <w:ind w:left="720" w:hanging="720"/>
      </w:pPr>
      <w:rPr>
        <w:rFonts w:hint="default"/>
      </w:rPr>
    </w:lvl>
    <w:lvl w:ilvl="2">
      <w:start w:val="1"/>
      <w:numFmt w:val="decimal"/>
      <w:pStyle w:val="HSSubParagraaf"/>
      <w:lvlText w:val="%1.%2.%3"/>
      <w:lvlJc w:val="left"/>
      <w:pPr>
        <w:tabs>
          <w:tab w:val="num" w:pos="720"/>
        </w:tabs>
        <w:ind w:left="1080" w:hanging="108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7">
    <w:nsid w:val="2D2A4F4E"/>
    <w:multiLevelType w:val="multilevel"/>
    <w:tmpl w:val="A67C939A"/>
    <w:name w:val="Icento nummering22233222222222222222"/>
    <w:lvl w:ilvl="0">
      <w:start w:val="2"/>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8">
    <w:nsid w:val="303059CB"/>
    <w:multiLevelType w:val="multilevel"/>
    <w:tmpl w:val="9E4EBE2A"/>
    <w:name w:val="Icento nummering222332222222222"/>
    <w:numStyleLink w:val="IcentoopsommingmetmetopsommingstekensSymbolsymboolLinks063cmVerk"/>
  </w:abstractNum>
  <w:abstractNum w:abstractNumId="29">
    <w:nsid w:val="34DE72DB"/>
    <w:multiLevelType w:val="hybridMultilevel"/>
    <w:tmpl w:val="12245EE0"/>
    <w:name w:val="Icento nummering22233222222222222224222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0">
    <w:nsid w:val="36B923B6"/>
    <w:multiLevelType w:val="multilevel"/>
    <w:tmpl w:val="4F46AAB4"/>
    <w:name w:val="Icento nummering"/>
    <w:styleLink w:val="Icentonummeringparagraaf"/>
    <w:lvl w:ilvl="0">
      <w:start w:val="1"/>
      <w:numFmt w:val="decimal"/>
      <w:lvlText w:val="2.%1"/>
      <w:lvlJc w:val="left"/>
      <w:pPr>
        <w:ind w:left="720" w:hanging="360"/>
      </w:pPr>
      <w:rPr>
        <w:rFonts w:hint="default"/>
      </w:rPr>
    </w:lvl>
    <w:lvl w:ilvl="1">
      <w:start w:val="1"/>
      <w:numFmt w:val="decimal"/>
      <w:lvlText w:val="%2"/>
      <w:lvlJc w:val="left"/>
      <w:pPr>
        <w:ind w:left="1440" w:hanging="360"/>
      </w:pPr>
      <w:rPr>
        <w:rFonts w:hint="default"/>
      </w:rPr>
    </w:lvl>
    <w:lvl w:ilvl="2">
      <w:start w:val="1"/>
      <w:numFmt w:val="decimal"/>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decimal"/>
      <w:lvlText w:val="%5"/>
      <w:lvlJc w:val="left"/>
      <w:pPr>
        <w:ind w:left="3600" w:hanging="360"/>
      </w:pPr>
      <w:rPr>
        <w:rFonts w:hint="default"/>
      </w:rPr>
    </w:lvl>
    <w:lvl w:ilvl="5">
      <w:start w:val="1"/>
      <w:numFmt w:val="decimal"/>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decimal"/>
      <w:lvlText w:val="%8"/>
      <w:lvlJc w:val="left"/>
      <w:pPr>
        <w:ind w:left="5760" w:hanging="360"/>
      </w:pPr>
      <w:rPr>
        <w:rFonts w:hint="default"/>
      </w:rPr>
    </w:lvl>
    <w:lvl w:ilvl="8">
      <w:start w:val="1"/>
      <w:numFmt w:val="decimal"/>
      <w:lvlText w:val="%9"/>
      <w:lvlJc w:val="right"/>
      <w:pPr>
        <w:ind w:left="6480" w:hanging="180"/>
      </w:pPr>
      <w:rPr>
        <w:rFonts w:hint="default"/>
      </w:rPr>
    </w:lvl>
  </w:abstractNum>
  <w:abstractNum w:abstractNumId="31">
    <w:nsid w:val="37FE3926"/>
    <w:multiLevelType w:val="multilevel"/>
    <w:tmpl w:val="76901492"/>
    <w:styleLink w:val="IcentoListStyle"/>
    <w:lvl w:ilvl="0">
      <w:start w:val="1"/>
      <w:numFmt w:val="decimal"/>
      <w:suff w:val="space"/>
      <w:lvlText w:val="Hoofdstuk %1"/>
      <w:lvlJc w:val="left"/>
      <w:pPr>
        <w:ind w:left="360" w:hanging="360"/>
      </w:pPr>
      <w:rPr>
        <w:rFonts w:hint="default"/>
      </w:rPr>
    </w:lvl>
    <w:lvl w:ilvl="1">
      <w:start w:val="1"/>
      <w:numFmt w:val="decimal"/>
      <w:pStyle w:val="Icentoparagraaft"/>
      <w:lvlText w:val="%1.%2"/>
      <w:lvlJc w:val="left"/>
      <w:pPr>
        <w:ind w:left="720" w:hanging="720"/>
      </w:pPr>
      <w:rPr>
        <w:rFonts w:hint="default"/>
      </w:rPr>
    </w:lvl>
    <w:lvl w:ilvl="2">
      <w:start w:val="1"/>
      <w:numFmt w:val="none"/>
      <w:pStyle w:val="ListParagraph"/>
      <w:lvlText w:val=""/>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2">
    <w:nsid w:val="380E2A03"/>
    <w:multiLevelType w:val="multilevel"/>
    <w:tmpl w:val="9E4EBE2A"/>
    <w:styleLink w:val="IcentoopsommingmetmetopsommingstekensSymbolsymboolLinks063cmVerk"/>
    <w:lvl w:ilvl="0">
      <w:start w:val="1"/>
      <w:numFmt w:val="bullet"/>
      <w:lvlText w:val=""/>
      <w:lvlJc w:val="left"/>
      <w:pPr>
        <w:ind w:left="720" w:hanging="360"/>
      </w:pPr>
      <w:rPr>
        <w:rFonts w:ascii="Symbol" w:hAnsi="Symbol"/>
        <w:sz w:val="18"/>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3">
    <w:nsid w:val="38B77419"/>
    <w:multiLevelType w:val="hybridMultilevel"/>
    <w:tmpl w:val="5EE878D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4">
    <w:nsid w:val="39955476"/>
    <w:multiLevelType w:val="multilevel"/>
    <w:tmpl w:val="4F46AAB4"/>
    <w:name w:val="Icento nummering2"/>
    <w:numStyleLink w:val="Icentonummeringparagraaf"/>
  </w:abstractNum>
  <w:abstractNum w:abstractNumId="35">
    <w:nsid w:val="3A3418A1"/>
    <w:multiLevelType w:val="hybridMultilevel"/>
    <w:tmpl w:val="37F64B0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36">
    <w:nsid w:val="3A3A1502"/>
    <w:multiLevelType w:val="hybridMultilevel"/>
    <w:tmpl w:val="2C52C2E2"/>
    <w:lvl w:ilvl="0" w:tplc="E4FC2D04">
      <w:start w:val="1"/>
      <w:numFmt w:val="decimal"/>
      <w:pStyle w:val="Icentosub2t"/>
      <w:lvlText w:val="3.%1"/>
      <w:lvlJc w:val="left"/>
      <w:pPr>
        <w:ind w:left="360" w:hanging="360"/>
      </w:pPr>
      <w:rPr>
        <w:rFonts w:hint="default"/>
        <w:b/>
        <w:bCs/>
        <w:sz w:val="18"/>
      </w:rPr>
    </w:lvl>
    <w:lvl w:ilvl="1" w:tplc="04130019" w:tentative="1">
      <w:start w:val="1"/>
      <w:numFmt w:val="lowerLetter"/>
      <w:lvlText w:val="%2."/>
      <w:lvlJc w:val="left"/>
      <w:pPr>
        <w:ind w:left="1440" w:hanging="360"/>
      </w:pPr>
    </w:lvl>
    <w:lvl w:ilvl="2" w:tplc="0413001B">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37">
    <w:nsid w:val="407F17F5"/>
    <w:multiLevelType w:val="multilevel"/>
    <w:tmpl w:val="CEDA3284"/>
    <w:styleLink w:val="HSList"/>
    <w:lvl w:ilvl="0">
      <w:start w:val="1"/>
      <w:numFmt w:val="decimal"/>
      <w:suff w:val="space"/>
      <w:lvlText w:val="Hoofdstuk %1"/>
      <w:lvlJc w:val="left"/>
      <w:pPr>
        <w:ind w:left="0" w:firstLine="0"/>
      </w:pPr>
      <w:rPr>
        <w:rFonts w:hint="default"/>
      </w:rPr>
    </w:lvl>
    <w:lvl w:ilvl="1">
      <w:start w:val="1"/>
      <w:numFmt w:val="decimal"/>
      <w:lvlText w:val="%1.%2"/>
      <w:lvlJc w:val="left"/>
      <w:pPr>
        <w:ind w:left="720" w:hanging="720"/>
      </w:pPr>
      <w:rPr>
        <w:rFonts w:hint="default"/>
      </w:rPr>
    </w:lvl>
    <w:lvl w:ilvl="2">
      <w:start w:val="1"/>
      <w:numFmt w:val="decimal"/>
      <w:lvlText w:val="%1.%2.%3"/>
      <w:lvlJc w:val="left"/>
      <w:pPr>
        <w:tabs>
          <w:tab w:val="num" w:pos="720"/>
        </w:tabs>
        <w:ind w:left="1080" w:hanging="108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8">
    <w:nsid w:val="426558CC"/>
    <w:multiLevelType w:val="multilevel"/>
    <w:tmpl w:val="CA2CA13C"/>
    <w:name w:val="Icento nummering22232"/>
    <w:numStyleLink w:val="Icentonummeringinspringen"/>
  </w:abstractNum>
  <w:abstractNum w:abstractNumId="39">
    <w:nsid w:val="427E116E"/>
    <w:multiLevelType w:val="hybridMultilevel"/>
    <w:tmpl w:val="9E4EBE2A"/>
    <w:name w:val="Icento nummering222332"/>
    <w:lvl w:ilvl="0" w:tplc="BE8814BE">
      <w:start w:val="1"/>
      <w:numFmt w:val="bullet"/>
      <w:lvlText w:val=""/>
      <w:lvlJc w:val="left"/>
      <w:pPr>
        <w:ind w:left="720" w:hanging="360"/>
      </w:pPr>
      <w:rPr>
        <w:rFonts w:ascii="Symbol" w:hAnsi="Symbol" w:hint="default"/>
      </w:rPr>
    </w:lvl>
    <w:lvl w:ilvl="1" w:tplc="00D2F484" w:tentative="1">
      <w:start w:val="1"/>
      <w:numFmt w:val="bullet"/>
      <w:lvlText w:val="o"/>
      <w:lvlJc w:val="left"/>
      <w:pPr>
        <w:ind w:left="1440" w:hanging="360"/>
      </w:pPr>
      <w:rPr>
        <w:rFonts w:ascii="Courier New" w:hAnsi="Courier New" w:cs="Courier New" w:hint="default"/>
      </w:rPr>
    </w:lvl>
    <w:lvl w:ilvl="2" w:tplc="2794BAFE" w:tentative="1">
      <w:start w:val="1"/>
      <w:numFmt w:val="bullet"/>
      <w:lvlText w:val=""/>
      <w:lvlJc w:val="left"/>
      <w:pPr>
        <w:ind w:left="2160" w:hanging="360"/>
      </w:pPr>
      <w:rPr>
        <w:rFonts w:ascii="Wingdings" w:hAnsi="Wingdings" w:hint="default"/>
      </w:rPr>
    </w:lvl>
    <w:lvl w:ilvl="3" w:tplc="16EE2DE4" w:tentative="1">
      <w:start w:val="1"/>
      <w:numFmt w:val="bullet"/>
      <w:lvlText w:val=""/>
      <w:lvlJc w:val="left"/>
      <w:pPr>
        <w:ind w:left="2880" w:hanging="360"/>
      </w:pPr>
      <w:rPr>
        <w:rFonts w:ascii="Symbol" w:hAnsi="Symbol" w:hint="default"/>
      </w:rPr>
    </w:lvl>
    <w:lvl w:ilvl="4" w:tplc="EC7624E4" w:tentative="1">
      <w:start w:val="1"/>
      <w:numFmt w:val="bullet"/>
      <w:lvlText w:val="o"/>
      <w:lvlJc w:val="left"/>
      <w:pPr>
        <w:ind w:left="3600" w:hanging="360"/>
      </w:pPr>
      <w:rPr>
        <w:rFonts w:ascii="Courier New" w:hAnsi="Courier New" w:cs="Courier New" w:hint="default"/>
      </w:rPr>
    </w:lvl>
    <w:lvl w:ilvl="5" w:tplc="9DC64DCA" w:tentative="1">
      <w:start w:val="1"/>
      <w:numFmt w:val="bullet"/>
      <w:lvlText w:val=""/>
      <w:lvlJc w:val="left"/>
      <w:pPr>
        <w:ind w:left="4320" w:hanging="360"/>
      </w:pPr>
      <w:rPr>
        <w:rFonts w:ascii="Wingdings" w:hAnsi="Wingdings" w:hint="default"/>
      </w:rPr>
    </w:lvl>
    <w:lvl w:ilvl="6" w:tplc="CBC26500" w:tentative="1">
      <w:start w:val="1"/>
      <w:numFmt w:val="bullet"/>
      <w:lvlText w:val=""/>
      <w:lvlJc w:val="left"/>
      <w:pPr>
        <w:ind w:left="5040" w:hanging="360"/>
      </w:pPr>
      <w:rPr>
        <w:rFonts w:ascii="Symbol" w:hAnsi="Symbol" w:hint="default"/>
      </w:rPr>
    </w:lvl>
    <w:lvl w:ilvl="7" w:tplc="07242B2C" w:tentative="1">
      <w:start w:val="1"/>
      <w:numFmt w:val="bullet"/>
      <w:lvlText w:val="o"/>
      <w:lvlJc w:val="left"/>
      <w:pPr>
        <w:ind w:left="5760" w:hanging="360"/>
      </w:pPr>
      <w:rPr>
        <w:rFonts w:ascii="Courier New" w:hAnsi="Courier New" w:cs="Courier New" w:hint="default"/>
      </w:rPr>
    </w:lvl>
    <w:lvl w:ilvl="8" w:tplc="B57AAE86" w:tentative="1">
      <w:start w:val="1"/>
      <w:numFmt w:val="bullet"/>
      <w:lvlText w:val=""/>
      <w:lvlJc w:val="left"/>
      <w:pPr>
        <w:ind w:left="6480" w:hanging="360"/>
      </w:pPr>
      <w:rPr>
        <w:rFonts w:ascii="Wingdings" w:hAnsi="Wingdings" w:hint="default"/>
      </w:rPr>
    </w:lvl>
  </w:abstractNum>
  <w:abstractNum w:abstractNumId="40">
    <w:nsid w:val="434573A0"/>
    <w:multiLevelType w:val="multilevel"/>
    <w:tmpl w:val="9E4EBE2A"/>
    <w:name w:val="Icento nummering22233222222"/>
    <w:numStyleLink w:val="IcentoopsommingmetmetopsommingstekensSymbolsymboolLinks063cmVerk"/>
  </w:abstractNum>
  <w:abstractNum w:abstractNumId="41">
    <w:nsid w:val="44313B9C"/>
    <w:multiLevelType w:val="multilevel"/>
    <w:tmpl w:val="CA2CA13C"/>
    <w:name w:val="Icento nummering222322222"/>
    <w:numStyleLink w:val="Icentonummeringinspringen"/>
  </w:abstractNum>
  <w:abstractNum w:abstractNumId="42">
    <w:nsid w:val="45A51E1F"/>
    <w:multiLevelType w:val="multilevel"/>
    <w:tmpl w:val="9E4EBE2A"/>
    <w:name w:val="Icento nummering2223322222"/>
    <w:numStyleLink w:val="IcentoopsommingmetmetopsommingstekensSymbolsymboolLinks063cmVerk"/>
  </w:abstractNum>
  <w:abstractNum w:abstractNumId="43">
    <w:nsid w:val="46253026"/>
    <w:multiLevelType w:val="hybridMultilevel"/>
    <w:tmpl w:val="B4DCDD9C"/>
    <w:name w:val="Icento nummering22233222222222222224222322"/>
    <w:lvl w:ilvl="0" w:tplc="B3CADEAC">
      <w:start w:val="1"/>
      <w:numFmt w:val="bullet"/>
      <w:lvlText w:val=""/>
      <w:lvlJc w:val="left"/>
      <w:pPr>
        <w:ind w:left="720" w:hanging="360"/>
      </w:pPr>
      <w:rPr>
        <w:rFonts w:ascii="Symbol" w:hAnsi="Symbol" w:hint="default"/>
      </w:rPr>
    </w:lvl>
    <w:lvl w:ilvl="1" w:tplc="15EAF384" w:tentative="1">
      <w:start w:val="1"/>
      <w:numFmt w:val="bullet"/>
      <w:lvlText w:val="o"/>
      <w:lvlJc w:val="left"/>
      <w:pPr>
        <w:ind w:left="1440" w:hanging="360"/>
      </w:pPr>
      <w:rPr>
        <w:rFonts w:ascii="Courier New" w:hAnsi="Courier New" w:cs="Courier New" w:hint="default"/>
      </w:rPr>
    </w:lvl>
    <w:lvl w:ilvl="2" w:tplc="A228605A" w:tentative="1">
      <w:start w:val="1"/>
      <w:numFmt w:val="bullet"/>
      <w:lvlText w:val=""/>
      <w:lvlJc w:val="left"/>
      <w:pPr>
        <w:ind w:left="2160" w:hanging="360"/>
      </w:pPr>
      <w:rPr>
        <w:rFonts w:ascii="Wingdings" w:hAnsi="Wingdings" w:hint="default"/>
      </w:rPr>
    </w:lvl>
    <w:lvl w:ilvl="3" w:tplc="EFEA9564" w:tentative="1">
      <w:start w:val="1"/>
      <w:numFmt w:val="bullet"/>
      <w:lvlText w:val=""/>
      <w:lvlJc w:val="left"/>
      <w:pPr>
        <w:ind w:left="2880" w:hanging="360"/>
      </w:pPr>
      <w:rPr>
        <w:rFonts w:ascii="Symbol" w:hAnsi="Symbol" w:hint="default"/>
      </w:rPr>
    </w:lvl>
    <w:lvl w:ilvl="4" w:tplc="B92E9268" w:tentative="1">
      <w:start w:val="1"/>
      <w:numFmt w:val="bullet"/>
      <w:lvlText w:val="o"/>
      <w:lvlJc w:val="left"/>
      <w:pPr>
        <w:ind w:left="3600" w:hanging="360"/>
      </w:pPr>
      <w:rPr>
        <w:rFonts w:ascii="Courier New" w:hAnsi="Courier New" w:cs="Courier New" w:hint="default"/>
      </w:rPr>
    </w:lvl>
    <w:lvl w:ilvl="5" w:tplc="22BCD928" w:tentative="1">
      <w:start w:val="1"/>
      <w:numFmt w:val="bullet"/>
      <w:lvlText w:val=""/>
      <w:lvlJc w:val="left"/>
      <w:pPr>
        <w:ind w:left="4320" w:hanging="360"/>
      </w:pPr>
      <w:rPr>
        <w:rFonts w:ascii="Wingdings" w:hAnsi="Wingdings" w:hint="default"/>
      </w:rPr>
    </w:lvl>
    <w:lvl w:ilvl="6" w:tplc="7132E91A" w:tentative="1">
      <w:start w:val="1"/>
      <w:numFmt w:val="bullet"/>
      <w:lvlText w:val=""/>
      <w:lvlJc w:val="left"/>
      <w:pPr>
        <w:ind w:left="5040" w:hanging="360"/>
      </w:pPr>
      <w:rPr>
        <w:rFonts w:ascii="Symbol" w:hAnsi="Symbol" w:hint="default"/>
      </w:rPr>
    </w:lvl>
    <w:lvl w:ilvl="7" w:tplc="40E4F744" w:tentative="1">
      <w:start w:val="1"/>
      <w:numFmt w:val="bullet"/>
      <w:lvlText w:val="o"/>
      <w:lvlJc w:val="left"/>
      <w:pPr>
        <w:ind w:left="5760" w:hanging="360"/>
      </w:pPr>
      <w:rPr>
        <w:rFonts w:ascii="Courier New" w:hAnsi="Courier New" w:cs="Courier New" w:hint="default"/>
      </w:rPr>
    </w:lvl>
    <w:lvl w:ilvl="8" w:tplc="B3240B38" w:tentative="1">
      <w:start w:val="1"/>
      <w:numFmt w:val="bullet"/>
      <w:lvlText w:val=""/>
      <w:lvlJc w:val="left"/>
      <w:pPr>
        <w:ind w:left="6480" w:hanging="360"/>
      </w:pPr>
      <w:rPr>
        <w:rFonts w:ascii="Wingdings" w:hAnsi="Wingdings" w:hint="default"/>
      </w:rPr>
    </w:lvl>
  </w:abstractNum>
  <w:abstractNum w:abstractNumId="44">
    <w:nsid w:val="46503188"/>
    <w:multiLevelType w:val="hybridMultilevel"/>
    <w:tmpl w:val="4B543BE4"/>
    <w:lvl w:ilvl="0" w:tplc="04130001">
      <w:start w:val="1"/>
      <w:numFmt w:val="bullet"/>
      <w:lvlText w:val=""/>
      <w:lvlJc w:val="left"/>
      <w:pPr>
        <w:ind w:left="360" w:hanging="360"/>
      </w:pPr>
      <w:rPr>
        <w:rFonts w:ascii="Symbol" w:hAnsi="Symbol" w:hint="default"/>
      </w:rPr>
    </w:lvl>
    <w:lvl w:ilvl="1" w:tplc="04130003">
      <w:start w:val="1"/>
      <w:numFmt w:val="bullet"/>
      <w:lvlText w:val="o"/>
      <w:lvlJc w:val="left"/>
      <w:pPr>
        <w:ind w:left="1080" w:hanging="360"/>
      </w:pPr>
      <w:rPr>
        <w:rFonts w:ascii="Courier New" w:hAnsi="Courier New" w:cs="Courier New" w:hint="default"/>
      </w:rPr>
    </w:lvl>
    <w:lvl w:ilvl="2" w:tplc="04130005">
      <w:start w:val="1"/>
      <w:numFmt w:val="bullet"/>
      <w:lvlText w:val=""/>
      <w:lvlJc w:val="left"/>
      <w:pPr>
        <w:ind w:left="1800" w:hanging="360"/>
      </w:pPr>
      <w:rPr>
        <w:rFonts w:ascii="Wingdings" w:hAnsi="Wingdings" w:hint="default"/>
      </w:rPr>
    </w:lvl>
    <w:lvl w:ilvl="3" w:tplc="04130001">
      <w:start w:val="1"/>
      <w:numFmt w:val="bullet"/>
      <w:lvlText w:val=""/>
      <w:lvlJc w:val="left"/>
      <w:pPr>
        <w:ind w:left="2520" w:hanging="360"/>
      </w:pPr>
      <w:rPr>
        <w:rFonts w:ascii="Symbol" w:hAnsi="Symbol" w:hint="default"/>
      </w:rPr>
    </w:lvl>
    <w:lvl w:ilvl="4" w:tplc="04130003">
      <w:start w:val="1"/>
      <w:numFmt w:val="bullet"/>
      <w:lvlText w:val="o"/>
      <w:lvlJc w:val="left"/>
      <w:pPr>
        <w:ind w:left="3240" w:hanging="360"/>
      </w:pPr>
      <w:rPr>
        <w:rFonts w:ascii="Courier New" w:hAnsi="Courier New" w:cs="Courier New" w:hint="default"/>
      </w:rPr>
    </w:lvl>
    <w:lvl w:ilvl="5" w:tplc="04130005">
      <w:start w:val="1"/>
      <w:numFmt w:val="bullet"/>
      <w:lvlText w:val=""/>
      <w:lvlJc w:val="left"/>
      <w:pPr>
        <w:ind w:left="3960" w:hanging="360"/>
      </w:pPr>
      <w:rPr>
        <w:rFonts w:ascii="Wingdings" w:hAnsi="Wingdings" w:hint="default"/>
      </w:rPr>
    </w:lvl>
    <w:lvl w:ilvl="6" w:tplc="04130001">
      <w:start w:val="1"/>
      <w:numFmt w:val="bullet"/>
      <w:lvlText w:val=""/>
      <w:lvlJc w:val="left"/>
      <w:pPr>
        <w:ind w:left="4680" w:hanging="360"/>
      </w:pPr>
      <w:rPr>
        <w:rFonts w:ascii="Symbol" w:hAnsi="Symbol" w:hint="default"/>
      </w:rPr>
    </w:lvl>
    <w:lvl w:ilvl="7" w:tplc="04130003">
      <w:start w:val="1"/>
      <w:numFmt w:val="bullet"/>
      <w:lvlText w:val="o"/>
      <w:lvlJc w:val="left"/>
      <w:pPr>
        <w:ind w:left="5400" w:hanging="360"/>
      </w:pPr>
      <w:rPr>
        <w:rFonts w:ascii="Courier New" w:hAnsi="Courier New" w:cs="Courier New" w:hint="default"/>
      </w:rPr>
    </w:lvl>
    <w:lvl w:ilvl="8" w:tplc="04130005">
      <w:start w:val="1"/>
      <w:numFmt w:val="bullet"/>
      <w:lvlText w:val=""/>
      <w:lvlJc w:val="left"/>
      <w:pPr>
        <w:ind w:left="6120" w:hanging="360"/>
      </w:pPr>
      <w:rPr>
        <w:rFonts w:ascii="Wingdings" w:hAnsi="Wingdings" w:hint="default"/>
      </w:rPr>
    </w:lvl>
  </w:abstractNum>
  <w:abstractNum w:abstractNumId="45">
    <w:nsid w:val="486E69E1"/>
    <w:multiLevelType w:val="hybridMultilevel"/>
    <w:tmpl w:val="4B4633E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6">
    <w:nsid w:val="495F0D7D"/>
    <w:multiLevelType w:val="hybridMultilevel"/>
    <w:tmpl w:val="637CFA14"/>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7">
    <w:nsid w:val="4A381A14"/>
    <w:multiLevelType w:val="hybridMultilevel"/>
    <w:tmpl w:val="427C1BB4"/>
    <w:name w:val="Icento nummering222332222222222222242223222"/>
    <w:lvl w:ilvl="0" w:tplc="04130001">
      <w:start w:val="1"/>
      <w:numFmt w:val="decimal"/>
      <w:lvlText w:val="2.%1"/>
      <w:lvlJc w:val="left"/>
      <w:pPr>
        <w:ind w:left="720" w:hanging="360"/>
      </w:pPr>
      <w:rPr>
        <w:rFonts w:hint="default"/>
      </w:rPr>
    </w:lvl>
    <w:lvl w:ilvl="1" w:tplc="04130003" w:tentative="1">
      <w:start w:val="1"/>
      <w:numFmt w:val="lowerLetter"/>
      <w:lvlText w:val="%2."/>
      <w:lvlJc w:val="left"/>
      <w:pPr>
        <w:ind w:left="1440" w:hanging="360"/>
      </w:pPr>
    </w:lvl>
    <w:lvl w:ilvl="2" w:tplc="04130005" w:tentative="1">
      <w:start w:val="1"/>
      <w:numFmt w:val="lowerRoman"/>
      <w:lvlText w:val="%3."/>
      <w:lvlJc w:val="right"/>
      <w:pPr>
        <w:ind w:left="2160" w:hanging="180"/>
      </w:pPr>
    </w:lvl>
    <w:lvl w:ilvl="3" w:tplc="04130001" w:tentative="1">
      <w:start w:val="1"/>
      <w:numFmt w:val="decimal"/>
      <w:lvlText w:val="%4."/>
      <w:lvlJc w:val="left"/>
      <w:pPr>
        <w:ind w:left="2880" w:hanging="360"/>
      </w:pPr>
    </w:lvl>
    <w:lvl w:ilvl="4" w:tplc="04130003" w:tentative="1">
      <w:start w:val="1"/>
      <w:numFmt w:val="lowerLetter"/>
      <w:lvlText w:val="%5."/>
      <w:lvlJc w:val="left"/>
      <w:pPr>
        <w:ind w:left="3600" w:hanging="360"/>
      </w:pPr>
    </w:lvl>
    <w:lvl w:ilvl="5" w:tplc="04130005" w:tentative="1">
      <w:start w:val="1"/>
      <w:numFmt w:val="lowerRoman"/>
      <w:lvlText w:val="%6."/>
      <w:lvlJc w:val="right"/>
      <w:pPr>
        <w:ind w:left="4320" w:hanging="180"/>
      </w:pPr>
    </w:lvl>
    <w:lvl w:ilvl="6" w:tplc="04130001" w:tentative="1">
      <w:start w:val="1"/>
      <w:numFmt w:val="decimal"/>
      <w:lvlText w:val="%7."/>
      <w:lvlJc w:val="left"/>
      <w:pPr>
        <w:ind w:left="5040" w:hanging="360"/>
      </w:pPr>
    </w:lvl>
    <w:lvl w:ilvl="7" w:tplc="04130003" w:tentative="1">
      <w:start w:val="1"/>
      <w:numFmt w:val="lowerLetter"/>
      <w:lvlText w:val="%8."/>
      <w:lvlJc w:val="left"/>
      <w:pPr>
        <w:ind w:left="5760" w:hanging="360"/>
      </w:pPr>
    </w:lvl>
    <w:lvl w:ilvl="8" w:tplc="04130005" w:tentative="1">
      <w:start w:val="1"/>
      <w:numFmt w:val="lowerRoman"/>
      <w:lvlText w:val="%9."/>
      <w:lvlJc w:val="right"/>
      <w:pPr>
        <w:ind w:left="6480" w:hanging="180"/>
      </w:pPr>
    </w:lvl>
  </w:abstractNum>
  <w:abstractNum w:abstractNumId="48">
    <w:nsid w:val="4B106DDA"/>
    <w:multiLevelType w:val="hybridMultilevel"/>
    <w:tmpl w:val="03CE71CE"/>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49">
    <w:nsid w:val="4CC55611"/>
    <w:multiLevelType w:val="multilevel"/>
    <w:tmpl w:val="32E84358"/>
    <w:name w:val="Icento nummering22233222222222222224222322"/>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0">
    <w:nsid w:val="4CF069E9"/>
    <w:multiLevelType w:val="hybridMultilevel"/>
    <w:tmpl w:val="7C08CD8E"/>
    <w:name w:val="Icento nummering22233222222222222226"/>
    <w:lvl w:ilvl="0" w:tplc="DF7C4A16">
      <w:start w:val="1"/>
      <w:numFmt w:val="decimal"/>
      <w:lvlText w:val="1.%1"/>
      <w:lvlJc w:val="left"/>
      <w:pPr>
        <w:ind w:left="360" w:hanging="360"/>
      </w:pPr>
      <w:rPr>
        <w:rFonts w:hint="default"/>
        <w:b/>
        <w:bCs/>
        <w:sz w:val="18"/>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1">
    <w:nsid w:val="4F26315F"/>
    <w:multiLevelType w:val="multilevel"/>
    <w:tmpl w:val="CA2CA13C"/>
    <w:styleLink w:val="Opmaakprofiel1"/>
    <w:lvl w:ilvl="0">
      <w:start w:val="2"/>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2">
    <w:nsid w:val="52AA130A"/>
    <w:multiLevelType w:val="hybridMultilevel"/>
    <w:tmpl w:val="31D06144"/>
    <w:name w:val="Icento nummering22233222222222222225"/>
    <w:lvl w:ilvl="0" w:tplc="76203072">
      <w:start w:val="1"/>
      <w:numFmt w:val="decimal"/>
      <w:lvlText w:val="4.%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3">
    <w:nsid w:val="5322742E"/>
    <w:multiLevelType w:val="multilevel"/>
    <w:tmpl w:val="CA2CA13C"/>
    <w:name w:val="Icento nummering222322"/>
    <w:numStyleLink w:val="Icentonummeringinspringen"/>
  </w:abstractNum>
  <w:abstractNum w:abstractNumId="54">
    <w:nsid w:val="53CA434A"/>
    <w:multiLevelType w:val="multilevel"/>
    <w:tmpl w:val="32E84358"/>
    <w:name w:val="Icento nummering22233222222222222224222322"/>
    <w:lvl w:ilvl="0">
      <w:start w:val="5"/>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55">
    <w:nsid w:val="55141652"/>
    <w:multiLevelType w:val="hybridMultilevel"/>
    <w:tmpl w:val="1918F1AE"/>
    <w:name w:val="Icento nummering222332222222222222242223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56">
    <w:nsid w:val="55624D70"/>
    <w:multiLevelType w:val="multilevel"/>
    <w:tmpl w:val="9E4EBE2A"/>
    <w:name w:val="Icento nummering22233222"/>
    <w:numStyleLink w:val="IcentoopsommingmetmetopsommingstekensSymbolsymboolLinks063cmVerk"/>
  </w:abstractNum>
  <w:abstractNum w:abstractNumId="57">
    <w:nsid w:val="57214338"/>
    <w:multiLevelType w:val="multilevel"/>
    <w:tmpl w:val="CA2CA13C"/>
    <w:name w:val="Icento nummering2223222"/>
    <w:numStyleLink w:val="Icentonummeringinspringen"/>
  </w:abstractNum>
  <w:abstractNum w:abstractNumId="58">
    <w:nsid w:val="58AB5286"/>
    <w:multiLevelType w:val="multilevel"/>
    <w:tmpl w:val="33968C96"/>
    <w:name w:val="Icento nummering22222"/>
    <w:numStyleLink w:val="Icentonummering"/>
  </w:abstractNum>
  <w:abstractNum w:abstractNumId="59">
    <w:nsid w:val="58DD715E"/>
    <w:multiLevelType w:val="multilevel"/>
    <w:tmpl w:val="33968C96"/>
    <w:styleLink w:val="Icentonummering"/>
    <w:lvl w:ilvl="0">
      <w:start w:val="1"/>
      <w:numFmt w:val="decimal"/>
      <w:lvlText w:val="%1"/>
      <w:lvlJc w:val="left"/>
      <w:pPr>
        <w:ind w:left="360" w:hanging="360"/>
      </w:pPr>
      <w:rPr>
        <w:rFonts w:ascii="Verdana" w:hAnsi="Verdana"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0">
    <w:nsid w:val="5B59355F"/>
    <w:multiLevelType w:val="hybridMultilevel"/>
    <w:tmpl w:val="2FFEA606"/>
    <w:lvl w:ilvl="0" w:tplc="04130001">
      <w:start w:val="1"/>
      <w:numFmt w:val="bullet"/>
      <w:lvlText w:val=""/>
      <w:lvlJc w:val="left"/>
      <w:pPr>
        <w:ind w:left="720" w:hanging="360"/>
      </w:pPr>
      <w:rPr>
        <w:rFonts w:ascii="Symbol" w:hAnsi="Symbol" w:hint="default"/>
      </w:rPr>
    </w:lvl>
    <w:lvl w:ilvl="1" w:tplc="04130003">
      <w:start w:val="1"/>
      <w:numFmt w:val="bullet"/>
      <w:lvlText w:val="o"/>
      <w:lvlJc w:val="left"/>
      <w:pPr>
        <w:ind w:left="1440" w:hanging="360"/>
      </w:pPr>
      <w:rPr>
        <w:rFonts w:ascii="Courier New" w:hAnsi="Courier New" w:hint="default"/>
      </w:rPr>
    </w:lvl>
    <w:lvl w:ilvl="2" w:tplc="04130005">
      <w:start w:val="1"/>
      <w:numFmt w:val="bullet"/>
      <w:lvlText w:val=""/>
      <w:lvlJc w:val="left"/>
      <w:pPr>
        <w:ind w:left="2160" w:hanging="360"/>
      </w:pPr>
      <w:rPr>
        <w:rFonts w:ascii="Wingdings" w:hAnsi="Wingdings" w:hint="default"/>
      </w:rPr>
    </w:lvl>
    <w:lvl w:ilvl="3" w:tplc="04130001">
      <w:start w:val="1"/>
      <w:numFmt w:val="bullet"/>
      <w:lvlText w:val=""/>
      <w:lvlJc w:val="left"/>
      <w:pPr>
        <w:ind w:left="2880" w:hanging="360"/>
      </w:pPr>
      <w:rPr>
        <w:rFonts w:ascii="Symbol" w:hAnsi="Symbol" w:hint="default"/>
      </w:rPr>
    </w:lvl>
    <w:lvl w:ilvl="4" w:tplc="04130003">
      <w:start w:val="1"/>
      <w:numFmt w:val="bullet"/>
      <w:lvlText w:val="o"/>
      <w:lvlJc w:val="left"/>
      <w:pPr>
        <w:ind w:left="3600" w:hanging="360"/>
      </w:pPr>
      <w:rPr>
        <w:rFonts w:ascii="Courier New" w:hAnsi="Courier New" w:hint="default"/>
      </w:rPr>
    </w:lvl>
    <w:lvl w:ilvl="5" w:tplc="04130005">
      <w:start w:val="1"/>
      <w:numFmt w:val="bullet"/>
      <w:lvlText w:val=""/>
      <w:lvlJc w:val="left"/>
      <w:pPr>
        <w:ind w:left="4320" w:hanging="360"/>
      </w:pPr>
      <w:rPr>
        <w:rFonts w:ascii="Wingdings" w:hAnsi="Wingdings" w:hint="default"/>
      </w:rPr>
    </w:lvl>
    <w:lvl w:ilvl="6" w:tplc="04130001">
      <w:start w:val="1"/>
      <w:numFmt w:val="bullet"/>
      <w:lvlText w:val=""/>
      <w:lvlJc w:val="left"/>
      <w:pPr>
        <w:ind w:left="5040" w:hanging="360"/>
      </w:pPr>
      <w:rPr>
        <w:rFonts w:ascii="Symbol" w:hAnsi="Symbol" w:hint="default"/>
      </w:rPr>
    </w:lvl>
    <w:lvl w:ilvl="7" w:tplc="04130003">
      <w:start w:val="1"/>
      <w:numFmt w:val="bullet"/>
      <w:lvlText w:val="o"/>
      <w:lvlJc w:val="left"/>
      <w:pPr>
        <w:ind w:left="5760" w:hanging="360"/>
      </w:pPr>
      <w:rPr>
        <w:rFonts w:ascii="Courier New" w:hAnsi="Courier New" w:hint="default"/>
      </w:rPr>
    </w:lvl>
    <w:lvl w:ilvl="8" w:tplc="04130005">
      <w:start w:val="1"/>
      <w:numFmt w:val="bullet"/>
      <w:lvlText w:val=""/>
      <w:lvlJc w:val="left"/>
      <w:pPr>
        <w:ind w:left="6480" w:hanging="360"/>
      </w:pPr>
      <w:rPr>
        <w:rFonts w:ascii="Wingdings" w:hAnsi="Wingdings" w:hint="default"/>
      </w:rPr>
    </w:lvl>
  </w:abstractNum>
  <w:abstractNum w:abstractNumId="61">
    <w:nsid w:val="5EDF60CC"/>
    <w:multiLevelType w:val="hybridMultilevel"/>
    <w:tmpl w:val="5D70047C"/>
    <w:name w:val="Icento nummering222"/>
    <w:lvl w:ilvl="0" w:tplc="F5A09F2C">
      <w:start w:val="1"/>
      <w:numFmt w:val="decimal"/>
      <w:lvlText w:val="2.%1.1"/>
      <w:lvlJc w:val="left"/>
      <w:pPr>
        <w:ind w:left="720" w:hanging="360"/>
      </w:pPr>
      <w:rPr>
        <w:rFonts w:hint="default"/>
      </w:rPr>
    </w:lvl>
    <w:lvl w:ilvl="1" w:tplc="F7A2BE1C">
      <w:start w:val="1"/>
      <w:numFmt w:val="lowerLetter"/>
      <w:lvlText w:val="%2."/>
      <w:lvlJc w:val="left"/>
      <w:pPr>
        <w:ind w:left="1440" w:hanging="360"/>
      </w:pPr>
    </w:lvl>
    <w:lvl w:ilvl="2" w:tplc="EF2E3E22" w:tentative="1">
      <w:start w:val="1"/>
      <w:numFmt w:val="lowerRoman"/>
      <w:lvlText w:val="%3."/>
      <w:lvlJc w:val="right"/>
      <w:pPr>
        <w:ind w:left="2160" w:hanging="180"/>
      </w:pPr>
    </w:lvl>
    <w:lvl w:ilvl="3" w:tplc="18363FBE" w:tentative="1">
      <w:start w:val="1"/>
      <w:numFmt w:val="decimal"/>
      <w:lvlText w:val="%4."/>
      <w:lvlJc w:val="left"/>
      <w:pPr>
        <w:ind w:left="2880" w:hanging="360"/>
      </w:pPr>
    </w:lvl>
    <w:lvl w:ilvl="4" w:tplc="A5508AE0" w:tentative="1">
      <w:start w:val="1"/>
      <w:numFmt w:val="lowerLetter"/>
      <w:lvlText w:val="%5."/>
      <w:lvlJc w:val="left"/>
      <w:pPr>
        <w:ind w:left="3600" w:hanging="360"/>
      </w:pPr>
    </w:lvl>
    <w:lvl w:ilvl="5" w:tplc="5D24C230" w:tentative="1">
      <w:start w:val="1"/>
      <w:numFmt w:val="lowerRoman"/>
      <w:lvlText w:val="%6."/>
      <w:lvlJc w:val="right"/>
      <w:pPr>
        <w:ind w:left="4320" w:hanging="180"/>
      </w:pPr>
    </w:lvl>
    <w:lvl w:ilvl="6" w:tplc="38CC3CD8" w:tentative="1">
      <w:start w:val="1"/>
      <w:numFmt w:val="decimal"/>
      <w:lvlText w:val="%7."/>
      <w:lvlJc w:val="left"/>
      <w:pPr>
        <w:ind w:left="5040" w:hanging="360"/>
      </w:pPr>
    </w:lvl>
    <w:lvl w:ilvl="7" w:tplc="B330D698" w:tentative="1">
      <w:start w:val="1"/>
      <w:numFmt w:val="lowerLetter"/>
      <w:lvlText w:val="%8."/>
      <w:lvlJc w:val="left"/>
      <w:pPr>
        <w:ind w:left="5760" w:hanging="360"/>
      </w:pPr>
    </w:lvl>
    <w:lvl w:ilvl="8" w:tplc="248A389E" w:tentative="1">
      <w:start w:val="1"/>
      <w:numFmt w:val="lowerRoman"/>
      <w:lvlText w:val="%9."/>
      <w:lvlJc w:val="right"/>
      <w:pPr>
        <w:ind w:left="6480" w:hanging="180"/>
      </w:pPr>
    </w:lvl>
  </w:abstractNum>
  <w:abstractNum w:abstractNumId="62">
    <w:nsid w:val="61BB7C97"/>
    <w:multiLevelType w:val="hybridMultilevel"/>
    <w:tmpl w:val="26EC781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3">
    <w:nsid w:val="6385251F"/>
    <w:multiLevelType w:val="hybridMultilevel"/>
    <w:tmpl w:val="9D24E9B8"/>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4">
    <w:nsid w:val="657D2CC5"/>
    <w:multiLevelType w:val="hybridMultilevel"/>
    <w:tmpl w:val="5A30676C"/>
    <w:name w:val="Icento nummering22233222222222222224222322222"/>
    <w:lvl w:ilvl="0" w:tplc="94B8E5EE">
      <w:start w:val="1"/>
      <w:numFmt w:val="bullet"/>
      <w:lvlText w:val=""/>
      <w:lvlJc w:val="left"/>
      <w:pPr>
        <w:ind w:left="720" w:hanging="360"/>
      </w:pPr>
      <w:rPr>
        <w:rFonts w:ascii="Symbol" w:hAnsi="Symbol" w:hint="default"/>
      </w:rPr>
    </w:lvl>
    <w:lvl w:ilvl="1" w:tplc="04130019" w:tentative="1">
      <w:start w:val="1"/>
      <w:numFmt w:val="bullet"/>
      <w:lvlText w:val="o"/>
      <w:lvlJc w:val="left"/>
      <w:pPr>
        <w:ind w:left="1440" w:hanging="360"/>
      </w:pPr>
      <w:rPr>
        <w:rFonts w:ascii="Courier New" w:hAnsi="Courier New" w:cs="Courier New" w:hint="default"/>
      </w:rPr>
    </w:lvl>
    <w:lvl w:ilvl="2" w:tplc="0413001B" w:tentative="1">
      <w:start w:val="1"/>
      <w:numFmt w:val="bullet"/>
      <w:lvlText w:val=""/>
      <w:lvlJc w:val="left"/>
      <w:pPr>
        <w:ind w:left="2160" w:hanging="360"/>
      </w:pPr>
      <w:rPr>
        <w:rFonts w:ascii="Wingdings" w:hAnsi="Wingdings" w:hint="default"/>
      </w:rPr>
    </w:lvl>
    <w:lvl w:ilvl="3" w:tplc="0413000F" w:tentative="1">
      <w:start w:val="1"/>
      <w:numFmt w:val="bullet"/>
      <w:lvlText w:val=""/>
      <w:lvlJc w:val="left"/>
      <w:pPr>
        <w:ind w:left="2880" w:hanging="360"/>
      </w:pPr>
      <w:rPr>
        <w:rFonts w:ascii="Symbol" w:hAnsi="Symbol" w:hint="default"/>
      </w:rPr>
    </w:lvl>
    <w:lvl w:ilvl="4" w:tplc="04130019" w:tentative="1">
      <w:start w:val="1"/>
      <w:numFmt w:val="bullet"/>
      <w:lvlText w:val="o"/>
      <w:lvlJc w:val="left"/>
      <w:pPr>
        <w:ind w:left="3600" w:hanging="360"/>
      </w:pPr>
      <w:rPr>
        <w:rFonts w:ascii="Courier New" w:hAnsi="Courier New" w:cs="Courier New" w:hint="default"/>
      </w:rPr>
    </w:lvl>
    <w:lvl w:ilvl="5" w:tplc="0413001B" w:tentative="1">
      <w:start w:val="1"/>
      <w:numFmt w:val="bullet"/>
      <w:lvlText w:val=""/>
      <w:lvlJc w:val="left"/>
      <w:pPr>
        <w:ind w:left="4320" w:hanging="360"/>
      </w:pPr>
      <w:rPr>
        <w:rFonts w:ascii="Wingdings" w:hAnsi="Wingdings" w:hint="default"/>
      </w:rPr>
    </w:lvl>
    <w:lvl w:ilvl="6" w:tplc="0413000F" w:tentative="1">
      <w:start w:val="1"/>
      <w:numFmt w:val="bullet"/>
      <w:lvlText w:val=""/>
      <w:lvlJc w:val="left"/>
      <w:pPr>
        <w:ind w:left="5040" w:hanging="360"/>
      </w:pPr>
      <w:rPr>
        <w:rFonts w:ascii="Symbol" w:hAnsi="Symbol" w:hint="default"/>
      </w:rPr>
    </w:lvl>
    <w:lvl w:ilvl="7" w:tplc="04130019" w:tentative="1">
      <w:start w:val="1"/>
      <w:numFmt w:val="bullet"/>
      <w:lvlText w:val="o"/>
      <w:lvlJc w:val="left"/>
      <w:pPr>
        <w:ind w:left="5760" w:hanging="360"/>
      </w:pPr>
      <w:rPr>
        <w:rFonts w:ascii="Courier New" w:hAnsi="Courier New" w:cs="Courier New" w:hint="default"/>
      </w:rPr>
    </w:lvl>
    <w:lvl w:ilvl="8" w:tplc="0413001B" w:tentative="1">
      <w:start w:val="1"/>
      <w:numFmt w:val="bullet"/>
      <w:lvlText w:val=""/>
      <w:lvlJc w:val="left"/>
      <w:pPr>
        <w:ind w:left="6480" w:hanging="360"/>
      </w:pPr>
      <w:rPr>
        <w:rFonts w:ascii="Wingdings" w:hAnsi="Wingdings" w:hint="default"/>
      </w:rPr>
    </w:lvl>
  </w:abstractNum>
  <w:abstractNum w:abstractNumId="65">
    <w:nsid w:val="65C44BF6"/>
    <w:multiLevelType w:val="multilevel"/>
    <w:tmpl w:val="9E4EBE2A"/>
    <w:name w:val="Icento nummering2223322"/>
    <w:numStyleLink w:val="IcentoopsommingmetmetopsommingstekensSymbolsymboolLinks063cmVerk"/>
  </w:abstractNum>
  <w:abstractNum w:abstractNumId="66">
    <w:nsid w:val="67544D72"/>
    <w:multiLevelType w:val="multilevel"/>
    <w:tmpl w:val="CA2CA13C"/>
    <w:styleLink w:val="Icentonummeringinspringen"/>
    <w:lvl w:ilvl="0">
      <w:start w:val="1"/>
      <w:numFmt w:val="decimal"/>
      <w:lvlText w:val="%1"/>
      <w:lvlJc w:val="left"/>
      <w:pPr>
        <w:ind w:left="375" w:hanging="375"/>
      </w:pPr>
      <w:rPr>
        <w:rFonts w:hint="default"/>
      </w:rPr>
    </w:lvl>
    <w:lvl w:ilvl="1">
      <w:start w:val="1"/>
      <w:numFmt w:val="decimal"/>
      <w:lvlText w:val="%1.%2"/>
      <w:lvlJc w:val="left"/>
      <w:pPr>
        <w:ind w:left="720" w:hanging="720"/>
      </w:pPr>
      <w:rPr>
        <w:rFonts w:ascii="Verdana" w:hAnsi="Verdana"/>
        <w:b/>
        <w:bCs/>
        <w:sz w:val="18"/>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67">
    <w:nsid w:val="6D11742F"/>
    <w:multiLevelType w:val="hybridMultilevel"/>
    <w:tmpl w:val="FEEC301A"/>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68">
    <w:nsid w:val="6E2014FB"/>
    <w:multiLevelType w:val="multilevel"/>
    <w:tmpl w:val="9E4EBE2A"/>
    <w:name w:val="Icento nummering2223322222222"/>
    <w:numStyleLink w:val="IcentoopsommingmetmetopsommingstekensSymbolsymboolLinks063cmVerk"/>
  </w:abstractNum>
  <w:abstractNum w:abstractNumId="69">
    <w:nsid w:val="6E8775AE"/>
    <w:multiLevelType w:val="singleLevel"/>
    <w:tmpl w:val="6EB80188"/>
    <w:name w:val="Icento nummering2223322222222222222"/>
    <w:lvl w:ilvl="0">
      <w:start w:val="1"/>
      <w:numFmt w:val="decimal"/>
      <w:lvlText w:val="1.%1"/>
      <w:lvlJc w:val="left"/>
      <w:pPr>
        <w:ind w:left="360" w:hanging="360"/>
      </w:pPr>
      <w:rPr>
        <w:rFonts w:hint="default"/>
        <w:b/>
        <w:bCs/>
        <w:sz w:val="18"/>
      </w:rPr>
    </w:lvl>
  </w:abstractNum>
  <w:abstractNum w:abstractNumId="70">
    <w:nsid w:val="708A28E6"/>
    <w:multiLevelType w:val="hybridMultilevel"/>
    <w:tmpl w:val="9594B7B0"/>
    <w:name w:val="Icento nummering2223322222222222222422"/>
    <w:lvl w:ilvl="0" w:tplc="4C8AD522">
      <w:start w:val="1"/>
      <w:numFmt w:val="decimal"/>
      <w:lvlText w:val="2.%1"/>
      <w:lvlJc w:val="left"/>
      <w:pPr>
        <w:ind w:left="360" w:hanging="360"/>
      </w:pPr>
      <w:rPr>
        <w:rFonts w:hint="default"/>
      </w:rPr>
    </w:lvl>
    <w:lvl w:ilvl="1" w:tplc="F768150A">
      <w:start w:val="1"/>
      <w:numFmt w:val="lowerLetter"/>
      <w:lvlText w:val="%2."/>
      <w:lvlJc w:val="left"/>
      <w:pPr>
        <w:ind w:left="1080" w:hanging="360"/>
      </w:pPr>
    </w:lvl>
    <w:lvl w:ilvl="2" w:tplc="99B655EE" w:tentative="1">
      <w:start w:val="1"/>
      <w:numFmt w:val="lowerRoman"/>
      <w:lvlText w:val="%3."/>
      <w:lvlJc w:val="right"/>
      <w:pPr>
        <w:ind w:left="1800" w:hanging="180"/>
      </w:pPr>
    </w:lvl>
    <w:lvl w:ilvl="3" w:tplc="F04C4136" w:tentative="1">
      <w:start w:val="1"/>
      <w:numFmt w:val="decimal"/>
      <w:lvlText w:val="%4."/>
      <w:lvlJc w:val="left"/>
      <w:pPr>
        <w:ind w:left="2520" w:hanging="360"/>
      </w:pPr>
    </w:lvl>
    <w:lvl w:ilvl="4" w:tplc="FF7A7D36" w:tentative="1">
      <w:start w:val="1"/>
      <w:numFmt w:val="lowerLetter"/>
      <w:lvlText w:val="%5."/>
      <w:lvlJc w:val="left"/>
      <w:pPr>
        <w:ind w:left="3240" w:hanging="360"/>
      </w:pPr>
    </w:lvl>
    <w:lvl w:ilvl="5" w:tplc="E3166DCE" w:tentative="1">
      <w:start w:val="1"/>
      <w:numFmt w:val="lowerRoman"/>
      <w:lvlText w:val="%6."/>
      <w:lvlJc w:val="right"/>
      <w:pPr>
        <w:ind w:left="3960" w:hanging="180"/>
      </w:pPr>
    </w:lvl>
    <w:lvl w:ilvl="6" w:tplc="D8E42F78" w:tentative="1">
      <w:start w:val="1"/>
      <w:numFmt w:val="decimal"/>
      <w:lvlText w:val="%7."/>
      <w:lvlJc w:val="left"/>
      <w:pPr>
        <w:ind w:left="4680" w:hanging="360"/>
      </w:pPr>
    </w:lvl>
    <w:lvl w:ilvl="7" w:tplc="9C70174C" w:tentative="1">
      <w:start w:val="1"/>
      <w:numFmt w:val="lowerLetter"/>
      <w:lvlText w:val="%8."/>
      <w:lvlJc w:val="left"/>
      <w:pPr>
        <w:ind w:left="5400" w:hanging="360"/>
      </w:pPr>
    </w:lvl>
    <w:lvl w:ilvl="8" w:tplc="42D8BEFE" w:tentative="1">
      <w:start w:val="1"/>
      <w:numFmt w:val="lowerRoman"/>
      <w:lvlText w:val="%9."/>
      <w:lvlJc w:val="right"/>
      <w:pPr>
        <w:ind w:left="6120" w:hanging="180"/>
      </w:pPr>
    </w:lvl>
  </w:abstractNum>
  <w:abstractNum w:abstractNumId="71">
    <w:nsid w:val="71300D8F"/>
    <w:multiLevelType w:val="hybridMultilevel"/>
    <w:tmpl w:val="91723EEC"/>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72">
    <w:nsid w:val="72E2174E"/>
    <w:multiLevelType w:val="hybridMultilevel"/>
    <w:tmpl w:val="A1826388"/>
    <w:name w:val="Icento nummering22"/>
    <w:lvl w:ilvl="0" w:tplc="13D08ECE">
      <w:start w:val="1"/>
      <w:numFmt w:val="decimal"/>
      <w:lvlText w:val="2.%1.1"/>
      <w:lvlJc w:val="left"/>
      <w:pPr>
        <w:ind w:left="72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3">
    <w:nsid w:val="7A740A8D"/>
    <w:multiLevelType w:val="hybridMultilevel"/>
    <w:tmpl w:val="D1F08D6A"/>
    <w:name w:val="Icento nummering2222"/>
    <w:lvl w:ilvl="0" w:tplc="94B8E5EE">
      <w:start w:val="1"/>
      <w:numFmt w:val="upperLetter"/>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4">
    <w:nsid w:val="7AC100AC"/>
    <w:multiLevelType w:val="hybridMultilevel"/>
    <w:tmpl w:val="D8A850FA"/>
    <w:name w:val="Icento nummering22233222222222222224"/>
    <w:lvl w:ilvl="0" w:tplc="04130015">
      <w:start w:val="4"/>
      <w:numFmt w:val="decimal"/>
      <w:lvlText w:val="2.%1.1"/>
      <w:lvlJc w:val="left"/>
      <w:pPr>
        <w:ind w:left="1080" w:hanging="360"/>
      </w:pPr>
      <w:rPr>
        <w:rFonts w:hint="default"/>
      </w:rPr>
    </w:lvl>
    <w:lvl w:ilvl="1" w:tplc="04130019">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75">
    <w:nsid w:val="7B40239E"/>
    <w:multiLevelType w:val="multilevel"/>
    <w:tmpl w:val="76901492"/>
    <w:numStyleLink w:val="IcentoListStyle"/>
  </w:abstractNum>
  <w:abstractNum w:abstractNumId="76">
    <w:nsid w:val="7EC23B19"/>
    <w:multiLevelType w:val="hybridMultilevel"/>
    <w:tmpl w:val="C422F9C0"/>
    <w:name w:val="Icento nummering22233222222222222223"/>
    <w:lvl w:ilvl="0" w:tplc="F14A6A3C">
      <w:start w:val="1"/>
      <w:numFmt w:val="decimal"/>
      <w:lvlText w:val="2.%1.1"/>
      <w:lvlJc w:val="left"/>
      <w:pPr>
        <w:ind w:left="360" w:hanging="360"/>
      </w:pPr>
      <w:rPr>
        <w:rFonts w:hint="default"/>
      </w:rPr>
    </w:lvl>
    <w:lvl w:ilvl="1" w:tplc="04130019" w:tentative="1">
      <w:start w:val="1"/>
      <w:numFmt w:val="lowerLetter"/>
      <w:lvlText w:val="%2."/>
      <w:lvlJc w:val="left"/>
      <w:pPr>
        <w:ind w:left="1080" w:hanging="360"/>
      </w:pPr>
    </w:lvl>
    <w:lvl w:ilvl="2" w:tplc="0413001B" w:tentative="1">
      <w:start w:val="1"/>
      <w:numFmt w:val="lowerRoman"/>
      <w:lvlText w:val="%3."/>
      <w:lvlJc w:val="right"/>
      <w:pPr>
        <w:ind w:left="1800" w:hanging="180"/>
      </w:pPr>
    </w:lvl>
    <w:lvl w:ilvl="3" w:tplc="0413000F" w:tentative="1">
      <w:start w:val="1"/>
      <w:numFmt w:val="decimal"/>
      <w:lvlText w:val="%4."/>
      <w:lvlJc w:val="left"/>
      <w:pPr>
        <w:ind w:left="2520" w:hanging="360"/>
      </w:pPr>
    </w:lvl>
    <w:lvl w:ilvl="4" w:tplc="04130019" w:tentative="1">
      <w:start w:val="1"/>
      <w:numFmt w:val="lowerLetter"/>
      <w:lvlText w:val="%5."/>
      <w:lvlJc w:val="left"/>
      <w:pPr>
        <w:ind w:left="3240" w:hanging="360"/>
      </w:pPr>
    </w:lvl>
    <w:lvl w:ilvl="5" w:tplc="0413001B" w:tentative="1">
      <w:start w:val="1"/>
      <w:numFmt w:val="lowerRoman"/>
      <w:lvlText w:val="%6."/>
      <w:lvlJc w:val="right"/>
      <w:pPr>
        <w:ind w:left="3960" w:hanging="180"/>
      </w:pPr>
    </w:lvl>
    <w:lvl w:ilvl="6" w:tplc="0413000F" w:tentative="1">
      <w:start w:val="1"/>
      <w:numFmt w:val="decimal"/>
      <w:lvlText w:val="%7."/>
      <w:lvlJc w:val="left"/>
      <w:pPr>
        <w:ind w:left="4680" w:hanging="360"/>
      </w:pPr>
    </w:lvl>
    <w:lvl w:ilvl="7" w:tplc="04130019" w:tentative="1">
      <w:start w:val="1"/>
      <w:numFmt w:val="lowerLetter"/>
      <w:lvlText w:val="%8."/>
      <w:lvlJc w:val="left"/>
      <w:pPr>
        <w:ind w:left="5400" w:hanging="360"/>
      </w:pPr>
    </w:lvl>
    <w:lvl w:ilvl="8" w:tplc="0413001B" w:tentative="1">
      <w:start w:val="1"/>
      <w:numFmt w:val="lowerRoman"/>
      <w:lvlText w:val="%9."/>
      <w:lvlJc w:val="right"/>
      <w:pPr>
        <w:ind w:left="6120" w:hanging="180"/>
      </w:pPr>
    </w:lvl>
  </w:abstractNum>
  <w:num w:numId="1">
    <w:abstractNumId w:val="59"/>
  </w:num>
  <w:num w:numId="2">
    <w:abstractNumId w:val="30"/>
  </w:num>
  <w:num w:numId="3">
    <w:abstractNumId w:val="51"/>
  </w:num>
  <w:num w:numId="4">
    <w:abstractNumId w:val="66"/>
  </w:num>
  <w:num w:numId="5">
    <w:abstractNumId w:val="32"/>
  </w:num>
  <w:num w:numId="6">
    <w:abstractNumId w:val="36"/>
  </w:num>
  <w:num w:numId="7">
    <w:abstractNumId w:val="31"/>
  </w:num>
  <w:num w:numId="8">
    <w:abstractNumId w:val="75"/>
  </w:num>
  <w:num w:numId="9">
    <w:abstractNumId w:val="18"/>
  </w:num>
  <w:num w:numId="10">
    <w:abstractNumId w:val="37"/>
  </w:num>
  <w:num w:numId="11">
    <w:abstractNumId w:val="26"/>
  </w:num>
  <w:num w:numId="12">
    <w:abstractNumId w:val="35"/>
  </w:num>
  <w:num w:numId="13">
    <w:abstractNumId w:val="63"/>
  </w:num>
  <w:num w:numId="14">
    <w:abstractNumId w:val="12"/>
  </w:num>
  <w:num w:numId="15">
    <w:abstractNumId w:val="8"/>
  </w:num>
  <w:num w:numId="16">
    <w:abstractNumId w:val="6"/>
  </w:num>
  <w:num w:numId="17">
    <w:abstractNumId w:val="46"/>
  </w:num>
  <w:num w:numId="18">
    <w:abstractNumId w:val="60"/>
  </w:num>
  <w:num w:numId="19">
    <w:abstractNumId w:val="22"/>
  </w:num>
  <w:num w:numId="20">
    <w:abstractNumId w:val="14"/>
  </w:num>
  <w:num w:numId="21">
    <w:abstractNumId w:val="44"/>
  </w:num>
  <w:num w:numId="22">
    <w:abstractNumId w:val="16"/>
  </w:num>
  <w:num w:numId="23">
    <w:abstractNumId w:val="71"/>
  </w:num>
  <w:num w:numId="2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1"/>
  </w:num>
  <w:num w:numId="26">
    <w:abstractNumId w:val="62"/>
  </w:num>
  <w:num w:numId="27">
    <w:abstractNumId w:val="2"/>
  </w:num>
  <w:num w:numId="28">
    <w:abstractNumId w:val="11"/>
  </w:num>
  <w:num w:numId="29">
    <w:abstractNumId w:val="48"/>
  </w:num>
  <w:num w:numId="30">
    <w:abstractNumId w:val="45"/>
  </w:num>
  <w:num w:numId="31">
    <w:abstractNumId w:val="33"/>
  </w:num>
  <w:num w:numId="32">
    <w:abstractNumId w:val="67"/>
  </w:num>
  <w:numIdMacAtCleanup w:val="3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removePersonalInformation/>
  <w:removeDateAndTime/>
  <w:activeWritingStyle w:appName="MSWord" w:lang="nl-NL" w:vendorID="1" w:dllVersion="512" w:checkStyle="1"/>
  <w:proofState w:spelling="clean"/>
  <w:attachedTemplate r:id="rId1"/>
  <w:stylePaneFormatFilter w:val="7F04" w:allStyles="0" w:customStyles="0" w:latentStyles="1" w:stylesInUse="0" w:headingStyles="0" w:numberingStyles="0" w:tableStyles="0" w:directFormattingOnRuns="1" w:directFormattingOnParagraphs="1" w:directFormattingOnNumbering="1" w:directFormattingOnTables="1" w:clearFormatting="1" w:top3HeadingStyles="1" w:visibleStyles="1" w:alternateStyleNames="0"/>
  <w:doNotTrackFormatting/>
  <w:documentProtection w:edit="forms" w:formatting="1" w:enforcement="0"/>
  <w:defaultTabStop w:val="708"/>
  <w:hyphenationZone w:val="425"/>
  <w:drawingGridHorizontalSpacing w:val="90"/>
  <w:displayHorizontalDrawingGridEvery w:val="2"/>
  <w:characterSpacingControl w:val="doNotCompress"/>
  <w:doNotValidateAgainstSchema/>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5980"/>
    <w:rsid w:val="0000146F"/>
    <w:rsid w:val="000052B4"/>
    <w:rsid w:val="00006286"/>
    <w:rsid w:val="00006671"/>
    <w:rsid w:val="00012EBD"/>
    <w:rsid w:val="00014F0E"/>
    <w:rsid w:val="0001607F"/>
    <w:rsid w:val="00016A2F"/>
    <w:rsid w:val="00016DF9"/>
    <w:rsid w:val="0002093F"/>
    <w:rsid w:val="00021B42"/>
    <w:rsid w:val="00024B49"/>
    <w:rsid w:val="0002646C"/>
    <w:rsid w:val="00031086"/>
    <w:rsid w:val="00034B17"/>
    <w:rsid w:val="000404BC"/>
    <w:rsid w:val="000417C3"/>
    <w:rsid w:val="00044F99"/>
    <w:rsid w:val="000513E3"/>
    <w:rsid w:val="0005335D"/>
    <w:rsid w:val="000547CC"/>
    <w:rsid w:val="00060AEB"/>
    <w:rsid w:val="000702D9"/>
    <w:rsid w:val="00071802"/>
    <w:rsid w:val="0007392B"/>
    <w:rsid w:val="00074F4E"/>
    <w:rsid w:val="000819EB"/>
    <w:rsid w:val="00090E8B"/>
    <w:rsid w:val="0009125E"/>
    <w:rsid w:val="000916F5"/>
    <w:rsid w:val="00092AF9"/>
    <w:rsid w:val="000A22D0"/>
    <w:rsid w:val="000A28A7"/>
    <w:rsid w:val="000A3C7C"/>
    <w:rsid w:val="000A5980"/>
    <w:rsid w:val="000A78A5"/>
    <w:rsid w:val="000B1593"/>
    <w:rsid w:val="000B1633"/>
    <w:rsid w:val="000B6120"/>
    <w:rsid w:val="000B73E4"/>
    <w:rsid w:val="000B75E9"/>
    <w:rsid w:val="000C2649"/>
    <w:rsid w:val="000C4C53"/>
    <w:rsid w:val="000C7507"/>
    <w:rsid w:val="000D0F1A"/>
    <w:rsid w:val="000D2B80"/>
    <w:rsid w:val="000D4716"/>
    <w:rsid w:val="000D5CAE"/>
    <w:rsid w:val="000D6E30"/>
    <w:rsid w:val="000E1EF3"/>
    <w:rsid w:val="000E1F11"/>
    <w:rsid w:val="000E2339"/>
    <w:rsid w:val="000E3832"/>
    <w:rsid w:val="000E4ECC"/>
    <w:rsid w:val="000E5136"/>
    <w:rsid w:val="000E51CF"/>
    <w:rsid w:val="000E5847"/>
    <w:rsid w:val="000F09A6"/>
    <w:rsid w:val="000F110E"/>
    <w:rsid w:val="000F583A"/>
    <w:rsid w:val="000F6FA5"/>
    <w:rsid w:val="00100530"/>
    <w:rsid w:val="0010428B"/>
    <w:rsid w:val="00104AF4"/>
    <w:rsid w:val="001054A0"/>
    <w:rsid w:val="00105A05"/>
    <w:rsid w:val="00106CFF"/>
    <w:rsid w:val="00107FAC"/>
    <w:rsid w:val="00110C30"/>
    <w:rsid w:val="00111086"/>
    <w:rsid w:val="00111E32"/>
    <w:rsid w:val="00112399"/>
    <w:rsid w:val="00113B16"/>
    <w:rsid w:val="00114B44"/>
    <w:rsid w:val="00121E99"/>
    <w:rsid w:val="001315BE"/>
    <w:rsid w:val="00132337"/>
    <w:rsid w:val="00133E59"/>
    <w:rsid w:val="00134697"/>
    <w:rsid w:val="001369C9"/>
    <w:rsid w:val="00136FD1"/>
    <w:rsid w:val="00137B17"/>
    <w:rsid w:val="00140249"/>
    <w:rsid w:val="00141670"/>
    <w:rsid w:val="00142376"/>
    <w:rsid w:val="00144D3B"/>
    <w:rsid w:val="00146ABB"/>
    <w:rsid w:val="00146AD1"/>
    <w:rsid w:val="00146CA7"/>
    <w:rsid w:val="00147674"/>
    <w:rsid w:val="00152EFC"/>
    <w:rsid w:val="00152F9B"/>
    <w:rsid w:val="001551E3"/>
    <w:rsid w:val="001576ED"/>
    <w:rsid w:val="00164237"/>
    <w:rsid w:val="00166382"/>
    <w:rsid w:val="00172D28"/>
    <w:rsid w:val="001760C8"/>
    <w:rsid w:val="001802D8"/>
    <w:rsid w:val="00180F83"/>
    <w:rsid w:val="00181722"/>
    <w:rsid w:val="00182983"/>
    <w:rsid w:val="00184631"/>
    <w:rsid w:val="00187858"/>
    <w:rsid w:val="00194263"/>
    <w:rsid w:val="00194A36"/>
    <w:rsid w:val="001A0760"/>
    <w:rsid w:val="001A0FB0"/>
    <w:rsid w:val="001A1198"/>
    <w:rsid w:val="001A4E5C"/>
    <w:rsid w:val="001A5BC5"/>
    <w:rsid w:val="001A7348"/>
    <w:rsid w:val="001B29B7"/>
    <w:rsid w:val="001B6140"/>
    <w:rsid w:val="001B6877"/>
    <w:rsid w:val="001C2272"/>
    <w:rsid w:val="001C5A63"/>
    <w:rsid w:val="001C6626"/>
    <w:rsid w:val="001D2BC6"/>
    <w:rsid w:val="001E6C7D"/>
    <w:rsid w:val="001F19E1"/>
    <w:rsid w:val="001F53BA"/>
    <w:rsid w:val="00206421"/>
    <w:rsid w:val="002114A0"/>
    <w:rsid w:val="002119C4"/>
    <w:rsid w:val="002160C6"/>
    <w:rsid w:val="002219E7"/>
    <w:rsid w:val="002236F7"/>
    <w:rsid w:val="00225D62"/>
    <w:rsid w:val="00232DCB"/>
    <w:rsid w:val="00241CD5"/>
    <w:rsid w:val="00242DB0"/>
    <w:rsid w:val="00245DBB"/>
    <w:rsid w:val="00246E27"/>
    <w:rsid w:val="002510B0"/>
    <w:rsid w:val="00252AEE"/>
    <w:rsid w:val="00254E16"/>
    <w:rsid w:val="00257BD1"/>
    <w:rsid w:val="002602BD"/>
    <w:rsid w:val="002661E3"/>
    <w:rsid w:val="00272D90"/>
    <w:rsid w:val="00272E2B"/>
    <w:rsid w:val="00280B76"/>
    <w:rsid w:val="00280BF8"/>
    <w:rsid w:val="00281480"/>
    <w:rsid w:val="002863B8"/>
    <w:rsid w:val="00290B02"/>
    <w:rsid w:val="002924FD"/>
    <w:rsid w:val="00293F89"/>
    <w:rsid w:val="0029565F"/>
    <w:rsid w:val="00296848"/>
    <w:rsid w:val="00297029"/>
    <w:rsid w:val="002A290E"/>
    <w:rsid w:val="002A3106"/>
    <w:rsid w:val="002A4C76"/>
    <w:rsid w:val="002B1518"/>
    <w:rsid w:val="002B5171"/>
    <w:rsid w:val="002B66FB"/>
    <w:rsid w:val="002C0018"/>
    <w:rsid w:val="002C064F"/>
    <w:rsid w:val="002C1AA0"/>
    <w:rsid w:val="002C2650"/>
    <w:rsid w:val="002C2DB3"/>
    <w:rsid w:val="002C7939"/>
    <w:rsid w:val="002D2C46"/>
    <w:rsid w:val="002D2D10"/>
    <w:rsid w:val="002D3C62"/>
    <w:rsid w:val="002D53AB"/>
    <w:rsid w:val="002D7F19"/>
    <w:rsid w:val="002E04F8"/>
    <w:rsid w:val="002E05DD"/>
    <w:rsid w:val="002E1768"/>
    <w:rsid w:val="002E5E3D"/>
    <w:rsid w:val="002F0EF0"/>
    <w:rsid w:val="002F4A4F"/>
    <w:rsid w:val="002F51BE"/>
    <w:rsid w:val="002F65CE"/>
    <w:rsid w:val="002F7718"/>
    <w:rsid w:val="0030077C"/>
    <w:rsid w:val="0030106E"/>
    <w:rsid w:val="003026BE"/>
    <w:rsid w:val="00311CC4"/>
    <w:rsid w:val="00312E87"/>
    <w:rsid w:val="003142A7"/>
    <w:rsid w:val="00315B75"/>
    <w:rsid w:val="00317052"/>
    <w:rsid w:val="003227B6"/>
    <w:rsid w:val="0032338F"/>
    <w:rsid w:val="0032745D"/>
    <w:rsid w:val="00327F48"/>
    <w:rsid w:val="003315B2"/>
    <w:rsid w:val="00331EB1"/>
    <w:rsid w:val="00332C93"/>
    <w:rsid w:val="00336051"/>
    <w:rsid w:val="003361DF"/>
    <w:rsid w:val="00342BE7"/>
    <w:rsid w:val="0034376F"/>
    <w:rsid w:val="0035209F"/>
    <w:rsid w:val="003532A6"/>
    <w:rsid w:val="00355BE2"/>
    <w:rsid w:val="00357DA3"/>
    <w:rsid w:val="00360E7D"/>
    <w:rsid w:val="00363978"/>
    <w:rsid w:val="00363DFE"/>
    <w:rsid w:val="0036708A"/>
    <w:rsid w:val="00370DD5"/>
    <w:rsid w:val="0037289D"/>
    <w:rsid w:val="003733EB"/>
    <w:rsid w:val="0037398C"/>
    <w:rsid w:val="0037473F"/>
    <w:rsid w:val="00374A27"/>
    <w:rsid w:val="0037718A"/>
    <w:rsid w:val="0038129D"/>
    <w:rsid w:val="0038184F"/>
    <w:rsid w:val="003840F0"/>
    <w:rsid w:val="00384EAB"/>
    <w:rsid w:val="00386AB6"/>
    <w:rsid w:val="00386D8F"/>
    <w:rsid w:val="003920A6"/>
    <w:rsid w:val="0039268F"/>
    <w:rsid w:val="003930AC"/>
    <w:rsid w:val="0039367C"/>
    <w:rsid w:val="00394456"/>
    <w:rsid w:val="003978EE"/>
    <w:rsid w:val="003A341D"/>
    <w:rsid w:val="003B2B4B"/>
    <w:rsid w:val="003B5F79"/>
    <w:rsid w:val="003B62AE"/>
    <w:rsid w:val="003B7D35"/>
    <w:rsid w:val="003C595D"/>
    <w:rsid w:val="003C67C7"/>
    <w:rsid w:val="003C7FE4"/>
    <w:rsid w:val="003D08D0"/>
    <w:rsid w:val="003D3198"/>
    <w:rsid w:val="003D6FD6"/>
    <w:rsid w:val="003E026E"/>
    <w:rsid w:val="003E05F8"/>
    <w:rsid w:val="003E188E"/>
    <w:rsid w:val="003E1F87"/>
    <w:rsid w:val="003E30CF"/>
    <w:rsid w:val="003E32A0"/>
    <w:rsid w:val="003E5CA6"/>
    <w:rsid w:val="003E689D"/>
    <w:rsid w:val="003E69AC"/>
    <w:rsid w:val="003E798B"/>
    <w:rsid w:val="003F0B3D"/>
    <w:rsid w:val="003F3AE0"/>
    <w:rsid w:val="003F42D5"/>
    <w:rsid w:val="003F467A"/>
    <w:rsid w:val="003F6AC9"/>
    <w:rsid w:val="003F707B"/>
    <w:rsid w:val="003F7DEB"/>
    <w:rsid w:val="00400C50"/>
    <w:rsid w:val="004047D1"/>
    <w:rsid w:val="00405D09"/>
    <w:rsid w:val="00406685"/>
    <w:rsid w:val="00407D7F"/>
    <w:rsid w:val="00410FD3"/>
    <w:rsid w:val="00411496"/>
    <w:rsid w:val="0041230C"/>
    <w:rsid w:val="00413DB9"/>
    <w:rsid w:val="00416272"/>
    <w:rsid w:val="00421855"/>
    <w:rsid w:val="00421AEB"/>
    <w:rsid w:val="00425226"/>
    <w:rsid w:val="00431EC2"/>
    <w:rsid w:val="00434303"/>
    <w:rsid w:val="00434324"/>
    <w:rsid w:val="00440786"/>
    <w:rsid w:val="00441ACF"/>
    <w:rsid w:val="00442C9E"/>
    <w:rsid w:val="00445F75"/>
    <w:rsid w:val="004465EC"/>
    <w:rsid w:val="00447E5B"/>
    <w:rsid w:val="00456F41"/>
    <w:rsid w:val="0046237B"/>
    <w:rsid w:val="00464C9B"/>
    <w:rsid w:val="00466883"/>
    <w:rsid w:val="00473BD9"/>
    <w:rsid w:val="00473D1D"/>
    <w:rsid w:val="00480ED3"/>
    <w:rsid w:val="00485D01"/>
    <w:rsid w:val="00490B5A"/>
    <w:rsid w:val="00491ABD"/>
    <w:rsid w:val="00494DC7"/>
    <w:rsid w:val="00495D76"/>
    <w:rsid w:val="0049608D"/>
    <w:rsid w:val="004A0F91"/>
    <w:rsid w:val="004A2094"/>
    <w:rsid w:val="004A2DAE"/>
    <w:rsid w:val="004A6231"/>
    <w:rsid w:val="004A647B"/>
    <w:rsid w:val="004A6856"/>
    <w:rsid w:val="004B1325"/>
    <w:rsid w:val="004B36CA"/>
    <w:rsid w:val="004C0A4C"/>
    <w:rsid w:val="004C2AE3"/>
    <w:rsid w:val="004D1C81"/>
    <w:rsid w:val="004D2CD5"/>
    <w:rsid w:val="004D4714"/>
    <w:rsid w:val="004D566F"/>
    <w:rsid w:val="004D5FFE"/>
    <w:rsid w:val="004E02E2"/>
    <w:rsid w:val="004E044E"/>
    <w:rsid w:val="004E0AC6"/>
    <w:rsid w:val="004E1BCF"/>
    <w:rsid w:val="004E22F4"/>
    <w:rsid w:val="004E2A52"/>
    <w:rsid w:val="004E5DAC"/>
    <w:rsid w:val="004E793A"/>
    <w:rsid w:val="004E7D33"/>
    <w:rsid w:val="004F5A3C"/>
    <w:rsid w:val="0050100D"/>
    <w:rsid w:val="00503F34"/>
    <w:rsid w:val="005062D3"/>
    <w:rsid w:val="005114E6"/>
    <w:rsid w:val="005213DC"/>
    <w:rsid w:val="00525582"/>
    <w:rsid w:val="00525D2A"/>
    <w:rsid w:val="005330B4"/>
    <w:rsid w:val="00533AFC"/>
    <w:rsid w:val="00535989"/>
    <w:rsid w:val="0053628A"/>
    <w:rsid w:val="00537831"/>
    <w:rsid w:val="00542F3D"/>
    <w:rsid w:val="00545C40"/>
    <w:rsid w:val="005465BF"/>
    <w:rsid w:val="005476C3"/>
    <w:rsid w:val="005515AE"/>
    <w:rsid w:val="00551A9C"/>
    <w:rsid w:val="00554DA7"/>
    <w:rsid w:val="00555308"/>
    <w:rsid w:val="005562D3"/>
    <w:rsid w:val="00557569"/>
    <w:rsid w:val="00564FE9"/>
    <w:rsid w:val="00566A53"/>
    <w:rsid w:val="00570592"/>
    <w:rsid w:val="00571F10"/>
    <w:rsid w:val="005735D2"/>
    <w:rsid w:val="005813AC"/>
    <w:rsid w:val="0058342F"/>
    <w:rsid w:val="00587F12"/>
    <w:rsid w:val="0059378F"/>
    <w:rsid w:val="00594187"/>
    <w:rsid w:val="005A7160"/>
    <w:rsid w:val="005A7975"/>
    <w:rsid w:val="005A7DA1"/>
    <w:rsid w:val="005B09EF"/>
    <w:rsid w:val="005B210D"/>
    <w:rsid w:val="005B2C3B"/>
    <w:rsid w:val="005C1A5F"/>
    <w:rsid w:val="005C51FF"/>
    <w:rsid w:val="005C6CE4"/>
    <w:rsid w:val="005D1194"/>
    <w:rsid w:val="005D367E"/>
    <w:rsid w:val="005D3C01"/>
    <w:rsid w:val="005D3F4F"/>
    <w:rsid w:val="005E04E9"/>
    <w:rsid w:val="005E08DA"/>
    <w:rsid w:val="005E0963"/>
    <w:rsid w:val="005E393B"/>
    <w:rsid w:val="005E481D"/>
    <w:rsid w:val="005E4954"/>
    <w:rsid w:val="005E4A6B"/>
    <w:rsid w:val="005E4E38"/>
    <w:rsid w:val="005E67E2"/>
    <w:rsid w:val="005F059A"/>
    <w:rsid w:val="005F41DD"/>
    <w:rsid w:val="005F53CB"/>
    <w:rsid w:val="005F6B0E"/>
    <w:rsid w:val="00600264"/>
    <w:rsid w:val="006011F4"/>
    <w:rsid w:val="006021AC"/>
    <w:rsid w:val="0060248C"/>
    <w:rsid w:val="00602B9D"/>
    <w:rsid w:val="00604139"/>
    <w:rsid w:val="00604C40"/>
    <w:rsid w:val="00606B4B"/>
    <w:rsid w:val="0061141F"/>
    <w:rsid w:val="0061482D"/>
    <w:rsid w:val="00616603"/>
    <w:rsid w:val="00617204"/>
    <w:rsid w:val="00621CA6"/>
    <w:rsid w:val="00624BA6"/>
    <w:rsid w:val="0062630B"/>
    <w:rsid w:val="0062660F"/>
    <w:rsid w:val="00627384"/>
    <w:rsid w:val="00634490"/>
    <w:rsid w:val="00635A34"/>
    <w:rsid w:val="00640E78"/>
    <w:rsid w:val="00642177"/>
    <w:rsid w:val="0064349B"/>
    <w:rsid w:val="00644B4C"/>
    <w:rsid w:val="00646481"/>
    <w:rsid w:val="006464A7"/>
    <w:rsid w:val="00646A4F"/>
    <w:rsid w:val="006503AF"/>
    <w:rsid w:val="0065248C"/>
    <w:rsid w:val="006527DB"/>
    <w:rsid w:val="00652BEA"/>
    <w:rsid w:val="00660B10"/>
    <w:rsid w:val="006614EC"/>
    <w:rsid w:val="006622E8"/>
    <w:rsid w:val="006626F8"/>
    <w:rsid w:val="00663668"/>
    <w:rsid w:val="00664543"/>
    <w:rsid w:val="00675898"/>
    <w:rsid w:val="006766E2"/>
    <w:rsid w:val="00682ED9"/>
    <w:rsid w:val="0068394B"/>
    <w:rsid w:val="006854D9"/>
    <w:rsid w:val="00692BE3"/>
    <w:rsid w:val="006934FA"/>
    <w:rsid w:val="00693588"/>
    <w:rsid w:val="006948D8"/>
    <w:rsid w:val="006A0BAD"/>
    <w:rsid w:val="006A2DF8"/>
    <w:rsid w:val="006A332B"/>
    <w:rsid w:val="006B21DB"/>
    <w:rsid w:val="006B568A"/>
    <w:rsid w:val="006B749E"/>
    <w:rsid w:val="006C453C"/>
    <w:rsid w:val="006C5FAE"/>
    <w:rsid w:val="006C61AE"/>
    <w:rsid w:val="006D16DE"/>
    <w:rsid w:val="006D1FFE"/>
    <w:rsid w:val="006D246D"/>
    <w:rsid w:val="006D4CD0"/>
    <w:rsid w:val="006D5D42"/>
    <w:rsid w:val="006E09CE"/>
    <w:rsid w:val="006E0E2D"/>
    <w:rsid w:val="006E3B03"/>
    <w:rsid w:val="006E450D"/>
    <w:rsid w:val="006E54F4"/>
    <w:rsid w:val="006F0DB2"/>
    <w:rsid w:val="006F247C"/>
    <w:rsid w:val="006F2DC6"/>
    <w:rsid w:val="006F3358"/>
    <w:rsid w:val="006F3E0F"/>
    <w:rsid w:val="006F450A"/>
    <w:rsid w:val="006F79FF"/>
    <w:rsid w:val="00704643"/>
    <w:rsid w:val="00704949"/>
    <w:rsid w:val="00705517"/>
    <w:rsid w:val="007056B1"/>
    <w:rsid w:val="00705C46"/>
    <w:rsid w:val="00706052"/>
    <w:rsid w:val="00706CEE"/>
    <w:rsid w:val="007102BC"/>
    <w:rsid w:val="007111FE"/>
    <w:rsid w:val="00712249"/>
    <w:rsid w:val="00713E80"/>
    <w:rsid w:val="007160C5"/>
    <w:rsid w:val="00725EF6"/>
    <w:rsid w:val="00727411"/>
    <w:rsid w:val="00727590"/>
    <w:rsid w:val="007301CE"/>
    <w:rsid w:val="00730B9F"/>
    <w:rsid w:val="00731271"/>
    <w:rsid w:val="007315F5"/>
    <w:rsid w:val="00734346"/>
    <w:rsid w:val="007346A1"/>
    <w:rsid w:val="007377A4"/>
    <w:rsid w:val="0074018D"/>
    <w:rsid w:val="0074239E"/>
    <w:rsid w:val="00745297"/>
    <w:rsid w:val="00752437"/>
    <w:rsid w:val="00752CB3"/>
    <w:rsid w:val="00753A87"/>
    <w:rsid w:val="007545BB"/>
    <w:rsid w:val="00756BB9"/>
    <w:rsid w:val="00757112"/>
    <w:rsid w:val="00760C49"/>
    <w:rsid w:val="0077154B"/>
    <w:rsid w:val="0077170A"/>
    <w:rsid w:val="007738AD"/>
    <w:rsid w:val="00774943"/>
    <w:rsid w:val="007751BC"/>
    <w:rsid w:val="00777A61"/>
    <w:rsid w:val="00780FD2"/>
    <w:rsid w:val="00784042"/>
    <w:rsid w:val="00784844"/>
    <w:rsid w:val="00784AB8"/>
    <w:rsid w:val="007868E0"/>
    <w:rsid w:val="00786A6A"/>
    <w:rsid w:val="00786F3F"/>
    <w:rsid w:val="00787DDF"/>
    <w:rsid w:val="00790463"/>
    <w:rsid w:val="00790DC5"/>
    <w:rsid w:val="00790FB9"/>
    <w:rsid w:val="0079251A"/>
    <w:rsid w:val="00795475"/>
    <w:rsid w:val="007A1AC6"/>
    <w:rsid w:val="007A2B53"/>
    <w:rsid w:val="007A3012"/>
    <w:rsid w:val="007A3E29"/>
    <w:rsid w:val="007A469A"/>
    <w:rsid w:val="007A6995"/>
    <w:rsid w:val="007A7BBD"/>
    <w:rsid w:val="007A7BBE"/>
    <w:rsid w:val="007B36E9"/>
    <w:rsid w:val="007B675F"/>
    <w:rsid w:val="007B723B"/>
    <w:rsid w:val="007B7D8D"/>
    <w:rsid w:val="007C01E2"/>
    <w:rsid w:val="007C0B78"/>
    <w:rsid w:val="007C1753"/>
    <w:rsid w:val="007C1AE4"/>
    <w:rsid w:val="007C266C"/>
    <w:rsid w:val="007C4470"/>
    <w:rsid w:val="007C5DF2"/>
    <w:rsid w:val="007C5E5A"/>
    <w:rsid w:val="007C77F1"/>
    <w:rsid w:val="007C7C82"/>
    <w:rsid w:val="007D22EB"/>
    <w:rsid w:val="007D3BAD"/>
    <w:rsid w:val="007D51A2"/>
    <w:rsid w:val="007D5ED1"/>
    <w:rsid w:val="007D77E7"/>
    <w:rsid w:val="007E1A04"/>
    <w:rsid w:val="007E36C1"/>
    <w:rsid w:val="007E70A3"/>
    <w:rsid w:val="007E7A3B"/>
    <w:rsid w:val="007F0E28"/>
    <w:rsid w:val="007F5A3F"/>
    <w:rsid w:val="007F6264"/>
    <w:rsid w:val="00800D8B"/>
    <w:rsid w:val="00800E24"/>
    <w:rsid w:val="00805A1A"/>
    <w:rsid w:val="00805D06"/>
    <w:rsid w:val="008169C9"/>
    <w:rsid w:val="008169E1"/>
    <w:rsid w:val="00820F71"/>
    <w:rsid w:val="00821188"/>
    <w:rsid w:val="0082169C"/>
    <w:rsid w:val="00823026"/>
    <w:rsid w:val="0082421D"/>
    <w:rsid w:val="008255AB"/>
    <w:rsid w:val="00825C15"/>
    <w:rsid w:val="00830A43"/>
    <w:rsid w:val="0083159D"/>
    <w:rsid w:val="0083231C"/>
    <w:rsid w:val="00833D9A"/>
    <w:rsid w:val="00840615"/>
    <w:rsid w:val="00840D51"/>
    <w:rsid w:val="00841097"/>
    <w:rsid w:val="008414A9"/>
    <w:rsid w:val="008439F4"/>
    <w:rsid w:val="00856869"/>
    <w:rsid w:val="008611D9"/>
    <w:rsid w:val="00863166"/>
    <w:rsid w:val="008648E0"/>
    <w:rsid w:val="00865849"/>
    <w:rsid w:val="008710D1"/>
    <w:rsid w:val="008732EF"/>
    <w:rsid w:val="00873BFE"/>
    <w:rsid w:val="00875B5D"/>
    <w:rsid w:val="0087662A"/>
    <w:rsid w:val="0088138E"/>
    <w:rsid w:val="00882255"/>
    <w:rsid w:val="008829B1"/>
    <w:rsid w:val="00883C7B"/>
    <w:rsid w:val="00884588"/>
    <w:rsid w:val="008852B7"/>
    <w:rsid w:val="00890D12"/>
    <w:rsid w:val="00894295"/>
    <w:rsid w:val="00896985"/>
    <w:rsid w:val="008A71F4"/>
    <w:rsid w:val="008B29F8"/>
    <w:rsid w:val="008B2C48"/>
    <w:rsid w:val="008B4104"/>
    <w:rsid w:val="008B5B24"/>
    <w:rsid w:val="008C2DF6"/>
    <w:rsid w:val="008C4F37"/>
    <w:rsid w:val="008C4F67"/>
    <w:rsid w:val="008C7681"/>
    <w:rsid w:val="008D21C6"/>
    <w:rsid w:val="008D27EA"/>
    <w:rsid w:val="008D30C8"/>
    <w:rsid w:val="008D4954"/>
    <w:rsid w:val="008D5975"/>
    <w:rsid w:val="008E0B6D"/>
    <w:rsid w:val="008E3A8E"/>
    <w:rsid w:val="008E4379"/>
    <w:rsid w:val="008E49B9"/>
    <w:rsid w:val="008E5CD1"/>
    <w:rsid w:val="008F092B"/>
    <w:rsid w:val="008F188D"/>
    <w:rsid w:val="008F4790"/>
    <w:rsid w:val="008F4965"/>
    <w:rsid w:val="008F5154"/>
    <w:rsid w:val="008F580F"/>
    <w:rsid w:val="008F58C9"/>
    <w:rsid w:val="008F6250"/>
    <w:rsid w:val="008F63FF"/>
    <w:rsid w:val="0090017F"/>
    <w:rsid w:val="0090047A"/>
    <w:rsid w:val="0090092B"/>
    <w:rsid w:val="00902426"/>
    <w:rsid w:val="0090266A"/>
    <w:rsid w:val="00903067"/>
    <w:rsid w:val="009032DC"/>
    <w:rsid w:val="0090410E"/>
    <w:rsid w:val="0091578E"/>
    <w:rsid w:val="0092034E"/>
    <w:rsid w:val="00922122"/>
    <w:rsid w:val="00923EAC"/>
    <w:rsid w:val="00924291"/>
    <w:rsid w:val="00925B0C"/>
    <w:rsid w:val="009272CC"/>
    <w:rsid w:val="00930E52"/>
    <w:rsid w:val="00931861"/>
    <w:rsid w:val="00931E16"/>
    <w:rsid w:val="00932829"/>
    <w:rsid w:val="00936A8C"/>
    <w:rsid w:val="00941970"/>
    <w:rsid w:val="009423C8"/>
    <w:rsid w:val="0094264C"/>
    <w:rsid w:val="00942DDE"/>
    <w:rsid w:val="009442B2"/>
    <w:rsid w:val="00945C09"/>
    <w:rsid w:val="00946325"/>
    <w:rsid w:val="00951B2D"/>
    <w:rsid w:val="00957BAB"/>
    <w:rsid w:val="00962609"/>
    <w:rsid w:val="00971FC0"/>
    <w:rsid w:val="00972E39"/>
    <w:rsid w:val="00973492"/>
    <w:rsid w:val="009744B4"/>
    <w:rsid w:val="00977773"/>
    <w:rsid w:val="00977C53"/>
    <w:rsid w:val="00980BF7"/>
    <w:rsid w:val="00981657"/>
    <w:rsid w:val="00982B47"/>
    <w:rsid w:val="00985960"/>
    <w:rsid w:val="0098671D"/>
    <w:rsid w:val="00992CFB"/>
    <w:rsid w:val="00993912"/>
    <w:rsid w:val="00994082"/>
    <w:rsid w:val="00994529"/>
    <w:rsid w:val="00997FEE"/>
    <w:rsid w:val="009A0A71"/>
    <w:rsid w:val="009A595F"/>
    <w:rsid w:val="009B1BD5"/>
    <w:rsid w:val="009B55F3"/>
    <w:rsid w:val="009B6AE9"/>
    <w:rsid w:val="009C485B"/>
    <w:rsid w:val="009C5173"/>
    <w:rsid w:val="009C55F3"/>
    <w:rsid w:val="009C613C"/>
    <w:rsid w:val="009D0520"/>
    <w:rsid w:val="009D11EE"/>
    <w:rsid w:val="009D2AD1"/>
    <w:rsid w:val="009E42F7"/>
    <w:rsid w:val="009E5B24"/>
    <w:rsid w:val="009F0130"/>
    <w:rsid w:val="009F4284"/>
    <w:rsid w:val="009F44C4"/>
    <w:rsid w:val="00A01451"/>
    <w:rsid w:val="00A02479"/>
    <w:rsid w:val="00A04F77"/>
    <w:rsid w:val="00A06C18"/>
    <w:rsid w:val="00A06F82"/>
    <w:rsid w:val="00A13F7A"/>
    <w:rsid w:val="00A14299"/>
    <w:rsid w:val="00A149C6"/>
    <w:rsid w:val="00A14A67"/>
    <w:rsid w:val="00A16F1A"/>
    <w:rsid w:val="00A2003A"/>
    <w:rsid w:val="00A2215F"/>
    <w:rsid w:val="00A2234E"/>
    <w:rsid w:val="00A228A6"/>
    <w:rsid w:val="00A236F0"/>
    <w:rsid w:val="00A2777D"/>
    <w:rsid w:val="00A2792B"/>
    <w:rsid w:val="00A3036D"/>
    <w:rsid w:val="00A306C1"/>
    <w:rsid w:val="00A326A5"/>
    <w:rsid w:val="00A32EF8"/>
    <w:rsid w:val="00A336FB"/>
    <w:rsid w:val="00A43C10"/>
    <w:rsid w:val="00A44FC8"/>
    <w:rsid w:val="00A46BA5"/>
    <w:rsid w:val="00A46EEB"/>
    <w:rsid w:val="00A477A5"/>
    <w:rsid w:val="00A53F55"/>
    <w:rsid w:val="00A5448F"/>
    <w:rsid w:val="00A54798"/>
    <w:rsid w:val="00A61BEB"/>
    <w:rsid w:val="00A62034"/>
    <w:rsid w:val="00A63EAD"/>
    <w:rsid w:val="00A66375"/>
    <w:rsid w:val="00A70C8B"/>
    <w:rsid w:val="00A716F1"/>
    <w:rsid w:val="00A720A8"/>
    <w:rsid w:val="00A7272E"/>
    <w:rsid w:val="00A74A60"/>
    <w:rsid w:val="00A8268F"/>
    <w:rsid w:val="00A83B87"/>
    <w:rsid w:val="00A8692A"/>
    <w:rsid w:val="00A86A6F"/>
    <w:rsid w:val="00A92064"/>
    <w:rsid w:val="00A93B69"/>
    <w:rsid w:val="00AA27FC"/>
    <w:rsid w:val="00AA5020"/>
    <w:rsid w:val="00AB078C"/>
    <w:rsid w:val="00AB19AC"/>
    <w:rsid w:val="00AB3A37"/>
    <w:rsid w:val="00AB4FF2"/>
    <w:rsid w:val="00AB5C36"/>
    <w:rsid w:val="00AB7BA3"/>
    <w:rsid w:val="00AC4925"/>
    <w:rsid w:val="00AC5045"/>
    <w:rsid w:val="00AC6B79"/>
    <w:rsid w:val="00AC78DA"/>
    <w:rsid w:val="00AD225B"/>
    <w:rsid w:val="00AD2E0F"/>
    <w:rsid w:val="00AD44E2"/>
    <w:rsid w:val="00AD5762"/>
    <w:rsid w:val="00AE3E2B"/>
    <w:rsid w:val="00AE44CA"/>
    <w:rsid w:val="00AF2F99"/>
    <w:rsid w:val="00AF39A3"/>
    <w:rsid w:val="00AF7A4F"/>
    <w:rsid w:val="00B0384C"/>
    <w:rsid w:val="00B07CB5"/>
    <w:rsid w:val="00B07DCD"/>
    <w:rsid w:val="00B11C80"/>
    <w:rsid w:val="00B128D4"/>
    <w:rsid w:val="00B130AE"/>
    <w:rsid w:val="00B1468C"/>
    <w:rsid w:val="00B15F09"/>
    <w:rsid w:val="00B207B3"/>
    <w:rsid w:val="00B2322E"/>
    <w:rsid w:val="00B26EF3"/>
    <w:rsid w:val="00B305D5"/>
    <w:rsid w:val="00B32E7F"/>
    <w:rsid w:val="00B3371C"/>
    <w:rsid w:val="00B33C05"/>
    <w:rsid w:val="00B408D3"/>
    <w:rsid w:val="00B420DF"/>
    <w:rsid w:val="00B47E31"/>
    <w:rsid w:val="00B506CB"/>
    <w:rsid w:val="00B50EE5"/>
    <w:rsid w:val="00B519F4"/>
    <w:rsid w:val="00B52F59"/>
    <w:rsid w:val="00B54B5C"/>
    <w:rsid w:val="00B54F08"/>
    <w:rsid w:val="00B5502F"/>
    <w:rsid w:val="00B61395"/>
    <w:rsid w:val="00B64DD7"/>
    <w:rsid w:val="00B661FA"/>
    <w:rsid w:val="00B6752C"/>
    <w:rsid w:val="00B70915"/>
    <w:rsid w:val="00B733AA"/>
    <w:rsid w:val="00B82952"/>
    <w:rsid w:val="00B82FB2"/>
    <w:rsid w:val="00B843E3"/>
    <w:rsid w:val="00B8663E"/>
    <w:rsid w:val="00B90226"/>
    <w:rsid w:val="00B91002"/>
    <w:rsid w:val="00B92A2C"/>
    <w:rsid w:val="00B9511F"/>
    <w:rsid w:val="00B952BA"/>
    <w:rsid w:val="00B95BCE"/>
    <w:rsid w:val="00B97B68"/>
    <w:rsid w:val="00BA103C"/>
    <w:rsid w:val="00BA26D2"/>
    <w:rsid w:val="00BA2F00"/>
    <w:rsid w:val="00BA34C6"/>
    <w:rsid w:val="00BA3EB6"/>
    <w:rsid w:val="00BA4440"/>
    <w:rsid w:val="00BA4F12"/>
    <w:rsid w:val="00BB5627"/>
    <w:rsid w:val="00BC438D"/>
    <w:rsid w:val="00BC5B7D"/>
    <w:rsid w:val="00BC73D4"/>
    <w:rsid w:val="00BD017B"/>
    <w:rsid w:val="00BD0508"/>
    <w:rsid w:val="00BD67E1"/>
    <w:rsid w:val="00BE00C5"/>
    <w:rsid w:val="00BE0F2C"/>
    <w:rsid w:val="00BE6A5B"/>
    <w:rsid w:val="00BE6EC6"/>
    <w:rsid w:val="00BF046C"/>
    <w:rsid w:val="00BF08EA"/>
    <w:rsid w:val="00BF5E4C"/>
    <w:rsid w:val="00BF6B3C"/>
    <w:rsid w:val="00BF7709"/>
    <w:rsid w:val="00C00D9B"/>
    <w:rsid w:val="00C012CC"/>
    <w:rsid w:val="00C035F0"/>
    <w:rsid w:val="00C1333D"/>
    <w:rsid w:val="00C148F9"/>
    <w:rsid w:val="00C17DAF"/>
    <w:rsid w:val="00C17DC2"/>
    <w:rsid w:val="00C20898"/>
    <w:rsid w:val="00C22BD9"/>
    <w:rsid w:val="00C23B1F"/>
    <w:rsid w:val="00C247BF"/>
    <w:rsid w:val="00C24F89"/>
    <w:rsid w:val="00C25797"/>
    <w:rsid w:val="00C25CC5"/>
    <w:rsid w:val="00C26981"/>
    <w:rsid w:val="00C313F3"/>
    <w:rsid w:val="00C37E2F"/>
    <w:rsid w:val="00C40793"/>
    <w:rsid w:val="00C41BB0"/>
    <w:rsid w:val="00C44953"/>
    <w:rsid w:val="00C45E1F"/>
    <w:rsid w:val="00C46649"/>
    <w:rsid w:val="00C46671"/>
    <w:rsid w:val="00C47956"/>
    <w:rsid w:val="00C52496"/>
    <w:rsid w:val="00C56E0B"/>
    <w:rsid w:val="00C5713B"/>
    <w:rsid w:val="00C615D7"/>
    <w:rsid w:val="00C621FC"/>
    <w:rsid w:val="00C6261B"/>
    <w:rsid w:val="00C639A0"/>
    <w:rsid w:val="00C640C5"/>
    <w:rsid w:val="00C6589D"/>
    <w:rsid w:val="00C668C4"/>
    <w:rsid w:val="00C730A5"/>
    <w:rsid w:val="00C731DF"/>
    <w:rsid w:val="00C74253"/>
    <w:rsid w:val="00C7469E"/>
    <w:rsid w:val="00C756E9"/>
    <w:rsid w:val="00C80124"/>
    <w:rsid w:val="00C80C7A"/>
    <w:rsid w:val="00C825FA"/>
    <w:rsid w:val="00C83F36"/>
    <w:rsid w:val="00C86B86"/>
    <w:rsid w:val="00C87C34"/>
    <w:rsid w:val="00C923F5"/>
    <w:rsid w:val="00C95A14"/>
    <w:rsid w:val="00C97015"/>
    <w:rsid w:val="00C970D4"/>
    <w:rsid w:val="00C97444"/>
    <w:rsid w:val="00CA06B6"/>
    <w:rsid w:val="00CA0832"/>
    <w:rsid w:val="00CA2C4D"/>
    <w:rsid w:val="00CA2F2D"/>
    <w:rsid w:val="00CA399E"/>
    <w:rsid w:val="00CB473A"/>
    <w:rsid w:val="00CB5CEC"/>
    <w:rsid w:val="00CC0188"/>
    <w:rsid w:val="00CC16D8"/>
    <w:rsid w:val="00CC3BAA"/>
    <w:rsid w:val="00CC402A"/>
    <w:rsid w:val="00CC54C4"/>
    <w:rsid w:val="00CC69A1"/>
    <w:rsid w:val="00CC7134"/>
    <w:rsid w:val="00CD02EE"/>
    <w:rsid w:val="00CD0318"/>
    <w:rsid w:val="00CD271B"/>
    <w:rsid w:val="00CD2E35"/>
    <w:rsid w:val="00CD7E57"/>
    <w:rsid w:val="00CE078F"/>
    <w:rsid w:val="00CE1493"/>
    <w:rsid w:val="00CE7CF6"/>
    <w:rsid w:val="00CF4D6E"/>
    <w:rsid w:val="00D0099D"/>
    <w:rsid w:val="00D00BAF"/>
    <w:rsid w:val="00D00F3C"/>
    <w:rsid w:val="00D01848"/>
    <w:rsid w:val="00D01C6A"/>
    <w:rsid w:val="00D02FC5"/>
    <w:rsid w:val="00D06768"/>
    <w:rsid w:val="00D10FBF"/>
    <w:rsid w:val="00D20263"/>
    <w:rsid w:val="00D2265B"/>
    <w:rsid w:val="00D230E6"/>
    <w:rsid w:val="00D25355"/>
    <w:rsid w:val="00D263C1"/>
    <w:rsid w:val="00D34324"/>
    <w:rsid w:val="00D37508"/>
    <w:rsid w:val="00D37C12"/>
    <w:rsid w:val="00D37D6A"/>
    <w:rsid w:val="00D4102C"/>
    <w:rsid w:val="00D41427"/>
    <w:rsid w:val="00D42F42"/>
    <w:rsid w:val="00D43E9E"/>
    <w:rsid w:val="00D465A4"/>
    <w:rsid w:val="00D465AA"/>
    <w:rsid w:val="00D470D7"/>
    <w:rsid w:val="00D5162A"/>
    <w:rsid w:val="00D5212D"/>
    <w:rsid w:val="00D54DAE"/>
    <w:rsid w:val="00D561B2"/>
    <w:rsid w:val="00D56413"/>
    <w:rsid w:val="00D61137"/>
    <w:rsid w:val="00D61FF0"/>
    <w:rsid w:val="00D623F1"/>
    <w:rsid w:val="00D62B87"/>
    <w:rsid w:val="00D770BC"/>
    <w:rsid w:val="00D772DD"/>
    <w:rsid w:val="00D81A02"/>
    <w:rsid w:val="00D81E68"/>
    <w:rsid w:val="00D82AA7"/>
    <w:rsid w:val="00D83156"/>
    <w:rsid w:val="00D835DB"/>
    <w:rsid w:val="00D83FF2"/>
    <w:rsid w:val="00D865C1"/>
    <w:rsid w:val="00D866C4"/>
    <w:rsid w:val="00D868DD"/>
    <w:rsid w:val="00D86E03"/>
    <w:rsid w:val="00D90226"/>
    <w:rsid w:val="00D90B81"/>
    <w:rsid w:val="00D93F64"/>
    <w:rsid w:val="00DA01A1"/>
    <w:rsid w:val="00DA0486"/>
    <w:rsid w:val="00DA4362"/>
    <w:rsid w:val="00DA47CC"/>
    <w:rsid w:val="00DA651E"/>
    <w:rsid w:val="00DA6BDD"/>
    <w:rsid w:val="00DB5FA1"/>
    <w:rsid w:val="00DB6B7B"/>
    <w:rsid w:val="00DC155E"/>
    <w:rsid w:val="00DC4A7B"/>
    <w:rsid w:val="00DD3E65"/>
    <w:rsid w:val="00DE16CD"/>
    <w:rsid w:val="00DE2E90"/>
    <w:rsid w:val="00DF218C"/>
    <w:rsid w:val="00DF3FCB"/>
    <w:rsid w:val="00DF6996"/>
    <w:rsid w:val="00DF7591"/>
    <w:rsid w:val="00DF7B6C"/>
    <w:rsid w:val="00DF7B6E"/>
    <w:rsid w:val="00E004DE"/>
    <w:rsid w:val="00E00C38"/>
    <w:rsid w:val="00E020C7"/>
    <w:rsid w:val="00E04501"/>
    <w:rsid w:val="00E061D1"/>
    <w:rsid w:val="00E11B8E"/>
    <w:rsid w:val="00E12067"/>
    <w:rsid w:val="00E14136"/>
    <w:rsid w:val="00E14EE8"/>
    <w:rsid w:val="00E15A49"/>
    <w:rsid w:val="00E1688A"/>
    <w:rsid w:val="00E17CB3"/>
    <w:rsid w:val="00E210E7"/>
    <w:rsid w:val="00E234E2"/>
    <w:rsid w:val="00E275DB"/>
    <w:rsid w:val="00E27E00"/>
    <w:rsid w:val="00E3215F"/>
    <w:rsid w:val="00E34312"/>
    <w:rsid w:val="00E34DA2"/>
    <w:rsid w:val="00E35245"/>
    <w:rsid w:val="00E372A3"/>
    <w:rsid w:val="00E43005"/>
    <w:rsid w:val="00E44D02"/>
    <w:rsid w:val="00E5014C"/>
    <w:rsid w:val="00E512B4"/>
    <w:rsid w:val="00E53B92"/>
    <w:rsid w:val="00E549C0"/>
    <w:rsid w:val="00E63A90"/>
    <w:rsid w:val="00E65340"/>
    <w:rsid w:val="00E671F7"/>
    <w:rsid w:val="00E67FAD"/>
    <w:rsid w:val="00E74CFD"/>
    <w:rsid w:val="00E76123"/>
    <w:rsid w:val="00E7684C"/>
    <w:rsid w:val="00E76924"/>
    <w:rsid w:val="00E778B9"/>
    <w:rsid w:val="00E8172E"/>
    <w:rsid w:val="00E81DE4"/>
    <w:rsid w:val="00E878E8"/>
    <w:rsid w:val="00E930B3"/>
    <w:rsid w:val="00E97E3B"/>
    <w:rsid w:val="00EA3B6A"/>
    <w:rsid w:val="00EB037D"/>
    <w:rsid w:val="00EB0CEC"/>
    <w:rsid w:val="00EB2131"/>
    <w:rsid w:val="00EB231C"/>
    <w:rsid w:val="00EB42EC"/>
    <w:rsid w:val="00EC1025"/>
    <w:rsid w:val="00EC17A4"/>
    <w:rsid w:val="00EC3D03"/>
    <w:rsid w:val="00EC439E"/>
    <w:rsid w:val="00ED2DD8"/>
    <w:rsid w:val="00ED69C9"/>
    <w:rsid w:val="00EE2856"/>
    <w:rsid w:val="00EE2A99"/>
    <w:rsid w:val="00EE3A7A"/>
    <w:rsid w:val="00EE3DAF"/>
    <w:rsid w:val="00EE4BA8"/>
    <w:rsid w:val="00EE7F8B"/>
    <w:rsid w:val="00EF05E2"/>
    <w:rsid w:val="00EF071E"/>
    <w:rsid w:val="00EF0F39"/>
    <w:rsid w:val="00EF26C2"/>
    <w:rsid w:val="00EF2D7F"/>
    <w:rsid w:val="00EF4585"/>
    <w:rsid w:val="00EF6371"/>
    <w:rsid w:val="00EF6C16"/>
    <w:rsid w:val="00F00AFD"/>
    <w:rsid w:val="00F01825"/>
    <w:rsid w:val="00F03CC1"/>
    <w:rsid w:val="00F06A32"/>
    <w:rsid w:val="00F07A2E"/>
    <w:rsid w:val="00F07ADD"/>
    <w:rsid w:val="00F11D8D"/>
    <w:rsid w:val="00F27DE4"/>
    <w:rsid w:val="00F27E22"/>
    <w:rsid w:val="00F329B5"/>
    <w:rsid w:val="00F3411A"/>
    <w:rsid w:val="00F3515C"/>
    <w:rsid w:val="00F36285"/>
    <w:rsid w:val="00F37FB9"/>
    <w:rsid w:val="00F42789"/>
    <w:rsid w:val="00F46A44"/>
    <w:rsid w:val="00F503EF"/>
    <w:rsid w:val="00F534E2"/>
    <w:rsid w:val="00F56196"/>
    <w:rsid w:val="00F62CE1"/>
    <w:rsid w:val="00F63577"/>
    <w:rsid w:val="00F644DC"/>
    <w:rsid w:val="00F65202"/>
    <w:rsid w:val="00F665C3"/>
    <w:rsid w:val="00F66B86"/>
    <w:rsid w:val="00F70DA0"/>
    <w:rsid w:val="00F726C0"/>
    <w:rsid w:val="00F7275B"/>
    <w:rsid w:val="00F73335"/>
    <w:rsid w:val="00F826AA"/>
    <w:rsid w:val="00F83C1A"/>
    <w:rsid w:val="00F852AC"/>
    <w:rsid w:val="00F9351E"/>
    <w:rsid w:val="00F93AD9"/>
    <w:rsid w:val="00F94F27"/>
    <w:rsid w:val="00F95221"/>
    <w:rsid w:val="00F9684E"/>
    <w:rsid w:val="00F96FE0"/>
    <w:rsid w:val="00F97C94"/>
    <w:rsid w:val="00FA080E"/>
    <w:rsid w:val="00FA4D69"/>
    <w:rsid w:val="00FA6DD8"/>
    <w:rsid w:val="00FB0BFB"/>
    <w:rsid w:val="00FC1B6F"/>
    <w:rsid w:val="00FC2124"/>
    <w:rsid w:val="00FC23F6"/>
    <w:rsid w:val="00FC47EB"/>
    <w:rsid w:val="00FC67AE"/>
    <w:rsid w:val="00FD021B"/>
    <w:rsid w:val="00FE4ABC"/>
    <w:rsid w:val="00FE53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AB4D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nl-NL" w:eastAsia="nl-NL" w:bidi="ar-SA"/>
      </w:rPr>
    </w:rPrDefault>
    <w:pPrDefault/>
  </w:docDefaults>
  <w:latentStyles w:defLockedState="1" w:defUIPriority="0" w:defSemiHidden="0" w:defUnhideWhenUsed="0" w:defQFormat="0" w:count="267">
    <w:lsdException w:name="Normal" w:locked="0"/>
    <w:lsdException w:name="heading 1" w:locked="0" w:qFormat="1"/>
    <w:lsdException w:name="heading 2" w:locked="0"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footer" w:uiPriority="99"/>
    <w:lsdException w:name="caption" w:semiHidden="1" w:unhideWhenUsed="1" w:qFormat="1"/>
    <w:lsdException w:name="Default Paragraph Font" w:locked="0"/>
    <w:lsdException w:name="Hyperlink" w:uiPriority="99"/>
    <w:lsdException w:name="HTML Top of Form" w:locked="0"/>
    <w:lsdException w:name="HTML Bottom of Form" w:locked="0"/>
    <w:lsdException w:name="Normal (Web)" w:uiPriority="99"/>
    <w:lsdException w:name="Normal Table" w:locked="0"/>
    <w:lsdException w:name="No List" w:locked="0" w:uiPriority="99"/>
    <w:lsdException w:name="Table Grid" w:locked="0"/>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aliases w:val="Icento Standaard"/>
    <w:rsid w:val="005476C3"/>
    <w:rPr>
      <w:rFonts w:ascii="Verdana" w:hAnsi="Verdana"/>
      <w:sz w:val="18"/>
    </w:rPr>
  </w:style>
  <w:style w:type="paragraph" w:styleId="Heading1">
    <w:name w:val="heading 1"/>
    <w:aliases w:val="Icento Kop 4,Voettekst 1 cursief"/>
    <w:basedOn w:val="Normal"/>
    <w:next w:val="Normal"/>
    <w:link w:val="Heading1Char"/>
    <w:qFormat/>
    <w:rsid w:val="00E76924"/>
    <w:pPr>
      <w:spacing w:line="140" w:lineRule="exact"/>
      <w:jc w:val="right"/>
      <w:outlineLvl w:val="0"/>
    </w:pPr>
    <w:rPr>
      <w:i/>
      <w:color w:val="000033"/>
      <w:sz w:val="15"/>
      <w:szCs w:val="15"/>
    </w:rPr>
  </w:style>
  <w:style w:type="paragraph" w:styleId="Heading2">
    <w:name w:val="heading 2"/>
    <w:aliases w:val="Icento Kop 2"/>
    <w:basedOn w:val="Normal"/>
    <w:next w:val="Normal"/>
    <w:link w:val="Heading2Char"/>
    <w:qFormat/>
    <w:rsid w:val="00E15A49"/>
    <w:pPr>
      <w:keepNext/>
      <w:spacing w:before="240" w:after="60"/>
      <w:outlineLvl w:val="1"/>
    </w:pPr>
    <w:rPr>
      <w:bCs/>
      <w:iCs/>
      <w:szCs w:val="28"/>
    </w:rPr>
  </w:style>
  <w:style w:type="paragraph" w:styleId="Heading3">
    <w:name w:val="heading 3"/>
    <w:basedOn w:val="Normal"/>
    <w:next w:val="Normal"/>
    <w:link w:val="Heading3Char"/>
    <w:qFormat/>
    <w:locked/>
    <w:rsid w:val="007A6995"/>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Icento Kop 4 Char,Voettekst 1 cursief Char"/>
    <w:link w:val="Heading1"/>
    <w:rsid w:val="00E76924"/>
    <w:rPr>
      <w:rFonts w:ascii="Verdana" w:hAnsi="Verdana"/>
      <w:i/>
      <w:color w:val="000033"/>
      <w:sz w:val="15"/>
      <w:szCs w:val="15"/>
    </w:rPr>
  </w:style>
  <w:style w:type="character" w:customStyle="1" w:styleId="Heading2Char">
    <w:name w:val="Heading 2 Char"/>
    <w:aliases w:val="Icento Kop 2 Char"/>
    <w:link w:val="Heading2"/>
    <w:rsid w:val="00E15A49"/>
    <w:rPr>
      <w:rFonts w:ascii="Verdana" w:hAnsi="Verdana"/>
      <w:bCs/>
      <w:iCs/>
      <w:sz w:val="18"/>
      <w:szCs w:val="28"/>
    </w:rPr>
  </w:style>
  <w:style w:type="table" w:styleId="TableGrid">
    <w:name w:val="Table Grid"/>
    <w:basedOn w:val="TableNormal"/>
    <w:rsid w:val="00FD021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IcentoVoettekstadres">
    <w:name w:val="Icento Voettekst adres"/>
    <w:basedOn w:val="Normal"/>
    <w:link w:val="IcentoVoettekstadresChar"/>
    <w:rsid w:val="00E76924"/>
    <w:pPr>
      <w:spacing w:line="120" w:lineRule="exact"/>
    </w:pPr>
    <w:rPr>
      <w:color w:val="000000"/>
      <w:sz w:val="15"/>
      <w:szCs w:val="15"/>
    </w:rPr>
  </w:style>
  <w:style w:type="character" w:customStyle="1" w:styleId="IcentoVoettekstadresChar">
    <w:name w:val="Icento Voettekst adres Char"/>
    <w:link w:val="IcentoVoettekstadres"/>
    <w:rsid w:val="00E76924"/>
    <w:rPr>
      <w:rFonts w:ascii="Verdana" w:hAnsi="Verdana"/>
      <w:color w:val="000000"/>
      <w:sz w:val="15"/>
      <w:szCs w:val="15"/>
    </w:rPr>
  </w:style>
  <w:style w:type="paragraph" w:customStyle="1" w:styleId="IcentoOpmaakprofiel9ptZwartRegelafstandMeerdere13rg">
    <w:name w:val="Icento Opmaakprofiel 9 pt Zwart Regelafstand:  Meerdere 13 rg"/>
    <w:basedOn w:val="Heading1"/>
    <w:rsid w:val="00E76924"/>
    <w:pPr>
      <w:spacing w:line="312" w:lineRule="auto"/>
    </w:pPr>
    <w:rPr>
      <w:color w:val="000000"/>
      <w:sz w:val="18"/>
    </w:rPr>
  </w:style>
  <w:style w:type="paragraph" w:customStyle="1" w:styleId="IcentoOpmaakprofiel9ptVetZwartRegelafstandMeerdere13rg">
    <w:name w:val="Icento Opmaakprofiel 9 pt Vet Zwart Regelafstand:  Meerdere 13 rg"/>
    <w:basedOn w:val="Normal"/>
    <w:link w:val="IcentoOpmaakprofiel9ptVetZwartRegelafstandMeerdere13rgChar"/>
    <w:rsid w:val="00E76924"/>
    <w:pPr>
      <w:spacing w:line="312" w:lineRule="auto"/>
    </w:pPr>
    <w:rPr>
      <w:b/>
      <w:bCs/>
      <w:color w:val="000000"/>
    </w:rPr>
  </w:style>
  <w:style w:type="paragraph" w:styleId="Header">
    <w:name w:val="header"/>
    <w:basedOn w:val="Normal"/>
    <w:link w:val="HeaderChar"/>
    <w:locked/>
    <w:rsid w:val="00F644DC"/>
    <w:pPr>
      <w:tabs>
        <w:tab w:val="center" w:pos="4536"/>
        <w:tab w:val="right" w:pos="9072"/>
      </w:tabs>
    </w:pPr>
  </w:style>
  <w:style w:type="character" w:customStyle="1" w:styleId="HeaderChar">
    <w:name w:val="Header Char"/>
    <w:link w:val="Header"/>
    <w:uiPriority w:val="99"/>
    <w:rsid w:val="00F644DC"/>
    <w:rPr>
      <w:rFonts w:ascii="Verdana" w:hAnsi="Verdana"/>
    </w:rPr>
  </w:style>
  <w:style w:type="paragraph" w:styleId="Footer">
    <w:name w:val="footer"/>
    <w:aliases w:val="Icento Voettekst"/>
    <w:basedOn w:val="Normal"/>
    <w:link w:val="FooterChar"/>
    <w:uiPriority w:val="99"/>
    <w:locked/>
    <w:rsid w:val="00E76924"/>
    <w:pPr>
      <w:tabs>
        <w:tab w:val="center" w:pos="4536"/>
        <w:tab w:val="right" w:pos="9072"/>
      </w:tabs>
    </w:pPr>
  </w:style>
  <w:style w:type="character" w:customStyle="1" w:styleId="FooterChar">
    <w:name w:val="Footer Char"/>
    <w:aliases w:val="Icento Voettekst Char"/>
    <w:link w:val="Footer"/>
    <w:uiPriority w:val="99"/>
    <w:rsid w:val="00E76924"/>
    <w:rPr>
      <w:rFonts w:ascii="Verdana" w:hAnsi="Verdana"/>
    </w:rPr>
  </w:style>
  <w:style w:type="paragraph" w:styleId="BalloonText">
    <w:name w:val="Balloon Text"/>
    <w:basedOn w:val="Normal"/>
    <w:link w:val="BalloonTextChar"/>
    <w:locked/>
    <w:rsid w:val="002F4A4F"/>
    <w:rPr>
      <w:rFonts w:ascii="Tahoma" w:hAnsi="Tahoma" w:cs="Tahoma"/>
      <w:sz w:val="16"/>
      <w:szCs w:val="16"/>
    </w:rPr>
  </w:style>
  <w:style w:type="character" w:customStyle="1" w:styleId="BalloonTextChar">
    <w:name w:val="Balloon Text Char"/>
    <w:link w:val="BalloonText"/>
    <w:rsid w:val="002F4A4F"/>
    <w:rPr>
      <w:rFonts w:ascii="Tahoma" w:hAnsi="Tahoma" w:cs="Tahoma"/>
      <w:sz w:val="16"/>
      <w:szCs w:val="16"/>
    </w:rPr>
  </w:style>
  <w:style w:type="character" w:styleId="PageNumber">
    <w:name w:val="page number"/>
    <w:aliases w:val="Icento Paginanummer"/>
    <w:locked/>
    <w:rsid w:val="00E76924"/>
    <w:rPr>
      <w:rFonts w:ascii="Verdana" w:hAnsi="Verdana"/>
    </w:rPr>
  </w:style>
  <w:style w:type="character" w:styleId="Hyperlink">
    <w:name w:val="Hyperlink"/>
    <w:uiPriority w:val="99"/>
    <w:locked/>
    <w:rsid w:val="00386D8F"/>
    <w:rPr>
      <w:color w:val="0000FF"/>
      <w:u w:val="single"/>
    </w:rPr>
  </w:style>
  <w:style w:type="paragraph" w:styleId="TOCHeading">
    <w:name w:val="TOC Heading"/>
    <w:basedOn w:val="Heading1"/>
    <w:next w:val="Normal"/>
    <w:uiPriority w:val="39"/>
    <w:unhideWhenUsed/>
    <w:qFormat/>
    <w:locked/>
    <w:rsid w:val="00E76924"/>
    <w:pPr>
      <w:keepNext/>
      <w:keepLines/>
      <w:spacing w:before="480" w:line="276" w:lineRule="auto"/>
      <w:jc w:val="left"/>
      <w:outlineLvl w:val="9"/>
    </w:pPr>
    <w:rPr>
      <w:rFonts w:ascii="Cambria" w:hAnsi="Cambria"/>
      <w:b/>
      <w:bCs/>
      <w:i w:val="0"/>
      <w:color w:val="365F91"/>
      <w:sz w:val="28"/>
      <w:szCs w:val="28"/>
      <w:lang w:eastAsia="en-US"/>
    </w:rPr>
  </w:style>
  <w:style w:type="paragraph" w:styleId="TOC2">
    <w:name w:val="toc 2"/>
    <w:basedOn w:val="Icentoparagraaft"/>
    <w:next w:val="Normal"/>
    <w:autoRedefine/>
    <w:uiPriority w:val="39"/>
    <w:unhideWhenUsed/>
    <w:qFormat/>
    <w:locked/>
    <w:rsid w:val="00E210E7"/>
    <w:pPr>
      <w:widowControl w:val="0"/>
      <w:numPr>
        <w:ilvl w:val="0"/>
        <w:numId w:val="0"/>
      </w:numPr>
      <w:tabs>
        <w:tab w:val="left" w:pos="880"/>
        <w:tab w:val="right" w:leader="dot" w:pos="9072"/>
      </w:tabs>
      <w:spacing w:after="120" w:line="320" w:lineRule="exact"/>
    </w:pPr>
    <w:rPr>
      <w:b w:val="0"/>
    </w:rPr>
  </w:style>
  <w:style w:type="paragraph" w:styleId="DocumentMap">
    <w:name w:val="Document Map"/>
    <w:basedOn w:val="Normal"/>
    <w:link w:val="DocumentMapChar"/>
    <w:locked/>
    <w:rsid w:val="00545C40"/>
    <w:rPr>
      <w:rFonts w:ascii="Tahoma" w:hAnsi="Tahoma" w:cs="Tahoma"/>
      <w:sz w:val="16"/>
      <w:szCs w:val="16"/>
    </w:rPr>
  </w:style>
  <w:style w:type="paragraph" w:styleId="Index1">
    <w:name w:val="index 1"/>
    <w:basedOn w:val="Normal"/>
    <w:next w:val="Normal"/>
    <w:autoRedefine/>
    <w:locked/>
    <w:rsid w:val="00E76924"/>
    <w:pPr>
      <w:ind w:left="200" w:hanging="200"/>
    </w:pPr>
  </w:style>
  <w:style w:type="character" w:customStyle="1" w:styleId="DocumentMapChar">
    <w:name w:val="Document Map Char"/>
    <w:link w:val="DocumentMap"/>
    <w:rsid w:val="00545C40"/>
    <w:rPr>
      <w:rFonts w:ascii="Tahoma" w:hAnsi="Tahoma" w:cs="Tahoma"/>
      <w:sz w:val="16"/>
      <w:szCs w:val="16"/>
    </w:rPr>
  </w:style>
  <w:style w:type="paragraph" w:customStyle="1" w:styleId="OpmaakprofielIcentoOpmaakprofiel9ptZwartRegelafstandMeerdere13rg">
    <w:name w:val="Opmaakprofiel Icento Opmaakprofiel 9 pt Zwart Regelafstand:  Meerdere 13 rg..."/>
    <w:basedOn w:val="IcentoOpmaakprofiel9ptZwartRegelafstandMeerdere13rg"/>
    <w:rsid w:val="00545C40"/>
    <w:pPr>
      <w:jc w:val="left"/>
    </w:pPr>
    <w:rPr>
      <w:b/>
      <w:bCs/>
      <w:i w:val="0"/>
      <w:iCs/>
      <w:sz w:val="28"/>
    </w:rPr>
  </w:style>
  <w:style w:type="paragraph" w:styleId="TOC1">
    <w:name w:val="toc 1"/>
    <w:basedOn w:val="Normal"/>
    <w:next w:val="Normal"/>
    <w:autoRedefine/>
    <w:uiPriority w:val="39"/>
    <w:unhideWhenUsed/>
    <w:qFormat/>
    <w:locked/>
    <w:rsid w:val="00370DD5"/>
    <w:pPr>
      <w:tabs>
        <w:tab w:val="right" w:leader="dot" w:pos="9072"/>
      </w:tabs>
      <w:spacing w:after="120" w:line="200" w:lineRule="exact"/>
    </w:pPr>
    <w:rPr>
      <w:noProof/>
    </w:rPr>
  </w:style>
  <w:style w:type="paragraph" w:customStyle="1" w:styleId="IcentoTitel">
    <w:name w:val="Icento Titel"/>
    <w:basedOn w:val="Normal"/>
    <w:rsid w:val="00F73335"/>
    <w:rPr>
      <w:b/>
      <w:sz w:val="40"/>
      <w:szCs w:val="40"/>
    </w:rPr>
  </w:style>
  <w:style w:type="paragraph" w:customStyle="1" w:styleId="Icentosubtitel">
    <w:name w:val="Icento subtitel"/>
    <w:basedOn w:val="Normal"/>
    <w:rsid w:val="00F73335"/>
    <w:rPr>
      <w:sz w:val="36"/>
      <w:szCs w:val="36"/>
    </w:rPr>
  </w:style>
  <w:style w:type="paragraph" w:styleId="Title">
    <w:name w:val="Title"/>
    <w:basedOn w:val="Normal"/>
    <w:next w:val="Normal"/>
    <w:link w:val="TitleChar"/>
    <w:locked/>
    <w:rsid w:val="00F73335"/>
    <w:pPr>
      <w:spacing w:before="240" w:after="60"/>
      <w:outlineLvl w:val="0"/>
    </w:pPr>
    <w:rPr>
      <w:b/>
      <w:bCs/>
      <w:kern w:val="28"/>
      <w:sz w:val="40"/>
      <w:szCs w:val="32"/>
    </w:rPr>
  </w:style>
  <w:style w:type="character" w:customStyle="1" w:styleId="TitleChar">
    <w:name w:val="Title Char"/>
    <w:link w:val="Title"/>
    <w:rsid w:val="00F73335"/>
    <w:rPr>
      <w:rFonts w:ascii="Verdana" w:eastAsia="Times New Roman" w:hAnsi="Verdana" w:cs="Times New Roman"/>
      <w:b/>
      <w:bCs/>
      <w:kern w:val="28"/>
      <w:sz w:val="40"/>
      <w:szCs w:val="32"/>
    </w:rPr>
  </w:style>
  <w:style w:type="paragraph" w:customStyle="1" w:styleId="IcentoKop1">
    <w:name w:val="Icento Kop 1"/>
    <w:basedOn w:val="Heading1"/>
    <w:link w:val="IcentoKop1Char"/>
    <w:rsid w:val="00E15A49"/>
    <w:pPr>
      <w:spacing w:line="240" w:lineRule="auto"/>
      <w:jc w:val="left"/>
    </w:pPr>
    <w:rPr>
      <w:i w:val="0"/>
      <w:sz w:val="18"/>
    </w:rPr>
  </w:style>
  <w:style w:type="paragraph" w:customStyle="1" w:styleId="Kop3Icento">
    <w:name w:val="Kop 3 Icento"/>
    <w:basedOn w:val="Heading2"/>
    <w:link w:val="Kop3IcentoChar"/>
    <w:rsid w:val="00E15A49"/>
    <w:pPr>
      <w:spacing w:before="0" w:after="0"/>
    </w:pPr>
  </w:style>
  <w:style w:type="paragraph" w:styleId="ListParagraph">
    <w:name w:val="List Paragraph"/>
    <w:basedOn w:val="Normal"/>
    <w:link w:val="ListParagraphChar"/>
    <w:uiPriority w:val="34"/>
    <w:qFormat/>
    <w:locked/>
    <w:rsid w:val="00FE532C"/>
    <w:pPr>
      <w:numPr>
        <w:ilvl w:val="2"/>
        <w:numId w:val="8"/>
      </w:numPr>
      <w:ind w:left="720" w:hanging="720"/>
    </w:pPr>
  </w:style>
  <w:style w:type="paragraph" w:customStyle="1" w:styleId="IcentoTitel1">
    <w:name w:val="Icento Titel 1"/>
    <w:basedOn w:val="Normal"/>
    <w:autoRedefine/>
    <w:rsid w:val="0090092B"/>
    <w:pPr>
      <w:spacing w:line="312" w:lineRule="auto"/>
    </w:pPr>
    <w:rPr>
      <w:b/>
      <w:bCs/>
      <w:sz w:val="40"/>
      <w:szCs w:val="18"/>
    </w:rPr>
  </w:style>
  <w:style w:type="table" w:customStyle="1" w:styleId="Icentotabel">
    <w:name w:val="Icento tabel"/>
    <w:basedOn w:val="TableNormal"/>
    <w:uiPriority w:val="99"/>
    <w:qFormat/>
    <w:rsid w:val="00FD021B"/>
    <w:rPr>
      <w:rFonts w:ascii="Verdana" w:hAnsi="Verdana"/>
      <w:sz w:val="18"/>
    </w:rPr>
    <w:tblPr>
      <w:tblInd w:w="0" w:type="dxa"/>
      <w:tblCellMar>
        <w:top w:w="0" w:type="dxa"/>
        <w:left w:w="108" w:type="dxa"/>
        <w:bottom w:w="0" w:type="dxa"/>
        <w:right w:w="108" w:type="dxa"/>
      </w:tblCellMar>
    </w:tblPr>
  </w:style>
  <w:style w:type="character" w:customStyle="1" w:styleId="IcentoOpmaakprofiel9ptVetZwartRegelafstandMeerdere13rgChar">
    <w:name w:val="Icento Opmaakprofiel 9 pt Vet Zwart Regelafstand:  Meerdere 13 rg Char"/>
    <w:link w:val="IcentoOpmaakprofiel9ptVetZwartRegelafstandMeerdere13rg"/>
    <w:rsid w:val="00FD021B"/>
    <w:rPr>
      <w:rFonts w:ascii="Verdana" w:hAnsi="Verdana"/>
      <w:b/>
      <w:bCs/>
      <w:color w:val="000000"/>
      <w:sz w:val="18"/>
    </w:rPr>
  </w:style>
  <w:style w:type="paragraph" w:customStyle="1" w:styleId="IcentoHoofdstuk">
    <w:name w:val="Icento Hoofdstuk"/>
    <w:basedOn w:val="IcentoKop1"/>
    <w:link w:val="IcentoHoofdstukChar"/>
    <w:rsid w:val="00F83C1A"/>
    <w:rPr>
      <w:b/>
      <w:bCs/>
      <w:sz w:val="24"/>
    </w:rPr>
  </w:style>
  <w:style w:type="paragraph" w:customStyle="1" w:styleId="IcentoParagraaf">
    <w:name w:val="Icento Paragraaf"/>
    <w:basedOn w:val="Icentosub2t"/>
    <w:link w:val="IcentoParagraafChar"/>
    <w:rsid w:val="00635A34"/>
    <w:pPr>
      <w:numPr>
        <w:numId w:val="0"/>
      </w:numPr>
      <w:ind w:left="2160" w:hanging="180"/>
    </w:pPr>
  </w:style>
  <w:style w:type="character" w:customStyle="1" w:styleId="Kop3IcentoChar">
    <w:name w:val="Kop 3 Icento Char"/>
    <w:link w:val="Kop3Icento"/>
    <w:rsid w:val="00D866C4"/>
    <w:rPr>
      <w:rFonts w:ascii="Verdana" w:hAnsi="Verdana"/>
      <w:bCs w:val="0"/>
      <w:iCs w:val="0"/>
      <w:sz w:val="18"/>
      <w:szCs w:val="28"/>
    </w:rPr>
  </w:style>
  <w:style w:type="character" w:customStyle="1" w:styleId="IcentoParagraafChar">
    <w:name w:val="Icento Paragraaf Char"/>
    <w:link w:val="IcentoParagraaf"/>
    <w:rsid w:val="00635A34"/>
    <w:rPr>
      <w:rFonts w:ascii="Verdana" w:hAnsi="Verdana"/>
      <w:sz w:val="18"/>
    </w:rPr>
  </w:style>
  <w:style w:type="paragraph" w:customStyle="1" w:styleId="Icentoalinea">
    <w:name w:val="Icento alinea"/>
    <w:basedOn w:val="Normal"/>
    <w:link w:val="IcentoalineaChar"/>
    <w:rsid w:val="00D866C4"/>
    <w:pPr>
      <w:ind w:firstLine="708"/>
    </w:pPr>
  </w:style>
  <w:style w:type="numbering" w:customStyle="1" w:styleId="Icentonummering">
    <w:name w:val="Icento nummering"/>
    <w:uiPriority w:val="99"/>
    <w:rsid w:val="006F79FF"/>
    <w:pPr>
      <w:numPr>
        <w:numId w:val="1"/>
      </w:numPr>
    </w:pPr>
  </w:style>
  <w:style w:type="numbering" w:customStyle="1" w:styleId="Icentonummeringparagraaf">
    <w:name w:val="Icento nummering paragraaf"/>
    <w:uiPriority w:val="99"/>
    <w:rsid w:val="00016A2F"/>
    <w:pPr>
      <w:numPr>
        <w:numId w:val="2"/>
      </w:numPr>
    </w:pPr>
  </w:style>
  <w:style w:type="numbering" w:customStyle="1" w:styleId="Opmaakprofiel1">
    <w:name w:val="Opmaakprofiel1"/>
    <w:uiPriority w:val="99"/>
    <w:rsid w:val="006626F8"/>
    <w:pPr>
      <w:numPr>
        <w:numId w:val="3"/>
      </w:numPr>
    </w:pPr>
  </w:style>
  <w:style w:type="character" w:customStyle="1" w:styleId="IcentoalineaChar">
    <w:name w:val="Icento alinea Char"/>
    <w:link w:val="Icentoalinea"/>
    <w:rsid w:val="006626F8"/>
    <w:rPr>
      <w:rFonts w:ascii="Verdana" w:hAnsi="Verdana"/>
      <w:sz w:val="18"/>
    </w:rPr>
  </w:style>
  <w:style w:type="numbering" w:customStyle="1" w:styleId="Icentonummeringinspringen">
    <w:name w:val="Icento nummering inspringen"/>
    <w:basedOn w:val="NoList"/>
    <w:rsid w:val="00E34DA2"/>
    <w:pPr>
      <w:numPr>
        <w:numId w:val="4"/>
      </w:numPr>
    </w:pPr>
  </w:style>
  <w:style w:type="numbering" w:customStyle="1" w:styleId="IcentoopsommingmetmetopsommingstekensSymbolsymboolLinks063cmVerk">
    <w:name w:val="Icento opsomming met met opsommingstekens Symbol (symbool) Links:  063 cm Verk..."/>
    <w:basedOn w:val="NoList"/>
    <w:rsid w:val="00E34DA2"/>
    <w:pPr>
      <w:numPr>
        <w:numId w:val="5"/>
      </w:numPr>
    </w:pPr>
  </w:style>
  <w:style w:type="character" w:customStyle="1" w:styleId="Icentoinleiding75ptZwart">
    <w:name w:val="Icento inleiding 75 pt Zwart"/>
    <w:rsid w:val="007A7BBD"/>
    <w:rPr>
      <w:color w:val="000000"/>
      <w:sz w:val="15"/>
    </w:rPr>
  </w:style>
  <w:style w:type="character" w:customStyle="1" w:styleId="Icentowit">
    <w:name w:val="Icento wit"/>
    <w:rsid w:val="007A7BBD"/>
    <w:rPr>
      <w:color w:val="FFFFFF"/>
    </w:rPr>
  </w:style>
  <w:style w:type="character" w:customStyle="1" w:styleId="Icentodisclaimertekst8">
    <w:name w:val="Icento disclaimer tekst 8"/>
    <w:rsid w:val="008611D9"/>
    <w:rPr>
      <w:sz w:val="16"/>
    </w:rPr>
  </w:style>
  <w:style w:type="paragraph" w:customStyle="1" w:styleId="Afbeelding">
    <w:name w:val="Afbeelding"/>
    <w:basedOn w:val="Normal"/>
    <w:rsid w:val="00D465A4"/>
    <w:pPr>
      <w:jc w:val="center"/>
    </w:pPr>
    <w:rPr>
      <w:rFonts w:ascii="Trebuchet MS" w:hAnsi="Trebuchet MS" w:cs="Trebuchet MS"/>
      <w:color w:val="000000"/>
      <w:sz w:val="24"/>
      <w:szCs w:val="24"/>
      <w:lang w:bidi="nl-NL"/>
    </w:rPr>
  </w:style>
  <w:style w:type="character" w:customStyle="1" w:styleId="Icento12vet">
    <w:name w:val="Icento 12 vet"/>
    <w:rsid w:val="008611D9"/>
    <w:rPr>
      <w:sz w:val="24"/>
    </w:rPr>
  </w:style>
  <w:style w:type="paragraph" w:customStyle="1" w:styleId="Icentotabelkop">
    <w:name w:val="Icento tabel kop"/>
    <w:basedOn w:val="Normal"/>
    <w:next w:val="Normal"/>
    <w:link w:val="IcentotabelkopChar"/>
    <w:rsid w:val="00712249"/>
    <w:rPr>
      <w:b/>
      <w:szCs w:val="18"/>
    </w:rPr>
  </w:style>
  <w:style w:type="character" w:customStyle="1" w:styleId="IcentoDisclaimertitel">
    <w:name w:val="Icento Disclaimer titel"/>
    <w:rsid w:val="00712249"/>
    <w:rPr>
      <w:b/>
      <w:bCs/>
      <w:sz w:val="24"/>
    </w:rPr>
  </w:style>
  <w:style w:type="character" w:customStyle="1" w:styleId="IcentotabelkopChar">
    <w:name w:val="Icento tabel kop Char"/>
    <w:link w:val="Icentotabelkop"/>
    <w:rsid w:val="00712249"/>
    <w:rPr>
      <w:rFonts w:ascii="Verdana" w:hAnsi="Verdana"/>
      <w:b/>
      <w:sz w:val="18"/>
      <w:szCs w:val="18"/>
    </w:rPr>
  </w:style>
  <w:style w:type="paragraph" w:styleId="TOC3">
    <w:name w:val="toc 3"/>
    <w:basedOn w:val="Normal"/>
    <w:next w:val="Normal"/>
    <w:autoRedefine/>
    <w:uiPriority w:val="39"/>
    <w:unhideWhenUsed/>
    <w:qFormat/>
    <w:locked/>
    <w:rsid w:val="002E5E3D"/>
    <w:pPr>
      <w:spacing w:after="100" w:line="276" w:lineRule="auto"/>
      <w:ind w:left="440"/>
    </w:pPr>
    <w:rPr>
      <w:rFonts w:ascii="Calibri" w:hAnsi="Calibri"/>
      <w:sz w:val="22"/>
      <w:szCs w:val="22"/>
      <w:lang w:eastAsia="en-US"/>
    </w:rPr>
  </w:style>
  <w:style w:type="paragraph" w:styleId="Caption">
    <w:name w:val="caption"/>
    <w:aliases w:val="Bijschrift Icento"/>
    <w:basedOn w:val="Normal"/>
    <w:next w:val="Normal"/>
    <w:link w:val="CaptionChar"/>
    <w:autoRedefine/>
    <w:unhideWhenUsed/>
    <w:qFormat/>
    <w:locked/>
    <w:rsid w:val="0059378F"/>
    <w:pPr>
      <w:spacing w:after="200"/>
      <w:jc w:val="center"/>
    </w:pPr>
    <w:rPr>
      <w:b/>
      <w:bCs/>
      <w:color w:val="000000"/>
      <w:sz w:val="15"/>
      <w:szCs w:val="18"/>
    </w:rPr>
  </w:style>
  <w:style w:type="paragraph" w:customStyle="1" w:styleId="IcentoBijschriftafbeelding75pt">
    <w:name w:val="Icento Bijschrift afbeelding + 75 pt"/>
    <w:basedOn w:val="Caption"/>
    <w:rsid w:val="00ED69C9"/>
  </w:style>
  <w:style w:type="paragraph" w:customStyle="1" w:styleId="Icentobijschrift">
    <w:name w:val="Icento bijschrift"/>
    <w:basedOn w:val="Caption"/>
    <w:link w:val="IcentobijschriftChar"/>
    <w:rsid w:val="008D27EA"/>
    <w:rPr>
      <w:szCs w:val="15"/>
    </w:rPr>
  </w:style>
  <w:style w:type="character" w:customStyle="1" w:styleId="CaptionChar">
    <w:name w:val="Caption Char"/>
    <w:aliases w:val="Bijschrift Icento Char"/>
    <w:link w:val="Caption"/>
    <w:rsid w:val="0059378F"/>
    <w:rPr>
      <w:rFonts w:ascii="Verdana" w:hAnsi="Verdana"/>
      <w:b/>
      <w:bCs/>
      <w:color w:val="000000"/>
      <w:sz w:val="15"/>
      <w:szCs w:val="18"/>
    </w:rPr>
  </w:style>
  <w:style w:type="character" w:customStyle="1" w:styleId="IcentobijschriftChar">
    <w:name w:val="Icento bijschrift Char"/>
    <w:basedOn w:val="CaptionChar"/>
    <w:link w:val="Icentobijschrift"/>
    <w:rsid w:val="008D27EA"/>
    <w:rPr>
      <w:rFonts w:ascii="Verdana" w:hAnsi="Verdana"/>
      <w:b/>
      <w:bCs/>
      <w:color w:val="000000"/>
      <w:sz w:val="15"/>
      <w:szCs w:val="18"/>
    </w:rPr>
  </w:style>
  <w:style w:type="character" w:customStyle="1" w:styleId="Heading3Char">
    <w:name w:val="Heading 3 Char"/>
    <w:link w:val="Heading3"/>
    <w:rsid w:val="007A6995"/>
    <w:rPr>
      <w:rFonts w:ascii="Arial" w:hAnsi="Arial" w:cs="Arial"/>
      <w:b/>
      <w:bCs/>
      <w:sz w:val="26"/>
      <w:szCs w:val="26"/>
    </w:rPr>
  </w:style>
  <w:style w:type="paragraph" w:styleId="EndnoteText">
    <w:name w:val="endnote text"/>
    <w:basedOn w:val="Normal"/>
    <w:link w:val="EndnoteTextChar"/>
    <w:locked/>
    <w:rsid w:val="00503F34"/>
    <w:rPr>
      <w:rFonts w:ascii="Proforma-Book" w:hAnsi="Proforma-Book"/>
      <w:sz w:val="20"/>
    </w:rPr>
  </w:style>
  <w:style w:type="character" w:customStyle="1" w:styleId="EndnoteTextChar">
    <w:name w:val="Endnote Text Char"/>
    <w:link w:val="EndnoteText"/>
    <w:rsid w:val="00503F34"/>
    <w:rPr>
      <w:rFonts w:ascii="Proforma-Book" w:hAnsi="Proforma-Book"/>
    </w:rPr>
  </w:style>
  <w:style w:type="character" w:styleId="EndnoteReference">
    <w:name w:val="endnote reference"/>
    <w:locked/>
    <w:rsid w:val="00503F34"/>
    <w:rPr>
      <w:vertAlign w:val="superscript"/>
    </w:rPr>
  </w:style>
  <w:style w:type="paragraph" w:styleId="FootnoteText">
    <w:name w:val="footnote text"/>
    <w:basedOn w:val="Normal"/>
    <w:link w:val="FootnoteTextChar"/>
    <w:locked/>
    <w:rsid w:val="00F329B5"/>
    <w:rPr>
      <w:sz w:val="16"/>
    </w:rPr>
  </w:style>
  <w:style w:type="character" w:customStyle="1" w:styleId="FootnoteTextChar">
    <w:name w:val="Footnote Text Char"/>
    <w:link w:val="FootnoteText"/>
    <w:rsid w:val="00F329B5"/>
    <w:rPr>
      <w:rFonts w:ascii="Verdana" w:hAnsi="Verdana"/>
      <w:sz w:val="16"/>
    </w:rPr>
  </w:style>
  <w:style w:type="character" w:styleId="FootnoteReference">
    <w:name w:val="footnote reference"/>
    <w:locked/>
    <w:rsid w:val="00AB4FF2"/>
    <w:rPr>
      <w:vertAlign w:val="superscript"/>
    </w:rPr>
  </w:style>
  <w:style w:type="paragraph" w:customStyle="1" w:styleId="IcentoBijlaget">
    <w:name w:val="Icento Bijlage (t)"/>
    <w:basedOn w:val="IcentoHoofdstuk"/>
    <w:link w:val="IcentoBijlagetChar"/>
    <w:rsid w:val="00C56E0B"/>
  </w:style>
  <w:style w:type="paragraph" w:customStyle="1" w:styleId="IcentoSub1t">
    <w:name w:val="Icento Sub 1 (t)"/>
    <w:basedOn w:val="ListParagraph"/>
    <w:link w:val="IcentoSub1tChar"/>
    <w:rsid w:val="00C46671"/>
    <w:pPr>
      <w:numPr>
        <w:ilvl w:val="0"/>
        <w:numId w:val="0"/>
      </w:numPr>
      <w:ind w:left="2160" w:hanging="180"/>
    </w:pPr>
  </w:style>
  <w:style w:type="character" w:customStyle="1" w:styleId="IcentoKop1Char">
    <w:name w:val="Icento Kop 1 Char"/>
    <w:basedOn w:val="Heading1Char"/>
    <w:link w:val="IcentoKop1"/>
    <w:rsid w:val="00C46671"/>
    <w:rPr>
      <w:rFonts w:ascii="Verdana" w:hAnsi="Verdana"/>
      <w:i w:val="0"/>
      <w:color w:val="000033"/>
      <w:sz w:val="18"/>
      <w:szCs w:val="15"/>
    </w:rPr>
  </w:style>
  <w:style w:type="character" w:customStyle="1" w:styleId="IcentoHoofdstukChar">
    <w:name w:val="Icento Hoofdstuk Char"/>
    <w:basedOn w:val="IcentoKop1Char"/>
    <w:link w:val="IcentoHoofdstuk"/>
    <w:rsid w:val="00C46671"/>
    <w:rPr>
      <w:rFonts w:ascii="Verdana" w:hAnsi="Verdana"/>
      <w:b/>
      <w:bCs/>
      <w:i w:val="0"/>
      <w:color w:val="000033"/>
      <w:sz w:val="24"/>
      <w:szCs w:val="15"/>
    </w:rPr>
  </w:style>
  <w:style w:type="character" w:customStyle="1" w:styleId="IcentoBijlagetChar">
    <w:name w:val="Icento Bijlage (t) Char"/>
    <w:basedOn w:val="IcentoHoofdstukChar"/>
    <w:link w:val="IcentoBijlaget"/>
    <w:rsid w:val="001576ED"/>
    <w:rPr>
      <w:rFonts w:ascii="Verdana" w:hAnsi="Verdana"/>
      <w:b/>
      <w:bCs/>
      <w:i w:val="0"/>
      <w:color w:val="000033"/>
      <w:sz w:val="24"/>
      <w:szCs w:val="15"/>
    </w:rPr>
  </w:style>
  <w:style w:type="paragraph" w:customStyle="1" w:styleId="Icentosub2t">
    <w:name w:val="Icento sub 2 (t)"/>
    <w:basedOn w:val="IcentoSub1t"/>
    <w:link w:val="Icentosub2tChar"/>
    <w:rsid w:val="00E275DB"/>
    <w:pPr>
      <w:numPr>
        <w:numId w:val="6"/>
      </w:numPr>
    </w:pPr>
  </w:style>
  <w:style w:type="character" w:customStyle="1" w:styleId="ListParagraphChar">
    <w:name w:val="List Paragraph Char"/>
    <w:basedOn w:val="DefaultParagraphFont"/>
    <w:link w:val="ListParagraph"/>
    <w:uiPriority w:val="34"/>
    <w:rsid w:val="00FE532C"/>
    <w:rPr>
      <w:rFonts w:ascii="Verdana" w:hAnsi="Verdana"/>
      <w:sz w:val="18"/>
    </w:rPr>
  </w:style>
  <w:style w:type="character" w:customStyle="1" w:styleId="IcentoSub1tChar">
    <w:name w:val="Icento Sub 1 (t) Char"/>
    <w:basedOn w:val="ListParagraphChar"/>
    <w:link w:val="IcentoSub1t"/>
    <w:rsid w:val="00C46671"/>
    <w:rPr>
      <w:rFonts w:ascii="Verdana" w:hAnsi="Verdana"/>
      <w:sz w:val="18"/>
    </w:rPr>
  </w:style>
  <w:style w:type="character" w:customStyle="1" w:styleId="Icentosub2tChar">
    <w:name w:val="Icento sub 2 (t) Char"/>
    <w:basedOn w:val="IcentoSub1tChar"/>
    <w:link w:val="Icentosub2t"/>
    <w:rsid w:val="00E275DB"/>
    <w:rPr>
      <w:rFonts w:ascii="Verdana" w:hAnsi="Verdana"/>
      <w:sz w:val="18"/>
    </w:rPr>
  </w:style>
  <w:style w:type="paragraph" w:customStyle="1" w:styleId="Icentoparagraaft">
    <w:name w:val="Icento paragraaf (t)"/>
    <w:link w:val="IcentoparagraaftChar"/>
    <w:rsid w:val="001576ED"/>
    <w:pPr>
      <w:numPr>
        <w:ilvl w:val="1"/>
        <w:numId w:val="8"/>
      </w:numPr>
    </w:pPr>
    <w:rPr>
      <w:rFonts w:ascii="Verdana" w:hAnsi="Verdana"/>
      <w:b/>
      <w:sz w:val="18"/>
    </w:rPr>
  </w:style>
  <w:style w:type="character" w:customStyle="1" w:styleId="IcentoparagraaftChar">
    <w:name w:val="Icento paragraaf (t) Char"/>
    <w:basedOn w:val="IcentoParagraafChar"/>
    <w:link w:val="Icentoparagraaft"/>
    <w:rsid w:val="001576ED"/>
    <w:rPr>
      <w:rFonts w:ascii="Verdana" w:hAnsi="Verdana"/>
      <w:b/>
      <w:sz w:val="18"/>
    </w:rPr>
  </w:style>
  <w:style w:type="numbering" w:customStyle="1" w:styleId="IcentoListStyle">
    <w:name w:val="Icento List Style"/>
    <w:uiPriority w:val="99"/>
    <w:rsid w:val="001576ED"/>
    <w:pPr>
      <w:numPr>
        <w:numId w:val="7"/>
      </w:numPr>
    </w:pPr>
  </w:style>
  <w:style w:type="paragraph" w:customStyle="1" w:styleId="IcentoHoofdstukt">
    <w:name w:val="Icento Hoofdstuk (t)"/>
    <w:basedOn w:val="IcentoBijlaget"/>
    <w:link w:val="IcentoHoofdstuktChar"/>
    <w:rsid w:val="00A66375"/>
  </w:style>
  <w:style w:type="character" w:customStyle="1" w:styleId="IcentoHoofdstuktChar">
    <w:name w:val="Icento Hoofdstuk (t) Char"/>
    <w:basedOn w:val="IcentoBijlagetChar"/>
    <w:link w:val="IcentoHoofdstukt"/>
    <w:rsid w:val="00A66375"/>
    <w:rPr>
      <w:rFonts w:ascii="Verdana" w:hAnsi="Verdana"/>
      <w:b/>
      <w:bCs/>
      <w:i w:val="0"/>
      <w:color w:val="000033"/>
      <w:sz w:val="24"/>
      <w:szCs w:val="15"/>
    </w:rPr>
  </w:style>
  <w:style w:type="paragraph" w:customStyle="1" w:styleId="HSStandaard">
    <w:name w:val="_HS_Standaard"/>
    <w:basedOn w:val="Normal"/>
    <w:link w:val="HSStandaardChar"/>
    <w:qFormat/>
    <w:rsid w:val="00071802"/>
  </w:style>
  <w:style w:type="character" w:customStyle="1" w:styleId="HSbijlageChar">
    <w:name w:val="_HS_bijlage Char"/>
    <w:basedOn w:val="DefaultParagraphFont"/>
    <w:link w:val="HSbijlage"/>
    <w:locked/>
    <w:rsid w:val="008F092B"/>
    <w:rPr>
      <w:rFonts w:ascii="Verdana" w:hAnsi="Verdana"/>
      <w:b/>
      <w:bCs/>
      <w:color w:val="000033"/>
      <w:sz w:val="32"/>
      <w:szCs w:val="15"/>
    </w:rPr>
  </w:style>
  <w:style w:type="paragraph" w:customStyle="1" w:styleId="HSbijlage">
    <w:name w:val="_HS_bijlage"/>
    <w:basedOn w:val="Normal"/>
    <w:link w:val="HSbijlageChar"/>
    <w:qFormat/>
    <w:rsid w:val="008F092B"/>
    <w:pPr>
      <w:numPr>
        <w:numId w:val="9"/>
      </w:numPr>
      <w:tabs>
        <w:tab w:val="left" w:pos="1701"/>
      </w:tabs>
      <w:outlineLvl w:val="0"/>
    </w:pPr>
    <w:rPr>
      <w:b/>
      <w:bCs/>
      <w:color w:val="000033"/>
      <w:sz w:val="32"/>
      <w:szCs w:val="15"/>
    </w:rPr>
  </w:style>
  <w:style w:type="character" w:customStyle="1" w:styleId="HSHoofdstukChar">
    <w:name w:val="_HS_Hoofdstuk Char"/>
    <w:basedOn w:val="DefaultParagraphFont"/>
    <w:link w:val="HSHoofdstuk"/>
    <w:locked/>
    <w:rsid w:val="00071802"/>
    <w:rPr>
      <w:rFonts w:ascii="Verdana" w:hAnsi="Verdana"/>
      <w:b/>
      <w:bCs/>
      <w:color w:val="000033"/>
      <w:sz w:val="32"/>
      <w:szCs w:val="15"/>
    </w:rPr>
  </w:style>
  <w:style w:type="paragraph" w:customStyle="1" w:styleId="HSHoofdstuk">
    <w:name w:val="_HS_Hoofdstuk"/>
    <w:basedOn w:val="Normal"/>
    <w:link w:val="HSHoofdstukChar"/>
    <w:qFormat/>
    <w:rsid w:val="00071802"/>
    <w:pPr>
      <w:numPr>
        <w:numId w:val="11"/>
      </w:numPr>
      <w:outlineLvl w:val="0"/>
    </w:pPr>
    <w:rPr>
      <w:b/>
      <w:bCs/>
      <w:color w:val="000033"/>
      <w:sz w:val="32"/>
      <w:szCs w:val="15"/>
    </w:rPr>
  </w:style>
  <w:style w:type="character" w:customStyle="1" w:styleId="HSParagraafChar">
    <w:name w:val="_HS_Paragraaf Char"/>
    <w:basedOn w:val="IcentoparagraaftChar"/>
    <w:link w:val="HSParagraaf"/>
    <w:locked/>
    <w:rsid w:val="002F51BE"/>
    <w:rPr>
      <w:rFonts w:ascii="Verdana" w:hAnsi="Verdana"/>
      <w:b/>
      <w:sz w:val="18"/>
    </w:rPr>
  </w:style>
  <w:style w:type="paragraph" w:customStyle="1" w:styleId="HSParagraaf">
    <w:name w:val="_HS_Paragraaf"/>
    <w:basedOn w:val="Icentoparagraaft"/>
    <w:next w:val="HSStandaard"/>
    <w:link w:val="HSParagraafChar"/>
    <w:qFormat/>
    <w:rsid w:val="002F51BE"/>
    <w:pPr>
      <w:numPr>
        <w:numId w:val="11"/>
      </w:numPr>
    </w:pPr>
  </w:style>
  <w:style w:type="character" w:customStyle="1" w:styleId="HSStandaardChar">
    <w:name w:val="_HS_Standaard Char"/>
    <w:basedOn w:val="DefaultParagraphFont"/>
    <w:link w:val="HSStandaard"/>
    <w:locked/>
    <w:rsid w:val="00071802"/>
    <w:rPr>
      <w:rFonts w:ascii="Verdana" w:hAnsi="Verdana"/>
      <w:sz w:val="18"/>
    </w:rPr>
  </w:style>
  <w:style w:type="paragraph" w:customStyle="1" w:styleId="HSSubParagraaf">
    <w:name w:val="_HS_SubParagraaf"/>
    <w:basedOn w:val="HSStandaard"/>
    <w:next w:val="HSStandaard"/>
    <w:link w:val="HSSubParagraafChar"/>
    <w:qFormat/>
    <w:rsid w:val="002F51BE"/>
    <w:pPr>
      <w:numPr>
        <w:ilvl w:val="2"/>
        <w:numId w:val="11"/>
      </w:numPr>
    </w:pPr>
    <w:rPr>
      <w:b/>
    </w:rPr>
  </w:style>
  <w:style w:type="character" w:customStyle="1" w:styleId="HSSubParagraafChar">
    <w:name w:val="_HS_SubParagraaf Char"/>
    <w:basedOn w:val="HSStandaardChar"/>
    <w:link w:val="HSSubParagraaf"/>
    <w:rsid w:val="002F51BE"/>
    <w:rPr>
      <w:rFonts w:ascii="Verdana" w:hAnsi="Verdana"/>
      <w:b/>
      <w:sz w:val="18"/>
    </w:rPr>
  </w:style>
  <w:style w:type="numbering" w:customStyle="1" w:styleId="HSList">
    <w:name w:val="_HS_List"/>
    <w:uiPriority w:val="99"/>
    <w:rsid w:val="002F51BE"/>
    <w:pPr>
      <w:numPr>
        <w:numId w:val="10"/>
      </w:numPr>
    </w:pPr>
  </w:style>
  <w:style w:type="table" w:styleId="MediumShading1-Accent1">
    <w:name w:val="Medium Shading 1 Accent 1"/>
    <w:basedOn w:val="TableNormal"/>
    <w:uiPriority w:val="63"/>
    <w:locked/>
    <w:rsid w:val="00421855"/>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single" w:sz="8" w:space="0" w:color="7BA0CD" w:themeColor="accent1" w:themeTint="BF"/>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double" w:sz="6" w:space="0" w:color="7BA0CD" w:themeColor="accent1" w:themeTint="BF"/>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l2br w:val="nil"/>
          <w:tr2bl w:val="nil"/>
        </w:tcBorders>
        <w:shd w:val="clear" w:color="auto" w:fill="D3DFEE" w:themeFill="accent1" w:themeFillTint="3F"/>
      </w:tcPr>
    </w:tblStylePr>
    <w:tblStylePr w:type="band2Horz">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l2br w:val="nil"/>
          <w:tr2bl w:val="nil"/>
        </w:tcBorders>
      </w:tcPr>
    </w:tblStylePr>
  </w:style>
  <w:style w:type="table" w:styleId="MediumShading1">
    <w:name w:val="Medium Shading 1"/>
    <w:basedOn w:val="TableNormal"/>
    <w:uiPriority w:val="63"/>
    <w:locked/>
    <w:rsid w:val="00421855"/>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paragraph" w:styleId="NormalWeb">
    <w:name w:val="Normal (Web)"/>
    <w:basedOn w:val="Normal"/>
    <w:uiPriority w:val="99"/>
    <w:unhideWhenUsed/>
    <w:locked/>
    <w:rsid w:val="00D5162A"/>
    <w:pPr>
      <w:spacing w:before="100" w:beforeAutospacing="1" w:after="100" w:afterAutospacing="1"/>
    </w:pPr>
    <w:rPr>
      <w:rFonts w:ascii="Times New Roman" w:hAnsi="Times New Roman"/>
      <w:sz w:val="24"/>
      <w:szCs w:val="24"/>
    </w:rPr>
  </w:style>
  <w:style w:type="paragraph" w:styleId="TOC4">
    <w:name w:val="toc 4"/>
    <w:basedOn w:val="Normal"/>
    <w:next w:val="Normal"/>
    <w:autoRedefine/>
    <w:uiPriority w:val="39"/>
    <w:unhideWhenUsed/>
    <w:locked/>
    <w:rsid w:val="002236F7"/>
    <w:pPr>
      <w:spacing w:after="100" w:line="276" w:lineRule="auto"/>
      <w:ind w:left="660"/>
    </w:pPr>
    <w:rPr>
      <w:rFonts w:asciiTheme="minorHAnsi" w:eastAsiaTheme="minorEastAsia" w:hAnsiTheme="minorHAnsi" w:cstheme="minorBidi"/>
      <w:sz w:val="22"/>
      <w:szCs w:val="22"/>
    </w:rPr>
  </w:style>
  <w:style w:type="paragraph" w:styleId="TOC5">
    <w:name w:val="toc 5"/>
    <w:basedOn w:val="Normal"/>
    <w:next w:val="Normal"/>
    <w:autoRedefine/>
    <w:uiPriority w:val="39"/>
    <w:unhideWhenUsed/>
    <w:locked/>
    <w:rsid w:val="002236F7"/>
    <w:pPr>
      <w:spacing w:after="100" w:line="276" w:lineRule="auto"/>
      <w:ind w:left="880"/>
    </w:pPr>
    <w:rPr>
      <w:rFonts w:asciiTheme="minorHAnsi" w:eastAsiaTheme="minorEastAsia" w:hAnsiTheme="minorHAnsi" w:cstheme="minorBidi"/>
      <w:sz w:val="22"/>
      <w:szCs w:val="22"/>
    </w:rPr>
  </w:style>
  <w:style w:type="paragraph" w:styleId="TOC6">
    <w:name w:val="toc 6"/>
    <w:basedOn w:val="Normal"/>
    <w:next w:val="Normal"/>
    <w:autoRedefine/>
    <w:uiPriority w:val="39"/>
    <w:unhideWhenUsed/>
    <w:locked/>
    <w:rsid w:val="002236F7"/>
    <w:pPr>
      <w:spacing w:after="100" w:line="276" w:lineRule="auto"/>
      <w:ind w:left="1100"/>
    </w:pPr>
    <w:rPr>
      <w:rFonts w:asciiTheme="minorHAnsi" w:eastAsiaTheme="minorEastAsia" w:hAnsiTheme="minorHAnsi" w:cstheme="minorBidi"/>
      <w:sz w:val="22"/>
      <w:szCs w:val="22"/>
    </w:rPr>
  </w:style>
  <w:style w:type="paragraph" w:styleId="TOC7">
    <w:name w:val="toc 7"/>
    <w:basedOn w:val="Normal"/>
    <w:next w:val="Normal"/>
    <w:autoRedefine/>
    <w:uiPriority w:val="39"/>
    <w:unhideWhenUsed/>
    <w:locked/>
    <w:rsid w:val="002236F7"/>
    <w:pPr>
      <w:spacing w:after="100" w:line="276" w:lineRule="auto"/>
      <w:ind w:left="1320"/>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locked/>
    <w:rsid w:val="002236F7"/>
    <w:pPr>
      <w:spacing w:after="100" w:line="276" w:lineRule="auto"/>
      <w:ind w:left="1540"/>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locked/>
    <w:rsid w:val="002236F7"/>
    <w:pPr>
      <w:spacing w:after="100" w:line="276" w:lineRule="auto"/>
      <w:ind w:left="1760"/>
    </w:pPr>
    <w:rPr>
      <w:rFonts w:asciiTheme="minorHAnsi" w:eastAsiaTheme="minorEastAsia" w:hAnsiTheme="minorHAnsi" w:cstheme="minorBidi"/>
      <w:sz w:val="22"/>
      <w:szCs w:val="22"/>
    </w:rPr>
  </w:style>
  <w:style w:type="character" w:styleId="FollowedHyperlink">
    <w:name w:val="FollowedHyperlink"/>
    <w:basedOn w:val="DefaultParagraphFont"/>
    <w:locked/>
    <w:rsid w:val="00C24F89"/>
    <w:rPr>
      <w:color w:val="800080" w:themeColor="followedHyperlink"/>
      <w:u w:val="single"/>
    </w:rPr>
  </w:style>
  <w:style w:type="character" w:customStyle="1" w:styleId="BodyTextChar">
    <w:name w:val="Body Text Char"/>
    <w:aliases w:val="Tempo Body Text Char,bt Char,body text Char,BODY TEXT Char,t Char,Text Char,Tempo Body Text1 Char,Tempo Body Text2 Char,Tempo Body Text3 Char,Tempo Body Text4 Char,Tempo Body Text5 Char,Tempo Body Text6 Char,Tempo Body Text7 Char,b Char"/>
    <w:link w:val="BodyText"/>
    <w:locked/>
    <w:rsid w:val="00C615D7"/>
    <w:rPr>
      <w:rFonts w:ascii="HelveticaNeue LT 55 Roman" w:hAnsi="HelveticaNeue LT 55 Roman"/>
    </w:rPr>
  </w:style>
  <w:style w:type="paragraph" w:styleId="BodyText">
    <w:name w:val="Body Text"/>
    <w:aliases w:val="Tempo Body Text,bt,body text,BODY TEXT,t,Text,Tempo Body Text1,Tempo Body Text2,Tempo Body Text3,Tempo Body Text4,Tempo Body Text5,Tempo Body Text6,Tempo Body Text7,Tempo Body Text8,Tempo Body Text9,Tempo Body Text10,Tempo Body Text11,b,bt1"/>
    <w:basedOn w:val="Normal"/>
    <w:link w:val="BodyTextChar"/>
    <w:unhideWhenUsed/>
    <w:locked/>
    <w:rsid w:val="00C615D7"/>
    <w:rPr>
      <w:rFonts w:ascii="HelveticaNeue LT 55 Roman" w:hAnsi="HelveticaNeue LT 55 Roman"/>
      <w:sz w:val="20"/>
    </w:rPr>
  </w:style>
  <w:style w:type="character" w:customStyle="1" w:styleId="BodyTextChar1">
    <w:name w:val="Body Text Char1"/>
    <w:basedOn w:val="DefaultParagraphFont"/>
    <w:rsid w:val="00C615D7"/>
    <w:rPr>
      <w:rFonts w:ascii="Verdana" w:hAnsi="Verdana"/>
      <w:sz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nl-NL" w:eastAsia="nl-NL" w:bidi="ar-SA"/>
      </w:rPr>
    </w:rPrDefault>
    <w:pPrDefault/>
  </w:docDefaults>
  <w:latentStyles w:defLockedState="1" w:defUIPriority="0" w:defSemiHidden="0" w:defUnhideWhenUsed="0" w:defQFormat="0" w:count="267">
    <w:lsdException w:name="Normal" w:locked="0"/>
    <w:lsdException w:name="heading 1" w:locked="0" w:qFormat="1"/>
    <w:lsdException w:name="heading 2" w:locked="0"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qFormat="1"/>
    <w:lsdException w:name="toc 5" w:semiHidden="1" w:uiPriority="39" w:unhideWhenUsed="1" w:qFormat="1"/>
    <w:lsdException w:name="toc 6" w:semiHidden="1" w:uiPriority="39" w:unhideWhenUsed="1" w:qFormat="1"/>
    <w:lsdException w:name="toc 7" w:semiHidden="1" w:uiPriority="39" w:unhideWhenUsed="1" w:qFormat="1"/>
    <w:lsdException w:name="toc 8" w:semiHidden="1" w:uiPriority="39" w:unhideWhenUsed="1" w:qFormat="1"/>
    <w:lsdException w:name="toc 9" w:semiHidden="1" w:uiPriority="39" w:unhideWhenUsed="1" w:qFormat="1"/>
    <w:lsdException w:name="footer" w:uiPriority="99"/>
    <w:lsdException w:name="caption" w:semiHidden="1" w:unhideWhenUsed="1" w:qFormat="1"/>
    <w:lsdException w:name="Default Paragraph Font" w:locked="0"/>
    <w:lsdException w:name="Hyperlink" w:uiPriority="99"/>
    <w:lsdException w:name="HTML Top of Form" w:locked="0"/>
    <w:lsdException w:name="HTML Bottom of Form" w:locked="0"/>
    <w:lsdException w:name="Normal (Web)" w:uiPriority="99"/>
    <w:lsdException w:name="Normal Table" w:locked="0"/>
    <w:lsdException w:name="No List" w:locked="0" w:uiPriority="99"/>
    <w:lsdException w:name="Table Grid" w:locked="0"/>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atentStyles>
  <w:style w:type="paragraph" w:default="1" w:styleId="Normal">
    <w:name w:val="Normal"/>
    <w:aliases w:val="Icento Standaard"/>
    <w:rsid w:val="005476C3"/>
    <w:rPr>
      <w:rFonts w:ascii="Verdana" w:hAnsi="Verdana"/>
      <w:sz w:val="18"/>
    </w:rPr>
  </w:style>
  <w:style w:type="paragraph" w:styleId="Heading1">
    <w:name w:val="heading 1"/>
    <w:aliases w:val="Icento Kop 4,Voettekst 1 cursief"/>
    <w:basedOn w:val="Normal"/>
    <w:next w:val="Normal"/>
    <w:link w:val="Heading1Char"/>
    <w:qFormat/>
    <w:rsid w:val="00E76924"/>
    <w:pPr>
      <w:spacing w:line="140" w:lineRule="exact"/>
      <w:jc w:val="right"/>
      <w:outlineLvl w:val="0"/>
    </w:pPr>
    <w:rPr>
      <w:i/>
      <w:color w:val="000033"/>
      <w:sz w:val="15"/>
      <w:szCs w:val="15"/>
    </w:rPr>
  </w:style>
  <w:style w:type="paragraph" w:styleId="Heading2">
    <w:name w:val="heading 2"/>
    <w:aliases w:val="Icento Kop 2"/>
    <w:basedOn w:val="Normal"/>
    <w:next w:val="Normal"/>
    <w:link w:val="Heading2Char"/>
    <w:qFormat/>
    <w:rsid w:val="00E15A49"/>
    <w:pPr>
      <w:keepNext/>
      <w:spacing w:before="240" w:after="60"/>
      <w:outlineLvl w:val="1"/>
    </w:pPr>
    <w:rPr>
      <w:bCs/>
      <w:iCs/>
      <w:szCs w:val="28"/>
    </w:rPr>
  </w:style>
  <w:style w:type="paragraph" w:styleId="Heading3">
    <w:name w:val="heading 3"/>
    <w:basedOn w:val="Normal"/>
    <w:next w:val="Normal"/>
    <w:link w:val="Heading3Char"/>
    <w:qFormat/>
    <w:locked/>
    <w:rsid w:val="007A6995"/>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Icento Kop 4 Char,Voettekst 1 cursief Char"/>
    <w:link w:val="Heading1"/>
    <w:rsid w:val="00E76924"/>
    <w:rPr>
      <w:rFonts w:ascii="Verdana" w:hAnsi="Verdana"/>
      <w:i/>
      <w:color w:val="000033"/>
      <w:sz w:val="15"/>
      <w:szCs w:val="15"/>
    </w:rPr>
  </w:style>
  <w:style w:type="character" w:customStyle="1" w:styleId="Heading2Char">
    <w:name w:val="Heading 2 Char"/>
    <w:aliases w:val="Icento Kop 2 Char"/>
    <w:link w:val="Heading2"/>
    <w:rsid w:val="00E15A49"/>
    <w:rPr>
      <w:rFonts w:ascii="Verdana" w:hAnsi="Verdana"/>
      <w:bCs/>
      <w:iCs/>
      <w:sz w:val="18"/>
      <w:szCs w:val="28"/>
    </w:rPr>
  </w:style>
  <w:style w:type="table" w:styleId="TableGrid">
    <w:name w:val="Table Grid"/>
    <w:basedOn w:val="TableNormal"/>
    <w:rsid w:val="00FD021B"/>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paragraph" w:customStyle="1" w:styleId="IcentoVoettekstadres">
    <w:name w:val="Icento Voettekst adres"/>
    <w:basedOn w:val="Normal"/>
    <w:link w:val="IcentoVoettekstadresChar"/>
    <w:rsid w:val="00E76924"/>
    <w:pPr>
      <w:spacing w:line="120" w:lineRule="exact"/>
    </w:pPr>
    <w:rPr>
      <w:color w:val="000000"/>
      <w:sz w:val="15"/>
      <w:szCs w:val="15"/>
    </w:rPr>
  </w:style>
  <w:style w:type="character" w:customStyle="1" w:styleId="IcentoVoettekstadresChar">
    <w:name w:val="Icento Voettekst adres Char"/>
    <w:link w:val="IcentoVoettekstadres"/>
    <w:rsid w:val="00E76924"/>
    <w:rPr>
      <w:rFonts w:ascii="Verdana" w:hAnsi="Verdana"/>
      <w:color w:val="000000"/>
      <w:sz w:val="15"/>
      <w:szCs w:val="15"/>
    </w:rPr>
  </w:style>
  <w:style w:type="paragraph" w:customStyle="1" w:styleId="IcentoOpmaakprofiel9ptZwartRegelafstandMeerdere13rg">
    <w:name w:val="Icento Opmaakprofiel 9 pt Zwart Regelafstand:  Meerdere 13 rg"/>
    <w:basedOn w:val="Heading1"/>
    <w:rsid w:val="00E76924"/>
    <w:pPr>
      <w:spacing w:line="312" w:lineRule="auto"/>
    </w:pPr>
    <w:rPr>
      <w:color w:val="000000"/>
      <w:sz w:val="18"/>
    </w:rPr>
  </w:style>
  <w:style w:type="paragraph" w:customStyle="1" w:styleId="IcentoOpmaakprofiel9ptVetZwartRegelafstandMeerdere13rg">
    <w:name w:val="Icento Opmaakprofiel 9 pt Vet Zwart Regelafstand:  Meerdere 13 rg"/>
    <w:basedOn w:val="Normal"/>
    <w:link w:val="IcentoOpmaakprofiel9ptVetZwartRegelafstandMeerdere13rgChar"/>
    <w:rsid w:val="00E76924"/>
    <w:pPr>
      <w:spacing w:line="312" w:lineRule="auto"/>
    </w:pPr>
    <w:rPr>
      <w:b/>
      <w:bCs/>
      <w:color w:val="000000"/>
    </w:rPr>
  </w:style>
  <w:style w:type="paragraph" w:styleId="Header">
    <w:name w:val="header"/>
    <w:basedOn w:val="Normal"/>
    <w:link w:val="HeaderChar"/>
    <w:locked/>
    <w:rsid w:val="00F644DC"/>
    <w:pPr>
      <w:tabs>
        <w:tab w:val="center" w:pos="4536"/>
        <w:tab w:val="right" w:pos="9072"/>
      </w:tabs>
    </w:pPr>
  </w:style>
  <w:style w:type="character" w:customStyle="1" w:styleId="HeaderChar">
    <w:name w:val="Header Char"/>
    <w:link w:val="Header"/>
    <w:uiPriority w:val="99"/>
    <w:rsid w:val="00F644DC"/>
    <w:rPr>
      <w:rFonts w:ascii="Verdana" w:hAnsi="Verdana"/>
    </w:rPr>
  </w:style>
  <w:style w:type="paragraph" w:styleId="Footer">
    <w:name w:val="footer"/>
    <w:aliases w:val="Icento Voettekst"/>
    <w:basedOn w:val="Normal"/>
    <w:link w:val="FooterChar"/>
    <w:uiPriority w:val="99"/>
    <w:locked/>
    <w:rsid w:val="00E76924"/>
    <w:pPr>
      <w:tabs>
        <w:tab w:val="center" w:pos="4536"/>
        <w:tab w:val="right" w:pos="9072"/>
      </w:tabs>
    </w:pPr>
  </w:style>
  <w:style w:type="character" w:customStyle="1" w:styleId="FooterChar">
    <w:name w:val="Footer Char"/>
    <w:aliases w:val="Icento Voettekst Char"/>
    <w:link w:val="Footer"/>
    <w:uiPriority w:val="99"/>
    <w:rsid w:val="00E76924"/>
    <w:rPr>
      <w:rFonts w:ascii="Verdana" w:hAnsi="Verdana"/>
    </w:rPr>
  </w:style>
  <w:style w:type="paragraph" w:styleId="BalloonText">
    <w:name w:val="Balloon Text"/>
    <w:basedOn w:val="Normal"/>
    <w:link w:val="BalloonTextChar"/>
    <w:locked/>
    <w:rsid w:val="002F4A4F"/>
    <w:rPr>
      <w:rFonts w:ascii="Tahoma" w:hAnsi="Tahoma" w:cs="Tahoma"/>
      <w:sz w:val="16"/>
      <w:szCs w:val="16"/>
    </w:rPr>
  </w:style>
  <w:style w:type="character" w:customStyle="1" w:styleId="BalloonTextChar">
    <w:name w:val="Balloon Text Char"/>
    <w:link w:val="BalloonText"/>
    <w:rsid w:val="002F4A4F"/>
    <w:rPr>
      <w:rFonts w:ascii="Tahoma" w:hAnsi="Tahoma" w:cs="Tahoma"/>
      <w:sz w:val="16"/>
      <w:szCs w:val="16"/>
    </w:rPr>
  </w:style>
  <w:style w:type="character" w:styleId="PageNumber">
    <w:name w:val="page number"/>
    <w:aliases w:val="Icento Paginanummer"/>
    <w:locked/>
    <w:rsid w:val="00E76924"/>
    <w:rPr>
      <w:rFonts w:ascii="Verdana" w:hAnsi="Verdana"/>
    </w:rPr>
  </w:style>
  <w:style w:type="character" w:styleId="Hyperlink">
    <w:name w:val="Hyperlink"/>
    <w:uiPriority w:val="99"/>
    <w:locked/>
    <w:rsid w:val="00386D8F"/>
    <w:rPr>
      <w:color w:val="0000FF"/>
      <w:u w:val="single"/>
    </w:rPr>
  </w:style>
  <w:style w:type="paragraph" w:styleId="TOCHeading">
    <w:name w:val="TOC Heading"/>
    <w:basedOn w:val="Heading1"/>
    <w:next w:val="Normal"/>
    <w:uiPriority w:val="39"/>
    <w:unhideWhenUsed/>
    <w:qFormat/>
    <w:locked/>
    <w:rsid w:val="00E76924"/>
    <w:pPr>
      <w:keepNext/>
      <w:keepLines/>
      <w:spacing w:before="480" w:line="276" w:lineRule="auto"/>
      <w:jc w:val="left"/>
      <w:outlineLvl w:val="9"/>
    </w:pPr>
    <w:rPr>
      <w:rFonts w:ascii="Cambria" w:hAnsi="Cambria"/>
      <w:b/>
      <w:bCs/>
      <w:i w:val="0"/>
      <w:color w:val="365F91"/>
      <w:sz w:val="28"/>
      <w:szCs w:val="28"/>
      <w:lang w:eastAsia="en-US"/>
    </w:rPr>
  </w:style>
  <w:style w:type="paragraph" w:styleId="TOC2">
    <w:name w:val="toc 2"/>
    <w:basedOn w:val="Icentoparagraaft"/>
    <w:next w:val="Normal"/>
    <w:autoRedefine/>
    <w:uiPriority w:val="39"/>
    <w:unhideWhenUsed/>
    <w:qFormat/>
    <w:locked/>
    <w:rsid w:val="00E210E7"/>
    <w:pPr>
      <w:widowControl w:val="0"/>
      <w:numPr>
        <w:ilvl w:val="0"/>
        <w:numId w:val="0"/>
      </w:numPr>
      <w:tabs>
        <w:tab w:val="left" w:pos="880"/>
        <w:tab w:val="right" w:leader="dot" w:pos="9072"/>
      </w:tabs>
      <w:spacing w:after="120" w:line="320" w:lineRule="exact"/>
    </w:pPr>
    <w:rPr>
      <w:b w:val="0"/>
    </w:rPr>
  </w:style>
  <w:style w:type="paragraph" w:styleId="DocumentMap">
    <w:name w:val="Document Map"/>
    <w:basedOn w:val="Normal"/>
    <w:link w:val="DocumentMapChar"/>
    <w:locked/>
    <w:rsid w:val="00545C40"/>
    <w:rPr>
      <w:rFonts w:ascii="Tahoma" w:hAnsi="Tahoma" w:cs="Tahoma"/>
      <w:sz w:val="16"/>
      <w:szCs w:val="16"/>
    </w:rPr>
  </w:style>
  <w:style w:type="paragraph" w:styleId="Index1">
    <w:name w:val="index 1"/>
    <w:basedOn w:val="Normal"/>
    <w:next w:val="Normal"/>
    <w:autoRedefine/>
    <w:locked/>
    <w:rsid w:val="00E76924"/>
    <w:pPr>
      <w:ind w:left="200" w:hanging="200"/>
    </w:pPr>
  </w:style>
  <w:style w:type="character" w:customStyle="1" w:styleId="DocumentMapChar">
    <w:name w:val="Document Map Char"/>
    <w:link w:val="DocumentMap"/>
    <w:rsid w:val="00545C40"/>
    <w:rPr>
      <w:rFonts w:ascii="Tahoma" w:hAnsi="Tahoma" w:cs="Tahoma"/>
      <w:sz w:val="16"/>
      <w:szCs w:val="16"/>
    </w:rPr>
  </w:style>
  <w:style w:type="paragraph" w:customStyle="1" w:styleId="OpmaakprofielIcentoOpmaakprofiel9ptZwartRegelafstandMeerdere13rg">
    <w:name w:val="Opmaakprofiel Icento Opmaakprofiel 9 pt Zwart Regelafstand:  Meerdere 13 rg..."/>
    <w:basedOn w:val="IcentoOpmaakprofiel9ptZwartRegelafstandMeerdere13rg"/>
    <w:rsid w:val="00545C40"/>
    <w:pPr>
      <w:jc w:val="left"/>
    </w:pPr>
    <w:rPr>
      <w:b/>
      <w:bCs/>
      <w:i w:val="0"/>
      <w:iCs/>
      <w:sz w:val="28"/>
    </w:rPr>
  </w:style>
  <w:style w:type="paragraph" w:styleId="TOC1">
    <w:name w:val="toc 1"/>
    <w:basedOn w:val="Normal"/>
    <w:next w:val="Normal"/>
    <w:autoRedefine/>
    <w:uiPriority w:val="39"/>
    <w:unhideWhenUsed/>
    <w:qFormat/>
    <w:locked/>
    <w:rsid w:val="00370DD5"/>
    <w:pPr>
      <w:tabs>
        <w:tab w:val="right" w:leader="dot" w:pos="9072"/>
      </w:tabs>
      <w:spacing w:after="120" w:line="200" w:lineRule="exact"/>
    </w:pPr>
    <w:rPr>
      <w:noProof/>
    </w:rPr>
  </w:style>
  <w:style w:type="paragraph" w:customStyle="1" w:styleId="IcentoTitel">
    <w:name w:val="Icento Titel"/>
    <w:basedOn w:val="Normal"/>
    <w:rsid w:val="00F73335"/>
    <w:rPr>
      <w:b/>
      <w:sz w:val="40"/>
      <w:szCs w:val="40"/>
    </w:rPr>
  </w:style>
  <w:style w:type="paragraph" w:customStyle="1" w:styleId="Icentosubtitel">
    <w:name w:val="Icento subtitel"/>
    <w:basedOn w:val="Normal"/>
    <w:rsid w:val="00F73335"/>
    <w:rPr>
      <w:sz w:val="36"/>
      <w:szCs w:val="36"/>
    </w:rPr>
  </w:style>
  <w:style w:type="paragraph" w:styleId="Title">
    <w:name w:val="Title"/>
    <w:basedOn w:val="Normal"/>
    <w:next w:val="Normal"/>
    <w:link w:val="TitleChar"/>
    <w:locked/>
    <w:rsid w:val="00F73335"/>
    <w:pPr>
      <w:spacing w:before="240" w:after="60"/>
      <w:outlineLvl w:val="0"/>
    </w:pPr>
    <w:rPr>
      <w:b/>
      <w:bCs/>
      <w:kern w:val="28"/>
      <w:sz w:val="40"/>
      <w:szCs w:val="32"/>
    </w:rPr>
  </w:style>
  <w:style w:type="character" w:customStyle="1" w:styleId="TitleChar">
    <w:name w:val="Title Char"/>
    <w:link w:val="Title"/>
    <w:rsid w:val="00F73335"/>
    <w:rPr>
      <w:rFonts w:ascii="Verdana" w:eastAsia="Times New Roman" w:hAnsi="Verdana" w:cs="Times New Roman"/>
      <w:b/>
      <w:bCs/>
      <w:kern w:val="28"/>
      <w:sz w:val="40"/>
      <w:szCs w:val="32"/>
    </w:rPr>
  </w:style>
  <w:style w:type="paragraph" w:customStyle="1" w:styleId="IcentoKop1">
    <w:name w:val="Icento Kop 1"/>
    <w:basedOn w:val="Heading1"/>
    <w:link w:val="IcentoKop1Char"/>
    <w:rsid w:val="00E15A49"/>
    <w:pPr>
      <w:spacing w:line="240" w:lineRule="auto"/>
      <w:jc w:val="left"/>
    </w:pPr>
    <w:rPr>
      <w:i w:val="0"/>
      <w:sz w:val="18"/>
    </w:rPr>
  </w:style>
  <w:style w:type="paragraph" w:customStyle="1" w:styleId="Kop3Icento">
    <w:name w:val="Kop 3 Icento"/>
    <w:basedOn w:val="Heading2"/>
    <w:link w:val="Kop3IcentoChar"/>
    <w:rsid w:val="00E15A49"/>
    <w:pPr>
      <w:spacing w:before="0" w:after="0"/>
    </w:pPr>
  </w:style>
  <w:style w:type="paragraph" w:styleId="ListParagraph">
    <w:name w:val="List Paragraph"/>
    <w:basedOn w:val="Normal"/>
    <w:link w:val="ListParagraphChar"/>
    <w:uiPriority w:val="34"/>
    <w:qFormat/>
    <w:locked/>
    <w:rsid w:val="00FE532C"/>
    <w:pPr>
      <w:numPr>
        <w:ilvl w:val="2"/>
        <w:numId w:val="8"/>
      </w:numPr>
      <w:ind w:left="720" w:hanging="720"/>
    </w:pPr>
  </w:style>
  <w:style w:type="paragraph" w:customStyle="1" w:styleId="IcentoTitel1">
    <w:name w:val="Icento Titel 1"/>
    <w:basedOn w:val="Normal"/>
    <w:autoRedefine/>
    <w:rsid w:val="0090092B"/>
    <w:pPr>
      <w:spacing w:line="312" w:lineRule="auto"/>
    </w:pPr>
    <w:rPr>
      <w:b/>
      <w:bCs/>
      <w:sz w:val="40"/>
      <w:szCs w:val="18"/>
    </w:rPr>
  </w:style>
  <w:style w:type="table" w:customStyle="1" w:styleId="Icentotabel">
    <w:name w:val="Icento tabel"/>
    <w:basedOn w:val="TableNormal"/>
    <w:uiPriority w:val="99"/>
    <w:qFormat/>
    <w:rsid w:val="00FD021B"/>
    <w:rPr>
      <w:rFonts w:ascii="Verdana" w:hAnsi="Verdana"/>
      <w:sz w:val="18"/>
    </w:rPr>
    <w:tblPr>
      <w:tblInd w:w="0" w:type="dxa"/>
      <w:tblCellMar>
        <w:top w:w="0" w:type="dxa"/>
        <w:left w:w="108" w:type="dxa"/>
        <w:bottom w:w="0" w:type="dxa"/>
        <w:right w:w="108" w:type="dxa"/>
      </w:tblCellMar>
    </w:tblPr>
  </w:style>
  <w:style w:type="character" w:customStyle="1" w:styleId="IcentoOpmaakprofiel9ptVetZwartRegelafstandMeerdere13rgChar">
    <w:name w:val="Icento Opmaakprofiel 9 pt Vet Zwart Regelafstand:  Meerdere 13 rg Char"/>
    <w:link w:val="IcentoOpmaakprofiel9ptVetZwartRegelafstandMeerdere13rg"/>
    <w:rsid w:val="00FD021B"/>
    <w:rPr>
      <w:rFonts w:ascii="Verdana" w:hAnsi="Verdana"/>
      <w:b/>
      <w:bCs/>
      <w:color w:val="000000"/>
      <w:sz w:val="18"/>
    </w:rPr>
  </w:style>
  <w:style w:type="paragraph" w:customStyle="1" w:styleId="IcentoHoofdstuk">
    <w:name w:val="Icento Hoofdstuk"/>
    <w:basedOn w:val="IcentoKop1"/>
    <w:link w:val="IcentoHoofdstukChar"/>
    <w:rsid w:val="00F83C1A"/>
    <w:rPr>
      <w:b/>
      <w:bCs/>
      <w:sz w:val="24"/>
    </w:rPr>
  </w:style>
  <w:style w:type="paragraph" w:customStyle="1" w:styleId="IcentoParagraaf">
    <w:name w:val="Icento Paragraaf"/>
    <w:basedOn w:val="Icentosub2t"/>
    <w:link w:val="IcentoParagraafChar"/>
    <w:rsid w:val="00635A34"/>
    <w:pPr>
      <w:numPr>
        <w:numId w:val="0"/>
      </w:numPr>
      <w:ind w:left="2160" w:hanging="180"/>
    </w:pPr>
  </w:style>
  <w:style w:type="character" w:customStyle="1" w:styleId="Kop3IcentoChar">
    <w:name w:val="Kop 3 Icento Char"/>
    <w:link w:val="Kop3Icento"/>
    <w:rsid w:val="00D866C4"/>
    <w:rPr>
      <w:rFonts w:ascii="Verdana" w:hAnsi="Verdana"/>
      <w:bCs w:val="0"/>
      <w:iCs w:val="0"/>
      <w:sz w:val="18"/>
      <w:szCs w:val="28"/>
    </w:rPr>
  </w:style>
  <w:style w:type="character" w:customStyle="1" w:styleId="IcentoParagraafChar">
    <w:name w:val="Icento Paragraaf Char"/>
    <w:link w:val="IcentoParagraaf"/>
    <w:rsid w:val="00635A34"/>
    <w:rPr>
      <w:rFonts w:ascii="Verdana" w:hAnsi="Verdana"/>
      <w:sz w:val="18"/>
    </w:rPr>
  </w:style>
  <w:style w:type="paragraph" w:customStyle="1" w:styleId="Icentoalinea">
    <w:name w:val="Icento alinea"/>
    <w:basedOn w:val="Normal"/>
    <w:link w:val="IcentoalineaChar"/>
    <w:rsid w:val="00D866C4"/>
    <w:pPr>
      <w:ind w:firstLine="708"/>
    </w:pPr>
  </w:style>
  <w:style w:type="numbering" w:customStyle="1" w:styleId="Icentonummering">
    <w:name w:val="Icento nummering"/>
    <w:uiPriority w:val="99"/>
    <w:rsid w:val="006F79FF"/>
    <w:pPr>
      <w:numPr>
        <w:numId w:val="1"/>
      </w:numPr>
    </w:pPr>
  </w:style>
  <w:style w:type="numbering" w:customStyle="1" w:styleId="Icentonummeringparagraaf">
    <w:name w:val="Icento nummering paragraaf"/>
    <w:uiPriority w:val="99"/>
    <w:rsid w:val="00016A2F"/>
    <w:pPr>
      <w:numPr>
        <w:numId w:val="2"/>
      </w:numPr>
    </w:pPr>
  </w:style>
  <w:style w:type="numbering" w:customStyle="1" w:styleId="Opmaakprofiel1">
    <w:name w:val="Opmaakprofiel1"/>
    <w:uiPriority w:val="99"/>
    <w:rsid w:val="006626F8"/>
    <w:pPr>
      <w:numPr>
        <w:numId w:val="3"/>
      </w:numPr>
    </w:pPr>
  </w:style>
  <w:style w:type="character" w:customStyle="1" w:styleId="IcentoalineaChar">
    <w:name w:val="Icento alinea Char"/>
    <w:link w:val="Icentoalinea"/>
    <w:rsid w:val="006626F8"/>
    <w:rPr>
      <w:rFonts w:ascii="Verdana" w:hAnsi="Verdana"/>
      <w:sz w:val="18"/>
    </w:rPr>
  </w:style>
  <w:style w:type="numbering" w:customStyle="1" w:styleId="Icentonummeringinspringen">
    <w:name w:val="Icento nummering inspringen"/>
    <w:basedOn w:val="NoList"/>
    <w:rsid w:val="00E34DA2"/>
    <w:pPr>
      <w:numPr>
        <w:numId w:val="4"/>
      </w:numPr>
    </w:pPr>
  </w:style>
  <w:style w:type="numbering" w:customStyle="1" w:styleId="IcentoopsommingmetmetopsommingstekensSymbolsymboolLinks063cmVerk">
    <w:name w:val="Icento opsomming met met opsommingstekens Symbol (symbool) Links:  063 cm Verk..."/>
    <w:basedOn w:val="NoList"/>
    <w:rsid w:val="00E34DA2"/>
    <w:pPr>
      <w:numPr>
        <w:numId w:val="5"/>
      </w:numPr>
    </w:pPr>
  </w:style>
  <w:style w:type="character" w:customStyle="1" w:styleId="Icentoinleiding75ptZwart">
    <w:name w:val="Icento inleiding 75 pt Zwart"/>
    <w:rsid w:val="007A7BBD"/>
    <w:rPr>
      <w:color w:val="000000"/>
      <w:sz w:val="15"/>
    </w:rPr>
  </w:style>
  <w:style w:type="character" w:customStyle="1" w:styleId="Icentowit">
    <w:name w:val="Icento wit"/>
    <w:rsid w:val="007A7BBD"/>
    <w:rPr>
      <w:color w:val="FFFFFF"/>
    </w:rPr>
  </w:style>
  <w:style w:type="character" w:customStyle="1" w:styleId="Icentodisclaimertekst8">
    <w:name w:val="Icento disclaimer tekst 8"/>
    <w:rsid w:val="008611D9"/>
    <w:rPr>
      <w:sz w:val="16"/>
    </w:rPr>
  </w:style>
  <w:style w:type="paragraph" w:customStyle="1" w:styleId="Afbeelding">
    <w:name w:val="Afbeelding"/>
    <w:basedOn w:val="Normal"/>
    <w:rsid w:val="00D465A4"/>
    <w:pPr>
      <w:jc w:val="center"/>
    </w:pPr>
    <w:rPr>
      <w:rFonts w:ascii="Trebuchet MS" w:hAnsi="Trebuchet MS" w:cs="Trebuchet MS"/>
      <w:color w:val="000000"/>
      <w:sz w:val="24"/>
      <w:szCs w:val="24"/>
      <w:lang w:bidi="nl-NL"/>
    </w:rPr>
  </w:style>
  <w:style w:type="character" w:customStyle="1" w:styleId="Icento12vet">
    <w:name w:val="Icento 12 vet"/>
    <w:rsid w:val="008611D9"/>
    <w:rPr>
      <w:sz w:val="24"/>
    </w:rPr>
  </w:style>
  <w:style w:type="paragraph" w:customStyle="1" w:styleId="Icentotabelkop">
    <w:name w:val="Icento tabel kop"/>
    <w:basedOn w:val="Normal"/>
    <w:next w:val="Normal"/>
    <w:link w:val="IcentotabelkopChar"/>
    <w:rsid w:val="00712249"/>
    <w:rPr>
      <w:b/>
      <w:szCs w:val="18"/>
    </w:rPr>
  </w:style>
  <w:style w:type="character" w:customStyle="1" w:styleId="IcentoDisclaimertitel">
    <w:name w:val="Icento Disclaimer titel"/>
    <w:rsid w:val="00712249"/>
    <w:rPr>
      <w:b/>
      <w:bCs/>
      <w:sz w:val="24"/>
    </w:rPr>
  </w:style>
  <w:style w:type="character" w:customStyle="1" w:styleId="IcentotabelkopChar">
    <w:name w:val="Icento tabel kop Char"/>
    <w:link w:val="Icentotabelkop"/>
    <w:rsid w:val="00712249"/>
    <w:rPr>
      <w:rFonts w:ascii="Verdana" w:hAnsi="Verdana"/>
      <w:b/>
      <w:sz w:val="18"/>
      <w:szCs w:val="18"/>
    </w:rPr>
  </w:style>
  <w:style w:type="paragraph" w:styleId="TOC3">
    <w:name w:val="toc 3"/>
    <w:basedOn w:val="Normal"/>
    <w:next w:val="Normal"/>
    <w:autoRedefine/>
    <w:uiPriority w:val="39"/>
    <w:unhideWhenUsed/>
    <w:qFormat/>
    <w:locked/>
    <w:rsid w:val="002E5E3D"/>
    <w:pPr>
      <w:spacing w:after="100" w:line="276" w:lineRule="auto"/>
      <w:ind w:left="440"/>
    </w:pPr>
    <w:rPr>
      <w:rFonts w:ascii="Calibri" w:hAnsi="Calibri"/>
      <w:sz w:val="22"/>
      <w:szCs w:val="22"/>
      <w:lang w:eastAsia="en-US"/>
    </w:rPr>
  </w:style>
  <w:style w:type="paragraph" w:styleId="Caption">
    <w:name w:val="caption"/>
    <w:aliases w:val="Bijschrift Icento"/>
    <w:basedOn w:val="Normal"/>
    <w:next w:val="Normal"/>
    <w:link w:val="CaptionChar"/>
    <w:autoRedefine/>
    <w:unhideWhenUsed/>
    <w:qFormat/>
    <w:locked/>
    <w:rsid w:val="0059378F"/>
    <w:pPr>
      <w:spacing w:after="200"/>
      <w:jc w:val="center"/>
    </w:pPr>
    <w:rPr>
      <w:b/>
      <w:bCs/>
      <w:color w:val="000000"/>
      <w:sz w:val="15"/>
      <w:szCs w:val="18"/>
    </w:rPr>
  </w:style>
  <w:style w:type="paragraph" w:customStyle="1" w:styleId="IcentoBijschriftafbeelding75pt">
    <w:name w:val="Icento Bijschrift afbeelding + 75 pt"/>
    <w:basedOn w:val="Caption"/>
    <w:rsid w:val="00ED69C9"/>
  </w:style>
  <w:style w:type="paragraph" w:customStyle="1" w:styleId="Icentobijschrift">
    <w:name w:val="Icento bijschrift"/>
    <w:basedOn w:val="Caption"/>
    <w:link w:val="IcentobijschriftChar"/>
    <w:rsid w:val="008D27EA"/>
    <w:rPr>
      <w:szCs w:val="15"/>
    </w:rPr>
  </w:style>
  <w:style w:type="character" w:customStyle="1" w:styleId="CaptionChar">
    <w:name w:val="Caption Char"/>
    <w:aliases w:val="Bijschrift Icento Char"/>
    <w:link w:val="Caption"/>
    <w:rsid w:val="0059378F"/>
    <w:rPr>
      <w:rFonts w:ascii="Verdana" w:hAnsi="Verdana"/>
      <w:b/>
      <w:bCs/>
      <w:color w:val="000000"/>
      <w:sz w:val="15"/>
      <w:szCs w:val="18"/>
    </w:rPr>
  </w:style>
  <w:style w:type="character" w:customStyle="1" w:styleId="IcentobijschriftChar">
    <w:name w:val="Icento bijschrift Char"/>
    <w:basedOn w:val="CaptionChar"/>
    <w:link w:val="Icentobijschrift"/>
    <w:rsid w:val="008D27EA"/>
    <w:rPr>
      <w:rFonts w:ascii="Verdana" w:hAnsi="Verdana"/>
      <w:b/>
      <w:bCs/>
      <w:color w:val="000000"/>
      <w:sz w:val="15"/>
      <w:szCs w:val="18"/>
    </w:rPr>
  </w:style>
  <w:style w:type="character" w:customStyle="1" w:styleId="Heading3Char">
    <w:name w:val="Heading 3 Char"/>
    <w:link w:val="Heading3"/>
    <w:rsid w:val="007A6995"/>
    <w:rPr>
      <w:rFonts w:ascii="Arial" w:hAnsi="Arial" w:cs="Arial"/>
      <w:b/>
      <w:bCs/>
      <w:sz w:val="26"/>
      <w:szCs w:val="26"/>
    </w:rPr>
  </w:style>
  <w:style w:type="paragraph" w:styleId="EndnoteText">
    <w:name w:val="endnote text"/>
    <w:basedOn w:val="Normal"/>
    <w:link w:val="EndnoteTextChar"/>
    <w:locked/>
    <w:rsid w:val="00503F34"/>
    <w:rPr>
      <w:rFonts w:ascii="Proforma-Book" w:hAnsi="Proforma-Book"/>
      <w:sz w:val="20"/>
    </w:rPr>
  </w:style>
  <w:style w:type="character" w:customStyle="1" w:styleId="EndnoteTextChar">
    <w:name w:val="Endnote Text Char"/>
    <w:link w:val="EndnoteText"/>
    <w:rsid w:val="00503F34"/>
    <w:rPr>
      <w:rFonts w:ascii="Proforma-Book" w:hAnsi="Proforma-Book"/>
    </w:rPr>
  </w:style>
  <w:style w:type="character" w:styleId="EndnoteReference">
    <w:name w:val="endnote reference"/>
    <w:locked/>
    <w:rsid w:val="00503F34"/>
    <w:rPr>
      <w:vertAlign w:val="superscript"/>
    </w:rPr>
  </w:style>
  <w:style w:type="paragraph" w:styleId="FootnoteText">
    <w:name w:val="footnote text"/>
    <w:basedOn w:val="Normal"/>
    <w:link w:val="FootnoteTextChar"/>
    <w:locked/>
    <w:rsid w:val="00F329B5"/>
    <w:rPr>
      <w:sz w:val="16"/>
    </w:rPr>
  </w:style>
  <w:style w:type="character" w:customStyle="1" w:styleId="FootnoteTextChar">
    <w:name w:val="Footnote Text Char"/>
    <w:link w:val="FootnoteText"/>
    <w:rsid w:val="00F329B5"/>
    <w:rPr>
      <w:rFonts w:ascii="Verdana" w:hAnsi="Verdana"/>
      <w:sz w:val="16"/>
    </w:rPr>
  </w:style>
  <w:style w:type="character" w:styleId="FootnoteReference">
    <w:name w:val="footnote reference"/>
    <w:locked/>
    <w:rsid w:val="00AB4FF2"/>
    <w:rPr>
      <w:vertAlign w:val="superscript"/>
    </w:rPr>
  </w:style>
  <w:style w:type="paragraph" w:customStyle="1" w:styleId="IcentoBijlaget">
    <w:name w:val="Icento Bijlage (t)"/>
    <w:basedOn w:val="IcentoHoofdstuk"/>
    <w:link w:val="IcentoBijlagetChar"/>
    <w:rsid w:val="00C56E0B"/>
  </w:style>
  <w:style w:type="paragraph" w:customStyle="1" w:styleId="IcentoSub1t">
    <w:name w:val="Icento Sub 1 (t)"/>
    <w:basedOn w:val="ListParagraph"/>
    <w:link w:val="IcentoSub1tChar"/>
    <w:rsid w:val="00C46671"/>
    <w:pPr>
      <w:numPr>
        <w:ilvl w:val="0"/>
        <w:numId w:val="0"/>
      </w:numPr>
      <w:ind w:left="2160" w:hanging="180"/>
    </w:pPr>
  </w:style>
  <w:style w:type="character" w:customStyle="1" w:styleId="IcentoKop1Char">
    <w:name w:val="Icento Kop 1 Char"/>
    <w:basedOn w:val="Heading1Char"/>
    <w:link w:val="IcentoKop1"/>
    <w:rsid w:val="00C46671"/>
    <w:rPr>
      <w:rFonts w:ascii="Verdana" w:hAnsi="Verdana"/>
      <w:i w:val="0"/>
      <w:color w:val="000033"/>
      <w:sz w:val="18"/>
      <w:szCs w:val="15"/>
    </w:rPr>
  </w:style>
  <w:style w:type="character" w:customStyle="1" w:styleId="IcentoHoofdstukChar">
    <w:name w:val="Icento Hoofdstuk Char"/>
    <w:basedOn w:val="IcentoKop1Char"/>
    <w:link w:val="IcentoHoofdstuk"/>
    <w:rsid w:val="00C46671"/>
    <w:rPr>
      <w:rFonts w:ascii="Verdana" w:hAnsi="Verdana"/>
      <w:b/>
      <w:bCs/>
      <w:i w:val="0"/>
      <w:color w:val="000033"/>
      <w:sz w:val="24"/>
      <w:szCs w:val="15"/>
    </w:rPr>
  </w:style>
  <w:style w:type="character" w:customStyle="1" w:styleId="IcentoBijlagetChar">
    <w:name w:val="Icento Bijlage (t) Char"/>
    <w:basedOn w:val="IcentoHoofdstukChar"/>
    <w:link w:val="IcentoBijlaget"/>
    <w:rsid w:val="001576ED"/>
    <w:rPr>
      <w:rFonts w:ascii="Verdana" w:hAnsi="Verdana"/>
      <w:b/>
      <w:bCs/>
      <w:i w:val="0"/>
      <w:color w:val="000033"/>
      <w:sz w:val="24"/>
      <w:szCs w:val="15"/>
    </w:rPr>
  </w:style>
  <w:style w:type="paragraph" w:customStyle="1" w:styleId="Icentosub2t">
    <w:name w:val="Icento sub 2 (t)"/>
    <w:basedOn w:val="IcentoSub1t"/>
    <w:link w:val="Icentosub2tChar"/>
    <w:rsid w:val="00E275DB"/>
    <w:pPr>
      <w:numPr>
        <w:numId w:val="6"/>
      </w:numPr>
    </w:pPr>
  </w:style>
  <w:style w:type="character" w:customStyle="1" w:styleId="ListParagraphChar">
    <w:name w:val="List Paragraph Char"/>
    <w:basedOn w:val="DefaultParagraphFont"/>
    <w:link w:val="ListParagraph"/>
    <w:uiPriority w:val="34"/>
    <w:rsid w:val="00FE532C"/>
    <w:rPr>
      <w:rFonts w:ascii="Verdana" w:hAnsi="Verdana"/>
      <w:sz w:val="18"/>
    </w:rPr>
  </w:style>
  <w:style w:type="character" w:customStyle="1" w:styleId="IcentoSub1tChar">
    <w:name w:val="Icento Sub 1 (t) Char"/>
    <w:basedOn w:val="ListParagraphChar"/>
    <w:link w:val="IcentoSub1t"/>
    <w:rsid w:val="00C46671"/>
    <w:rPr>
      <w:rFonts w:ascii="Verdana" w:hAnsi="Verdana"/>
      <w:sz w:val="18"/>
    </w:rPr>
  </w:style>
  <w:style w:type="character" w:customStyle="1" w:styleId="Icentosub2tChar">
    <w:name w:val="Icento sub 2 (t) Char"/>
    <w:basedOn w:val="IcentoSub1tChar"/>
    <w:link w:val="Icentosub2t"/>
    <w:rsid w:val="00E275DB"/>
    <w:rPr>
      <w:rFonts w:ascii="Verdana" w:hAnsi="Verdana"/>
      <w:sz w:val="18"/>
    </w:rPr>
  </w:style>
  <w:style w:type="paragraph" w:customStyle="1" w:styleId="Icentoparagraaft">
    <w:name w:val="Icento paragraaf (t)"/>
    <w:link w:val="IcentoparagraaftChar"/>
    <w:rsid w:val="001576ED"/>
    <w:pPr>
      <w:numPr>
        <w:ilvl w:val="1"/>
        <w:numId w:val="8"/>
      </w:numPr>
    </w:pPr>
    <w:rPr>
      <w:rFonts w:ascii="Verdana" w:hAnsi="Verdana"/>
      <w:b/>
      <w:sz w:val="18"/>
    </w:rPr>
  </w:style>
  <w:style w:type="character" w:customStyle="1" w:styleId="IcentoparagraaftChar">
    <w:name w:val="Icento paragraaf (t) Char"/>
    <w:basedOn w:val="IcentoParagraafChar"/>
    <w:link w:val="Icentoparagraaft"/>
    <w:rsid w:val="001576ED"/>
    <w:rPr>
      <w:rFonts w:ascii="Verdana" w:hAnsi="Verdana"/>
      <w:b/>
      <w:sz w:val="18"/>
    </w:rPr>
  </w:style>
  <w:style w:type="numbering" w:customStyle="1" w:styleId="IcentoListStyle">
    <w:name w:val="Icento List Style"/>
    <w:uiPriority w:val="99"/>
    <w:rsid w:val="001576ED"/>
    <w:pPr>
      <w:numPr>
        <w:numId w:val="7"/>
      </w:numPr>
    </w:pPr>
  </w:style>
  <w:style w:type="paragraph" w:customStyle="1" w:styleId="IcentoHoofdstukt">
    <w:name w:val="Icento Hoofdstuk (t)"/>
    <w:basedOn w:val="IcentoBijlaget"/>
    <w:link w:val="IcentoHoofdstuktChar"/>
    <w:rsid w:val="00A66375"/>
  </w:style>
  <w:style w:type="character" w:customStyle="1" w:styleId="IcentoHoofdstuktChar">
    <w:name w:val="Icento Hoofdstuk (t) Char"/>
    <w:basedOn w:val="IcentoBijlagetChar"/>
    <w:link w:val="IcentoHoofdstukt"/>
    <w:rsid w:val="00A66375"/>
    <w:rPr>
      <w:rFonts w:ascii="Verdana" w:hAnsi="Verdana"/>
      <w:b/>
      <w:bCs/>
      <w:i w:val="0"/>
      <w:color w:val="000033"/>
      <w:sz w:val="24"/>
      <w:szCs w:val="15"/>
    </w:rPr>
  </w:style>
  <w:style w:type="paragraph" w:customStyle="1" w:styleId="HSStandaard">
    <w:name w:val="_HS_Standaard"/>
    <w:basedOn w:val="Normal"/>
    <w:link w:val="HSStandaardChar"/>
    <w:qFormat/>
    <w:rsid w:val="00071802"/>
  </w:style>
  <w:style w:type="character" w:customStyle="1" w:styleId="HSbijlageChar">
    <w:name w:val="_HS_bijlage Char"/>
    <w:basedOn w:val="DefaultParagraphFont"/>
    <w:link w:val="HSbijlage"/>
    <w:locked/>
    <w:rsid w:val="008F092B"/>
    <w:rPr>
      <w:rFonts w:ascii="Verdana" w:hAnsi="Verdana"/>
      <w:b/>
      <w:bCs/>
      <w:color w:val="000033"/>
      <w:sz w:val="32"/>
      <w:szCs w:val="15"/>
    </w:rPr>
  </w:style>
  <w:style w:type="paragraph" w:customStyle="1" w:styleId="HSbijlage">
    <w:name w:val="_HS_bijlage"/>
    <w:basedOn w:val="Normal"/>
    <w:link w:val="HSbijlageChar"/>
    <w:qFormat/>
    <w:rsid w:val="008F092B"/>
    <w:pPr>
      <w:numPr>
        <w:numId w:val="9"/>
      </w:numPr>
      <w:tabs>
        <w:tab w:val="left" w:pos="1701"/>
      </w:tabs>
      <w:outlineLvl w:val="0"/>
    </w:pPr>
    <w:rPr>
      <w:b/>
      <w:bCs/>
      <w:color w:val="000033"/>
      <w:sz w:val="32"/>
      <w:szCs w:val="15"/>
    </w:rPr>
  </w:style>
  <w:style w:type="character" w:customStyle="1" w:styleId="HSHoofdstukChar">
    <w:name w:val="_HS_Hoofdstuk Char"/>
    <w:basedOn w:val="DefaultParagraphFont"/>
    <w:link w:val="HSHoofdstuk"/>
    <w:locked/>
    <w:rsid w:val="00071802"/>
    <w:rPr>
      <w:rFonts w:ascii="Verdana" w:hAnsi="Verdana"/>
      <w:b/>
      <w:bCs/>
      <w:color w:val="000033"/>
      <w:sz w:val="32"/>
      <w:szCs w:val="15"/>
    </w:rPr>
  </w:style>
  <w:style w:type="paragraph" w:customStyle="1" w:styleId="HSHoofdstuk">
    <w:name w:val="_HS_Hoofdstuk"/>
    <w:basedOn w:val="Normal"/>
    <w:link w:val="HSHoofdstukChar"/>
    <w:qFormat/>
    <w:rsid w:val="00071802"/>
    <w:pPr>
      <w:numPr>
        <w:numId w:val="11"/>
      </w:numPr>
      <w:outlineLvl w:val="0"/>
    </w:pPr>
    <w:rPr>
      <w:b/>
      <w:bCs/>
      <w:color w:val="000033"/>
      <w:sz w:val="32"/>
      <w:szCs w:val="15"/>
    </w:rPr>
  </w:style>
  <w:style w:type="character" w:customStyle="1" w:styleId="HSParagraafChar">
    <w:name w:val="_HS_Paragraaf Char"/>
    <w:basedOn w:val="IcentoparagraaftChar"/>
    <w:link w:val="HSParagraaf"/>
    <w:locked/>
    <w:rsid w:val="002F51BE"/>
    <w:rPr>
      <w:rFonts w:ascii="Verdana" w:hAnsi="Verdana"/>
      <w:b/>
      <w:sz w:val="18"/>
    </w:rPr>
  </w:style>
  <w:style w:type="paragraph" w:customStyle="1" w:styleId="HSParagraaf">
    <w:name w:val="_HS_Paragraaf"/>
    <w:basedOn w:val="Icentoparagraaft"/>
    <w:next w:val="HSStandaard"/>
    <w:link w:val="HSParagraafChar"/>
    <w:qFormat/>
    <w:rsid w:val="002F51BE"/>
    <w:pPr>
      <w:numPr>
        <w:numId w:val="11"/>
      </w:numPr>
    </w:pPr>
  </w:style>
  <w:style w:type="character" w:customStyle="1" w:styleId="HSStandaardChar">
    <w:name w:val="_HS_Standaard Char"/>
    <w:basedOn w:val="DefaultParagraphFont"/>
    <w:link w:val="HSStandaard"/>
    <w:locked/>
    <w:rsid w:val="00071802"/>
    <w:rPr>
      <w:rFonts w:ascii="Verdana" w:hAnsi="Verdana"/>
      <w:sz w:val="18"/>
    </w:rPr>
  </w:style>
  <w:style w:type="paragraph" w:customStyle="1" w:styleId="HSSubParagraaf">
    <w:name w:val="_HS_SubParagraaf"/>
    <w:basedOn w:val="HSStandaard"/>
    <w:next w:val="HSStandaard"/>
    <w:link w:val="HSSubParagraafChar"/>
    <w:qFormat/>
    <w:rsid w:val="002F51BE"/>
    <w:pPr>
      <w:numPr>
        <w:ilvl w:val="2"/>
        <w:numId w:val="11"/>
      </w:numPr>
    </w:pPr>
    <w:rPr>
      <w:b/>
    </w:rPr>
  </w:style>
  <w:style w:type="character" w:customStyle="1" w:styleId="HSSubParagraafChar">
    <w:name w:val="_HS_SubParagraaf Char"/>
    <w:basedOn w:val="HSStandaardChar"/>
    <w:link w:val="HSSubParagraaf"/>
    <w:rsid w:val="002F51BE"/>
    <w:rPr>
      <w:rFonts w:ascii="Verdana" w:hAnsi="Verdana"/>
      <w:b/>
      <w:sz w:val="18"/>
    </w:rPr>
  </w:style>
  <w:style w:type="numbering" w:customStyle="1" w:styleId="HSList">
    <w:name w:val="_HS_List"/>
    <w:uiPriority w:val="99"/>
    <w:rsid w:val="002F51BE"/>
    <w:pPr>
      <w:numPr>
        <w:numId w:val="10"/>
      </w:numPr>
    </w:pPr>
  </w:style>
  <w:style w:type="table" w:styleId="MediumShading1-Accent1">
    <w:name w:val="Medium Shading 1 Accent 1"/>
    <w:basedOn w:val="TableNormal"/>
    <w:uiPriority w:val="63"/>
    <w:locked/>
    <w:rsid w:val="00421855"/>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single" w:sz="8" w:space="0" w:color="7BA0CD" w:themeColor="accent1" w:themeTint="BF"/>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double" w:sz="6" w:space="0" w:color="7BA0CD" w:themeColor="accent1" w:themeTint="BF"/>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l2br w:val="nil"/>
          <w:tr2bl w:val="nil"/>
        </w:tcBorders>
        <w:shd w:val="clear" w:color="auto" w:fill="D3DFEE" w:themeFill="accent1" w:themeFillTint="3F"/>
      </w:tcPr>
    </w:tblStylePr>
    <w:tblStylePr w:type="band2Horz">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l2br w:val="nil"/>
          <w:tr2bl w:val="nil"/>
        </w:tcBorders>
      </w:tcPr>
    </w:tblStylePr>
  </w:style>
  <w:style w:type="table" w:styleId="MediumShading1">
    <w:name w:val="Medium Shading 1"/>
    <w:basedOn w:val="TableNormal"/>
    <w:uiPriority w:val="63"/>
    <w:locked/>
    <w:rsid w:val="00421855"/>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paragraph" w:styleId="NormalWeb">
    <w:name w:val="Normal (Web)"/>
    <w:basedOn w:val="Normal"/>
    <w:uiPriority w:val="99"/>
    <w:unhideWhenUsed/>
    <w:locked/>
    <w:rsid w:val="00D5162A"/>
    <w:pPr>
      <w:spacing w:before="100" w:beforeAutospacing="1" w:after="100" w:afterAutospacing="1"/>
    </w:pPr>
    <w:rPr>
      <w:rFonts w:ascii="Times New Roman" w:hAnsi="Times New Roman"/>
      <w:sz w:val="24"/>
      <w:szCs w:val="24"/>
    </w:rPr>
  </w:style>
  <w:style w:type="paragraph" w:styleId="TOC4">
    <w:name w:val="toc 4"/>
    <w:basedOn w:val="Normal"/>
    <w:next w:val="Normal"/>
    <w:autoRedefine/>
    <w:uiPriority w:val="39"/>
    <w:unhideWhenUsed/>
    <w:locked/>
    <w:rsid w:val="002236F7"/>
    <w:pPr>
      <w:spacing w:after="100" w:line="276" w:lineRule="auto"/>
      <w:ind w:left="660"/>
    </w:pPr>
    <w:rPr>
      <w:rFonts w:asciiTheme="minorHAnsi" w:eastAsiaTheme="minorEastAsia" w:hAnsiTheme="minorHAnsi" w:cstheme="minorBidi"/>
      <w:sz w:val="22"/>
      <w:szCs w:val="22"/>
    </w:rPr>
  </w:style>
  <w:style w:type="paragraph" w:styleId="TOC5">
    <w:name w:val="toc 5"/>
    <w:basedOn w:val="Normal"/>
    <w:next w:val="Normal"/>
    <w:autoRedefine/>
    <w:uiPriority w:val="39"/>
    <w:unhideWhenUsed/>
    <w:locked/>
    <w:rsid w:val="002236F7"/>
    <w:pPr>
      <w:spacing w:after="100" w:line="276" w:lineRule="auto"/>
      <w:ind w:left="880"/>
    </w:pPr>
    <w:rPr>
      <w:rFonts w:asciiTheme="minorHAnsi" w:eastAsiaTheme="minorEastAsia" w:hAnsiTheme="minorHAnsi" w:cstheme="minorBidi"/>
      <w:sz w:val="22"/>
      <w:szCs w:val="22"/>
    </w:rPr>
  </w:style>
  <w:style w:type="paragraph" w:styleId="TOC6">
    <w:name w:val="toc 6"/>
    <w:basedOn w:val="Normal"/>
    <w:next w:val="Normal"/>
    <w:autoRedefine/>
    <w:uiPriority w:val="39"/>
    <w:unhideWhenUsed/>
    <w:locked/>
    <w:rsid w:val="002236F7"/>
    <w:pPr>
      <w:spacing w:after="100" w:line="276" w:lineRule="auto"/>
      <w:ind w:left="1100"/>
    </w:pPr>
    <w:rPr>
      <w:rFonts w:asciiTheme="minorHAnsi" w:eastAsiaTheme="minorEastAsia" w:hAnsiTheme="minorHAnsi" w:cstheme="minorBidi"/>
      <w:sz w:val="22"/>
      <w:szCs w:val="22"/>
    </w:rPr>
  </w:style>
  <w:style w:type="paragraph" w:styleId="TOC7">
    <w:name w:val="toc 7"/>
    <w:basedOn w:val="Normal"/>
    <w:next w:val="Normal"/>
    <w:autoRedefine/>
    <w:uiPriority w:val="39"/>
    <w:unhideWhenUsed/>
    <w:locked/>
    <w:rsid w:val="002236F7"/>
    <w:pPr>
      <w:spacing w:after="100" w:line="276" w:lineRule="auto"/>
      <w:ind w:left="1320"/>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locked/>
    <w:rsid w:val="002236F7"/>
    <w:pPr>
      <w:spacing w:after="100" w:line="276" w:lineRule="auto"/>
      <w:ind w:left="1540"/>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locked/>
    <w:rsid w:val="002236F7"/>
    <w:pPr>
      <w:spacing w:after="100" w:line="276" w:lineRule="auto"/>
      <w:ind w:left="1760"/>
    </w:pPr>
    <w:rPr>
      <w:rFonts w:asciiTheme="minorHAnsi" w:eastAsiaTheme="minorEastAsia" w:hAnsiTheme="minorHAnsi" w:cstheme="minorBidi"/>
      <w:sz w:val="22"/>
      <w:szCs w:val="22"/>
    </w:rPr>
  </w:style>
  <w:style w:type="character" w:styleId="FollowedHyperlink">
    <w:name w:val="FollowedHyperlink"/>
    <w:basedOn w:val="DefaultParagraphFont"/>
    <w:locked/>
    <w:rsid w:val="00C24F89"/>
    <w:rPr>
      <w:color w:val="800080" w:themeColor="followedHyperlink"/>
      <w:u w:val="single"/>
    </w:rPr>
  </w:style>
  <w:style w:type="character" w:customStyle="1" w:styleId="BodyTextChar">
    <w:name w:val="Body Text Char"/>
    <w:aliases w:val="Tempo Body Text Char,bt Char,body text Char,BODY TEXT Char,t Char,Text Char,Tempo Body Text1 Char,Tempo Body Text2 Char,Tempo Body Text3 Char,Tempo Body Text4 Char,Tempo Body Text5 Char,Tempo Body Text6 Char,Tempo Body Text7 Char,b Char"/>
    <w:link w:val="BodyText"/>
    <w:locked/>
    <w:rsid w:val="00C615D7"/>
    <w:rPr>
      <w:rFonts w:ascii="HelveticaNeue LT 55 Roman" w:hAnsi="HelveticaNeue LT 55 Roman"/>
    </w:rPr>
  </w:style>
  <w:style w:type="paragraph" w:styleId="BodyText">
    <w:name w:val="Body Text"/>
    <w:aliases w:val="Tempo Body Text,bt,body text,BODY TEXT,t,Text,Tempo Body Text1,Tempo Body Text2,Tempo Body Text3,Tempo Body Text4,Tempo Body Text5,Tempo Body Text6,Tempo Body Text7,Tempo Body Text8,Tempo Body Text9,Tempo Body Text10,Tempo Body Text11,b,bt1"/>
    <w:basedOn w:val="Normal"/>
    <w:link w:val="BodyTextChar"/>
    <w:unhideWhenUsed/>
    <w:locked/>
    <w:rsid w:val="00C615D7"/>
    <w:rPr>
      <w:rFonts w:ascii="HelveticaNeue LT 55 Roman" w:hAnsi="HelveticaNeue LT 55 Roman"/>
      <w:sz w:val="20"/>
    </w:rPr>
  </w:style>
  <w:style w:type="character" w:customStyle="1" w:styleId="BodyTextChar1">
    <w:name w:val="Body Text Char1"/>
    <w:basedOn w:val="DefaultParagraphFont"/>
    <w:rsid w:val="00C615D7"/>
    <w:rPr>
      <w:rFonts w:ascii="Verdana" w:hAnsi="Verdana"/>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809858">
      <w:bodyDiv w:val="1"/>
      <w:marLeft w:val="0"/>
      <w:marRight w:val="0"/>
      <w:marTop w:val="0"/>
      <w:marBottom w:val="0"/>
      <w:divBdr>
        <w:top w:val="none" w:sz="0" w:space="0" w:color="auto"/>
        <w:left w:val="none" w:sz="0" w:space="0" w:color="auto"/>
        <w:bottom w:val="none" w:sz="0" w:space="0" w:color="auto"/>
        <w:right w:val="none" w:sz="0" w:space="0" w:color="auto"/>
      </w:divBdr>
    </w:div>
    <w:div w:id="47730887">
      <w:bodyDiv w:val="1"/>
      <w:marLeft w:val="0"/>
      <w:marRight w:val="0"/>
      <w:marTop w:val="0"/>
      <w:marBottom w:val="0"/>
      <w:divBdr>
        <w:top w:val="none" w:sz="0" w:space="0" w:color="auto"/>
        <w:left w:val="none" w:sz="0" w:space="0" w:color="auto"/>
        <w:bottom w:val="none" w:sz="0" w:space="0" w:color="auto"/>
        <w:right w:val="none" w:sz="0" w:space="0" w:color="auto"/>
      </w:divBdr>
    </w:div>
    <w:div w:id="561478827">
      <w:bodyDiv w:val="1"/>
      <w:marLeft w:val="0"/>
      <w:marRight w:val="0"/>
      <w:marTop w:val="0"/>
      <w:marBottom w:val="0"/>
      <w:divBdr>
        <w:top w:val="none" w:sz="0" w:space="0" w:color="auto"/>
        <w:left w:val="none" w:sz="0" w:space="0" w:color="auto"/>
        <w:bottom w:val="none" w:sz="0" w:space="0" w:color="auto"/>
        <w:right w:val="none" w:sz="0" w:space="0" w:color="auto"/>
      </w:divBdr>
    </w:div>
    <w:div w:id="591202361">
      <w:bodyDiv w:val="1"/>
      <w:marLeft w:val="0"/>
      <w:marRight w:val="0"/>
      <w:marTop w:val="0"/>
      <w:marBottom w:val="0"/>
      <w:divBdr>
        <w:top w:val="none" w:sz="0" w:space="0" w:color="auto"/>
        <w:left w:val="none" w:sz="0" w:space="0" w:color="auto"/>
        <w:bottom w:val="none" w:sz="0" w:space="0" w:color="auto"/>
        <w:right w:val="none" w:sz="0" w:space="0" w:color="auto"/>
      </w:divBdr>
    </w:div>
    <w:div w:id="717096169">
      <w:bodyDiv w:val="1"/>
      <w:marLeft w:val="0"/>
      <w:marRight w:val="0"/>
      <w:marTop w:val="0"/>
      <w:marBottom w:val="0"/>
      <w:divBdr>
        <w:top w:val="none" w:sz="0" w:space="0" w:color="auto"/>
        <w:left w:val="none" w:sz="0" w:space="0" w:color="auto"/>
        <w:bottom w:val="none" w:sz="0" w:space="0" w:color="auto"/>
        <w:right w:val="none" w:sz="0" w:space="0" w:color="auto"/>
      </w:divBdr>
    </w:div>
    <w:div w:id="818501868">
      <w:bodyDiv w:val="1"/>
      <w:marLeft w:val="0"/>
      <w:marRight w:val="0"/>
      <w:marTop w:val="0"/>
      <w:marBottom w:val="0"/>
      <w:divBdr>
        <w:top w:val="none" w:sz="0" w:space="0" w:color="auto"/>
        <w:left w:val="none" w:sz="0" w:space="0" w:color="auto"/>
        <w:bottom w:val="none" w:sz="0" w:space="0" w:color="auto"/>
        <w:right w:val="none" w:sz="0" w:space="0" w:color="auto"/>
      </w:divBdr>
      <w:divsChild>
        <w:div w:id="760874389">
          <w:marLeft w:val="0"/>
          <w:marRight w:val="0"/>
          <w:marTop w:val="0"/>
          <w:marBottom w:val="0"/>
          <w:divBdr>
            <w:top w:val="none" w:sz="0" w:space="0" w:color="auto"/>
            <w:left w:val="none" w:sz="0" w:space="0" w:color="auto"/>
            <w:bottom w:val="none" w:sz="0" w:space="0" w:color="auto"/>
            <w:right w:val="none" w:sz="0" w:space="0" w:color="auto"/>
          </w:divBdr>
          <w:divsChild>
            <w:div w:id="1331366630">
              <w:marLeft w:val="0"/>
              <w:marRight w:val="0"/>
              <w:marTop w:val="0"/>
              <w:marBottom w:val="0"/>
              <w:divBdr>
                <w:top w:val="none" w:sz="0" w:space="0" w:color="auto"/>
                <w:left w:val="none" w:sz="0" w:space="0" w:color="auto"/>
                <w:bottom w:val="none" w:sz="0" w:space="0" w:color="auto"/>
                <w:right w:val="none" w:sz="0" w:space="0" w:color="auto"/>
              </w:divBdr>
              <w:divsChild>
                <w:div w:id="1974679364">
                  <w:marLeft w:val="0"/>
                  <w:marRight w:val="0"/>
                  <w:marTop w:val="0"/>
                  <w:marBottom w:val="0"/>
                  <w:divBdr>
                    <w:top w:val="none" w:sz="0" w:space="0" w:color="auto"/>
                    <w:left w:val="none" w:sz="0" w:space="0" w:color="auto"/>
                    <w:bottom w:val="none" w:sz="0" w:space="0" w:color="auto"/>
                    <w:right w:val="none" w:sz="0" w:space="0" w:color="auto"/>
                  </w:divBdr>
                  <w:divsChild>
                    <w:div w:id="723452577">
                      <w:marLeft w:val="0"/>
                      <w:marRight w:val="0"/>
                      <w:marTop w:val="0"/>
                      <w:marBottom w:val="0"/>
                      <w:divBdr>
                        <w:top w:val="none" w:sz="0" w:space="0" w:color="auto"/>
                        <w:left w:val="none" w:sz="0" w:space="0" w:color="auto"/>
                        <w:bottom w:val="none" w:sz="0" w:space="0" w:color="auto"/>
                        <w:right w:val="none" w:sz="0" w:space="0" w:color="auto"/>
                      </w:divBdr>
                      <w:divsChild>
                        <w:div w:id="240605348">
                          <w:marLeft w:val="0"/>
                          <w:marRight w:val="0"/>
                          <w:marTop w:val="0"/>
                          <w:marBottom w:val="0"/>
                          <w:divBdr>
                            <w:top w:val="none" w:sz="0" w:space="0" w:color="auto"/>
                            <w:left w:val="none" w:sz="0" w:space="0" w:color="auto"/>
                            <w:bottom w:val="none" w:sz="0" w:space="0" w:color="auto"/>
                            <w:right w:val="none" w:sz="0" w:space="0" w:color="auto"/>
                          </w:divBdr>
                          <w:divsChild>
                            <w:div w:id="1651985130">
                              <w:marLeft w:val="0"/>
                              <w:marRight w:val="0"/>
                              <w:marTop w:val="0"/>
                              <w:marBottom w:val="0"/>
                              <w:divBdr>
                                <w:top w:val="none" w:sz="0" w:space="0" w:color="auto"/>
                                <w:left w:val="none" w:sz="0" w:space="0" w:color="auto"/>
                                <w:bottom w:val="none" w:sz="0" w:space="0" w:color="auto"/>
                                <w:right w:val="none" w:sz="0" w:space="0" w:color="auto"/>
                              </w:divBdr>
                              <w:divsChild>
                                <w:div w:id="1630936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78473298">
      <w:bodyDiv w:val="1"/>
      <w:marLeft w:val="0"/>
      <w:marRight w:val="0"/>
      <w:marTop w:val="0"/>
      <w:marBottom w:val="0"/>
      <w:divBdr>
        <w:top w:val="none" w:sz="0" w:space="0" w:color="auto"/>
        <w:left w:val="none" w:sz="0" w:space="0" w:color="auto"/>
        <w:bottom w:val="none" w:sz="0" w:space="0" w:color="auto"/>
        <w:right w:val="none" w:sz="0" w:space="0" w:color="auto"/>
      </w:divBdr>
    </w:div>
    <w:div w:id="919830376">
      <w:bodyDiv w:val="1"/>
      <w:marLeft w:val="0"/>
      <w:marRight w:val="0"/>
      <w:marTop w:val="0"/>
      <w:marBottom w:val="0"/>
      <w:divBdr>
        <w:top w:val="none" w:sz="0" w:space="0" w:color="auto"/>
        <w:left w:val="none" w:sz="0" w:space="0" w:color="auto"/>
        <w:bottom w:val="none" w:sz="0" w:space="0" w:color="auto"/>
        <w:right w:val="none" w:sz="0" w:space="0" w:color="auto"/>
      </w:divBdr>
    </w:div>
    <w:div w:id="937522300">
      <w:bodyDiv w:val="1"/>
      <w:marLeft w:val="0"/>
      <w:marRight w:val="0"/>
      <w:marTop w:val="0"/>
      <w:marBottom w:val="0"/>
      <w:divBdr>
        <w:top w:val="none" w:sz="0" w:space="0" w:color="auto"/>
        <w:left w:val="none" w:sz="0" w:space="0" w:color="auto"/>
        <w:bottom w:val="none" w:sz="0" w:space="0" w:color="auto"/>
        <w:right w:val="none" w:sz="0" w:space="0" w:color="auto"/>
      </w:divBdr>
      <w:divsChild>
        <w:div w:id="1775400616">
          <w:marLeft w:val="0"/>
          <w:marRight w:val="0"/>
          <w:marTop w:val="0"/>
          <w:marBottom w:val="0"/>
          <w:divBdr>
            <w:top w:val="none" w:sz="0" w:space="0" w:color="auto"/>
            <w:left w:val="none" w:sz="0" w:space="0" w:color="auto"/>
            <w:bottom w:val="none" w:sz="0" w:space="0" w:color="auto"/>
            <w:right w:val="none" w:sz="0" w:space="0" w:color="auto"/>
          </w:divBdr>
          <w:divsChild>
            <w:div w:id="325135846">
              <w:marLeft w:val="0"/>
              <w:marRight w:val="0"/>
              <w:marTop w:val="0"/>
              <w:marBottom w:val="0"/>
              <w:divBdr>
                <w:top w:val="none" w:sz="0" w:space="0" w:color="auto"/>
                <w:left w:val="none" w:sz="0" w:space="0" w:color="auto"/>
                <w:bottom w:val="none" w:sz="0" w:space="0" w:color="auto"/>
                <w:right w:val="none" w:sz="0" w:space="0" w:color="auto"/>
              </w:divBdr>
              <w:divsChild>
                <w:div w:id="1452868752">
                  <w:marLeft w:val="0"/>
                  <w:marRight w:val="0"/>
                  <w:marTop w:val="0"/>
                  <w:marBottom w:val="0"/>
                  <w:divBdr>
                    <w:top w:val="none" w:sz="0" w:space="0" w:color="auto"/>
                    <w:left w:val="none" w:sz="0" w:space="0" w:color="auto"/>
                    <w:bottom w:val="none" w:sz="0" w:space="0" w:color="auto"/>
                    <w:right w:val="none" w:sz="0" w:space="0" w:color="auto"/>
                  </w:divBdr>
                  <w:divsChild>
                    <w:div w:id="1958445050">
                      <w:marLeft w:val="0"/>
                      <w:marRight w:val="0"/>
                      <w:marTop w:val="0"/>
                      <w:marBottom w:val="0"/>
                      <w:divBdr>
                        <w:top w:val="none" w:sz="0" w:space="0" w:color="auto"/>
                        <w:left w:val="none" w:sz="0" w:space="0" w:color="auto"/>
                        <w:bottom w:val="none" w:sz="0" w:space="0" w:color="auto"/>
                        <w:right w:val="none" w:sz="0" w:space="0" w:color="auto"/>
                      </w:divBdr>
                      <w:divsChild>
                        <w:div w:id="1612545189">
                          <w:marLeft w:val="0"/>
                          <w:marRight w:val="0"/>
                          <w:marTop w:val="0"/>
                          <w:marBottom w:val="0"/>
                          <w:divBdr>
                            <w:top w:val="none" w:sz="0" w:space="0" w:color="auto"/>
                            <w:left w:val="none" w:sz="0" w:space="0" w:color="auto"/>
                            <w:bottom w:val="none" w:sz="0" w:space="0" w:color="auto"/>
                            <w:right w:val="none" w:sz="0" w:space="0" w:color="auto"/>
                          </w:divBdr>
                          <w:divsChild>
                            <w:div w:id="1655184038">
                              <w:marLeft w:val="0"/>
                              <w:marRight w:val="0"/>
                              <w:marTop w:val="0"/>
                              <w:marBottom w:val="0"/>
                              <w:divBdr>
                                <w:top w:val="none" w:sz="0" w:space="0" w:color="auto"/>
                                <w:left w:val="none" w:sz="0" w:space="0" w:color="auto"/>
                                <w:bottom w:val="none" w:sz="0" w:space="0" w:color="auto"/>
                                <w:right w:val="none" w:sz="0" w:space="0" w:color="auto"/>
                              </w:divBdr>
                              <w:divsChild>
                                <w:div w:id="436632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2490504">
      <w:bodyDiv w:val="1"/>
      <w:marLeft w:val="0"/>
      <w:marRight w:val="0"/>
      <w:marTop w:val="0"/>
      <w:marBottom w:val="0"/>
      <w:divBdr>
        <w:top w:val="none" w:sz="0" w:space="0" w:color="auto"/>
        <w:left w:val="none" w:sz="0" w:space="0" w:color="auto"/>
        <w:bottom w:val="none" w:sz="0" w:space="0" w:color="auto"/>
        <w:right w:val="none" w:sz="0" w:space="0" w:color="auto"/>
      </w:divBdr>
    </w:div>
    <w:div w:id="14252210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15.png"/><Relationship Id="rId21" Type="http://schemas.openxmlformats.org/officeDocument/2006/relationships/image" Target="media/image10.png"/><Relationship Id="rId34" Type="http://schemas.openxmlformats.org/officeDocument/2006/relationships/image" Target="media/image23.png"/><Relationship Id="rId42" Type="http://schemas.openxmlformats.org/officeDocument/2006/relationships/image" Target="media/image31.png"/><Relationship Id="rId47" Type="http://schemas.openxmlformats.org/officeDocument/2006/relationships/image" Target="media/image36.png"/><Relationship Id="rId50" Type="http://schemas.openxmlformats.org/officeDocument/2006/relationships/image" Target="media/image39.png"/><Relationship Id="rId55" Type="http://schemas.openxmlformats.org/officeDocument/2006/relationships/image" Target="media/image44.png"/><Relationship Id="rId63" Type="http://schemas.openxmlformats.org/officeDocument/2006/relationships/image" Target="media/image52.png"/><Relationship Id="rId68" Type="http://schemas.openxmlformats.org/officeDocument/2006/relationships/image" Target="media/image57.png"/><Relationship Id="rId76" Type="http://schemas.openxmlformats.org/officeDocument/2006/relationships/image" Target="media/image65.png"/><Relationship Id="rId84" Type="http://schemas.openxmlformats.org/officeDocument/2006/relationships/image" Target="media/image73.png"/><Relationship Id="rId89" Type="http://schemas.openxmlformats.org/officeDocument/2006/relationships/image" Target="media/image78.png"/><Relationship Id="rId97" Type="http://schemas.openxmlformats.org/officeDocument/2006/relationships/image" Target="media/image86.png"/><Relationship Id="rId7" Type="http://schemas.microsoft.com/office/2007/relationships/stylesWithEffects" Target="stylesWithEffects.xml"/><Relationship Id="rId71" Type="http://schemas.openxmlformats.org/officeDocument/2006/relationships/image" Target="media/image60.png"/><Relationship Id="rId92" Type="http://schemas.openxmlformats.org/officeDocument/2006/relationships/image" Target="media/image81.png"/><Relationship Id="rId2" Type="http://schemas.openxmlformats.org/officeDocument/2006/relationships/customXml" Target="../customXml/item2.xml"/><Relationship Id="rId16" Type="http://schemas.openxmlformats.org/officeDocument/2006/relationships/image" Target="media/image5.png"/><Relationship Id="rId29" Type="http://schemas.openxmlformats.org/officeDocument/2006/relationships/image" Target="media/image18.png"/><Relationship Id="rId11" Type="http://schemas.openxmlformats.org/officeDocument/2006/relationships/endnotes" Target="endnotes.xml"/><Relationship Id="rId24" Type="http://schemas.openxmlformats.org/officeDocument/2006/relationships/image" Target="media/image13.png"/><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image" Target="media/image34.png"/><Relationship Id="rId53" Type="http://schemas.openxmlformats.org/officeDocument/2006/relationships/image" Target="media/image42.png"/><Relationship Id="rId58" Type="http://schemas.openxmlformats.org/officeDocument/2006/relationships/image" Target="media/image47.png"/><Relationship Id="rId66" Type="http://schemas.openxmlformats.org/officeDocument/2006/relationships/image" Target="media/image55.png"/><Relationship Id="rId74" Type="http://schemas.openxmlformats.org/officeDocument/2006/relationships/image" Target="media/image63.png"/><Relationship Id="rId79" Type="http://schemas.openxmlformats.org/officeDocument/2006/relationships/image" Target="media/image68.png"/><Relationship Id="rId87" Type="http://schemas.openxmlformats.org/officeDocument/2006/relationships/image" Target="media/image76.png"/><Relationship Id="rId5" Type="http://schemas.openxmlformats.org/officeDocument/2006/relationships/numbering" Target="numbering.xml"/><Relationship Id="rId61" Type="http://schemas.openxmlformats.org/officeDocument/2006/relationships/image" Target="media/image50.png"/><Relationship Id="rId82" Type="http://schemas.openxmlformats.org/officeDocument/2006/relationships/image" Target="media/image71.png"/><Relationship Id="rId90" Type="http://schemas.openxmlformats.org/officeDocument/2006/relationships/image" Target="media/image79.png"/><Relationship Id="rId95" Type="http://schemas.openxmlformats.org/officeDocument/2006/relationships/image" Target="media/image84.png"/><Relationship Id="rId19" Type="http://schemas.openxmlformats.org/officeDocument/2006/relationships/image" Target="media/image8.png"/><Relationship Id="rId14" Type="http://schemas.openxmlformats.org/officeDocument/2006/relationships/image" Target="media/image3.png"/><Relationship Id="rId22" Type="http://schemas.openxmlformats.org/officeDocument/2006/relationships/image" Target="media/image11.png"/><Relationship Id="rId27" Type="http://schemas.openxmlformats.org/officeDocument/2006/relationships/image" Target="media/image16.png"/><Relationship Id="rId30" Type="http://schemas.openxmlformats.org/officeDocument/2006/relationships/image" Target="media/image19.png"/><Relationship Id="rId35" Type="http://schemas.openxmlformats.org/officeDocument/2006/relationships/image" Target="media/image24.png"/><Relationship Id="rId43" Type="http://schemas.openxmlformats.org/officeDocument/2006/relationships/image" Target="media/image32.png"/><Relationship Id="rId48" Type="http://schemas.openxmlformats.org/officeDocument/2006/relationships/image" Target="media/image37.png"/><Relationship Id="rId56" Type="http://schemas.openxmlformats.org/officeDocument/2006/relationships/image" Target="media/image45.png"/><Relationship Id="rId64" Type="http://schemas.openxmlformats.org/officeDocument/2006/relationships/image" Target="media/image53.png"/><Relationship Id="rId69" Type="http://schemas.openxmlformats.org/officeDocument/2006/relationships/image" Target="media/image58.png"/><Relationship Id="rId77" Type="http://schemas.openxmlformats.org/officeDocument/2006/relationships/image" Target="media/image66.png"/><Relationship Id="rId100" Type="http://schemas.openxmlformats.org/officeDocument/2006/relationships/fontTable" Target="fontTable.xml"/><Relationship Id="rId8" Type="http://schemas.openxmlformats.org/officeDocument/2006/relationships/settings" Target="settings.xml"/><Relationship Id="rId51" Type="http://schemas.openxmlformats.org/officeDocument/2006/relationships/image" Target="media/image40.png"/><Relationship Id="rId72" Type="http://schemas.openxmlformats.org/officeDocument/2006/relationships/image" Target="media/image61.png"/><Relationship Id="rId80" Type="http://schemas.openxmlformats.org/officeDocument/2006/relationships/image" Target="media/image69.png"/><Relationship Id="rId85" Type="http://schemas.openxmlformats.org/officeDocument/2006/relationships/image" Target="media/image74.png"/><Relationship Id="rId93" Type="http://schemas.openxmlformats.org/officeDocument/2006/relationships/image" Target="media/image82.png"/><Relationship Id="rId98" Type="http://schemas.openxmlformats.org/officeDocument/2006/relationships/image" Target="media/image87.png"/><Relationship Id="rId3" Type="http://schemas.openxmlformats.org/officeDocument/2006/relationships/customXml" Target="../customXml/item3.xml"/><Relationship Id="rId12" Type="http://schemas.openxmlformats.org/officeDocument/2006/relationships/image" Target="media/image1.png"/><Relationship Id="rId17" Type="http://schemas.openxmlformats.org/officeDocument/2006/relationships/image" Target="media/image6.png"/><Relationship Id="rId25" Type="http://schemas.openxmlformats.org/officeDocument/2006/relationships/image" Target="media/image14.png"/><Relationship Id="rId33" Type="http://schemas.openxmlformats.org/officeDocument/2006/relationships/image" Target="media/image22.png"/><Relationship Id="rId38" Type="http://schemas.openxmlformats.org/officeDocument/2006/relationships/image" Target="media/image27.png"/><Relationship Id="rId46" Type="http://schemas.openxmlformats.org/officeDocument/2006/relationships/image" Target="media/image35.png"/><Relationship Id="rId59" Type="http://schemas.openxmlformats.org/officeDocument/2006/relationships/image" Target="media/image48.png"/><Relationship Id="rId67" Type="http://schemas.openxmlformats.org/officeDocument/2006/relationships/image" Target="media/image56.png"/><Relationship Id="rId20" Type="http://schemas.openxmlformats.org/officeDocument/2006/relationships/image" Target="media/image9.png"/><Relationship Id="rId41" Type="http://schemas.openxmlformats.org/officeDocument/2006/relationships/image" Target="media/image30.png"/><Relationship Id="rId54" Type="http://schemas.openxmlformats.org/officeDocument/2006/relationships/image" Target="media/image43.png"/><Relationship Id="rId62" Type="http://schemas.openxmlformats.org/officeDocument/2006/relationships/image" Target="media/image51.png"/><Relationship Id="rId70" Type="http://schemas.openxmlformats.org/officeDocument/2006/relationships/image" Target="media/image59.png"/><Relationship Id="rId75" Type="http://schemas.openxmlformats.org/officeDocument/2006/relationships/image" Target="media/image64.png"/><Relationship Id="rId83" Type="http://schemas.openxmlformats.org/officeDocument/2006/relationships/image" Target="media/image72.png"/><Relationship Id="rId88" Type="http://schemas.openxmlformats.org/officeDocument/2006/relationships/image" Target="media/image77.png"/><Relationship Id="rId91" Type="http://schemas.openxmlformats.org/officeDocument/2006/relationships/image" Target="media/image80.png"/><Relationship Id="rId96" Type="http://schemas.openxmlformats.org/officeDocument/2006/relationships/image" Target="media/image85.png"/><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image" Target="media/image4.png"/><Relationship Id="rId23" Type="http://schemas.openxmlformats.org/officeDocument/2006/relationships/image" Target="media/image12.png"/><Relationship Id="rId28" Type="http://schemas.openxmlformats.org/officeDocument/2006/relationships/image" Target="media/image17.png"/><Relationship Id="rId36" Type="http://schemas.openxmlformats.org/officeDocument/2006/relationships/image" Target="media/image25.png"/><Relationship Id="rId49" Type="http://schemas.openxmlformats.org/officeDocument/2006/relationships/image" Target="media/image38.png"/><Relationship Id="rId57" Type="http://schemas.openxmlformats.org/officeDocument/2006/relationships/image" Target="media/image46.png"/><Relationship Id="rId10" Type="http://schemas.openxmlformats.org/officeDocument/2006/relationships/footnotes" Target="footnotes.xml"/><Relationship Id="rId31" Type="http://schemas.openxmlformats.org/officeDocument/2006/relationships/image" Target="media/image20.png"/><Relationship Id="rId44" Type="http://schemas.openxmlformats.org/officeDocument/2006/relationships/image" Target="media/image33.png"/><Relationship Id="rId52" Type="http://schemas.openxmlformats.org/officeDocument/2006/relationships/image" Target="media/image41.png"/><Relationship Id="rId60" Type="http://schemas.openxmlformats.org/officeDocument/2006/relationships/image" Target="media/image49.png"/><Relationship Id="rId65" Type="http://schemas.openxmlformats.org/officeDocument/2006/relationships/image" Target="media/image54.png"/><Relationship Id="rId73" Type="http://schemas.openxmlformats.org/officeDocument/2006/relationships/image" Target="media/image62.png"/><Relationship Id="rId78" Type="http://schemas.openxmlformats.org/officeDocument/2006/relationships/image" Target="media/image67.png"/><Relationship Id="rId81" Type="http://schemas.openxmlformats.org/officeDocument/2006/relationships/image" Target="media/image70.png"/><Relationship Id="rId86" Type="http://schemas.openxmlformats.org/officeDocument/2006/relationships/image" Target="media/image75.png"/><Relationship Id="rId94" Type="http://schemas.openxmlformats.org/officeDocument/2006/relationships/image" Target="media/image83.png"/><Relationship Id="rId99" Type="http://schemas.openxmlformats.org/officeDocument/2006/relationships/image" Target="media/image88.png"/><Relationship Id="rId10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image" Target="media/image2.jpeg"/><Relationship Id="rId18" Type="http://schemas.openxmlformats.org/officeDocument/2006/relationships/image" Target="media/image7.png"/><Relationship Id="rId39" Type="http://schemas.openxmlformats.org/officeDocument/2006/relationships/image" Target="media/image28.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han\AppData\Roaming\Microsoft\Templates\Definitief_Rapport_voorstel.dotm" TargetMode="Externa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7CB9942CFFBA24B83CA2F8A4F4F5851" ma:contentTypeVersion="0" ma:contentTypeDescription="Create a new document." ma:contentTypeScope="" ma:versionID="46e0889fed4bab111702689172aa7b38">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82AE98-6F8F-4B22-B589-D9442AB74326}">
  <ds:schemaRefs>
    <ds:schemaRef ds:uri="http://schemas.microsoft.com/sharepoint/v3/contenttype/forms"/>
  </ds:schemaRefs>
</ds:datastoreItem>
</file>

<file path=customXml/itemProps2.xml><?xml version="1.0" encoding="utf-8"?>
<ds:datastoreItem xmlns:ds="http://schemas.openxmlformats.org/officeDocument/2006/customXml" ds:itemID="{5835679C-3E8C-4748-9179-2099EA2C13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8C07C131-21A0-41EA-9D99-D144A3B0A06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752EBE71-F55E-4C1B-AC0D-5DC1C1596B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Definitief_Rapport_voorstel.dotm</Template>
  <TotalTime>0</TotalTime>
  <Pages>1</Pages>
  <Words>801</Words>
  <Characters>4409</Characters>
  <Application>Microsoft Office Word</Application>
  <DocSecurity>0</DocSecurity>
  <Lines>36</Lines>
  <Paragraphs>10</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High Level Technical Design</vt:lpstr>
      <vt:lpstr>Offerte</vt:lpstr>
    </vt:vector>
  </TitlesOfParts>
  <LinksUpToDate>false</LinksUpToDate>
  <CharactersWithSpaces>5200</CharactersWithSpaces>
  <SharedDoc>false</SharedDoc>
  <HLinks>
    <vt:vector size="72" baseType="variant">
      <vt:variant>
        <vt:i4>1769532</vt:i4>
      </vt:variant>
      <vt:variant>
        <vt:i4>71</vt:i4>
      </vt:variant>
      <vt:variant>
        <vt:i4>0</vt:i4>
      </vt:variant>
      <vt:variant>
        <vt:i4>5</vt:i4>
      </vt:variant>
      <vt:variant>
        <vt:lpwstr/>
      </vt:variant>
      <vt:variant>
        <vt:lpwstr>_Toc201996638</vt:lpwstr>
      </vt:variant>
      <vt:variant>
        <vt:i4>1769532</vt:i4>
      </vt:variant>
      <vt:variant>
        <vt:i4>65</vt:i4>
      </vt:variant>
      <vt:variant>
        <vt:i4>0</vt:i4>
      </vt:variant>
      <vt:variant>
        <vt:i4>5</vt:i4>
      </vt:variant>
      <vt:variant>
        <vt:lpwstr/>
      </vt:variant>
      <vt:variant>
        <vt:lpwstr>_Toc201996637</vt:lpwstr>
      </vt:variant>
      <vt:variant>
        <vt:i4>1769532</vt:i4>
      </vt:variant>
      <vt:variant>
        <vt:i4>59</vt:i4>
      </vt:variant>
      <vt:variant>
        <vt:i4>0</vt:i4>
      </vt:variant>
      <vt:variant>
        <vt:i4>5</vt:i4>
      </vt:variant>
      <vt:variant>
        <vt:lpwstr/>
      </vt:variant>
      <vt:variant>
        <vt:lpwstr>_Toc201996636</vt:lpwstr>
      </vt:variant>
      <vt:variant>
        <vt:i4>1769532</vt:i4>
      </vt:variant>
      <vt:variant>
        <vt:i4>53</vt:i4>
      </vt:variant>
      <vt:variant>
        <vt:i4>0</vt:i4>
      </vt:variant>
      <vt:variant>
        <vt:i4>5</vt:i4>
      </vt:variant>
      <vt:variant>
        <vt:lpwstr/>
      </vt:variant>
      <vt:variant>
        <vt:lpwstr>_Toc201996635</vt:lpwstr>
      </vt:variant>
      <vt:variant>
        <vt:i4>1769532</vt:i4>
      </vt:variant>
      <vt:variant>
        <vt:i4>47</vt:i4>
      </vt:variant>
      <vt:variant>
        <vt:i4>0</vt:i4>
      </vt:variant>
      <vt:variant>
        <vt:i4>5</vt:i4>
      </vt:variant>
      <vt:variant>
        <vt:lpwstr/>
      </vt:variant>
      <vt:variant>
        <vt:lpwstr>_Toc201996634</vt:lpwstr>
      </vt:variant>
      <vt:variant>
        <vt:i4>1769532</vt:i4>
      </vt:variant>
      <vt:variant>
        <vt:i4>41</vt:i4>
      </vt:variant>
      <vt:variant>
        <vt:i4>0</vt:i4>
      </vt:variant>
      <vt:variant>
        <vt:i4>5</vt:i4>
      </vt:variant>
      <vt:variant>
        <vt:lpwstr/>
      </vt:variant>
      <vt:variant>
        <vt:lpwstr>_Toc201996633</vt:lpwstr>
      </vt:variant>
      <vt:variant>
        <vt:i4>1769532</vt:i4>
      </vt:variant>
      <vt:variant>
        <vt:i4>35</vt:i4>
      </vt:variant>
      <vt:variant>
        <vt:i4>0</vt:i4>
      </vt:variant>
      <vt:variant>
        <vt:i4>5</vt:i4>
      </vt:variant>
      <vt:variant>
        <vt:lpwstr/>
      </vt:variant>
      <vt:variant>
        <vt:lpwstr>_Toc201996632</vt:lpwstr>
      </vt:variant>
      <vt:variant>
        <vt:i4>1769532</vt:i4>
      </vt:variant>
      <vt:variant>
        <vt:i4>29</vt:i4>
      </vt:variant>
      <vt:variant>
        <vt:i4>0</vt:i4>
      </vt:variant>
      <vt:variant>
        <vt:i4>5</vt:i4>
      </vt:variant>
      <vt:variant>
        <vt:lpwstr/>
      </vt:variant>
      <vt:variant>
        <vt:lpwstr>_Toc201996631</vt:lpwstr>
      </vt:variant>
      <vt:variant>
        <vt:i4>1769532</vt:i4>
      </vt:variant>
      <vt:variant>
        <vt:i4>23</vt:i4>
      </vt:variant>
      <vt:variant>
        <vt:i4>0</vt:i4>
      </vt:variant>
      <vt:variant>
        <vt:i4>5</vt:i4>
      </vt:variant>
      <vt:variant>
        <vt:lpwstr/>
      </vt:variant>
      <vt:variant>
        <vt:lpwstr>_Toc201996630</vt:lpwstr>
      </vt:variant>
      <vt:variant>
        <vt:i4>1703996</vt:i4>
      </vt:variant>
      <vt:variant>
        <vt:i4>17</vt:i4>
      </vt:variant>
      <vt:variant>
        <vt:i4>0</vt:i4>
      </vt:variant>
      <vt:variant>
        <vt:i4>5</vt:i4>
      </vt:variant>
      <vt:variant>
        <vt:lpwstr/>
      </vt:variant>
      <vt:variant>
        <vt:lpwstr>_Toc201996629</vt:lpwstr>
      </vt:variant>
      <vt:variant>
        <vt:i4>1703996</vt:i4>
      </vt:variant>
      <vt:variant>
        <vt:i4>11</vt:i4>
      </vt:variant>
      <vt:variant>
        <vt:i4>0</vt:i4>
      </vt:variant>
      <vt:variant>
        <vt:i4>5</vt:i4>
      </vt:variant>
      <vt:variant>
        <vt:lpwstr/>
      </vt:variant>
      <vt:variant>
        <vt:lpwstr>_Toc201996628</vt:lpwstr>
      </vt:variant>
      <vt:variant>
        <vt:i4>1703996</vt:i4>
      </vt:variant>
      <vt:variant>
        <vt:i4>5</vt:i4>
      </vt:variant>
      <vt:variant>
        <vt:i4>0</vt:i4>
      </vt:variant>
      <vt:variant>
        <vt:i4>5</vt:i4>
      </vt:variant>
      <vt:variant>
        <vt:lpwstr/>
      </vt:variant>
      <vt:variant>
        <vt:lpwstr>_Toc201996627</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High Level Technical Design</dc:title>
  <dc:subject/>
  <dc:creator/>
  <cp:keywords/>
  <dc:description/>
  <cp:lastModifiedBy/>
  <cp:revision>1</cp:revision>
  <cp:lastPrinted>2005-06-01T14:08:00Z</cp:lastPrinted>
  <dcterms:created xsi:type="dcterms:W3CDTF">2012-06-08T05:59:00Z</dcterms:created>
  <dcterms:modified xsi:type="dcterms:W3CDTF">2012-10-02T10:26:00Z</dcterms:modified>
  <cp:category>Rapport</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0x01010097CB9942CFFBA24B83CA2F8A4F4F5851</vt:lpwstr>
  </property>
</Properties>
</file>